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45D1D" w:rsidRDefault="00B45D1D" w:rsidP="00AD587F">
      <w:pPr>
        <w:rPr>
          <w:lang w:eastAsia="ru-RU"/>
        </w:rPr>
      </w:pPr>
      <w:r>
        <w:rPr>
          <w:noProof/>
          <w:lang w:eastAsia="ru-RU"/>
        </w:rPr>
        <w:pict>
          <v:group id="Group 2" o:spid="_x0000_s1026" style="position:absolute;margin-left:214.5pt;margin-top:-20.75pt;width:52.4pt;height:96.65pt;z-index:251658240;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">
            <v:group id="Group 3" o:spid="_x0000_s1027" style="position:absolute;left:4400;top:-360;width:1048;height:1933" coordorigin="4400,-360" coordsize="1048,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4400;top:-360;width:1048;height:1933" coordorigin="4400,-360" coordsize="1048,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K68MA&#10;AADaAAAADwAAAGRycy9kb3ducmV2LnhtbESPQUsDMRSE70L/Q3iCF7HZaim6blqWQtGbtIq9PjbP&#10;zbLJyzZJu+u/N4LgcZiZb5hqMzkrLhRi51nBYl6AIG687rhV8PG+u3sEEROyRuuZFHxThM16dlVh&#10;qf3Ie7ocUisyhGOJCkxKQyllbAw5jHM/EGfvyweHKcvQSh1wzHBn5X1RrKTDjvOCwYG2hpr+cHYK&#10;no42PNyu3sbUv5ysGT/rYz21St1cT/UziERT+g//tV+1giX8Xs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9K68MAAADaAAAADwAAAAAAAAAAAAAAAACYAgAAZHJzL2Rv&#10;d25yZXYueG1sUEsFBgAAAAAEAAQA9QAAAIgDAAAAAA==&#10;" filled="f" stroked="f" strokecolor="#3465a4">
                  <v:stroke joinstyle="round"/>
                </v:shape>
                <v:shape id="Text Box 6" o:spid="_x0000_s1030" type="#_x0000_t202" style="position:absolute;left:4517;top:-360;width:24;height: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vcMMA&#10;AADaAAAADwAAAGRycy9kb3ducmV2LnhtbESPQUsDMRSE70L/Q3iCF7HZKi26blqWQtGbtIq9PjbP&#10;zbLJyzZJu+u/N4LgcZiZb5hqMzkrLhRi51nBYl6AIG687rhV8PG+u3sEEROyRuuZFHxThM16dlVh&#10;qf3Ie7ocUisyhGOJCkxKQyllbAw5jHM/EGfvyweHKcvQSh1wzHBn5X1RrKTDjvOCwYG2hpr+cHYK&#10;no42PNyu3sbUv5ysGT/rYz21St1cT/UziERT+g//tV+1giX8Xs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vcMMAAADaAAAADwAAAAAAAAAAAAAAAACYAgAAZHJzL2Rv&#10;d25yZXYueG1sUEsFBgAAAAAEAAQA9QAAAIgDAAAAAA==&#10;" filled="f" stroked="f" strokecolor="#3465a4">
                  <v:stroke joinstyle="round"/>
                </v:shape>
                <v:shape id="Freeform 7" o:spid="_x0000_s1031" style="position:absolute;left:4400;top:71;width:1047;height:1501;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cgsIA&#10;AADaAAAADwAAAGRycy9kb3ducmV2LnhtbESP0YrCMBRE34X9h3AX9kU0VaRKNcoqLIpP2t0PuDTX&#10;ttrclCbb1r83guDjMDNnmNWmN5VoqXGlZQWTcQSCOLO65FzB3+/PaAHCeWSNlWVScCcHm/XHYIWJ&#10;th2fqU19LgKEXYIKCu/rREqXFWTQjW1NHLyLbQz6IJtc6ga7ADeVnEZRLA2WHBYKrGlXUHZL/42C&#10;dDrZDUtbdafzdb6fbVucx9ujUl+f/fcShKfev8Ov9kEriOF5Jd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ByCwgAAANoAAAAPAAAAAAAAAAAAAAAAAJgCAABkcnMvZG93&#10;bnJldi54bWxQSwUGAAAAAAQABAD1AAAAhwM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cbcIA&#10;AADaAAAADwAAAGRycy9kb3ducmV2LnhtbESPT2sCMRTE7wW/Q3iCt5rVg5atUUQQvIh/Wjw/k+dm&#10;cfOybqLu9tM3QqHHYWZ+w8wWravEg5pQelYwGmYgiLU3JRcKvr/W7x8gQkQ2WHkmBR0FWMx7bzPM&#10;jX/ygR7HWIgE4ZCjAhtjnUsZtCWHYehr4uRdfOMwJtkU0jT4THBXyXGWTaTDktOCxZpWlvT1eHcK&#10;tD6ND50/02m5P/NPe9t2drdVatBvl58gIrXxP/zX3hgFU3hdS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BxtwgAAANoAAAAPAAAAAAAAAAAAAAAAAJgCAABkcnMvZG93&#10;bnJldi54bWxQSwUGAAAAAAQABAD1AAAAhwM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gjsMA&#10;AADaAAAADwAAAGRycy9kb3ducmV2LnhtbESPQWvCQBSE70L/w/IKvUjdKCIhdZVWKBRRiLEXb4/s&#10;axLMvl2y2xj/vSsIHoeZb4ZZrgfTip4631hWMJ0kIIhLqxuuFPwev99TED4ga2wtk4IreVivXkZL&#10;zLS98IH6IlQilrDPUEEdgsuk9GVNBv3EOuLo/dnOYIiyq6Tu8BLLTStnSbKQBhuOCzU62tRUnot/&#10;oyDNZyeXl/uF287Pp68+TfPteKfU2+vw+QEi0BCe4Qf9oyMH9yvxBs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jgjsMAAADaAAAADwAAAAAAAAAAAAAAAACYAgAAZHJzL2Rv&#10;d25yZXYueG1sUEsFBgAAAAAEAAQA9QAAAIgD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ndcEA&#10;AADaAAAADwAAAGRycy9kb3ducmV2LnhtbESPQYvCMBSE7wv7H8Jb8LameuhqNYoUBD229eDx0Tzb&#10;ss1Lt4lt/fdGEPY4zMw3zHY/mVYM1LvGsoLFPAJBXFrdcKXgUhy/VyCcR9bYWiYFD3Kw331+bDHR&#10;duSMhtxXIkDYJaig9r5LpHRlTQbd3HbEwbvZ3qAPsq+k7nEMcNPKZRTF0mDDYaHGjtKayt/8bhT8&#10;nOM/yoriml2zqYn8Oo+rNFVq9jUdNiA8Tf4//G6ftII1vK6EG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3XBAAAA2gAAAA8AAAAAAAAAAAAAAAAAmAIAAGRycy9kb3du&#10;cmV2LnhtbFBLBQYAAAAABAAEAPUAAACGAw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WB8MA&#10;AADbAAAADwAAAGRycy9kb3ducmV2LnhtbESPQW/CMAyF75P2HyJP4jbSIcFQR0Bo0oArHQJx8xrT&#10;VDRO1wQo/x4fJu1m6z2/93m26H2jrtTFOrCBt2EGirgMtubKwO7763UKKiZki01gMnCnCIv589MM&#10;cxtuvKVrkSolIRxzNOBSanOtY+nIYxyGlli0U+g8Jlm7StsObxLuGz3Kson2WLM0OGzp01F5Li7e&#10;AE2OP+MsNvWhWHq3X72Xv3YdjRm89MsPUIn69G/+u95YwRd6+UUG0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WB8MAAADbAAAADwAAAAAAAAAAAAAAAACYAgAAZHJzL2Rv&#10;d25yZXYueG1sUEsFBgAAAAAEAAQA9QAAAIgD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A5MAA&#10;AADbAAAADwAAAGRycy9kb3ducmV2LnhtbERPTYvCMBC9C/6HMIIX0VQPi3SNRRRBEFmsC7vHoRnb&#10;0mZSkqjdf78RBG/zeJ+zynrTijs5X1tWMJ8lIIgLq2suFXxf9tMlCB+QNbaWScEfecjWw8EKU20f&#10;fKZ7HkoRQ9inqKAKoUul9EVFBv3MdsSRu1pnMEToSqkdPmK4aeUiST6kwZpjQ4UdbSsqmvxmFODl&#10;xPkP7n4nX0e9PWxOE9c3pNR41G8+QQTqw1v8ch90nD+H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CA5MAAAADbAAAADwAAAAAAAAAAAAAAAACYAgAAZHJzL2Rvd25y&#10;ZXYueG1sUEsFBgAAAAAEAAQA9QAAAIUD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qosAA&#10;AADbAAAADwAAAGRycy9kb3ducmV2LnhtbERPTWsCMRC9C/6HMII3N+tii6xGkYJgb1ZL0duwGTeL&#10;m0m6SXX996ZQ6G0e73OW69624kZdaBwrmGY5COLK6YZrBZ/H7WQOIkRkja1jUvCgAOvVcLDEUrs7&#10;f9DtEGuRQjiUqMDE6EspQ2XIYsicJ07cxXUWY4JdLXWH9xRuW1nk+au02HBqMOjpzVB1PfxYBfr7&#10;fHHh3RRf+1n74r07XY92ptR41G8WICL18V/8597pNL+A31/S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qosAAAADbAAAADwAAAAAAAAAAAAAAAACYAgAAZHJzL2Rvd25y&#10;ZXYueG1sUEsFBgAAAAAEAAQA9QAAAIUD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xd8IA&#10;AADbAAAADwAAAGRycy9kb3ducmV2LnhtbERPTWvCQBC9F/wPywje6sZIi8RsREQxBw+NLT2P2TFJ&#10;m50N2dXEf98tFHqbx/ucdDOaVtypd41lBYt5BIK4tLrhSsHH++F5BcJ5ZI2tZVLwIAebbPKUYqLt&#10;wAXdz74SIYRdggpq77tESlfWZNDNbUccuKvtDfoA+0rqHocQbloZR9GrNNhwaKixo11N5ff5ZhTE&#10;hVm9fOn2OMSn/dvFF/nh85IrNZuO2zUIT6P/F/+5cx3mL+H3l3C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3F3wgAAANsAAAAPAAAAAAAAAAAAAAAAAJgCAABkcnMvZG93&#10;bnJldi54bWxQSwUGAAAAAAQABAD1AAAAhwM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hcr4A&#10;AADbAAAADwAAAGRycy9kb3ducmV2LnhtbERPS2uEMBC+F/ofwhR6q7GLiFjjspQu7FVbeh7M+KBm&#10;Ikmq7r9vFhZ6m4/vOdVxN7NYyfnJsoLXJAVB3Fk98aDg6/P8UoDwAVnjbJkUXMnDsX58qLDUduOG&#10;1jYMIoawL1HBGMJSSum7kQz6xC7EkeutMxgidIPUDrcYbmZ5SNNcGpw4Noy40PtI3U/7axQ005p/&#10;cN6b7HJq229XZBtdM6Wen/bTG4hAe/gX390XHedncPslHiD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goXK+AAAA2wAAAA8AAAAAAAAAAAAAAAAAmAIAAGRycy9kb3ducmV2&#10;LnhtbFBLBQYAAAAABAAEAPUAAACDAw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818IA&#10;AADbAAAADwAAAGRycy9kb3ducmV2LnhtbERPPW/CMBDdkfofrKvERhyKSiHFoFKJtgtDAwPjEV+T&#10;iPic2iaEf19XQmK7p/d5i1VvGtGR87VlBeMkBUFcWF1zqWC/24xmIHxA1thYJgVX8rBaPgwWmGl7&#10;4W/q8lCKGMI+QwVVCG0mpS8qMugT2xJH7sc6gyFCV0rt8BLDTSOf0nQqDdYcGyps6b2i4pSfjYJ1&#10;tz1MrvOP9RSLY/hszEv+2zqlho/92yuIQH24i2/uLx3nP8P/L/E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7zXwgAAANsAAAAPAAAAAAAAAAAAAAAAAJgCAABkcnMvZG93&#10;bnJldi54bWxQSwUGAAAAAAQABAD1AAAAhwM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hj8EA&#10;AADbAAAADwAAAGRycy9kb3ducmV2LnhtbERPyWrDMBC9B/oPYgq9xVJ7MMa1EkKhENpemiaB3gZr&#10;vBBrZCzFy99XgUBv83jrFNvZdmKkwbeONTwnCgRx6UzLtYbjz/s6A+EDssHOMWlYyMN287AqMDdu&#10;4m8aD6EWMYR9jhqaEPpcSl82ZNEnrieOXOUGiyHCoZZmwCmG206+KJVKiy3HhgZ7emuovByuVsPX&#10;iT+Wc/+rMs+uun5mx2WfKq2fHufdK4hAc/gX3917E+encPslH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n4Y/BAAAA2wAAAA8AAAAAAAAAAAAAAAAAmAIAAGRycy9kb3du&#10;cmV2LnhtbFBLBQYAAAAABAAEAPUAAACGAw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s18EA&#10;AADbAAAADwAAAGRycy9kb3ducmV2LnhtbERPTWvCQBC9F/oflil4q5v2oCW6igQLXoQ2zcHjkB2z&#10;0exsyE5N/PfdQqG3ebzPWW8n36kbDbENbOBlnoEiroNtuTFQfb0/v4GKgmyxC0wG7hRhu3l8WGNu&#10;w8ifdCulUSmEY44GnEifax1rRx7jPPTEiTuHwaMkODTaDjimcN/p1yxbaI8tpwaHPRWO6mv57Q3I&#10;uJTjaX8fr5Xz1cXvi7L9KIyZPU27FSihSf7Ff+6DTfOX8PtLO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57NfBAAAA2wAAAA8AAAAAAAAAAAAAAAAAmAIAAGRycy9kb3du&#10;cmV2LnhtbFBLBQYAAAAABAAEAPUAAACGAw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f/cUA&#10;AADbAAAADwAAAGRycy9kb3ducmV2LnhtbESPQWvCQBCF70L/wzIFL6KbirRNdBNKQRC8tLHU65gd&#10;k2B2NmS3Gv9951DobYb35r1vNsXoOnWlIbSeDTwtElDElbct1wa+Dtv5K6gQkS12nsnAnQIU+cNk&#10;g5n1N/6kaxlrJSEcMjTQxNhnWoeqIYdh4Xti0c5+cBhlHWptB7xJuOv0MkmetcOWpaHBnt4bqi7l&#10;jzNwjB/jMjmt3GWbzrryO92/rOzJmOnj+LYGFWmM/+a/650VfIGVX2Q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V/9xQAAANsAAAAPAAAAAAAAAAAAAAAAAJgCAABkcnMv&#10;ZG93bnJldi54bWxQSwUGAAAAAAQABAD1AAAAigM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uKsAA&#10;AADbAAAADwAAAGRycy9kb3ducmV2LnhtbERPzWoCMRC+F3yHMIIXqVkttXZrFCkWLPRS9QGGzbhZ&#10;3UyWTZpd394IQm/z8f3Oct3bWkRqfeVYwXSSgSAunK64VHA8fD0vQPiArLF2TAqu5GG9GjwtMdeu&#10;41+K+1CKFMI+RwUmhCaX0heGLPqJa4gTd3KtxZBgW0rdYpfCbS1nWTaXFitODQYb+jRUXPZ/VkF8&#10;Kc8c375fdRx3kn+2Y+NPpNRo2G8+QATqw7/44d7pNP8d7r+kA+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nuKsAAAADbAAAADwAAAAAAAAAAAAAAAACYAgAAZHJzL2Rvd25y&#10;ZXYueG1sUEsFBgAAAAAEAAQA9QAAAIUD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uecAA&#10;AADbAAAADwAAAGRycy9kb3ducmV2LnhtbERPz2vCMBS+C/4P4Q28jDW14CjVKCJM9FK2buz8aJ5N&#10;WfNSmqzW/94cBI8f3+/NbrKdGGnwrWMFyyQFQVw73XKj4Of74y0H4QOyxs4xKbiRh912Pttgod2V&#10;v2isQiNiCPsCFZgQ+kJKXxuy6BPXE0fu4gaLIcKhkXrAawy3nczS9F1abDk2GOzpYKj+q/6tAnRT&#10;txzL/DU/H0v+NHujV79GqcXLtF+DCDSFp/jhPmkFWVwfv8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uecAAAADbAAAADwAAAAAAAAAAAAAAAACYAgAAZHJzL2Rvd25y&#10;ZXYueG1sUEsFBgAAAAAEAAQA9QAAAIUD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49cMA&#10;AADbAAAADwAAAGRycy9kb3ducmV2LnhtbESPwWrDMBBE74X8g9hAbo3suCnBtRxKcaCQXpL0A7bW&#10;1ja1VkZSbPfvo0Ihx2Fm3jDFfja9GMn5zrKCdJ2AIK6t7rhR8Hk5PO5A+ICssbdMCn7Jw75cPBSY&#10;azvxicZzaESEsM9RQRvCkEvp65YM+rUdiKP3bZ3BEKVrpHY4Rbjp5SZJnqXBjuNCiwO9tVT/nK9G&#10;QZVU2VV+fWzd8cnuspRnOdiTUqvl/PoCItAc7uH/9rtWsEnh70v8A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b49cMAAADbAAAADwAAAAAAAAAAAAAAAACYAgAAZHJzL2Rv&#10;d25yZXYueG1sUEsFBgAAAAAEAAQA9QAAAIgD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D8MEA&#10;AADbAAAADwAAAGRycy9kb3ducmV2LnhtbESPQYvCMBSE7wv+h/AEb2vaHmSpRhFFWPBkdcXjs3m2&#10;1ealJFmt/94sCHscZuYbZrboTSvu5HxjWUE6TkAQl1Y3XCk47DefXyB8QNbYWiYFT/KwmA8+Zphr&#10;++Ad3YtQiQhhn6OCOoQul9KXNRn0Y9sRR+9incEQpaukdviIcNPKLEkm0mDDcaHGjlY1lbfi1yg4&#10;PVMqzpetuaaBf/p1k6FLjkqNhv1yCiJQH/7D7/a3VpBl8Pc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iA/DBAAAA2wAAAA8AAAAAAAAAAAAAAAAAmAIAAGRycy9kb3du&#10;cmV2LnhtbFBLBQYAAAAABAAEAPUAAACGAw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hPcIA&#10;AADbAAAADwAAAGRycy9kb3ducmV2LnhtbESPzYoCMRCE74LvEFrYmya6rOhoFBEElz2IPwjemkk7&#10;MzrpDJOos29vBMFjUV1fdU3njS3FnWpfONbQ7ykQxKkzBWcaDvtVdwTCB2SDpWPS8E8e5rN2a4qJ&#10;cQ/e0n0XMhEh7BPUkIdQJVL6NCeLvucq4uidXW0xRFln0tT4iHBbyoFSQ2mx4NiQY0XLnNLr7mbj&#10;G2feboiqv6M78e/wMlZX+aO0/uo0iwmIQE34HL/Ta6Nh8A2vLREA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2E9wgAAANsAAAAPAAAAAAAAAAAAAAAAAJgCAABkcnMvZG93&#10;bnJldi54bWxQSwUGAAAAAAQABAD1AAAAhwM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at78A&#10;AADbAAAADwAAAGRycy9kb3ducmV2LnhtbESPSwvCMBCE74L/IazgTVNFVKpRRPFx9XHxtjRrW202&#10;pYla/fVGEDwOM/MNM53XphAPqlxuWUGvG4EgTqzOOVVwOq47YxDOI2ssLJOCFzmYz5qNKcbaPnlP&#10;j4NPRYCwi1FB5n0ZS+mSjAy6ri2Jg3exlUEfZJVKXeEzwE0h+1E0lAZzDgsZlrTMKLkd7kbBan+V&#10;Z05Gb7PNV9fR+rTdRCUr1W7ViwkIT7X/h3/tnVbQH8D3S/gB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9q3vwAAANsAAAAPAAAAAAAAAAAAAAAAAJgCAABkcnMvZG93bnJl&#10;di54bWxQSwUGAAAAAAQABAD1AAAAhAM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4fEMUA&#10;AADbAAAADwAAAGRycy9kb3ducmV2LnhtbESPT2sCMRTE74LfITyhN81qq5StUdpCQSgqrr309rp5&#10;+6fdvCxJ6q7f3giCx2FmfsMs171pxImcry0rmE4SEMS51TWXCr6OH+NnED4ga2wsk4IzeVivhoMl&#10;ptp2fKBTFkoRIexTVFCF0KZS+rwig35iW+LoFdYZDFG6UmqHXYSbRs6SZCEN1hwXKmzpvaL8L/s3&#10;Ct5+fj/3OD3k52KHj13RbNz39kmph1H/+gIiUB/u4Vt7oxXM5nD9En+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h8QxQAAANsAAAAPAAAAAAAAAAAAAAAAAJgCAABkcnMv&#10;ZG93bnJldi54bWxQSwUGAAAAAAQABAD1AAAAigM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BGcQA&#10;AADbAAAADwAAAGRycy9kb3ducmV2LnhtbESPQUvDQBSE70L/w/IK3uzGoqXGbosaBBE8tPXg8ZF9&#10;2QTz3obdNY3+elcQehxm5htms5u4VyOF2HkxcL0oQJHU3nbiDLwfn6/WoGJCsdh7IQPfFGG3nV1s&#10;sLT+JHsaD8mpDJFYooE2paHUOtYtMcaFH0iy1/jAmLIMTtuApwznXi+LYqUZO8kLLQ701FL9efhi&#10;A4+uCnfrj8pVDd/w7Q83b+F1NOZyPj3cg0o0pXP4v/1iDSxX8Pcl/w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ARnEAAAA2wAAAA8AAAAAAAAAAAAAAAAAmAIAAGRycy9k&#10;b3ducmV2LnhtbFBLBQYAAAAABAAEAPUAAACJAw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0bsEA&#10;AADbAAAADwAAAGRycy9kb3ducmV2LnhtbESP0YrCMBRE3wX/IdwF3zTdPuhSjSJiYWFB0PoB1+ba&#10;FpubmsTa/fuNIOzjMDNnmNVmMK3oyfnGsoLPWQKCuLS64UrBucinXyB8QNbYWiYFv+Rhsx6PVphp&#10;++Qj9adQiQhhn6GCOoQuk9KXNRn0M9sRR+9qncEQpaukdviMcNPKNEnm0mDDcaHGjnY1lbfTwyg4&#10;7PO+ze9FcVz8uP7C4VClhpSafAzbJYhAQ/gPv9vfWkG6gNe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dG7BAAAA2wAAAA8AAAAAAAAAAAAAAAAAmAIAAGRycy9kb3du&#10;cmV2LnhtbFBLBQYAAAAABAAEAPUAAACGAw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OKMIA&#10;AADbAAAADwAAAGRycy9kb3ducmV2LnhtbERPy4rCMBTdD/gP4QpuxKY644NqFBGFYVyI2oXLS3Nt&#10;i81NbaJ2/n6yEGZ5OO/FqjWVeFLjSssKhlEMgjizuuRcQXreDWYgnEfWWFkmBb/kYLXsfCww0fbF&#10;R3qefC5CCLsEFRTe14mULivIoItsTRy4q20M+gCbXOoGXyHcVHIUxxNpsOTQUGBNm4Ky2+lhFNDn&#10;Wub3evrztR+f+/etuRzSoVWq123XcxCeWv8vfru/tYJRGBu+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84owgAAANsAAAAPAAAAAAAAAAAAAAAAAJgCAABkcnMvZG93&#10;bnJldi54bWxQSwUGAAAAAAQABAD1AAAAhwM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icMA&#10;AADbAAAADwAAAGRycy9kb3ducmV2LnhtbESP3YrCMBSE7xd8h3CEvVtTBZe1GsUfZFdBweoDHJpj&#10;W9qclCZq+/ZGEPZymJlvmNmiNZW4U+MKywqGgwgEcWp1wZmCy3n79QPCeWSNlWVS0JGDxbz3McNY&#10;2wef6J74TAQIuxgV5N7XsZQuzcmgG9iaOHhX2xj0QTaZ1A0+AtxUchRF39JgwWEhx5rWOaVlcjMK&#10;fo9d0slDux/7666U5RJXm81eqc9+u5yC8NT6//C7/acVjC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icMAAADbAAAADwAAAAAAAAAAAAAAAACYAgAAZHJzL2Rv&#10;d25yZXYueG1sUEsFBgAAAAAEAAQA9QAAAIgD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EcEA&#10;AADbAAAADwAAAGRycy9kb3ducmV2LnhtbERPS2vCQBC+C/6HZYTe6qaWiqSuUnxAKaWiFrwO2TEJ&#10;Zmdjdkziv+8eCh4/vvd82btKtdSE0rOBl3ECijjztuTcwO9x+zwDFQTZYuWZDNwpwHIxHMwxtb7j&#10;PbUHyVUM4ZCigUKkTrUOWUEOw9jXxJE7+8ahRNjk2jbYxXBX6UmSTLXDkmNDgTWtCsouh5sz8H0+&#10;XWey+Vpfdu3p7Y7dj9TTmzFPo/7jHZRQLw/xv/vTGniN6+OX+AP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5RHBAAAA2wAAAA8AAAAAAAAAAAAAAAAAmAIAAGRycy9kb3du&#10;cmV2LnhtbFBLBQYAAAAABAAEAPUAAACGAw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6A8MA&#10;AADbAAAADwAAAGRycy9kb3ducmV2LnhtbESPS2sCMRSF90L/Q7iF7mrG6ohMjTKUCt248NHi8jK5&#10;nYmd3AxJ1PHfG6Hg8nAeH2e+7G0rzuSDcaxgNMxAEFdOG64V7Her1xmIEJE1to5JwZUCLBdPgzkW&#10;2l14Q+dtrEUa4VCggibGrpAyVA1ZDEPXESfv13mLMUlfS+3xksZtK9+ybCotGk6EBjv6aKj6255s&#10;gqzzw89nnZtjaXR2HOcT/106pV6e+/IdRKQ+PsL/7S+tYDyC+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c6A8MAAADbAAAADwAAAAAAAAAAAAAAAACYAgAAZHJzL2Rv&#10;d25yZXYueG1sUEsFBgAAAAAEAAQA9QAAAIgD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MUA&#10;AADbAAAADwAAAGRycy9kb3ducmV2LnhtbESPQUsDMRSE74L/ITyhF7Fv22KRtWmRSrFQD2310ttj&#10;89wsbl7WJHbXf28KgsdhZr5hFqvBterMITZeNEzGBSiWyptGag3vb5u7B1AxkRhqvbCGH46wWl5f&#10;Lag0vpcDn4+pVhkisSQNNqWuRIyVZUdx7DuW7H344ChlGWo0gfoMdy1Oi2KOjhrJC5Y6XluuPo/f&#10;TsMew1eHu2RfX2an+rbtT/i8vdd6dDM8PYJKPKT/8F97azTMpnD5kn8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tgxQAAANsAAAAPAAAAAAAAAAAAAAAAAJgCAABkcnMv&#10;ZG93bnJldi54bWxQSwUGAAAAAAQABAD1AAAAigM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2TsMA&#10;AADbAAAADwAAAGRycy9kb3ducmV2LnhtbESP0WrCQBRE3wv+w3KFvjUbDZQSXUUUwZY+2JgPuGSv&#10;2WD2bsiuSfz7bkHo4zAzZ5j1drKtGKj3jWMFiyQFQVw53XCtoLwc3z5A+ICssXVMCh7kYbuZvawx&#10;127kHxqKUIsIYZ+jAhNCl0vpK0MWfeI64uhdXW8xRNnXUvc4Rrht5TJN36XFhuOCwY72hqpbcbcK&#10;GjmYsh3O0t2L78Pu8fV5q+pOqdf5tFuBCDSF//CzfdIKsgz+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H2TsMAAADbAAAADwAAAAAAAAAAAAAAAACYAgAAZHJzL2Rv&#10;d25yZXYueG1sUEsFBgAAAAAEAAQA9QAAAIgD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hjsIA&#10;AADbAAAADwAAAGRycy9kb3ducmV2LnhtbESPQWvCQBSE7wX/w/IEb3VjlSjRVUQoeipUBT0+ss8k&#10;mn0bdtcY++vdQqHHYWa+YRarztSiJecrywpGwwQEcW51xYWC4+HzfQbCB2SNtWVS8CQPq2XvbYGZ&#10;tg/+pnYfChEh7DNUUIbQZFL6vCSDfmgb4uhdrDMYonSF1A4fEW5q+ZEkqTRYcVwosaFNSfltfzcK&#10;zPSrqtdpOGut09bydfvjpielBv1uPQcRqAv/4b/2TisYT+D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GGOwgAAANsAAAAPAAAAAAAAAAAAAAAAAJgCAABkcnMvZG93&#10;bnJldi54bWxQSwUGAAAAAAQABAD1AAAAhwM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zcUA&#10;AADbAAAADwAAAGRycy9kb3ducmV2LnhtbESPT2sCMRTE7wW/Q3hCL0Wz29Y/rEYR20KPrcqCt8fm&#10;uVndvCybVNNv3xQKPQ4z8xtmuY62FVfqfeNYQT7OQBBXTjdcKzjs30ZzED4ga2wdk4Jv8rBeDe6W&#10;WGh340+67kItEoR9gQpMCF0hpa8MWfRj1xEn7+R6iyHJvpa6x1uC21Y+ZtlUWmw4LRjsaGuouuy+&#10;rILqOc7K7pKTeTjGl4+zK1/zU6nU/TBuFiACxfAf/mu/awVPE/j9k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AbNxQAAANsAAAAPAAAAAAAAAAAAAAAAAJgCAABkcnMv&#10;ZG93bnJldi54bWxQSwUGAAAAAAQABAD1AAAAigM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hUcUA&#10;AADbAAAADwAAAGRycy9kb3ducmV2LnhtbESPQWvCQBSE74L/YXlCL6KbWlEb3YQiFFq8tKl6fmRf&#10;k2D2bchuddtf7wpCj8PMfMNs8mBacabeNZYVPE4TEMSl1Q1XCvZfr5MVCOeRNbaWScEvOciz4WCD&#10;qbYX/qRz4SsRIexSVFB736VSurImg25qO+LofdveoI+yr6Tu8RLhppWzJFlIgw3HhRo72tZUnoof&#10;o+D9bx6Oh4Mbu7ArlmX1nIz9x16ph1F4WYPwFPx/+N5+0wqeF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GFRxQAAANsAAAAPAAAAAAAAAAAAAAAAAJgCAABkcnMv&#10;ZG93bnJldi54bWxQSwUGAAAAAAQABAD1AAAAigM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G/cUA&#10;AADbAAAADwAAAGRycy9kb3ducmV2LnhtbESPQWvCQBSE7wX/w/KEXopubDBqdJW20NKLB6MXb4/s&#10;M4lm34bdbUz/fbdQ6HGYmW+YzW4wrejJ+caygtk0AUFcWt1wpeB0fJ8sQfiArLG1TAq+ycNuO3rY&#10;YK7tnQ/UF6ESEcI+RwV1CF0upS9rMuintiOO3sU6gyFKV0nt8B7hppXPSZJJgw3HhRo7equpvBVf&#10;RkExD8f9UDQf7VPv0uz6Ok9X17NSj+PhZQ0i0BD+w3/tT60gXcD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Ab9xQAAANsAAAAPAAAAAAAAAAAAAAAAAJgCAABkcnMv&#10;ZG93bnJldi54bWxQSwUGAAAAAAQABAD1AAAAigM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ltMAA&#10;AADbAAAADwAAAGRycy9kb3ducmV2LnhtbERPXWvCMBR9H/gfwhX2tqYqjFEbRQRhgjDWDvZ6ba5t&#10;MbmpSabtv18eBns8nO9yO1oj7uRD71jBIstBEDdO99wq+KoPL28gQkTWaByTgokCbDezpxIL7R78&#10;SfcqtiKFcChQQRfjUEgZmo4shswNxIm7OG8xJuhbqT0+Urg1cpnnr9Jiz6mhw4H2HTXX6scqOGMd&#10;vverobotT+bj6OW0M+deqef5uFuDiDTGf/Gf+10rWKWx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AltMAAAADbAAAADwAAAAAAAAAAAAAAAACYAgAAZHJzL2Rvd25y&#10;ZXYueG1sUEsFBgAAAAAEAAQA9QAAAIUD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tNMQA&#10;AADbAAAADwAAAGRycy9kb3ducmV2LnhtbESPQWvCQBSE7wX/w/KE3urGCq1GVymi4klMquLxkX1m&#10;g9m3Ibtq+u+7BaHHYWa+YWaLztbiTq2vHCsYDhIQxIXTFZcKDt/rtzEIH5A11o5JwQ95WMx7LzNM&#10;tXtwRvc8lCJC2KeowITQpFL6wpBFP3ANcfQurrUYomxLqVt8RLit5XuSfEiLFccFgw0tDRXX/GYV&#10;ZNt9cdqZ1ZKy4+68Ga9O+9vnRqnXfvc1BRGoC//hZ3urFYwm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LTTEAAAA2wAAAA8AAAAAAAAAAAAAAAAAmAIAAGRycy9k&#10;b3ducmV2LnhtbFBLBQYAAAAABAAEAPUAAACJAw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H2MMA&#10;AADbAAAADwAAAGRycy9kb3ducmV2LnhtbERPy2oCMRTdF/yHcAtuimaqZZCpUaRFcCGCL9Td7eR2&#10;MnZyM06ijn/fLApdHs57PG1tJW7U+NKxgtd+AoI4d7rkQsFuO++NQPiArLFyTAoe5GE66TyNMdPu&#10;zmu6bUIhYgj7DBWYEOpMSp8bsuj7riaO3LdrLIYIm0LqBu8x3FZykCSptFhybDBY04eh/GdztQqq&#10;z126MufDbJ98vaSj4+kyHCxRqe5zO3sHEagN/+I/90IreIvr45f4A+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PH2MMAAADbAAAADwAAAAAAAAAAAAAAAACYAgAAZHJzL2Rv&#10;d25yZXYueG1sUEsFBgAAAAAEAAQA9QAAAIgD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o5MEA&#10;AADbAAAADwAAAGRycy9kb3ducmV2LnhtbESPQYvCMBSE74L/ITxhb5rqiko1iiiCXhS76/3RvG3L&#10;Ni8lidrdX28EweMwM98wi1VranEj5yvLCoaDBARxbnXFhYLvr11/BsIHZI21ZVLwRx5Wy25ngam2&#10;dz7TLQuFiBD2KSooQ2hSKX1ekkE/sA1x9H6sMxiidIXUDu8Rbmo5SpKJNFhxXCixoU1J+W92NQpG&#10;B0/2tB/TpTi6rZtdefpPn0p99Nr1HESgNrzDr/ZeKxgP4f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eqOTBAAAA2wAAAA8AAAAAAAAAAAAAAAAAmAIAAGRycy9kb3du&#10;cmV2LnhtbFBLBQYAAAAABAAEAPUAAACGAw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WLcQA&#10;AADbAAAADwAAAGRycy9kb3ducmV2LnhtbESPQWsCMRSE7wX/Q3hCbzWrVCurUaS0xUvBrooeH5vn&#10;ZnHzsiTpuv33jVDocZiZb5jlureN6MiH2rGC8SgDQVw6XXOl4LB/f5qDCBFZY+OYFPxQgPVq8LDE&#10;XLsbf1FXxEokCIccFZgY21zKUBqyGEauJU7exXmLMUlfSe3xluC2kZMsm0mLNacFgy29GiqvxbdV&#10;cDq+XH0w024rz7Op//xwu7feKfU47DcLEJH6+B/+a2+1gucJ3L+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Vi3EAAAA2wAAAA8AAAAAAAAAAAAAAAAAmAIAAGRycy9k&#10;b3ducmV2LnhtbFBLBQYAAAAABAAEAPUAAACJAw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BiMMA&#10;AADbAAAADwAAAGRycy9kb3ducmV2LnhtbESPQWsCMRSE7wX/Q3iCt5pVSymrUURYaHFBavfg8bF5&#10;3SzdvCxJ1PXfN4LgcZiZb5jVZrCduJAPrWMFs2kGgrh2uuVGQfVTvH6ACBFZY+eYFNwowGY9ellh&#10;rt2Vv+lyjI1IEA45KjAx9rmUoTZkMUxdT5y8X+ctxiR9I7XHa4LbTs6z7F1abDktGOxpZ6j+O56t&#10;AvanfVGW531R1WX4OphbtaWdUpPxsF2CiDTEZ/jR/tQK3hZ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BiMMAAADbAAAADwAAAAAAAAAAAAAAAACYAgAAZHJzL2Rv&#10;d25yZXYueG1sUEsFBgAAAAAEAAQA9QAAAIgD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k1MUA&#10;AADbAAAADwAAAGRycy9kb3ducmV2LnhtbESPQWvCQBSE74X+h+UVvBTdKLZIdJUiCq22hyZ6f2Sf&#10;SWz2bcg+Nf333UKhx2Hmm2EWq9416kpdqD0bGI8SUMSFtzWXBg75djgDFQTZYuOZDHxTgNXy/m6B&#10;qfU3/qRrJqWKJRxSNFCJtKnWoajIYRj5ljh6J985lCi7UtsOb7HcNXqSJM/aYc1xocKW1hUVX9nF&#10;GZju881TvpPz4/sxe9vLevxx2R2NGTz0L3NQQr38h//oVxu5Kfx+iT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qTUxQAAANsAAAAPAAAAAAAAAAAAAAAAAJgCAABkcnMv&#10;ZG93bnJldi54bWxQSwUGAAAAAAQABAD1AAAAigM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h6cQA&#10;AADbAAAADwAAAGRycy9kb3ducmV2LnhtbESPQWsCMRSE7wX/Q3hCb91spYqsRlHbSi8equ3B2zN5&#10;bpZuXtZNquu/bwShx2FmvmGm887V4kxtqDwreM5yEMTam4pLBV+796cxiBCRDdaeScGVAsxnvYcp&#10;FsZf+JPO21iKBOFQoAIbY1NIGbQlhyHzDXHyjr51GJNsS2lavCS4q+Ugz0fSYcVpwWJDK0v6Z/vr&#10;FHwv39Za69f9cnHa+LWNJ+cOqNRjv1tMQETq4n/43v4wCl6GcPu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YenEAAAA2wAAAA8AAAAAAAAAAAAAAAAAmAIAAGRycy9k&#10;b3ducmV2LnhtbFBLBQYAAAAABAAEAPUAAACJAw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IWMUA&#10;AADbAAAADwAAAGRycy9kb3ducmV2LnhtbESPQWvCQBSE7wX/w/IKXopuNEXa6CpSKvZUqRWkt0f2&#10;mYRm38bsM8Z/3y0Uehxm5htmsepdrTpqQ+XZwGScgCLOva24MHD43IyeQAVBtlh7JgM3CrBaDu4W&#10;mFl/5Q/q9lKoCOGQoYFSpMm0DnlJDsPYN8TRO/nWoUTZFtq2eI1wV+tpksy0w4rjQokNvZSUf+8v&#10;zsBz18hRjq8PdOZ0p7df2/dLmhozvO/Xc1BCvfyH/9pv1sDjDH6/x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QhYxQAAANsAAAAPAAAAAAAAAAAAAAAAAJgCAABkcnMv&#10;ZG93bnJldi54bWxQSwUGAAAAAAQABAD1AAAAigM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VlsMA&#10;AADbAAAADwAAAGRycy9kb3ducmV2LnhtbESP3WoCMRSE7wt9h3CE3hTNWouV1Si1pcVbtz7AYXPc&#10;7E9OliTq1qc3BaGXw8x8w6w2g+3EmXyoHSuYTjIQxKXTNVcKDj9f4wWIEJE1do5JwS8F2KwfH1aY&#10;a3fhPZ2LWIkE4ZCjAhNjn0sZSkMWw8T1xMk7Om8xJukrqT1eEtx28iXL5tJizWnBYE8fhsq2OFkF&#10;2XZq/LU+9M+tvNLi+7MpZqFR6mk0vC9BRBrif/je3mkFr2/w9y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VlsMAAADbAAAADwAAAAAAAAAAAAAAAACYAgAAZHJzL2Rv&#10;d25yZXYueG1sUEsFBgAAAAAEAAQA9QAAAIgD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YvMIA&#10;AADbAAAADwAAAGRycy9kb3ducmV2LnhtbERPy2rCQBTdF/yH4QrumonRPkgzBikUXKjYtHR9ydwm&#10;oZk7MTPR5O+dhdDl4byzfDStuFDvGssKllEMgri0uuFKwffXx+MrCOeRNbaWScFEDvLN7CHDVNsr&#10;f9Kl8JUIIexSVFB736VSurImgy6yHXHgfm1v0AfYV1L3eA3hppVJHD9Lgw2Hhho7eq+p/CsGo2A1&#10;PBXn07Kb1nufjNPh5fhDZlBqMR+3byA8jf5ffHfvtIJ1GBu+hB8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Zi8wgAAANsAAAAPAAAAAAAAAAAAAAAAAJgCAABkcnMvZG93&#10;bnJldi54bWxQSwUGAAAAAAQABAD1AAAAhwM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mfMQA&#10;AADbAAAADwAAAGRycy9kb3ducmV2LnhtbESPQYvCMBSE74L/ITxhL6Kpsoh2jSKKsIcF0RX0+Gje&#10;tsXmpSax1n9vBGGPw8x8w8yXralEQ86XlhWMhgkI4szqknMFx9/tYArCB2SNlWVS8CAPy0W3M8dU&#10;2zvvqTmEXEQI+xQVFCHUqZQ+K8igH9qaOHp/1hkMUbpcaof3CDeVHCfJRBosOS4UWNO6oOxyuBkF&#10;m9GuXN2uE3e2/dOs3v8cN4/motRHr119gQjUhv/wu/2tFXzO4PU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5nzEAAAA2wAAAA8AAAAAAAAAAAAAAAAAmAIAAGRycy9k&#10;b3ducmV2LnhtbFBLBQYAAAAABAAEAPUAAACJAw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disEA&#10;AADbAAAADwAAAGRycy9kb3ducmV2LnhtbERPz2vCMBS+D/Y/hDfwMmbagTKqsYwxYTpEVnfx9mje&#10;2tLmpSSxrf+9OQw8fny/1/lkOjGQ841lBek8AUFcWt1wpeD3tH15A+EDssbOMim4kod88/iwxkzb&#10;kX9oKEIlYgj7DBXUIfSZlL6syaCf2544cn/WGQwRukpqh2MMN518TZKlNNhwbKixp4+ayra4GAWa&#10;lu3RynPL+9Phs0w07b7TZ6VmT9P7CkSgKdzF/+4vrWAR18cv8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3YrBAAAA2wAAAA8AAAAAAAAAAAAAAAAAmAIAAGRycy9kb3du&#10;cmV2LnhtbFBLBQYAAAAABAAEAPUAAACGAw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YksIA&#10;AADbAAAADwAAAGRycy9kb3ducmV2LnhtbESPQYvCMBSE74L/IbwFb5pWcJFqFFcQFb1YFTw+mmdb&#10;bF5KE7X++40geBxm5htmOm9NJR7UuNKygngQgSDOrC45V3A6rvpjEM4ja6wsk4IXOZjPup0pJto+&#10;+UCP1OciQNglqKDwvk6kdFlBBt3A1sTBu9rGoA+yyaVu8BngppLDKPqVBksOCwXWtCwou6V3o0C/&#10;cPi3XtOt3u30cb+4nJfbVaxU76ddTEB4av03/GlvtIJRDO8v4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tiSwgAAANsAAAAPAAAAAAAAAAAAAAAAAJgCAABkcnMvZG93&#10;bnJldi54bWxQSwUGAAAAAAQABAD1AAAAhwM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x/MUA&#10;AADbAAAADwAAAGRycy9kb3ducmV2LnhtbESPQWvCQBSE74L/YXlCL1I3TVFCdJUS2tKKILVS8PbY&#10;fSbB7NuQ3Wr677uC4HGYmW+Yxaq3jThT52vHCp4mCQhi7UzNpYL999tjBsIHZIONY1LwRx5Wy+Fg&#10;gblxF/6i8y6UIkLY56igCqHNpfS6Iot+4lri6B1dZzFE2ZXSdHiJcNvINElm0mLNcaHCloqK9Gn3&#10;axXon0OR7T9fn1Obboo1jzfbd9RKPYz6lzmIQH24h2/tD6NgmsL1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bH8xQAAANsAAAAPAAAAAAAAAAAAAAAAAJgCAABkcnMv&#10;ZG93bnJldi54bWxQSwUGAAAAAAQABAD1AAAAigM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wMEA&#10;AADbAAAADwAAAGRycy9kb3ducmV2LnhtbESPT4vCMBTE78J+h/AW9qbpuihSjSJCwatW0OOzef2j&#10;zUs3yWr32xtB8DjMzG+Yxao3rbiR841lBd+jBARxYXXDlYJDng1nIHxA1thaJgX/5GG1/BgsMNX2&#10;zju67UMlIoR9igrqELpUSl/UZNCPbEccvdI6gyFKV0nt8B7hppXjJJlKgw3HhRo72tRUXPd/RkFr&#10;ymNW0Ln6zXfaJedTvs3Ki1Jfn/16DiJQH97hV3urFUx+4P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svsDBAAAA2wAAAA8AAAAAAAAAAAAAAAAAmAIAAGRycy9kb3du&#10;cmV2LnhtbFBLBQYAAAAABAAEAPUAAACGAw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F6cEA&#10;AADbAAAADwAAAGRycy9kb3ducmV2LnhtbESP3YrCMBCF7wXfIYzgnabKKlKNIssKqyBS1weYbca2&#10;tJmUJGr37TeC4OXh/Hyc1aYzjbiT85VlBZNxAoI4t7riQsHlZzdagPABWWNjmRT8kYfNut9bYart&#10;gzO6n0Mh4gj7FBWUIbSplD4vyaAf25Y4elfrDIYoXSG1w0ccN42cJslcGqw4Ekps6bOkvD7fTOTO&#10;T78XqurjYb8zWfZV68IdtVLDQbddggjUhXf41f7WCmYf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RenBAAAA2wAAAA8AAAAAAAAAAAAAAAAAmAIAAGRycy9kb3du&#10;cmV2LnhtbFBLBQYAAAAABAAEAPUAAACGAw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V1MMA&#10;AADbAAAADwAAAGRycy9kb3ducmV2LnhtbESPQWvCQBSE74L/YXlCb7qJkCAxG7GC0PZWFbw+s69J&#10;2uzbkN2a1F/vFgSPw8x8w+Sb0bTiSr1rLCuIFxEI4tLqhisFp+N+vgLhPLLG1jIp+CMHm2I6yTHT&#10;duBPuh58JQKEXYYKau+7TEpX1mTQLWxHHLwv2xv0QfaV1D0OAW5auYyiVBpsOCzU2NGupvLn8GsU&#10;fI/vH1UXL3fx9nzZp6fE2debU+plNm7XIDyN/hl+tN+0giSB/y/h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V1MMAAADbAAAADwAAAAAAAAAAAAAAAACYAgAAZHJzL2Rv&#10;d25yZXYueG1sUEsFBgAAAAAEAAQA9QAAAIgD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cicIA&#10;AADbAAAADwAAAGRycy9kb3ducmV2LnhtbESPQYvCMBSE7wv+h/AEb2vqamWpRpEFQbytuj0/mmdb&#10;27yUJrb135sFweMwM98w6+1gatFR60rLCmbTCARxZnXJuYLLef/5DcJ5ZI21ZVLwIAfbzehjjYm2&#10;Pf9Sd/K5CBB2CSoovG8SKV1WkEE3tQ1x8K62NeiDbHOpW+wD3NTyK4qW0mDJYaHAhn4KyqrT3Sio&#10;5rPU993teI6pitPF4i+9lLVSk/GwW4HwNPh3+NU+aAXxEv6/h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9yJwgAAANsAAAAPAAAAAAAAAAAAAAAAAJgCAABkcnMvZG93&#10;bnJldi54bWxQSwUGAAAAAAQABAD1AAAAhwM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XsIA&#10;AADbAAAADwAAAGRycy9kb3ducmV2LnhtbESPQYvCMBSE74L/ITzBm6auuNZqFHERPAmrIh4fzbMt&#10;Ni+liVr99UYQPA4z8w0zWzSmFDeqXWFZwaAfgSBOrS44U3DYr3sxCOeRNZaWScGDHCzm7dYME23v&#10;/E+3nc9EgLBLUEHufZVI6dKcDLq+rYiDd7a1QR9knUld4z3ATSl/ouhXGiw4LORY0Sqn9LK7GgVm&#10;+2hMdZzEf8Pn9rRZUXy87mOlup1mOQXhqfHf8Ke90Qp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z9ewgAAANsAAAAPAAAAAAAAAAAAAAAAAJgCAABkcnMvZG93&#10;bnJldi54bWxQSwUGAAAAAAQABAD1AAAAhwM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S8b8A&#10;AADbAAAADwAAAGRycy9kb3ducmV2LnhtbERPz2vCMBS+D/Y/hCfsNlMLE6lGEWHUg5dVQY+P5tkU&#10;m5eSxLb+98thsOPH93uzm2wnBvKhdaxgMc9AENdOt9wouJy/P1cgQkTW2DkmBS8KsNu+v22w0G7k&#10;Hxqq2IgUwqFABSbGvpAy1IYshrnriRN3d95iTNA3UnscU7jtZJ5lS2mx5dRgsKeDofpRPa2C8Apn&#10;fuaVtyX7U1k6e1tec6U+ZtN+DSLSFP/Ff+6jVvCV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qhLxvwAAANsAAAAPAAAAAAAAAAAAAAAAAJgCAABkcnMvZG93bnJl&#10;di54bWxQSwUGAAAAAAQABAD1AAAAhAM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gLcUA&#10;AADbAAAADwAAAGRycy9kb3ducmV2LnhtbESPQWsCMRSE74L/ITzBW80qKu3WKKWwth4q1Bba42Pz&#10;3CxuXpYkrmt/fVMoeBxm5htmteltIzryoXasYDrJQBCXTtdcKfj8KO7uQYSIrLFxTAquFGCzHg5W&#10;mGt34XfqDrESCcIhRwUmxjaXMpSGLIaJa4mTd3TeYkzSV1J7vCS4beQsy5bSYs1pwWBLz4bK0+Fs&#10;Fexe+uK43BWdO/u37X5uvn6+DSs1HvVPjyAi9fEW/m+/agWLB/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OAtxQAAANsAAAAPAAAAAAAAAAAAAAAAAJgCAABkcnMv&#10;ZG93bnJldi54bWxQSwUGAAAAAAQABAD1AAAAigM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28b8A&#10;AADbAAAADwAAAGRycy9kb3ducmV2LnhtbERPzYrCMBC+C75DmAVvmq4LVbqNIoKuiCJqH2BoZtti&#10;MwlN1O7bbw6Cx4/vP1/2phUP6nxjWcHnJAFBXFrdcKWguG7GcxA+IGtsLZOCP/KwXAwHOWbaPvlM&#10;j0uoRAxhn6GCOgSXSenLmgz6iXXEkfu1ncEQYVdJ3eEzhptWTpMklQYbjg01OlrXVN4ud6Ng/jW9&#10;7+nkZr49uiotpPzZHk5KjT761TeIQH14i1/unVaQxvXxS/w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qDbxvwAAANsAAAAPAAAAAAAAAAAAAAAAAJgCAABkcnMvZG93bnJl&#10;di54bWxQSwUGAAAAAAQABAD1AAAAhAM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bs8QA&#10;AADbAAAADwAAAGRycy9kb3ducmV2LnhtbESPwW7CMBBE75X4B2srcanASQ4UUkyEWihcC3zAKt4m&#10;ofE6sg0J/XqMVKnH0cy80SyLwbTiSs43lhWk0wQEcWl1w5WC03E7mYPwAVlja5kU3MhDsRo9LTHX&#10;tucvuh5CJSKEfY4K6hC6XEpf1mTQT21HHL1v6wyGKF0ltcM+wk0rsySZSYMNx4UaO3qvqfw5XIwC&#10;+fqyW3wuLvOz2xzbD5nZ3e95r9T4eVi/gQg0hP/wX3uvFcxS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G7PEAAAA2wAAAA8AAAAAAAAAAAAAAAAAmAIAAGRycy9k&#10;b3ducmV2LnhtbFBLBQYAAAAABAAEAPUAAACJAw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yKMIA&#10;AADbAAAADwAAAGRycy9kb3ducmV2LnhtbESPQYvCMBCF78L+hzALe9PUHkRqoxRhwYMubPXgcWzG&#10;pthMSpOt9d9vBMHj48373rx8M9pWDNT7xrGC+SwBQVw53XCt4HT8ni5B+ICssXVMCh7kYbP+mOSY&#10;aXfnXxrKUIsIYZ+hAhNCl0npK0MW/cx1xNG7ut5iiLKvpe7xHuG2lWmSLKTFhmODwY62hqpb+Wfj&#10;G7urGX3azPem/DlfikM9PEKh1NfnWKxABBrD+/iV3mkFixSeWyI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IowgAAANsAAAAPAAAAAAAAAAAAAAAAAJgCAABkcnMvZG93&#10;bnJldi54bWxQSwUGAAAAAAQABAD1AAAAhwM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hfsQA&#10;AADbAAAADwAAAGRycy9kb3ducmV2LnhtbESPT2vCQBTE74LfYXmCN7PRUikxqxRpi7QnbWivj+wz&#10;Cc2+jdnNH/vpuwXB4zAzv2HS3Whq0VPrKssKllEMgji3uuJCQfb5ungC4TyyxtoyKbiSg912Okkx&#10;0XbgI/UnX4gAYZeggtL7JpHS5SUZdJFtiIN3tq1BH2RbSN3iEOCmlqs4XkuDFYeFEhval5T/nDqj&#10;oHDL7uX9u+fH3yZ7o6/qsrp+oFLz2fi8AeFp9PfwrX3QCtYP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IX7EAAAA2wAAAA8AAAAAAAAAAAAAAAAAmAIAAGRycy9k&#10;b3ducmV2LnhtbFBLBQYAAAAABAAEAPUAAACJAw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8tsIA&#10;AADbAAAADwAAAGRycy9kb3ducmV2LnhtbESPQWvCQBSE74L/YXlCb7qxjVpSV5GCpVdje+jtkX1m&#10;Q7NvQ/ZF03/fLRQ8DjPzDbPdj75VV+pjE9jAcpGBIq6Cbbg28HE+zp9BRUG22AYmAz8UYb+bTrZY&#10;2HDjE11LqVWCcCzQgBPpCq1j5chjXISOOHmX0HuUJPta2x5vCe5b/Zhla+2x4bTgsKNXR9V3OXgD&#10;p6PklydHG7d6+9zkzWC/hlKMeZiNhxdQQqPcw//td2tgncPfl/QD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fy2wgAAANsAAAAPAAAAAAAAAAAAAAAAAJgCAABkcnMvZG93&#10;bnJldi54bWxQSwUGAAAAAAQABAD1AAAAhwM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5McQA&#10;AADbAAAADwAAAGRycy9kb3ducmV2LnhtbESPQWsCMRSE7wX/Q3iCl6JZLRVZjSKCIvRQavfS23Pz&#10;3CwmL8smuuu/N4VCj8PMfMOsNr2z4k5tqD0rmE4yEMSl1zVXCorv/XgBIkRkjdYzKXhQgM168LLC&#10;XPuOv+h+ipVIEA45KjAxNrmUoTTkMEx8Q5y8i28dxiTbSuoWuwR3Vs6ybC4d1pwWDDa0M1ReTzen&#10;4McezPbjxm5XvBZvnWc7PX/ulRoN++0SRKQ+/of/2ketYP4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6eTHEAAAA2wAAAA8AAAAAAAAAAAAAAAAAmAIAAGRycy9k&#10;b3ducmV2LnhtbFBLBQYAAAAABAAEAPUAAACJAw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eycIA&#10;AADbAAAADwAAAGRycy9kb3ducmV2LnhtbESPS2vDMBCE74X+B7GF3Bo5OTjBiRxKH9BToUnwebG2&#10;ftRaGUmRnX9fFQI5DjPzDbM/zGYQkZzvLCtYLTMQxLXVHTcKzqeP5y0IH5A1DpZJwZU8HMrHhz0W&#10;2k78TfEYGpEg7AtU0IYwFlL6uiWDfmlH4uT9WGcwJOkaqR1OCW4Guc6yXBrsOC20ONJrS/Xv8WIU&#10;bKr3VfzSsZ+qzeRd/xa1y6RSi6f5ZQci0Bzu4Vv7UyvIc/j/kn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V7JwgAAANsAAAAPAAAAAAAAAAAAAAAAAJgCAABkcnMvZG93&#10;bnJldi54bWxQSwUGAAAAAAQABAD1AAAAhwM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itccA&#10;AADbAAAADwAAAGRycy9kb3ducmV2LnhtbESPQUsDMRSE74L/ITyhF2mzLrKWbdMi0oIeFFotpbfX&#10;5Lm7dPOyTWJ3/fdGEDwOM/MNM18OthUX8qFxrOBukoEg1s40XCn4eF+PpyBCRDbYOiYF3xRgubi+&#10;mmNpXM8bumxjJRKEQ4kK6hi7Usqga7IYJq4jTt6n8xZjkr6SxmOf4LaVeZYV0mLDaaHGjp5q0qft&#10;l1VwvM3v9eHlfNRv+7DavebVqfC9UqOb4XEGItIQ/8N/7WejoHiA3y/p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2orXHAAAA2wAAAA8AAAAAAAAAAAAAAAAAmAIAAGRy&#10;cy9kb3ducmV2LnhtbFBLBQYAAAAABAAEAPUAAACMAw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yMMAA&#10;AADbAAAADwAAAGRycy9kb3ducmV2LnhtbERPy4rCMBTdC/5DuII7TXUh0jHKKIgFV74Qd5fkTlOm&#10;uSlN1OrXTxYDLg/nvVh1rhYPakPlWcFknIEg1t5UXCo4n7ajOYgQkQ3WnknBiwKslv3eAnPjn3yg&#10;xzGWIoVwyFGBjbHJpQzaksMw9g1x4n586zAm2JbStPhM4a6W0yybSYcVpwaLDW0s6d/j3Sm4X3bn&#10;9e1mi/d1ouu9PcyLdaOVGg667y8Qkbr4Ef+7C6NglsamL+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ayMMAAAADbAAAADwAAAAAAAAAAAAAAAACYAgAAZHJzL2Rvd25y&#10;ZXYueG1sUEsFBgAAAAAEAAQA9QAAAIUD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ThsMA&#10;AADbAAAADwAAAGRycy9kb3ducmV2LnhtbESPwWrDMBBE74H+g9hCbokcH0LrRjYh0DbQU5PQ89pa&#10;yybWyliq7eTrq0Khx2Fm3jC7YradGGnwrWMFm3UCgrhyumWj4HJ+XT2B8AFZY+eYFNzIQ5E/LHaY&#10;aTfxJ42nYESEsM9QQRNCn0npq4Ys+rXriaNXu8FiiHIwUg84RbjtZJokW2mx5bjQYE+Hhqrr6dsq&#10;MOl7Xd5NW85T3U0fOv0az29WqeXjvH8BEWgO/+G/9lEr2D7D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ThsMAAADbAAAADwAAAAAAAAAAAAAAAACYAgAAZHJzL2Rv&#10;d25yZXYueG1sUEsFBgAAAAAEAAQA9QAAAIgD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6sEA&#10;AADbAAAADwAAAGRycy9kb3ducmV2LnhtbERPy4rCMBTdC/5DuIKbYUx1MUrHtIgoqAjjYz7gTnNt&#10;q81NaWKtfz9ZCC4P5z1PO1OJlhpXWlYwHkUgiDOrS84V/J7XnzMQziNrrCyTgic5SJN+b46xtg8+&#10;UnvyuQgh7GJUUHhfx1K6rCCDbmRr4sBdbGPQB9jkUjf4COGmkpMo+pIGSw4NBda0LCi7ne5Ggbx+&#10;yOef+aHtbrrbRDPO96v2oNRw0C2+QXjq/Fv8cm+0gmlYH76EH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X1+rBAAAA2wAAAA8AAAAAAAAAAAAAAAAAmAIAAGRycy9kb3du&#10;cmV2LnhtbFBLBQYAAAAABAAEAPUAAACGAw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UzcIA&#10;AADbAAAADwAAAGRycy9kb3ducmV2LnhtbESPQYvCMBSE74L/ITzBi2haD6tWo4ig7nGrInh7Ns+2&#10;2LyUJmr995uFBY/DzHzDLFatqcSTGldaVhCPIhDEmdUl5wpOx+1wCsJ5ZI2VZVLwJgerZbezwETb&#10;F6f0PPhcBAi7BBUU3teJlC4ryKAb2Zo4eDfbGPRBNrnUDb4C3FRyHEVf0mDJYaHAmjYFZffDwyjY&#10;DdqJSWOzv5f2cq2cHc/Sn7NS/V67noPw1PpP+L/9rRVMYvj7E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RTNwgAAANsAAAAPAAAAAAAAAAAAAAAAAJgCAABkcnMvZG93&#10;bnJldi54bWxQSwUGAAAAAAQABAD1AAAAhwM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xysIA&#10;AADbAAAADwAAAGRycy9kb3ducmV2LnhtbESP0WrCQBRE3wv+w3IF3+qmKdgY3YQihPZNm/gBl+w1&#10;ic3eDdmtxr/vCoKPw8ycYbb5ZHpxodF1lhW8LSMQxLXVHTcKjlXxmoBwHlljb5kU3MhBns1etphq&#10;e+UfupS+EQHCLkUFrfdDKqWrWzLolnYgDt7JjgZ9kGMj9YjXADe9jKNoJQ12HBZaHGjXUv1b/hkF&#10;cYnVmTq77792ZXJ+L9an4uCVWsynzw0IT5N/hh/tb63gI4b7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THKwgAAANsAAAAPAAAAAAAAAAAAAAAAAJgCAABkcnMvZG93&#10;bnJldi54bWxQSwUGAAAAAAQABAD1AAAAhwM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JKcMA&#10;AADbAAAADwAAAGRycy9kb3ducmV2LnhtbESP0WrCQBRE3wv+w3IF3+rGCo3GbESEgiItqP2A2+w1&#10;SZu9G3bXGP++Wyj4OMzMGSZfD6YVPTnfWFYwmyYgiEurG64UfJ7fnhcgfEDW2FomBXfysC5GTzlm&#10;2t74SP0pVCJC2GeooA6hy6T0ZU0G/dR2xNG7WGcwROkqqR3eIty08iVJXqXBhuNCjR1tayp/Tlej&#10;4GP73b+nZvnlD2nQ3dwt7XGvlZqMh80KRKAhPML/7Z1WkM7h7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JKcMAAADbAAAADwAAAAAAAAAAAAAAAACYAgAAZHJzL2Rv&#10;d25yZXYueG1sUEsFBgAAAAAEAAQA9QAAAIgD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zRsUA&#10;AADbAAAADwAAAGRycy9kb3ducmV2LnhtbESP3WrCQBSE7wu+w3KE3tVNxZ8S3QQRpFJBaVoovTtm&#10;T5Pg7tmQXTV9+25B8HKYmW+YZd5bIy7U+caxgudRAoK4dLrhSsHnx+bpBYQPyBqNY1LwSx7ybPCw&#10;xFS7K7/TpQiViBD2KSqoQ2hTKX1Zk0U/ci1x9H5cZzFE2VVSd3iNcGvkOElm0mLDcaHGltY1lafi&#10;bBXszXzyGlY7P7U7czh+TfGbZ29KPQ771QJEoD7cw7f2ViuYT+D/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PNGxQAAANsAAAAPAAAAAAAAAAAAAAAAAJgCAABkcnMv&#10;ZG93bnJldi54bWxQSwUGAAAAAAQABAD1AAAAigM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xJsQA&#10;AADbAAAADwAAAGRycy9kb3ducmV2LnhtbESPT2sCMRTE7wW/Q3iCl1KzFtSyNYoWCnoSrdLrY/Pc&#10;7Lp5WTbp/vn2plDocZiZ3zCrTW8r0VLjC8cKZtMEBHHmdMG5gsvX58sbCB+QNVaOScFAHjbr0dMK&#10;U+06PlF7DrmIEPYpKjAh1KmUPjNk0U9dTRy9m2sshiibXOoGuwi3lXxNkoW0WHBcMFjTh6Hsfv6x&#10;CrDsE3Mtu+fyu2yr3fEwDLPLoNRk3G/fQQTqw3/4r73XCpZz+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sSbEAAAA2wAAAA8AAAAAAAAAAAAAAAAAmAIAAGRycy9k&#10;b3ducmV2LnhtbFBLBQYAAAAABAAEAPUAAACJAw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PdsUA&#10;AADbAAAADwAAAGRycy9kb3ducmV2LnhtbESPW2sCMRSE3wX/QziFvmm2UnTZGqV4KX2sF1ofD5vT&#10;zdLNyZpE3fbXm4Lg4zAz3zDTeWcbcSYfascKnoYZCOLS6ZorBfvdepCDCBFZY+OYFPxSgPms35ti&#10;od2FN3TexkokCIcCFZgY20LKUBqyGIauJU7et/MWY5K+ktrjJcFtI0dZNpYWa04LBltaGCp/tier&#10;YL2j54X/OFF+mCy/VsfPvzdzWCr1+NC9voCI1MV7+NZ+1womY/j/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892xQAAANsAAAAPAAAAAAAAAAAAAAAAAJgCAABkcnMv&#10;ZG93bnJldi54bWxQSwUGAAAAAAQABAD1AAAAigM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i18QA&#10;AADbAAAADwAAAGRycy9kb3ducmV2LnhtbESPT2sCMRTE70K/Q3iF3mq2trhlNUpRWhQ8+K+eH5vn&#10;bnDzsiTpuv32jVDwOMzMb5jpvLeN6MgH41jByzADQVw6bbhScDx8Pr+DCBFZY+OYFPxSgPnsYTDF&#10;Qrsr76jbx0okCIcCFdQxtoWUoazJYhi6ljh5Z+ctxiR9JbXHa4LbRo6ybCwtGk4LNba0qKm87H+s&#10;gvO2NV+by9J33+X6ODoZfntdsVJPj/3HBESkPt7D/+2VVpDncPu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4tfEAAAA2wAAAA8AAAAAAAAAAAAAAAAAmAIAAGRycy9k&#10;b3ducmV2LnhtbFBLBQYAAAAABAAEAPUAAACJAw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q7L8A&#10;AADbAAAADwAAAGRycy9kb3ducmV2LnhtbERPy4rCMBTdC/MP4Q6401QFnekYZXziSnwMs74017bY&#10;3JQk1vr3ZiG4PJz3dN6aSjTkfGlZwaCfgCDOrC45V/B33vS+QPiArLGyTAoe5GE+++hMMdX2zkdq&#10;TiEXMYR9igqKEOpUSp8VZND3bU0cuYt1BkOELpfa4T2Gm0oOk2QsDZYcGwqsaVlQdj3djIJFMzq7&#10;7/9Bfjjut9fLulrVGldKdT/b3x8QgdrwFr/cO61gEsfGL/E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rsvwAAANsAAAAPAAAAAAAAAAAAAAAAAJgCAABkcnMvZG93bnJl&#10;di54bWxQSwUGAAAAAAQABAD1AAAAhAM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3i8QA&#10;AADbAAAADwAAAGRycy9kb3ducmV2LnhtbESPT4vCMBTE74LfITzBi2iquP6pRllcBBe8aBU8Pppn&#10;W2xeuk1W67c3Cwseh5n5DbNcN6YUd6pdYVnBcBCBIE6tLjhTcEq2/RkI55E1lpZJwZMcrFft1hJj&#10;bR98oPvRZyJA2MWoIPe+iqV0aU4G3cBWxMG72tqgD7LOpK7xEeCmlKMomkiDBYeFHCva5JTejr9G&#10;wSF5ynM1/hr1kszIud1/X37ch1LdTvO5AOGp8e/wf3unFUzn8Pcl/A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d4vEAAAA2wAAAA8AAAAAAAAAAAAAAAAAmAIAAGRycy9k&#10;b3ducmV2LnhtbFBLBQYAAAAABAAEAPUAAACJAw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JcMA&#10;AADbAAAADwAAAGRycy9kb3ducmV2LnhtbERPTWuDQBC9F/IflinkUuqaHIrabEIJWEqoh5oUehzc&#10;qdq4s+Ju1Pz77CHQ4+N9b3az6cRIg2stK1hFMQjiyuqWawWnY/6cgHAeWWNnmRRcycFuu3jYYKbt&#10;xF80lr4WIYRdhgoa7/tMSlc1ZNBFticO3K8dDPoAh1rqAacQbjq5juMXabDl0NBgT/uGqnN5MQrS&#10;BH/O+0v++d7lf+NT+l20xUErtXyc315BeJr9v/ju/tAKkrA+fA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4JcMAAADbAAAADwAAAAAAAAAAAAAAAACYAgAAZHJzL2Rv&#10;d25yZXYueG1sUEsFBgAAAAAEAAQA9QAAAIgD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qVcMA&#10;AADbAAAADwAAAGRycy9kb3ducmV2LnhtbESPzWoCMRSF9wXfIVyhu5rRRZGpUVSs1lWpI+jyMrlO&#10;Bic30ySO49s3hUKXh/PzcWaL3jaiIx9qxwrGowwEcel0zZWCY/H+MgURIrLGxjEpeFCAxXzwNMNc&#10;uzt/UXeIlUgjHHJUYGJscylDachiGLmWOHkX5y3GJH0ltcd7GreNnGTZq7RYcyIYbGltqLwebjZB&#10;OvO586fie79vVudHNMtNsa2Ueh72yzcQkfr4H/5rf2gF0zH8fkk/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qVcMAAADbAAAADwAAAAAAAAAAAAAAAACYAgAAZHJzL2Rv&#10;d25yZXYueG1sUEsFBgAAAAAEAAQA9QAAAIgDAAAAAA==&#10;" adj="0,,0" path="m14,236l252,41r2,3l257,50,,259,7,247r7,-11xm256,39l302,r2,4l307,9,268,41r-7,-2l256,39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18;119,21;120,22;121,25;0,130;3,124;7,118;121,20;143,0;144,2;145,5;127,21;123,20;121,20" o:connectangles="0,0,0,0,0,0,0,0,0,0,0,0,0,0" textboxrect="3163,3163,18437,18437"/>
                  <v:handles>
                    <v:h position="@3,#0" polar="10800,10800"/>
                    <v:h position="#2,#1" polar="10800,10800" radiusrange="0,10800"/>
                  </v:handles>
                </v:shape>
                <v:shape id="Freeform 83" o:spid="_x0000_s1107" style="position:absolute;left:5083;top:436;width:149;height:134;visibility:visible;mso-wrap-style:none;v-text-anchor:middle" coordsize="317,2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7tsMA&#10;AADbAAAADwAAAGRycy9kb3ducmV2LnhtbESPQWvCQBSE74X+h+UVvNVNA9oYXaUVBW+2sRdvj+wz&#10;ic2+Dburxn/vCoLHYWa+YWaL3rTiTM43lhV8DBMQxKXVDVcK/nbr9wyED8gaW8uk4EoeFvPXlxnm&#10;2l74l85FqESEsM9RQR1Cl0vpy5oM+qHtiKN3sM5giNJVUju8RLhpZZokY2mw4bhQY0fLmsr/4mQU&#10;HHep+XGHrS3KdPn9ucpGftLtlRq89V9TEIH68Aw/2hutIEv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7tsMAAADbAAAADwAAAAAAAAAAAAAAAACYAgAAZHJzL2Rv&#10;d25yZXYueG1sUEsFBgAAAAAEAAQA9QAAAIgDAAAAAA==&#10;" adj="0,,0" path="m15,243l262,40r3,6l267,49,,268,8,255r7,-12xm269,35l312,r3,5l317,8,281,37r-5,l269,35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7,122;123,20;125,23;125,25;0,134;4,128;7,122;126,18;147,0;148,3;149,4;132,19;130,19;126,18" o:connectangles="0,0,0,0,0,0,0,0,0,0,0,0,0,0" textboxrect="3163,3163,18437,18437"/>
                  <v:handles>
                    <v:h position="@3,#0" polar="10800,10800"/>
                    <v:h position="#2,#1" polar="10800,10800" radiusrange="0,10800"/>
                  </v:handles>
                </v:shape>
                <v:shape id="Freeform 84" o:spid="_x0000_s1108" style="position:absolute;left:5079;top:438;width:154;height:138;visibility:visible;mso-wrap-style:none;v-text-anchor:middle" coordsize="327,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5pMQA&#10;AADbAAAADwAAAGRycy9kb3ducmV2LnhtbESPQWsCMRSE7wX/Q3iCt5q1BVe2RilCwbZ40Ap6fN08&#10;d7duXkIS1/Xfm0Khx2FmvmHmy960oiMfGssKJuMMBHFpdcOVgv3X2+MMRIjIGlvLpOBGAZaLwcMc&#10;C22vvKVuFyuRIBwKVFDH6AopQ1mTwTC2jjh5J+sNxiR9JbXHa4KbVj5l2VQabDgt1OhoVVN53l2M&#10;gm/PP+ftYZ0f3OmYv7vNZ4cfuVKjYf/6AiJSH//Df+21VjB7ht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aTEAAAA2wAAAA8AAAAAAAAAAAAAAAAAmAIAAGRycy9k&#10;b3ducmV2LnhtbFBLBQYAAAAABAAEAPUAAACJAwAAAAA=&#10;" adj="0,,0" path="m16,250l273,41r2,3l277,50,,275,8,263r8,-13xm284,32l323,r2,3l327,7,296,34r-7,-2l284,32xe" fillcolor="#edbc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25;129,21;130,22;130,25;0,138;4,132;8,125;134,16;152,0;153,2;154,4;139,17;136,16;134,16" o:connectangles="0,0,0,0,0,0,0,0,0,0,0,0,0,0" textboxrect="3163,3163,18437,18437"/>
                  <v:handles>
                    <v:h position="@3,#0" polar="10800,10800"/>
                    <v:h position="#2,#1" polar="10800,10800" radiusrange="0,10800"/>
                  </v:handles>
                </v:shape>
                <v:shape id="Freeform 85" o:spid="_x0000_s1109" style="position:absolute;left:5075;top:440;width:158;height:142;visibility:visible;mso-wrap-style:none;v-text-anchor:middle" coordsize="336,2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wsMIA&#10;AADbAAAADwAAAGRycy9kb3ducmV2LnhtbESPX2vCMBTF3wd+h3AFX4amSplSjSIDQQQfdANfL81t&#10;E2xuSpPV7tsvgrDHw/nz42x2g2tET12wnhXMZxkI4tJry7WC76/DdAUiRGSNjWdS8EsBdtvR2wYL&#10;7R98of4aa5FGOBSowMTYFlKG0pDDMPMtcfIq3zmMSXa11B0+0rhr5CLLPqRDy4lgsKVPQ+X9+uMS&#10;JDd9s6wqe/EWb+fD+/GE81ypyXjYr0FEGuJ/+NU+agWrHJ5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CwwgAAANsAAAAPAAAAAAAAAAAAAAAAAJgCAABkcnMvZG93&#10;bnJldi54bWxQSwUGAAAAAAQABAD1AAAAhwMAAAAA&#10;" adj="0,,0" path="m16,260l283,41r2,6l287,50,,285,8,272r8,-12xm297,29l333,r2,4l336,9,310,31r-6,l297,29xe" fillcolor="#eab86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0;133,20;134,23;135,25;0,142;4,136;8,130;140,14;157,0;158,2;158,4;146,15;143,15;140,14" o:connectangles="0,0,0,0,0,0,0,0,0,0,0,0,0,0" textboxrect="3163,3163,18437,18437"/>
                  <v:handles>
                    <v:h position="@3,#0" polar="10800,10800"/>
                    <v:h position="#2,#1" polar="10800,10800" radiusrange="0,10800"/>
                  </v:handles>
                </v:shape>
                <v:shape id="Freeform 86" o:spid="_x0000_s1110" style="position:absolute;left:5071;top:442;width:164;height:147;visibility:visible;mso-wrap-style:none;v-text-anchor:middle" coordsize="34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Y9sQA&#10;AADbAAAADwAAAGRycy9kb3ducmV2LnhtbESPQWvCQBSE74X+h+UVems2tVhDzColEFq8SKPg9ZF9&#10;JqvZtyG71fTfu0Khx2FmvmGK9WR7caHRG8cKXpMUBHHjtOFWwX5XvWQgfEDW2DsmBb/kYb16fCgw&#10;1+7K33SpQysihH2OCroQhlxK33Rk0SduII7e0Y0WQ5RjK/WI1wi3vZyl6bu0aDgudDhQ2VFzrn+s&#10;Al2ZQzmvy3SrN7OFOVWfja3elHp+mj6WIAJN4T/81/7SCrI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mPbEAAAA2wAAAA8AAAAAAAAAAAAAAAAAmAIAAGRycy9k&#10;b3ducmV2LnhtbFBLBQYAAAAABAAEAPUAAACJAwAAAAA=&#10;" adj="0,,0" path="m16,268l293,43r2,3l296,51,,293,8,281r8,-13xm312,27l343,r1,5l348,9,323,28r-5,-1l312,27xe" fillcolor="#e7b55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4;138,22;139,23;139,26;0,147;4,141;8,134;147,14;162,0;162,3;164,5;152,14;150,14;147,14" o:connectangles="0,0,0,0,0,0,0,0,0,0,0,0,0,0" textboxrect="3163,3163,18437,18437"/>
                  <v:handles>
                    <v:h position="@3,#0" polar="10800,10800"/>
                    <v:h position="#2,#1" polar="10800,10800" radiusrange="0,10800"/>
                  </v:handles>
                </v:shape>
                <v:shape id="Freeform 87" o:spid="_x0000_s1111" style="position:absolute;left:5067;top:445;width:170;height:150;visibility:visible;mso-wrap-style:none;v-text-anchor:middle" coordsize="359,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uxsMA&#10;AADbAAAADwAAAGRycy9kb3ducmV2LnhtbESPQWvCQBSE74X+h+UVvBTdKCISXSUItR41LejxkX1m&#10;g9m3aXZror/eFQo9DjPzDbNc97YWV2p95VjBeJSAIC6crrhU8P31MZyD8AFZY+2YFNzIw3r1+rLE&#10;VLuOD3TNQykihH2KCkwITSqlLwxZ9CPXEEfv7FqLIcq2lLrFLsJtLSdJMpMWK44LBhvaGCou+a9V&#10;kNCmv2/ffzirsmm3z09Hg/JTqcFbny1ABOrDf/ivvdMK5j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7uxsMAAADbAAAADwAAAAAAAAAAAAAAAACYAgAAZHJzL2Rv&#10;d25yZXYueG1sUEsFBgAAAAAEAAQA9QAAAIgDAAAAAA==&#10;" adj="0,,0" path="m17,276l304,41r1,5l307,50,,300,9,288r8,-12xm327,22l353,r4,4l359,7,339,25r-7,-2l327,22xe" fillcolor="#e5b25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8,138;144,21;144,23;145,25;0,150;4,144;8,138;155,11;167,0;169,2;170,4;161,13;157,12;155,11" o:connectangles="0,0,0,0,0,0,0,0,0,0,0,0,0,0" textboxrect="3163,3163,18437,18437"/>
                  <v:handles>
                    <v:h position="@3,#0" polar="10800,10800"/>
                    <v:h position="#2,#1" polar="10800,10800" radiusrange="0,10800"/>
                  </v:handles>
                </v:shape>
                <v:shape id="Freeform 88" o:spid="_x0000_s1112" style="position:absolute;left:5063;top:446;width:175;height:156;visibility:visible;mso-wrap-style:none;v-text-anchor:middle" coordsize="370,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DecQA&#10;AADbAAAADwAAAGRycy9kb3ducmV2LnhtbESPQWvCQBSE7wX/w/IEb81GwVajq4htoVAomIrnR/aZ&#10;DWbfxuyapP313YLQ4zAz3zDr7WBr0VHrK8cKpkkKgrhwuuJSwfHr7XEBwgdkjbVjUvBNHrab0cMa&#10;M+16PlCXh1JECPsMFZgQmkxKXxiy6BPXEEfv7FqLIcq2lLrFPsJtLWdp+iQtVhwXDDa0N1Rc8ptV&#10;8BFOs8/8+tp3t/mP7JZ0eOnZKDUZD7sViEBD+A/f2+9aweIZ/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Q3nEAAAA2wAAAA8AAAAAAAAAAAAAAAAAmAIAAGRycy9k&#10;b3ducmV2LnhtbFBLBQYAAAAABAAEAPUAAACJAwAAAAA=&#10;" adj="0,,0" path="m18,284l314,42r2,4l318,50,,311,9,296r9,-12xm341,19l366,r2,3l370,9,354,21r-6,l341,19xe" fillcolor="#e1b04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9,142;149,21;149,23;150,25;0,156;4,148;9,142;161,10;173,0;174,2;175,5;167,11;165,11;161,10" o:connectangles="0,0,0,0,0,0,0,0,0,0,0,0,0,0" textboxrect="3163,3163,18437,18437"/>
                  <v:handles>
                    <v:h position="@3,#0" polar="10800,10800"/>
                    <v:h position="#2,#1" polar="10800,10800" radiusrange="0,10800"/>
                  </v:handles>
                </v:shape>
                <v:shape id="Freeform 89" o:spid="_x0000_s1113" style="position:absolute;left:5058;top:448;width:181;height:160;visibility:visible;mso-wrap-style:none;v-text-anchor:middle" coordsize="382,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gtbwA&#10;AADbAAAADwAAAGRycy9kb3ducmV2LnhtbERPSwrCMBDdC94hjOBGNNWFSDWKCKIuBH8HGJqxKTaT&#10;0kRbPb1ZCC4f779YtbYUL6p94VjBeJSAIM6cLjhXcLtuhzMQPiBrLB2Tgjd5WC27nQWm2jV8ptcl&#10;5CKGsE9RgQmhSqX0mSGLfuQq4sjdXW0xRFjnUtfYxHBbykmSTKXFgmODwYo2hrLH5WkV2BM9moPB&#10;e3kwmaXP4Dj97I5K9Xvteg4iUBv+4p97rxXM4tj4Jf4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oWC1vAAAANsAAAAPAAAAAAAAAAAAAAAAAJgCAABkcnMvZG93bnJldi54&#10;bWxQSwUGAAAAAAQABAD1AAAAgQMAAAAA&#10;" adj="0,,0" path="m18,293l325,43r2,4l329,52,,320,9,308r9,-15xm357,18l377,r2,6l382,9,368,20r-5,-2l357,18xe" fillcolor="#dead4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9,147;154,22;155,24;156,26;0,160;0,160;0,160;4,154;9,147;169,9;179,0;180,3;181,5;174,10;172,9;169,9" o:connectangles="0,0,0,0,0,0,0,0,0,0,0,0,0,0,0,0" textboxrect="3163,3163,18437,18437"/>
                  <v:handles>
                    <v:h position="@3,#0" polar="10800,10800"/>
                    <v:h position="#2,#1" polar="10800,10800" radiusrange="0,10800"/>
                  </v:handles>
                </v:shape>
                <v:shape id="Freeform 90" o:spid="_x0000_s1114" style="position:absolute;left:5058;top:451;width:181;height:157;visibility:visible;mso-wrap-style:none;v-text-anchor:middle" coordsize="38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gcQA&#10;AADbAAAADwAAAGRycy9kb3ducmV2LnhtbESPQWsCMRSE70L/Q3hCL1Kz9VDX1SitKFTwslt7fyTP&#10;3cXNyzZJdfvvTaHQ4zAz3zCrzWA7cSUfWscKnqcZCGLtTMu1gtPH/ikHESKywc4xKfihAJv1w2iF&#10;hXE3LulaxVokCIcCFTQx9oWUQTdkMUxdT5y8s/MWY5K+lsbjLcFtJ2dZ9iIttpwWGuxp25C+VN9W&#10;wedpt5h/belY+f6gyzLPJ/s3rdTjeHhdgog0xP/wX/vdKMgX8Psl/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DYHEAAAA2wAAAA8AAAAAAAAAAAAAAAAAmAIAAGRycy9k&#10;b3ducmV2LnhtbFBLBQYAAAAABAAEAPUAAACJAwAAAAA=&#10;" adj="0,,0" path="m9,302l327,41r2,5l332,49,9,312r-6,2l,314r3,-5l9,302xm363,12l379,r3,3l384,7r-9,9l368,14r-5,-2xe" fillcolor="#dca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51;154,21;155,23;156,25;4,156;1,157;0,157;1,155;4,151;171,6;179,0;180,2;181,4;177,8;173,7;171,6" o:connectangles="0,0,0,0,0,0,0,0,0,0,0,0,0,0,0,0" textboxrect="3163,3163,18437,18437"/>
                  <v:handles>
                    <v:h position="@3,#0" polar="10800,10800"/>
                    <v:h position="#2,#1" polar="10800,10800" radiusrange="0,10800"/>
                  </v:handles>
                </v:shape>
                <v:shape id="Freeform 91" o:spid="_x0000_s1115" style="position:absolute;left:5058;top:453;width:182;height:155;visibility:visible;mso-wrap-style:none;v-text-anchor:middle" coordsize="386,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2p8AA&#10;AADbAAAADwAAAGRycy9kb3ducmV2LnhtbERPS4vCMBC+L/gfwgje1tQHq1ajqCB48LK6sHgbm7Et&#10;NpPSiVr/vTks7PHjey9WravUgxopPRsY9BNQxJm3JecGfk67zykoCcgWK89k4EUCq2XnY4Gp9U/+&#10;pscx5CqGsKRooAihTrWWrCCH0vc1ceSuvnEYImxybRt8xnBX6WGSfGmHJceGAmvaFpTdjndn4Hco&#10;cpKR24wPdzrnl3pyoGpiTK/bruegArXhX/zn3lsDs7g+fok/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w2p8AAAADbAAAADwAAAAAAAAAAAAAAAACYAgAAZHJzL2Rvd25y&#10;ZXYueG1sUEsFBgAAAAAEAAQA9QAAAIUDAAAAAA==&#10;" adj="0,,0" path="m,311l329,43r3,3l334,52,18,309r-9,l,311xm368,11l382,r2,4l386,9r-6,5l375,13r-7,-2xe" fillcolor="#d4a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5;155,21;157,23;157,26;8,154;4,154;0,155;174,5;180,0;181,2;182,4;179,7;177,6;174,5" o:connectangles="0,0,0,0,0,0,0,0,0,0,0,0,0,0" textboxrect="3163,3163,18437,18437"/>
                  <v:handles>
                    <v:h position="@3,#0" polar="10800,10800"/>
                    <v:h position="#2,#1" polar="10800,10800" radiusrange="0,10800"/>
                  </v:handles>
                </v:shape>
                <v:shape id="Freeform 92" o:spid="_x0000_s1116" style="position:absolute;left:5063;top:454;width:179;height:153;visibility:visible;mso-wrap-style:none;v-text-anchor:middle" coordsize="380,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2ssMA&#10;AADbAAAADwAAAGRycy9kb3ducmV2LnhtbESPT4vCMBTE78J+h/AWvIimKi62GkUWhL36b/H4bJ5N&#10;tXkpTVa7394IgsdhZn7DzJetrcSNGl86VjAcJCCIc6dLLhTsd+v+FIQPyBorx6TgnzwsFx+dOWba&#10;3XlDt20oRISwz1CBCaHOpPS5IYt+4Gri6J1dYzFE2RRSN3iPcFvJUZJ8SYslxwWDNX0byq/bP6ug&#10;6F1O8nByl51ZjSebg/xNj+lIqe5nu5qBCNSGd/jV/tEK0i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2ssMAAADbAAAADwAAAAAAAAAAAAAAAACYAgAAZHJzL2Rv&#10;d25yZXYueG1sUEsFBgAAAAAEAAQA9QAAAIgDAAAAAA==&#10;" adj="0,,0" path="m,305l323,42r2,6l327,51,19,304,9,305r-9,xm366,9l375,r2,5l380,9r-3,1l371,10,366,9xe" fillcolor="#d1a2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3;152,21;153,24;154,26;9,152;4,153;0,153;172,5;177,0;178,3;179,5;178,5;175,5;172,5" o:connectangles="0,0,0,0,0,0,0,0,0,0,0,0,0,0" textboxrect="3163,3163,18437,18437"/>
                  <v:handles>
                    <v:h position="@3,#0" polar="10800,10800"/>
                    <v:h position="#2,#1" polar="10800,10800" radiusrange="0,10800"/>
                  </v:handles>
                </v:shape>
                <v:shape id="Freeform 93" o:spid="_x0000_s1117" style="position:absolute;left:5067;top:457;width:176;height:150;visibility:visible;mso-wrap-style:none;v-text-anchor:middle" coordsize="373,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Uw8QA&#10;AADbAAAADwAAAGRycy9kb3ducmV2LnhtbESPQWvCQBSE7wX/w/IKvTWbeghtzCqiSEtuTRX19sg+&#10;k2D2bciuuu2v7xYKHoeZ+YYpFsH04kqj6ywreElSEMS11R03CrZfm+dXEM4ja+wtk4JvcrCYTx4K&#10;zLW98SddK9+ICGGXo4LW+yGX0tUtGXSJHYijd7KjQR/l2Eg94i3CTS+naZpJgx3HhRYHWrVUn6uL&#10;UbBf7/SPOWbpKevD+hC2Jb9fSqWeHsNyBsJT8Pfwf/tDK3ib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FMPEAAAA2wAAAA8AAAAAAAAAAAAAAAAAmAIAAGRycy9k&#10;b3ducmV2LnhtbFBLBQYAAAAABAAEAPUAAACJAwAAAAA=&#10;" adj="0,,0" path="m,300l316,43r2,3l320,52,19,297r-9,2l,300xm362,5l368,r1,4l373,7,368,5r-6,xe" fillcolor="#cc9f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0;149,22;150,23;151,26;9,149;5,150;0,150;171,3;174,0;174,2;176,4;174,3;171,3" o:connectangles="0,0,0,0,0,0,0,0,0,0,0,0,0" textboxrect="3163,3163,18437,18437"/>
                  <v:handles>
                    <v:h position="@3,#0" polar="10800,10800"/>
                    <v:h position="#2,#1" polar="10800,10800" radiusrange="0,10800"/>
                  </v:handles>
                </v:shape>
                <v:shape id="Freeform 94" o:spid="_x0000_s1118" style="position:absolute;left:5072;top:459;width:171;height:147;visibility:visible;mso-wrap-style:none;v-text-anchor:middle" coordsize="363,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MSMQA&#10;AADbAAAADwAAAGRycy9kb3ducmV2LnhtbESPQWvCQBSE70L/w/KE3nTXBqSNrmKF0Fw8RIVeH9ln&#10;Esy+jdltkv77bqHQ4zAz3zDb/WRbMVDvG8caVksFgrh0puFKw/WSLV5B+IBssHVMGr7Jw373NNti&#10;atzIBQ3nUIkIYZ+ihjqELpXSlzVZ9EvXEUfv5nqLIcq+kqbHMcJtK1+UWkuLDceFGjs61lTez19W&#10;Q/JQx+TzpopTPkyPTF2S+7v50Pp5Ph02IAJN4T/8186NhrcE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DEjEAAAA2wAAAA8AAAAAAAAAAAAAAAAAmAIAAGRycy9k&#10;b3ducmV2LnhtbFBLBQYAAAAABAAEAPUAAACJAwAAAAA=&#10;" adj="0,,0" path="m,295l308,42r2,6l311,51,18,291r-9,2l,295xm358,1l361,r,1l363,3r-4,l358,1xe" fillcolor="#c89b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47;145,21;146,24;147,25;8,145;4,146;0,147;169,0;170,0;170,0;171,1;169,1;169,0" o:connectangles="0,0,0,0,0,0,0,0,0,0,0,0,0" textboxrect="3163,3163,18437,18437"/>
                  <v:handles>
                    <v:h position="@3,#0" polar="10800,10800"/>
                    <v:h position="#2,#1" polar="10800,10800" radiusrange="0,10800"/>
                  </v:handles>
                </v:shape>
                <v:shape id="Freeform 95" o:spid="_x0000_s1119" style="position:absolute;left:5076;top:484;width:143;height:122;visibility:visible;mso-wrap-style:none;v-text-anchor:middle" coordsize="3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QlsYA&#10;AADbAAAADwAAAGRycy9kb3ducmV2LnhtbESPQWvCQBSE7wX/w/IEb3WjWKnRVUQpLXjQ2oJ6e2af&#10;STD7Ns1uY+yv7wqCx2FmvmEms8YUoqbK5ZYV9LoRCOLE6pxTBd9fb8+vIJxH1lhYJgVXcjCbtp4m&#10;GGt74U+qtz4VAcIuRgWZ92UspUsyMui6tiQO3slWBn2QVSp1hZcAN4XsR9FQGsw5LGRY0iKj5Lz9&#10;NQrW+Ua69+PivFrXo+JnuXvRf/uDUp12Mx+D8NT4R/je/tAKRgO4fQk/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aQlsYAAADbAAAADwAAAAAAAAAAAAAAAACYAgAAZHJz&#10;L2Rvd25yZXYueG1sUEsFBgAAAAAEAAQA9QAAAIsD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6g8IA&#10;AADbAAAADwAAAGRycy9kb3ducmV2LnhtbESP3WoCMRSE7wt9h3AEb0rNVmhpV6NIQeptVx/gsDnd&#10;rG5Otkm6f09vBKGXw8x8w6y3g21ERz7UjhW8LDIQxKXTNVcKTsf98zuIEJE1No5JwUgBtpvHhzXm&#10;2vX8TV0RK5EgHHJUYGJscylDachiWLiWOHk/zluMSfpKao99gttGLrPsTVqsOS0YbOnTUHkp/qyC&#10;49f515+z/WSp2Hm+jE9GTqTUfDbsViAiDfE/fG8ftIKPV7h9ST9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vqDwgAAANsAAAAPAAAAAAAAAAAAAAAAAJgCAABkcnMvZG93&#10;bnJldi54bWxQSwUGAAAAAAQABAD1AAAAhwM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HRMYA&#10;AADbAAAADwAAAGRycy9kb3ducmV2LnhtbESPUUvDQBCE3wX/w7GCL9JeLNpq7KW0BaVUEVoFX5fc&#10;mgvJ7YXstY3/3isIPg4z8w0zXwy+VUfqpQ5s4HacgSIug625MvD58Tx6ACUR2WIbmAz8kMCiuLyY&#10;Y27DiXd03MdKJQhLjgZcjF2utZSOPMo4dMTJ+w69x5hkX2nb4ynBfasnWTbVHmtOCw47Wjsqm/3B&#10;G5i9fb2s3l+lkXW3vbmf3A0H2Tljrq+G5ROoSEP8D/+1N9bA4xTOX9IP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HRMYAAADbAAAADwAAAAAAAAAAAAAAAACYAgAAZHJz&#10;L2Rvd25yZXYueG1sUEsFBgAAAAAEAAQA9QAAAIsD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5w8MA&#10;AADbAAAADwAAAGRycy9kb3ducmV2LnhtbESPzWrDMBCE74G+g9hAb4mclKSJYyX0h0IvPtTtAyzW&#10;2jKxVsJSE/vtq0Ahx2FmvmGK02h7caEhdI4VrJYZCOLa6Y5bBT/fH4sdiBCRNfaOScFEAU7Hh1mB&#10;uXZX/qJLFVuRIBxyVGBi9LmUoTZkMSydJ05e4waLMcmhlXrAa4LbXq6zbCstdpwWDHp6M1Sfq1+r&#10;oC5b2jxNjT+/vq9Lv5siOVMq9TgfXw4gIo3xHv5vf2oF+2e4fU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5w8MAAADbAAAADwAAAAAAAAAAAAAAAACYAgAAZHJzL2Rv&#10;d25yZXYueG1sUEsFBgAAAAAEAAQA9QAAAIgD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ZkcEA&#10;AADbAAAADwAAAGRycy9kb3ducmV2LnhtbERPy4rCMBTdC/5DuAOz03RcDFqNIj6YQRDUGXB7aa5N&#10;aXNTm6jVrzcLweXhvCez1lbiSo0vHCv46icgiDOnC84V/P+te0MQPiBrrByTgjt5mE27nQmm2t14&#10;T9dDyEUMYZ+iAhNCnUrpM0MWfd/VxJE7ucZiiLDJpW7wFsNtJQdJ8i0tFhwbDNa0MJSVh4tVUJrl&#10;5nw6rs+7H1qVj9pty6XcKvX50c7HIAK14S1+uX+1glEcG7/EH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mZHBAAAA2wAAAA8AAAAAAAAAAAAAAAAAmAIAAGRycy9kb3du&#10;cmV2LnhtbFBLBQYAAAAABAAEAPUAAACGAw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2cMMA&#10;AADbAAAADwAAAGRycy9kb3ducmV2LnhtbESPQYvCMBSE7wv+h/AEb2uqB1mrUdRFEPFiK+Lx0Tzb&#10;YvNSkqxWf71ZWNjjMDPfMPNlZxpxJ+drywpGwwQEcWF1zaWCU779/ALhA7LGxjIpeJKH5aL3McdU&#10;2wcf6Z6FUkQI+xQVVCG0qZS+qMigH9qWOHpX6wyGKF0ptcNHhJtGjpNkIg3WHBcqbGlTUXHLfoyC&#10;9WSc775f+ws+zyuZHY7ule+dUoN+t5qBCNSF//Bfe6cVTKfw+yX+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2cMMAAADbAAAADwAAAAAAAAAAAAAAAACYAgAAZHJzL2Rv&#10;d25yZXYueG1sUEsFBgAAAAAEAAQA9QAAAIgD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PeMEA&#10;AADcAAAADwAAAGRycy9kb3ducmV2LnhtbESPQW/CMAyF70j8h8hIu0HCDtNUCAiBELtNlF24WY1p&#10;KxqnSgIt/34+TNrN1nt+7/N6O/pOPSmmNrCF5cKAIq6Ca7m28HM5zj9BpYzssAtMFl6UYLuZTtZY&#10;uDDwmZ5lrpWEcCrQQpNzX2idqoY8pkXoiUW7hegxyxpr7SIOEu47/W7Mh/bYsjQ02NO+oepePryF&#10;XXl6kQtniuba3Qb/fcGSD9a+zcbdClSmMf+b/66/nOAbwZdnZA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z3jBAAAA3AAAAA8AAAAAAAAAAAAAAAAAmAIAAGRycy9kb3du&#10;cmV2LnhtbFBLBQYAAAAABAAEAPUAAACGAw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mr8IA&#10;AADcAAAADwAAAGRycy9kb3ducmV2LnhtbERP32vCMBB+H/g/hBN8GWvqGHNWo8hAlO3JuuHr0Zxp&#10;sbmUJNr63y+Dwd7u4/t5y/VgW3EjHxrHCqZZDoK4crpho+DruH16AxEissbWMSm4U4D1avSwxEK7&#10;ng90K6MRKYRDgQrqGLtCylDVZDFkriNO3Nl5izFBb6T22Kdw28rnPH+VFhtODTV29F5TdSmvVsHJ&#10;zOj75XNP194/7uTWR/dxnys1GQ+bBYhIQ/wX/7n3Os3Pp/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vwgAAANwAAAAPAAAAAAAAAAAAAAAAAJgCAABkcnMvZG93&#10;bnJldi54bWxQSwUGAAAAAAQABAD1AAAAhwM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nMQA&#10;AADcAAAADwAAAGRycy9kb3ducmV2LnhtbERP32vCMBB+H/g/hBP2MjSdMpFqLGObQ0UGU/H5aM6m&#10;trmUJtPuv1+EgW/38f28edbZWlyo9aVjBc/DBARx7nTJhYLDfjmYgvABWWPtmBT8kods0XuYY6rd&#10;lb/psguFiCHsU1RgQmhSKX1uyKIfuoY4cifXWgwRtoXULV5juK3lKEkm0mLJscFgQ2+G8mr3YxVs&#10;x/hVHcdy//I0Xa4+1puz+dy+K/XY715nIAJ14S7+d690nJ+M4P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4rJzEAAAA3AAAAA8AAAAAAAAAAAAAAAAAmAIAAGRycy9k&#10;b3ducmV2LnhtbFBLBQYAAAAABAAEAPUAAACJAw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es8IA&#10;AADcAAAADwAAAGRycy9kb3ducmV2LnhtbERPTUsDMRC9C/6HMEJvdrYtiq5NiwiVoiC0Cr1ON9PN&#10;4maybOI27a9vBMHbPN7nzJfJtWrgPjReNEzGBSiWyptGag1fn6vbB1AhkhhqvbCGEwdYLq6v5lQa&#10;f5QND9tYqxwioSQNNsauRAyVZUdh7DuWzB187yhm2NdoejrmcNfitCju0VEjucFSxy+Wq+/tj9Pw&#10;NtnX58fBVofmA9PdLuHru0OtRzfp+QlU5BT/xX/utcnzixn8PpMvw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x6zwgAAANwAAAAPAAAAAAAAAAAAAAAAAJgCAABkcnMvZG93&#10;bnJldi54bWxQSwUGAAAAAAQABAD1AAAAhwM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rbsIA&#10;AADcAAAADwAAAGRycy9kb3ducmV2LnhtbERP22oCMRB9F/yHMELfamIRtVujWHGhSovU9gOGzXR3&#10;cTNZN6mmf2+Egm9zONeZL6NtxJk6XzvWMBoqEMSFMzWXGr6/8scZCB+QDTaOScMfeVgu+r05ZsZd&#10;+JPOh1CKFMI+Qw1VCG0mpS8qsuiHriVO3I/rLIYEu1KaDi8p3DbySamJtFhzaqiwpXVFxfHwazXE&#10;/WT7MX1Xo5ye7Xb3usE6jyetHwZx9QIiUAx38b/7zaT5agy3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OtuwgAAANwAAAAPAAAAAAAAAAAAAAAAAJgCAABkcnMvZG93&#10;bnJldi54bWxQSwUGAAAAAAQABAD1AAAAhwM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NKsMA&#10;AADcAAAADwAAAGRycy9kb3ducmV2LnhtbERP22oCMRB9F/oPYQq+iGYtWHRrlCoU1AXFC/g6bKa7&#10;SzeTJYm6+vVNoeDbHM51pvPW1OJKzleWFQwHCQji3OqKCwWn41d/DMIHZI21ZVJwJw/z2Utniqm2&#10;N97T9RAKEUPYp6igDKFJpfR5SQb9wDbEkfu2zmCI0BVSO7zFcFPLtyR5lwYrjg0lNrQsKf85XIyC&#10;bLRxi+FZ7zZV1oQHZ9v1btJTqvvafn6ACNSGp/jfvdJxfjKCv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XNKsMAAADcAAAADwAAAAAAAAAAAAAAAACYAgAAZHJzL2Rv&#10;d25yZXYueG1sUEsFBgAAAAAEAAQA9QAAAIgD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Ka8EA&#10;AADcAAAADwAAAGRycy9kb3ducmV2LnhtbERPTYvCMBC9L/gfwgheFk1XliLVtIisoLAXq96HZmyL&#10;zaQ20Xb//UYQvM3jfc4qG0wjHtS52rKCr1kEgriwuuZSwem4nS5AOI+ssbFMCv7IQZaOPlaYaNvz&#10;gR65L0UIYZeggsr7NpHSFRUZdDPbEgfuYjuDPsCulLrDPoSbRs6jKJYGaw4NFba0qai45nejwOF3&#10;uT3//szj/dB/+vst369PuVKT8bBegvA0+Lf45d7pMD+K4flMu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imvBAAAA3AAAAA8AAAAAAAAAAAAAAAAAmAIAAGRycy9kb3du&#10;cmV2LnhtbFBLBQYAAAAABAAEAPUAAACGAw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JMMA&#10;AADcAAAADwAAAGRycy9kb3ducmV2LnhtbERPTWvCQBC9C/0PyxR6qxtTYjW6ihSE3oppe/A2Zsds&#10;MDsbs6tJ++u7QsHbPN7nLNeDbcSVOl87VjAZJyCIS6drrhR8fW6fZyB8QNbYOCYFP+RhvXoYLTHX&#10;rucdXYtQiRjCPkcFJoQ2l9KXhiz6sWuJI3d0ncUQYVdJ3WEfw20j0ySZSos1xwaDLb0ZKk/FxSrY&#10;99/zotz+nrMLv2Rpmu0OH9Yo9fQ4bBYgAg3hLv53v+s4P3mF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iJMMAAADcAAAADwAAAAAAAAAAAAAAAACYAgAAZHJzL2Rv&#10;d25yZXYueG1sUEsFBgAAAAAEAAQA9QAAAIgD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QcMA&#10;AADcAAAADwAAAGRycy9kb3ducmV2LnhtbESPQWvDMAyF74P9B6PBbou9MkbJ6pZRSOmOTVvYUcRa&#10;EmLLIfba9N9Ph8JuEu/pvU+rzRy8utCU+sgWXgsDiriJrufWwulYvSxBpYzs0EcmCzdKsFk/Pqyw&#10;dPHKB7rUuVUSwqlEC13OY6l1ajoKmIo4Eov2E6eAWdap1W7Cq4QHrxfGvOuAPUtDhyNtO2qG+jdY&#10;WHy/7ZbbL5N2fjjHoaqrlI239vlp/vwAlWnO/+b79d4JvhFaeUYm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QcMAAADcAAAADwAAAAAAAAAAAAAAAACYAgAAZHJzL2Rv&#10;d25yZXYueG1sUEsFBgAAAAAEAAQA9QAAAIgD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hcQA&#10;AADcAAAADwAAAGRycy9kb3ducmV2LnhtbESPT4vCMBDF74LfIYzgRTSxh9WtRhFB9NCL/2CPQzPb&#10;lm0mpYm2fnuzsLC3Gd57v3mz3va2Fk9qfeVYw3ymQBDnzlRcaLhdD9MlCB+QDdaOScOLPGw3w8Ea&#10;U+M6PtPzEgoRIexT1FCG0KRS+rwki37mGuKofbvWYohrW0jTYhfhtpaJUh/SYsXxQokN7UvKfy4P&#10;GynH5OuuziS7ZLELWbbIquMk03o86ncrEIH68G/+S59MrK8+4feZOIH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1oXEAAAA3AAAAA8AAAAAAAAAAAAAAAAAmAIAAGRycy9k&#10;b3ducmV2LnhtbFBLBQYAAAAABAAEAPUAAACJAw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Vo8MA&#10;AADcAAAADwAAAGRycy9kb3ducmV2LnhtbESPQU/DMAyF70j8h8hI3Fi6oU5Qlk1oErDrtv4A05gm&#10;0DhVk3WFX48Pk3az9Z7f+7zaTKFTIw3JRzYwnxWgiJtoPbcG6uPbwxOolJEtdpHJwC8l2Kxvb1ZY&#10;2XjmPY2H3CoJ4VShAZdzX2mdGkcB0yz2xKJ9xSFglnVotR3wLOGh04uiWOqAnqXBYU9bR83P4RQM&#10;fPDnc/l3Su+P497776YuR9eVxtzfTa8voDJN+Wq+XO+s4M8F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uVo8MAAADcAAAADwAAAAAAAAAAAAAAAACYAgAAZHJzL2Rv&#10;d25yZXYueG1sUEsFBgAAAAAEAAQA9QAAAIgD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3NMUA&#10;AADcAAAADwAAAGRycy9kb3ducmV2LnhtbERPS2vCQBC+C/0PyxS8SLNJ0RCiq7SFinrzAcXbkB2T&#10;tNnZNLvG+O+7hUJv8/E9Z7EaTCN66lxtWUESxSCIC6trLhWcju9PGQjnkTU2lknBnRyslg+jBeba&#10;3nhP/cGXIoSwy1FB5X2bS+mKigy6yLbEgbvYzqAPsCul7vAWwk0jn+M4lQZrDg0VtvRWUfF1uBoF&#10;2b5/PW3X1/MunVxmnx/fZtoejVLjx+FlDsLT4P/Ff+6NDvOTBH6fC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7c0xQAAANwAAAAPAAAAAAAAAAAAAAAAAJgCAABkcnMv&#10;ZG93bnJldi54bWxQSwUGAAAAAAQABAD1AAAAigM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ONsIA&#10;AADcAAAADwAAAGRycy9kb3ducmV2LnhtbERPzYrCMBC+L/gOYQQvi6ZVWEo1igiC1YNb9QGGZmyL&#10;zaQ0Uevbm4UFb/Px/c5i1ZtGPKhztWUF8SQCQVxYXXOp4HLejhMQziNrbCyTghc5WC0HXwtMtX1y&#10;To+TL0UIYZeigsr7NpXSFRUZdBPbEgfuajuDPsCulLrDZwg3jZxG0Y80WHNoqLClTUXF7XQ3CpLv&#10;cobba3aMZ3l22/++DlmeHJQaDfv1HISn3n/E/+6dDvPjKfw9Ey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442wgAAANwAAAAPAAAAAAAAAAAAAAAAAJgCAABkcnMvZG93&#10;bnJldi54bWxQSwUGAAAAAAQABAD1AAAAhwM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ucQA&#10;AADcAAAADwAAAGRycy9kb3ducmV2LnhtbERPS2vCQBC+C/6HZYTedJNa+4hZRQpCoSA28dLbkB2T&#10;aHY2ZLdJ+u+7BcHbfHzPSbejaURPnastK4gXEQjiwuqaSwWnfD9/BeE8ssbGMin4JQfbzXSSYqLt&#10;wF/UZ74UIYRdggoq79tESldUZNAtbEscuLPtDPoAu1LqDocQbhr5GEXP0mDNoaHClt4rKq7Zj1Ew&#10;tLusf/quy9XywPuX41t++rzkSj3Mxt0ahKfR38U394cO8+Ml/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7LnEAAAA3AAAAA8AAAAAAAAAAAAAAAAAmAIAAGRycy9k&#10;b3ducmV2LnhtbFBLBQYAAAAABAAEAPUAAACJAw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gQsIA&#10;AADcAAAADwAAAGRycy9kb3ducmV2LnhtbERPTWsCMRC9F/ofwhR60+wuorIaRQqC0Eu1Uupt3Iyb&#10;pZvJmqS6/nsjFHqbx/uc+bK3rbiQD41jBfkwA0FcOd1wrWD/uR5MQYSIrLF1TApuFGC5eH6aY6nd&#10;lbd02cVapBAOJSowMXallKEyZDEMXUecuJPzFmOCvpba4zWF21YWWTaWFhtODQY7ejNU/ex+rYLv&#10;PPcfaIqzP05vh9Wo+Nq8T6xSry/9agYiUh//xX/ujU7z8xE8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mBCwgAAANwAAAAPAAAAAAAAAAAAAAAAAJgCAABkcnMvZG93&#10;bnJldi54bWxQSwUGAAAAAAQABAD1AAAAhwM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xsEA&#10;AADcAAAADwAAAGRycy9kb3ducmV2LnhtbERPTYvCMBC9C/sfwix401RhVapRZFlZva1W0ePQjG2x&#10;mZQmavz3ZkHwNo/3ObNFMLW4UesqywoG/QQEcW51xYWCfbbqTUA4j6yxtkwKHuRgMf/ozDDV9s5b&#10;uu18IWIIuxQVlN43qZQuL8mg69uGOHJn2xr0EbaF1C3eY7ip5TBJRtJgxbGhxIa+S8ovu6tRcByv&#10;6Gf0CDkvf0+HMHbZ4W+TKdX9DMspCE/Bv8Uv91rH+YMv+H8mX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9f8bBAAAA3AAAAA8AAAAAAAAAAAAAAAAAmAIAAGRycy9kb3du&#10;cmV2LnhtbFBLBQYAAAAABAAEAPUAAACGAw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TVsQA&#10;AADcAAAADwAAAGRycy9kb3ducmV2LnhtbERPTWvCQBC9F/wPywheitnEgrbRVUqLUCweTKVeh+yY&#10;xGZnQ3ZN4r/vFgre5vE+Z7UZTC06al1lWUESxSCIc6srLhQcv7bTZxDOI2usLZOCGznYrEcPK0y1&#10;7flAXeYLEULYpaig9L5JpXR5SQZdZBviwJ1ta9AH2BZSt9iHcFPLWRzPpcGKQ0OJDb2VlP9kV6Ng&#10;/32xevdii8fqdvg84Y6T98WTUpPx8LoE4Wnwd/G/+0OH+ckc/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E1bEAAAA3AAAAA8AAAAAAAAAAAAAAAAAmAIAAGRycy9k&#10;b3ducmV2LnhtbFBLBQYAAAAABAAEAPUAAACJAw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HB8UA&#10;AADcAAAADwAAAGRycy9kb3ducmV2LnhtbERPTWvCQBC9F/wPyxR6KXVji7VEVwmCUFCRGqE9Dtkx&#10;Sc3Oxuxq0v56VxC8zeN9zmTWmUqcqXGlZQWDfgSCOLO65FzBLl28fIBwHlljZZkU/JGD2bT3MMFY&#10;25a/6Lz1uQgh7GJUUHhfx1K6rCCDrm9r4sDtbWPQB9jkUjfYhnBTydcoepcGSw4NBdY0Lyg7bE9G&#10;QdulKzk8Hk4/38vkebl++98ku1+lnh67ZAzCU+fv4pv7U4f5gxFcnwkX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scHxQAAANwAAAAPAAAAAAAAAAAAAAAAAJgCAABkcnMv&#10;ZG93bnJldi54bWxQSwUGAAAAAAQABAD1AAAAigM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R98QA&#10;AADcAAAADwAAAGRycy9kb3ducmV2LnhtbESPzWrDQAyE74W8w6JCbvU6IZTG8SaUQCG30LiH9qZ4&#10;5R/i1Rrv1nbePjoUepOY0cyn/DC7To00hNazgVWSgiIuvW25NvBVfLy8gQoR2WLnmQzcKcBhv3jK&#10;MbN+4k8aL7FWEsIhQwNNjH2mdSgbchgS3xOLVvnBYZR1qLUdcJJw1+l1mr5qhy1LQ4M9HRsqb5df&#10;ZwCv59uPv6+/62Izx4JP26pyW2OWz/P7DlSkOf6b/65PVvBXQivPyAR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kffEAAAA3AAAAA8AAAAAAAAAAAAAAAAAmAIAAGRycy9k&#10;b3ducmV2LnhtbFBLBQYAAAAABAAEAPUAAACJAw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p+8QA&#10;AADcAAAADwAAAGRycy9kb3ducmV2LnhtbERPS2vCQBC+F/oflil4qxt7CDW6SpFWclJ8tOptyE6z&#10;odnZmF1j+u+7BcHbfHzPmc57W4uOWl85VjAaJiCIC6crLhXsdx/PryB8QNZYOyYFv+RhPnt8mGKm&#10;3ZU31G1DKWII+wwVmBCaTEpfGLLoh64hjty3ay2GCNtS6havMdzW8iVJUmmx4thgsKGFoeJne7EK&#10;8sXxVKwP5ecyfe+/ErPCrtqclRo89W8TEIH6cBff3LmO80dj+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KfvEAAAA3AAAAA8AAAAAAAAAAAAAAAAAmAIAAGRycy9k&#10;b3ducmV2LnhtbFBLBQYAAAAABAAEAPUAAACJAw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YMUA&#10;AADcAAAADwAAAGRycy9kb3ducmV2LnhtbESPQW/CMAyF75P2HyJP4jbSIrRNhYCmDUSPrNuFm9eY&#10;tqxxqibQ7t/jAxI3W+/5vc/L9ehadaE+NJ4NpNMEFHHpbcOVgZ/v7fMbqBCRLbaeycA/BVivHh+W&#10;mFk/8BddilgpCeGQoYE6xi7TOpQ1OQxT3xGLdvS9wyhrX2nb4yDhrtWzJHnRDhuWhho7+qip/CvO&#10;zsAh3bzmRfe53c2TPB1Ov/vj5lAZM3ka3xegIo3xbr5d51bwZ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b9gxQAAANwAAAAPAAAAAAAAAAAAAAAAAJgCAABkcnMv&#10;ZG93bnJldi54bWxQSwUGAAAAAAQABAD1AAAAigM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jyMQA&#10;AADcAAAADwAAAGRycy9kb3ducmV2LnhtbESP3YrCMBCF74V9hzALe6ephYp0TYusCIog/j3A0My2&#10;xWbSbWLtvr0RBO9mOGfOd2aRD6YRPXWutqxgOolAEBdW11wquJzX4zkI55E1NpZJwT85yLOP0QJT&#10;be98pP7kSxFC2KWooPK+TaV0RUUG3cS2xEH7tZ1BH9aulLrDewg3jYyjaCYN1hwIFbb0U1FxPd1M&#10;gPzRanfu4+g42x72dEu29TpJlPr6HJbfIDwN/m1+XW90qB9P4flMm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Y8jEAAAA3AAAAA8AAAAAAAAAAAAAAAAAmAIAAGRycy9k&#10;b3ducmV2LnhtbFBLBQYAAAAABAAEAPUAAACJAw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l7cYA&#10;AADcAAAADwAAAGRycy9kb3ducmV2LnhtbESPT2vCQBDF74LfYZlCb7oxh6Kpq5SCtdBDMCr2OGSn&#10;SdrsbMhu/vTbu4LgbYb35v3erLejqUVPrassK1jMIxDEudUVFwpOx91sCcJ5ZI21ZVLwTw62m+lk&#10;jYm2Ax+oz3whQgi7BBWU3jeJlC4vyaCb24Y4aD+2NejD2hZStziEcFPLOIpepMGKA6HEht5Lyv+y&#10;zgTI/rLSeXru0m/6GI7738X4NZyVen4a315BeBr9w3y//tShfhzD7Zkwgd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l7cYAAADcAAAADwAAAAAAAAAAAAAAAACYAgAAZHJz&#10;L2Rvd25yZXYueG1sUEsFBgAAAAAEAAQA9QAAAIsD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qw8EA&#10;AADcAAAADwAAAGRycy9kb3ducmV2LnhtbERPTWuDQBC9F/Iflink1qxJJRTrKpIQEAqFJB56HNyp&#10;St1Zcbdq/n23EMhtHu9z0nwxvZhodJ1lBdtNBIK4trrjRkF1Pb28gXAeWWNvmRTcyEGerZ5STLSd&#10;+UzTxTcihLBLUEHr/ZBI6eqWDLqNHYgD921Hgz7AsZF6xDmEm17uomgvDXYcGloc6NBS/XP5NQri&#10;4/Gj+Jq6GHW1jUs+kcPqU6n181K8g/C0+If47i51mL97hf9nw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6sPBAAAA3AAAAA8AAAAAAAAAAAAAAAAAmAIAAGRycy9kb3du&#10;cmV2LnhtbFBLBQYAAAAABAAEAPUAAACGAw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i8IA&#10;AADcAAAADwAAAGRycy9kb3ducmV2LnhtbERP22oCMRB9L/gPYQTfalaRVlejiEUoRSi6gq/DZtxd&#10;3EyWJN3L3zdCoW9zONfZ7HpTi5acrywrmE0TEMS51RUXCq7Z8XUJwgdkjbVlUjCQh9129LLBVNuO&#10;z9ReQiFiCPsUFZQhNKmUPi/JoJ/ahjhyd+sMhghdIbXDLoabWs6T5E0arDg2lNjQoaT8cfkxCs5Z&#10;ezLDd/21xHv3sbpl78fBO6Um436/BhGoD//iP/enjvPnC3g+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oeLwgAAANwAAAAPAAAAAAAAAAAAAAAAAJgCAABkcnMvZG93&#10;bnJldi54bWxQSwUGAAAAAAQABAD1AAAAhwM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MYcMA&#10;AADcAAAADwAAAGRycy9kb3ducmV2LnhtbERPS2vCQBC+C/0PyxR6q5umKG3qKj6pF8FaEXobsmMS&#10;mp0Nu2tM/fWuUPA2H99zRpPO1KIl5yvLCl76CQji3OqKCwX779XzGwgfkDXWlknBH3mYjB96I8y0&#10;PfMXtbtQiBjCPkMFZQhNJqXPSzLo+7YhjtzROoMhQldI7fAcw00t0yQZSoMVx4YSG5qXlP/uTkbB&#10;bGle3TsPfy6Lo2+37edh0xSpUk+P3fQDRKAu3MX/7rWO89MB3J6JF8jx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MYcMAAADcAAAADwAAAAAAAAAAAAAAAACYAgAAZHJzL2Rv&#10;d25yZXYueG1sUEsFBgAAAAAEAAQA9QAAAIgD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gucIA&#10;AADcAAAADwAAAGRycy9kb3ducmV2LnhtbERPTYvCMBC9C/sfwix4kTW1YnGrURZxwYMXW8Hr0Ixt&#10;2WZSmqhdf70RBG/zeJ+zXPemEVfqXG1ZwWQcgSAurK65VHDMf7/mIJxH1thYJgX/5GC9+hgsMdX2&#10;xge6Zr4UIYRdigoq79tUSldUZNCNbUscuLPtDPoAu1LqDm8h3DQyjqJEGqw5NFTY0qai4i+7GAXJ&#10;9jKa7U4S79/bU77HaDO9x5lSw8/+ZwHCU+/f4pd7p8P8OIH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aC5wgAAANwAAAAPAAAAAAAAAAAAAAAAAJgCAABkcnMvZG93&#10;bnJldi54bWxQSwUGAAAAAAQABAD1AAAAhwM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v8QA&#10;AADcAAAADwAAAGRycy9kb3ducmV2LnhtbESPS2vDMBCE74H+B7GF3hK5OeThWAltISXkEMjrvrHW&#10;DyqtjCU7zr+vAoXedpnZ+WazzWCN6Kn1tWMF75MEBHHudM2lgst5O16A8AFZo3FMCh7kYbN+GWWY&#10;anfnI/WnUIoYwj5FBVUITSqlzyuy6CeuIY5a4VqLIa5tKXWL9xhujZwmyUxarDkSKmzoq6L859TZ&#10;yC2+b9famfzBO3vYfy5Nl8y2Sr29Dh8rEIGG8G/+u97pWH86h+czc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Pr/EAAAA3AAAAA8AAAAAAAAAAAAAAAAAmAIAAGRycy9k&#10;b3ducmV2LnhtbFBLBQYAAAAABAAEAPUAAACJAw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d8cMA&#10;AADcAAAADwAAAGRycy9kb3ducmV2LnhtbESPT4vCMBDF78J+hzAL3tZUD4tbjbIsCF7XP+hxaMa2&#10;2EzaJGr10zsHwdsM7817v5kve9eoK4VYezYwHmWgiAtvay4N7LarrymomJAtNp7JwJ0iLBcfgznm&#10;1t/4n66bVCoJ4ZijgSqlNtc6FhU5jCPfEot28sFhkjWU2ga8Sbhr9CTLvrXDmqWhwpb+KirOm4sz&#10;8PiJXdB2XDyO3XS17fb+dD8cjRl+9r8zUIn69Da/rtdW8CdCK8/IBH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d8cMAAADcAAAADwAAAAAAAAAAAAAAAACYAgAAZHJzL2Rv&#10;d25yZXYueG1sUEsFBgAAAAAEAAQA9QAAAIgD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tVMQA&#10;AADcAAAADwAAAGRycy9kb3ducmV2LnhtbESPwWrDMBBE74H+g9hCb4kcg03jRg7FENJLDnXzAYu1&#10;td1aKyOpjvL3UaHQ2y4zO292f4hmEgs5P1pWsN1kIIg7q0fuFVw+jutnED4ga5wsk4IbeTjUD6s9&#10;Vtpe+Z2WNvQihbCvUMEQwlxJ6buBDPqNnYmT9mmdwZBW10vt8JrCzSTzLCulwZETYcCZmoG67/bH&#10;JO6pvGznqYhft1hkbtw1Z9u1Sj09xtcXEIFi+Df/Xb/pVD/fwe8zaQJ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rVTEAAAA3AAAAA8AAAAAAAAAAAAAAAAAmAIAAGRycy9k&#10;b3ducmV2LnhtbFBLBQYAAAAABAAEAPUAAACJAw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lRcUA&#10;AADcAAAADwAAAGRycy9kb3ducmV2LnhtbESPQU/DMAyF70j8h8hI3LaUsSFUlk0MiWkwcWjZ7lZj&#10;mmqNUzXZ2v17fEDiZus9v/d5uR59qy7UxyawgYdpBoq4Crbh2sDh+33yDComZIttYDJwpQjr1e3N&#10;EnMbBi7oUqZaSQjHHA24lLpc61g58hinoSMW7Sf0HpOsfa1tj4OE+1bPsuxJe2xYGhx29OaoOpVn&#10;b2BxPFVfxfFjMwznvS0/tw4P88KY+7vx9QVUojH9m/+ud1bwH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CVFxQAAANwAAAAPAAAAAAAAAAAAAAAAAJgCAABkcnMv&#10;ZG93bnJldi54bWxQSwUGAAAAAAQABAD1AAAAigM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bJ8EA&#10;AADcAAAADwAAAGRycy9kb3ducmV2LnhtbERPzWoCMRC+C32HMAVvmlVRZGsUESyFtge1DzBsZjeL&#10;m8maRI1v3xQK3ubj+53VJtlO3MiH1rGCybgAQVw53XKj4Oe0Hy1BhIissXNMCh4UYLN+Gayw1O7O&#10;B7odYyNyCIcSFZgY+1LKUBmyGMauJ85c7bzFmKFvpPZ4z+G2k9OiWEiLLecGgz3tDFXn49Uq2Lbv&#10;s/S1uHzPPy+mTr7H+blGpYavafsGIlKKT/G/+0Pn+bMJ/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d2yfBAAAA3AAAAA8AAAAAAAAAAAAAAAAAmAIAAGRycy9kb3du&#10;cmV2LnhtbFBLBQYAAAAABAAEAPUAAACGAw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QAMQA&#10;AADcAAAADwAAAGRycy9kb3ducmV2LnhtbERPTWvCQBC9F/wPywheSrPRQpHUVUJAsILQpMHS25Ad&#10;k2B2NmS3Jv77bqHQ2zze52x2k+nEjQbXWlawjGIQxJXVLdcKyo/90xqE88gaO8uk4E4OdtvZwwYT&#10;bUfO6Vb4WoQQdgkqaLzvEyld1ZBBF9meOHAXOxj0AQ611AOOIdx0chXHL9Jgy6GhwZ6yhqpr8W0U&#10;jG1cd7k9v2X2Mz1+LbP3x/KUKrWYT+krCE+T/xf/uQ86zH9ewe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0ADEAAAA3AAAAA8AAAAAAAAAAAAAAAAAmAIAAGRycy9k&#10;b3ducmV2LnhtbFBLBQYAAAAABAAEAPUAAACJAw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MO8MA&#10;AADcAAAADwAAAGRycy9kb3ducmV2LnhtbERP3WrCMBS+H/gO4Qi7GZo66dBqFFcY1BtB5wMcmmNb&#10;TE5Kkmnd0y+Dwe7Ox/d71tvBGnEjHzrHCmbTDARx7XTHjYLz58dkASJEZI3GMSl4UIDtZvS0xkK7&#10;Ox/pdoqNSCEcClTQxtgXUoa6JYth6nrixF2ctxgT9I3UHu8p3Br5mmVv0mLHqaHFnsqW6uvpyyqo&#10;ysM+P1yb5f69+q6Nz8v8xTyUeh4PuxWISEP8F/+5K53mz+f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zMO8MAAADcAAAADwAAAAAAAAAAAAAAAACYAgAAZHJzL2Rv&#10;d25yZXYueG1sUEsFBgAAAAAEAAQA9QAAAIgD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3fsMA&#10;AADcAAAADwAAAGRycy9kb3ducmV2LnhtbERPTWvCQBC9C/6HZQq96aatFIluRC2FVhQxSnMdstMk&#10;mJ0N2W2M/fVdoeBtHu9z5ove1KKj1lWWFTyNIxDEudUVFwpOx/fRFITzyBpry6TgSg4WyXAwx1jb&#10;Cx+oS30hQgi7GBWU3jexlC4vyaAb24Y4cN+2NegDbAupW7yEcFPL5yh6lQYrDg0lNrQuKT+nP0ZB&#10;lDpcdm8m63ar3/3XdsP762em1ONDv5yB8NT7u/jf/aHD/JcJ3J4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e3fsMAAADcAAAADwAAAAAAAAAAAAAAAACYAgAAZHJzL2Rv&#10;d25yZXYueG1sUEsFBgAAAAAEAAQA9QAAAIgD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k88AA&#10;AADcAAAADwAAAGRycy9kb3ducmV2LnhtbERPTWvDMAy9D/ofjAa7rc5WtoasbgmFQI9NV9qriNU4&#10;LJaD7SXZv68Hg930eJ/a7Gbbi5F86BwreFlmIIgbpztuFZw/q+ccRIjIGnvHpOCHAuy2i4cNFtpN&#10;XNN4iq1IIRwKVGBiHAopQ2PIYli6gThxN+ctxgR9K7XHKYXbXr5m2bu02HFqMDjQ3lDzdfq2CmRp&#10;q85ca82XvF73x3WWW39W6ulxLj9ARJrjv/jPfdBp/uoNfp9JF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Hk88AAAADcAAAADwAAAAAAAAAAAAAAAACYAgAAZHJzL2Rvd25y&#10;ZXYueG1sUEsFBgAAAAAEAAQA9QAAAIUD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JR8MA&#10;AADcAAAADwAAAGRycy9kb3ducmV2LnhtbERPTWvCQBC9F/wPyxR6kboxoSLRVcTWIgUPasHrkJ1k&#10;Q7OzaXbV+O+7gtDbPN7nzJe9bcSFOl87VjAeJSCIC6drrhR8HzevUxA+IGtsHJOCG3lYLgZPc8y1&#10;u/KeLodQiRjCPkcFJoQ2l9IXhiz6kWuJI1e6zmKIsKuk7vAaw20j0ySZSIs1xwaDLa0NFT+Hs1Vw&#10;/EiTmyx3X6eh+Szf2nebZb+pUi/P/WoGIlAf/sUP91bH+dkE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JR8MAAADcAAAADwAAAAAAAAAAAAAAAACYAgAAZHJzL2Rv&#10;d25yZXYueG1sUEsFBgAAAAAEAAQA9QAAAIgD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bbsEA&#10;AADcAAAADwAAAGRycy9kb3ducmV2LnhtbERPS4vCMBC+C/6HMII3TX2wlmoUFQTBk6578DY0Y1Ns&#10;JqWJWvfXbwRhb/PxPWexam0lHtT40rGC0TABQZw7XXKh4Py9G6QgfEDWWDkmBS/ysFp2OwvMtHvy&#10;kR6nUIgYwj5DBSaEOpPS54Ys+qGriSN3dY3FEGFTSN3gM4bbSo6T5EtaLDk2GKxpayi/ne5WQTr7&#10;yccyPZudqQ8jby6bKf0eler32vUcRKA2/Is/7r2O8yczeD8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m27BAAAA3AAAAA8AAAAAAAAAAAAAAAAAmAIAAGRycy9kb3du&#10;cmV2LnhtbFBLBQYAAAAABAAEAPUAAACGAw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hGcUA&#10;AADcAAAADwAAAGRycy9kb3ducmV2LnhtbESPQWvDMAyF74P9B6PBbquzjJaR1S2jMAi7rWmhRxFr&#10;SVgsp7bbpP3106HQm8R7eu/Tcj25Xp0pxM6zgddZBoq49rbjxsCu+np5BxUTssXeMxm4UIT16vFh&#10;iYX1I//QeZsaJSEcCzTQpjQUWse6JYdx5gdi0X59cJhkDY22AUcJd73Os2yhHXYsDS0OtGmp/tue&#10;nIFxrPT+8D3Nw+na54u8KrP9sTTm+Wn6/ACVaEp38+26tIL/J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mEZxQAAANwAAAAPAAAAAAAAAAAAAAAAAJgCAABkcnMv&#10;ZG93bnJldi54bWxQSwUGAAAAAAQABAD1AAAAigMAAAAA&#10;" adj="0,,0" path="m,396l416,57r3,3l421,64,17,394r-8,l,396xm419,53l485,r2,3l490,9,433,55r-7,-2l419,53xe" fillcolor="#efc2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9;198,29;199,30;200,32;8,198;4,198;0,199;199,27;231,0;232,2;233,5;206,28;203,27;199,27" o:connectangles="0,0,0,0,0,0,0,0,0,0,0,0,0,0" textboxrect="3163,3163,18437,18437"/>
                  <v:handles>
                    <v:h position="@3,#0" polar="10800,10800"/>
                    <v:h position="#2,#1" polar="10800,10800" radiusrange="0,10800"/>
                  </v:handles>
                </v:shape>
                <v:shape id="Freeform 140" o:spid="_x0000_s1164" style="position:absolute;left:5041;top:577;width:229;height:197;visibility:visible;mso-wrap-style:none;v-text-anchor:middle" coordsize="483,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6xsIA&#10;AADcAAAADwAAAGRycy9kb3ducmV2LnhtbERP22rCQBB9F/oPyxT6ppta8BJdpQiFQhUx6vuQHZOl&#10;2dk0u43J37uC4NscznWW685WoqXGG8cK3kcJCOLcacOFgtPxazgD4QOyxsoxKejJw3r1Mlhiqt2V&#10;D9RmoRAxhH2KCsoQ6lRKn5dk0Y9cTRy5i2sshgibQuoGrzHcVnKcJBNp0XBsKLGmTUn5b/ZvFZx7&#10;M938/IVsd2y34znvZ73RuVJvr93nAkSgLjzFD/e3jvM/5n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frGwgAAANwAAAAPAAAAAAAAAAAAAAAAAJgCAABkcnMvZG93&#10;bnJldi54bWxQSwUGAAAAAAQABAD1AAAAhwMAAAAA&#10;" adj="0,,0" path="m,391l410,57r2,4l414,66,17,389r-9,2l,391xm417,50l478,r3,6l483,9,430,52r-6,l417,50xe" fillcolor="#ed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7;194,29;195,31;196,33;8,196;4,197;0,197;198,25;227,0;228,3;229,5;204,26;201,26;198,25" o:connectangles="0,0,0,0,0,0,0,0,0,0,0,0,0,0" textboxrect="3163,3163,18437,18437"/>
                  <v:handles>
                    <v:h position="@3,#0" polar="10800,10800"/>
                    <v:h position="#2,#1" polar="10800,10800" radiusrange="0,10800"/>
                  </v:handles>
                </v:shape>
                <v:shape id="Freeform 141" o:spid="_x0000_s1165" style="position:absolute;left:5045;top:581;width:226;height:194;visibility:visible;mso-wrap-style:none;v-text-anchor:middle" coordsize="479,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zMUA&#10;AADcAAAADwAAAGRycy9kb3ducmV2LnhtbESPQWvCQBCF7wX/wzKCl1A3SmkldRURRO2tKhRvQ3aa&#10;Dc3Ohuyq0V/fORR6m+G9ee+b+bL3jbpSF+vABibjHBRxGWzNlYHTcfM8AxUTssUmMBm4U4TlYvA0&#10;x8KGG3/S9ZAqJSEcCzTgUmoLrWPpyGMch5ZYtO/QeUyydpW2Hd4k3Dd6muev2mPN0uCwpbWj8udw&#10;8Qa+Plz29tjWcbbOTmd7xH3m9mdjRsN+9Q4qUZ/+zX/XOyv4L4Iv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OzMxQAAANwAAAAPAAAAAAAAAAAAAAAAAJgCAABkcnMv&#10;ZG93bnJldi54bWxQSwUGAAAAAAQABAD1AAAAigMAAAAA&#10;" adj="0,,0" path="m,385l404,55r2,5l408,64,18,382r-9,1l,385xm416,46l473,r2,3l479,7,429,48r-7,-2l416,46xe" fillcolor="#ebba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191,28;192,30;193,32;8,192;4,193;0,194;196,23;223,0;224,2;226,4;202,24;199,23;196,23" o:connectangles="0,0,0,0,0,0,0,0,0,0,0,0,0,0" textboxrect="3163,3163,18437,18437"/>
                  <v:handles>
                    <v:h position="@3,#0" polar="10800,10800"/>
                    <v:h position="#2,#1" polar="10800,10800" radiusrange="0,10800"/>
                  </v:handles>
                </v:shape>
                <v:shape id="Freeform 142" o:spid="_x0000_s1166" style="position:absolute;left:5049;top:583;width:222;height:191;visibility:visible;mso-wrap-style:none;v-text-anchor:middle" coordsize="47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Q1cQA&#10;AADcAAAADwAAAGRycy9kb3ducmV2LnhtbERPTWvCQBC9C/6HZYRepG6UEtrUVbSlELyZ5NDehuw0&#10;G5qdDdlV0/76riB4m8f7nPV2tJ040+BbxwqWiwQEce10y42Cqvx4fAbhA7LGzjEp+CUP2810ssZM&#10;uwsf6VyERsQQ9hkqMCH0mZS+NmTRL1xPHLlvN1gMEQ6N1ANeYrjt5CpJUmmx5dhgsKc3Q/VPcbIK&#10;PvemKPPq9DJPv97/Dn2aY7nKlXqYjbtXEIHGcBff3LmO85+WcH0mX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UNXEAAAA3AAAAA8AAAAAAAAAAAAAAAAAmAIAAGRycy9k&#10;b3ducmV2LnhtbFBLBQYAAAAABAAEAPUAAACJAwAAAAA=&#10;" adj="0,,0" path="m,380l397,57r2,4l400,66,16,379r-7,l,380xm413,43l466,r4,4l471,7,425,45r-5,l413,43xe" fillcolor="#e8b60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87,29;188,31;189,33;8,190;4,190;0,191;195,22;220,0;222,2;222,4;200,23;198,23;195,22" o:connectangles="0,0,0,0,0,0,0,0,0,0,0,0,0,0" textboxrect="3163,3163,18437,18437"/>
                  <v:handles>
                    <v:h position="@3,#0" polar="10800,10800"/>
                    <v:h position="#2,#1" polar="10800,10800" radiusrange="0,10800"/>
                  </v:handles>
                </v:shape>
                <v:shape id="Freeform 143" o:spid="_x0000_s1167" style="position:absolute;left:5053;top:584;width:220;height:189;visibility:visible;mso-wrap-style:none;v-text-anchor:middle" coordsize="464,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cIA&#10;AADcAAAADwAAAGRycy9kb3ducmV2LnhtbERPTWvCQBC9F/wPywje6sa0lBJdJQiFVHppLHgdsmMS&#10;zc6G3W0S/fXdQqG3ebzP2ewm04mBnG8tK1gtExDEldUt1wq+jm+PryB8QNbYWSYFN/Kw284eNphp&#10;O/InDWWoRQxhn6GCJoQ+k9JXDRn0S9sTR+5sncEQoauldjjGcNPJNElepMGWY0ODPe0bqq7lt1Hw&#10;REc8uKsfq9OHvuTvPRf3gZVazKd8DSLQFP7Ff+5Cx/nPK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5BwgAAANwAAAAPAAAAAAAAAAAAAAAAAJgCAABkcnMvZG93&#10;bnJldi54bWxQSwUGAAAAAAQABAD1AAAAhwMAAAAA&#10;" adj="0,,0" path="m,375l390,57r1,5l393,66,16,373r-9,2l,375xm411,41l461,r1,3l464,9,423,42r-7,-1l411,41xe" fillcolor="#e2ad1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9;185,29;185,31;186,33;8,188;3,189;0,189;195,21;219,0;219,2;220,5;201,21;197,21;195,21" o:connectangles="0,0,0,0,0,0,0,0,0,0,0,0,0,0" textboxrect="3163,3163,18437,18437"/>
                  <v:handles>
                    <v:h position="@3,#0" polar="10800,10800"/>
                    <v:h position="#2,#1" polar="10800,10800" radiusrange="0,10800"/>
                  </v:handles>
                </v:shape>
                <v:shape id="Freeform 144" o:spid="_x0000_s1168" style="position:absolute;left:5057;top:586;width:218;height:187;visibility:visible;mso-wrap-style:none;v-text-anchor:middle" coordsize="461,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ATcIA&#10;AADcAAAADwAAAGRycy9kb3ducmV2LnhtbERPTWvCQBC9F/oflhF6KXXTKqVEVykthVJQMBVyHbJj&#10;EszOht1pjP/eLQje5vE+Z7keXacGCrH1bOB5moEirrxtuTaw//16egMVBdli55kMnCnCenV/t8Tc&#10;+hPvaCikVimEY44GGpE+1zpWDTmMU98TJ+7gg0NJMNTaBjylcNfplyx71Q5bTg0N9vTRUHUs/pyB&#10;sJVH3s5k44fPopyXJW9+9mzMw2R8X4ASGuUmvrq/bZo/n8H/M+kC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ABNwgAAANwAAAAPAAAAAAAAAAAAAAAAAJgCAABkcnMvZG93&#10;bnJldi54bWxQSwUGAAAAAAQABAD1AAAAhwMAAAAA&#10;" adj="0,,0" path="m,372l384,59r2,4l390,68,18,370r-9,l,372xm409,38l455,r2,6l461,9,423,39r-7,l409,38xe" fillcolor="#dea91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7;182,30;183,32;184,34;9,186;4,186;0,187;193,19;215,0;216,3;218,5;200,20;197,20;193,19" o:connectangles="0,0,0,0,0,0,0,0,0,0,0,0,0,0" textboxrect="3163,3163,18437,18437"/>
                  <v:handles>
                    <v:h position="@3,#0" polar="10800,10800"/>
                    <v:h position="#2,#1" polar="10800,10800" radiusrange="0,10800"/>
                  </v:handles>
                </v:shape>
                <v:shape id="Freeform 145" o:spid="_x0000_s1169" style="position:absolute;left:5061;top:589;width:215;height:183;visibility:visible;mso-wrap-style:none;v-text-anchor:middle" coordsize="454,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56L4A&#10;AADcAAAADwAAAGRycy9kb3ducmV2LnhtbERPTYvCMBC9C/6HMIIX0UQRkWoUEZW9rnrwODZjU2wm&#10;pYm2/vvNwsLe5vE+Z73tXCXe1ITSs4bpRIEgzr0pudBwvRzHSxAhIhusPJOGDwXYbvq9NWbGt/xN&#10;73MsRArhkKEGG2OdSRlySw7DxNfEiXv4xmFMsCmkabBN4a6SM6UW0mHJqcFiTXtL+fP8chrkyUo0&#10;9xM/28Mu/4zqpVK3oPVw0O1WICJ18V/85/4yaf58Dr/PpAv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u+ei+AAAA3AAAAA8AAAAAAAAAAAAAAAAAmAIAAGRycy9kb3ducmV2&#10;LnhtbFBLBQYAAAAABAAEAPUAAACDAwAAAAA=&#10;" adj="0,,0" path="m,364l377,57r4,5l382,65,18,362r-9,2l,364xm407,33l448,r4,3l454,7,420,35r-6,-2l407,33xe" fillcolor="#dba42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3;179,29;180,31;181,33;9,182;4,183;0,183;193,17;212,0;214,2;215,4;199,18;196,17;193,17" o:connectangles="0,0,0,0,0,0,0,0,0,0,0,0,0,0" textboxrect="3163,3163,18437,18437"/>
                  <v:handles>
                    <v:h position="@3,#0" polar="10800,10800"/>
                    <v:h position="#2,#1" polar="10800,10800" radiusrange="0,10800"/>
                  </v:handles>
                </v:shape>
                <v:shape id="Freeform 146" o:spid="_x0000_s1170" style="position:absolute;left:5066;top:591;width:212;height:181;visibility:visible;mso-wrap-style:none;v-text-anchor:middle" coordsize="448,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6fsIA&#10;AADcAAAADwAAAGRycy9kb3ducmV2LnhtbERP22oCMRB9F/yHMIIvUrMWL2W7WZFSoeCDaPsBw2b2&#10;QpPJmqS6/n0jFPo2h3OdYjtYI67kQ+dYwWKegSCunO64UfD1uX96AREiskbjmBTcKcC2HI8KzLW7&#10;8Ymu59iIFMIhRwVtjH0uZahashjmridOXO28xZigb6T2eEvh1sjnLFtLix2nhhZ7emup+j7/WAWW&#10;Zws6ng7mcDHvdR03G9yvvVLTybB7BRFpiP/iP/eHTvOXK3g8ky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vp+wgAAANwAAAAPAAAAAAAAAAAAAAAAAJgCAABkcnMvZG93&#10;bnJldi54bWxQSwUGAAAAAAQABAD1AAAAhwMAAAAA&#10;" adj="0,,0" path="m,361l372,59r1,3l375,66,18,359r-9,l,361xm405,30l443,r2,4l448,7,418,32r-7,l405,30xe" fillcolor="#d89f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1;176,30;177,31;177,33;9,180;4,180;0,181;192,15;210,0;211,2;212,4;198,16;194,16;192,15" o:connectangles="0,0,0,0,0,0,0,0,0,0,0,0,0,0" textboxrect="3163,3163,18437,18437"/>
                  <v:handles>
                    <v:h position="@3,#0" polar="10800,10800"/>
                    <v:h position="#2,#1" polar="10800,10800" radiusrange="0,10800"/>
                  </v:handles>
                </v:shape>
                <v:shape id="Freeform 147" o:spid="_x0000_s1171" style="position:absolute;left:5070;top:592;width:208;height:179;visibility:visible;mso-wrap-style:none;v-text-anchor:middle" coordsize="441,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7icIA&#10;AADcAAAADwAAAGRycy9kb3ducmV2LnhtbERPzWrCQBC+C77DMoVepNlYikjqKkVp6qWCiQ8wZKdJ&#10;aHY27m6T9O3dQsHbfHy/s9lNphMDOd9aVrBMUhDEldUt1wou5fvTGoQPyBo7y6TglzzstvPZBjNt&#10;Rz7TUIRaxBD2GSpoQugzKX3VkEGf2J44cl/WGQwRulpqh2MMN518TtOVNNhybGiwp31D1XfxYxR0&#10;Up/Kfe2Lj35xHQxi/ukOuVKPD9PbK4hAU7iL/91HHee/rODv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juJwgAAANwAAAAPAAAAAAAAAAAAAAAAAJgCAABkcnMvZG93&#10;bnJldi54bWxQSwUGAAAAAAQABAD1AAAAhwMAAAAA&#10;" adj="0,,0" path="m,355l364,58r2,4l368,67,16,353r-7,2l,355xm402,28l436,r3,3l441,7,414,30r-5,-2l402,28xe" fillcolor="#d3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9;172,29;173,31;174,34;8,178;4,179;0,179;190,14;206,0;207,2;208,4;195,15;193,14;190,14" o:connectangles="0,0,0,0,0,0,0,0,0,0,0,0,0,0" textboxrect="3163,3163,18437,18437"/>
                  <v:handles>
                    <v:h position="@3,#0" polar="10800,10800"/>
                    <v:h position="#2,#1" polar="10800,10800" radiusrange="0,10800"/>
                  </v:handles>
                </v:shape>
                <v:shape id="Freeform 148" o:spid="_x0000_s1172" style="position:absolute;left:5073;top:594;width:206;height:177;visibility:visible;mso-wrap-style:none;v-text-anchor:middle" coordsize="435,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3dMIA&#10;AADcAAAADwAAAGRycy9kb3ducmV2LnhtbERPS2sCMRC+C/6HMII3zVZsK1ujqCj05qOFehw3092t&#10;m8mSxHX990YoeJuP7znTeWsq0ZDzpWUFL8MEBHFmdcm5gu+vzWACwgdkjZVlUnAjD/NZtzPFVNsr&#10;76k5hFzEEPYpKihCqFMpfVaQQT+0NXHkfq0zGCJ0udQOrzHcVHKUJG/SYMmxocCaVgVl58PFKPjR&#10;du23J/u3Oy7d68RlN9PUpVL9Xrv4ABGoDU/xv/tTx/njd3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jd0wgAAANwAAAAPAAAAAAAAAAAAAAAAAJgCAABkcnMvZG93&#10;bnJldi54bWxQSwUGAAAAAAQABAD1AAAAhwMAAAAA&#10;" adj="0,,0" path="m,352l357,59r2,5l361,68,16,350r-9,l,352xm400,25l430,r2,4l435,9,412,27r-7,l400,25xe" fillcolor="#cf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169,30;170,32;171,34;8,176;3,176;0,177;189,13;204,0;205,2;206,5;195,14;192,14;189,13" o:connectangles="0,0,0,0,0,0,0,0,0,0,0,0,0,0" textboxrect="3163,3163,18437,18437"/>
                  <v:handles>
                    <v:h position="@3,#0" polar="10800,10800"/>
                    <v:h position="#2,#1" polar="10800,10800" radiusrange="0,10800"/>
                  </v:handles>
                </v:shape>
                <v:shape id="Freeform 149" o:spid="_x0000_s1173" style="position:absolute;left:5077;top:596;width:203;height:174;visibility:visible;mso-wrap-style:none;v-text-anchor:middle" coordsize="430,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P5MYA&#10;AADcAAAADwAAAGRycy9kb3ducmV2LnhtbESPQWvCQBCF7wX/wzKCF9GNYrWkriIFoYdejD3U2zQ7&#10;TYLZ2bC7Nem/7xwEbzO8N+99s90PrlU3CrHxbGAxz0ARl942XBn4PB9nL6BiQrbYeiYDfxRhvxs9&#10;bTG3vucT3YpUKQnhmKOBOqUu1zqWNTmMc98Ri/bjg8Mka6i0DdhLuGv1MsvW2mHD0lBjR281ldfi&#10;1xkoP5795qu/DNgW0/NiuvleL/tgzGQ8HF5BJRrSw3y/freCvxJaeUYm0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JP5MYAAADcAAAADwAAAAAAAAAAAAAAAACYAgAAZHJz&#10;L2Rvd25yZXYueG1sUEsFBgAAAAAEAAQA9QAAAIsDAAAAAA==&#10;" adj="0,,0" path="m,346l352,60r2,4l356,69,18,345r-9,1l,346xm398,23l425,r3,5l430,9,411,25r-6,-2l398,23xe" fillcolor="#d69e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4;166,30;167,32;168,35;8,173;4,174;0,174;188,12;201,0;202,3;203,5;194,13;191,12;188,12" o:connectangles="0,0,0,0,0,0,0,0,0,0,0,0,0,0" textboxrect="3163,3163,18437,18437"/>
                  <v:handles>
                    <v:h position="@3,#0" polar="10800,10800"/>
                    <v:h position="#2,#1" polar="10800,10800" radiusrange="0,10800"/>
                  </v:handles>
                </v:shape>
                <v:shape id="Freeform 150" o:spid="_x0000_s1174" style="position:absolute;left:5081;top:599;width:201;height:170;visibility:visible;mso-wrap-style:none;v-text-anchor:middle" coordsize="425,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Y8sYA&#10;AADcAAAADwAAAGRycy9kb3ducmV2LnhtbERPTUvDQBC9C/6HZQq9lHZj1ZrGbIoUhB6ktlUsvY3Z&#10;aRLMzobs2qT+elcoeJvH+5x00ZtanKh1lWUFN5MIBHFudcWFgve353EMwnlkjbVlUnAmB4vs+irF&#10;RNuOt3Ta+UKEEHYJKii9bxIpXV6SQTexDXHgjrY16ANsC6lb7EK4qeU0imbSYMWhocSGliXlX7tv&#10;o+An6j7jj/lm/Uq3BzPa25f7h1Ws1HDQPz2C8NT7f/HFvdJh/t0c/p4JF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LY8sYAAADcAAAADwAAAAAAAAAAAAAAAACYAgAAZHJz&#10;L2Rvd25yZXYueG1sUEsFBgAAAAAEAAQA9QAAAIsDAAAAAA==&#10;" adj="0,,0" path="m,341l345,59r2,5l350,68,16,340r-7,l,341xm396,18l419,r2,4l425,7,407,20r-5,l396,18xe" fillcolor="#daa22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163,29;164,32;166,34;8,170;4,170;0,170;187,9;198,0;199,2;201,3;192,10;190,10;187,9" o:connectangles="0,0,0,0,0,0,0,0,0,0,0,0,0,0" textboxrect="3163,3163,18437,18437"/>
                  <v:handles>
                    <v:h position="@3,#0" polar="10800,10800"/>
                    <v:h position="#2,#1" polar="10800,10800" radiusrange="0,10800"/>
                  </v:handles>
                </v:shape>
                <v:shape id="Freeform 151" o:spid="_x0000_s1175" style="position:absolute;left:5086;top:600;width:198;height:168;visibility:visible;mso-wrap-style:none;v-text-anchor:middle" coordsize="418,3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gBRMQA&#10;AADcAAAADwAAAGRycy9kb3ducmV2LnhtbESPT2/CMAzF75P2HSIj7TZSNg2hjoAQA6nH8eewo9WY&#10;pqJxqiRAt08/H5C42XrP7/08Xw6+U1eKqQ1sYDIuQBHXwbbcGDgetq8zUCkjW+wCk4FfSrBcPD/N&#10;sbThxju67nOjJIRTiQZczn2pdaodeUzj0BOLdgrRY5Y1NtpGvEm47/RbUUy1x5alwWFPa0f1eX/x&#10;Bg7r9+g2l59trujLVcfvc/zbFMa8jIbVJ6hMQ36Y79eVFfwP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AUTEAAAA3AAAAA8AAAAAAAAAAAAAAAAAmAIAAGRycy9k&#10;b3ducmV2LnhtbFBLBQYAAAAABAAEAPUAAACJAwAAAAA=&#10;" adj="0,,0" path="m,336l338,60r3,4l343,69,16,336r-9,l,336xm393,16l412,r4,3l418,7,405,18r-7,-2l393,16xe" fillcolor="#dea71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8;160,30;162,32;162,35;8,168;3,168;0,168;186,8;195,0;197,2;198,4;192,9;189,8;186,8" o:connectangles="0,0,0,0,0,0,0,0,0,0,0,0,0,0" textboxrect="3163,3163,18437,18437"/>
                  <v:handles>
                    <v:h position="@3,#0" polar="10800,10800"/>
                    <v:h position="#2,#1" polar="10800,10800" radiusrange="0,10800"/>
                  </v:handles>
                </v:shape>
                <v:shape id="Freeform 152" o:spid="_x0000_s1176" style="position:absolute;left:5089;top:602;width:196;height:166;visibility:visible;mso-wrap-style:none;v-text-anchor:middle" coordsize="412,3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mH8IA&#10;AADcAAAADwAAAGRycy9kb3ducmV2LnhtbERP22oCMRB9L/gPYQRfRBPFFd0apRQEQVqsFcG3YTN7&#10;oZvJsom6/n1TEPo2h3Od1aaztbhR6yvHGiZjBYI4c6biQsPpeztagPAB2WDtmDQ8yMNm3XtZYWrc&#10;nb/odgyFiCHsU9RQhtCkUvqsJIt+7BriyOWutRgibAtpWrzHcFvLqVJzabHi2FBiQ+8lZT/Hq9WQ&#10;zy7J/Kz8Pq8/q4/koMKQ3FLrQb97ewURqAv/4qd7Z+L8ZAJ/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KYfwgAAANwAAAAPAAAAAAAAAAAAAAAAAJgCAABkcnMvZG93&#10;bnJldi54bWxQSwUGAAAAAAQABAD1AAAAhwMAAAAA&#10;" adj="0,,0" path="m,333l334,61r2,5l338,70,16,331r-7,2l,333xm391,13l409,r2,4l412,7r-9,9l398,15r-7,-2xe" fillcolor="#e1ab1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6;159,30;160,33;161,35;8,165;4,166;0,166;186,6;195,0;196,2;196,3;192,8;189,7;186,6" o:connectangles="0,0,0,0,0,0,0,0,0,0,0,0,0,0" textboxrect="3163,3163,18437,18437"/>
                  <v:handles>
                    <v:h position="@3,#0" polar="10800,10800"/>
                    <v:h position="#2,#1" polar="10800,10800" radiusrange="0,10800"/>
                  </v:handles>
                </v:shape>
                <v:shape id="Freeform 153" o:spid="_x0000_s1177" style="position:absolute;left:5093;top:604;width:192;height:164;visibility:visible;mso-wrap-style:none;v-text-anchor:middle" coordsize="407,3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usAA&#10;AADcAAAADwAAAGRycy9kb3ducmV2LnhtbERPTYvCMBC9C/6HMII3TSvqLtUoy4KyB0Gqy56HZmyL&#10;zSQ0sdZ/vxEEb/N4n7Pe9qYRHbW+tqwgnSYgiAuray4V/J53k08QPiBrbCyTggd52G6GgzVm2t45&#10;p+4UShFD2GeooArBZVL6oiKDfmodceQutjUYImxLqVu8x3DTyFmSLKXBmmNDhY6+Kyqup5tR4HB+&#10;PfyluXPznNLjbt/VH/lRqfGo/1qBCNSHt/jl/tFx/mIGz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susAAAADcAAAADwAAAAAAAAAAAAAAAACYAgAAZHJzL2Rvd25y&#10;ZXYueG1sUEsFBgAAAAAEAAQA9QAAAIUDAAAAAA==&#10;" adj="0,,0" path="m,329l327,62r2,4l330,69,16,327r-9,l,329xm389,11l402,r1,3l407,7r-5,5l394,12r-5,-1xe" fillcolor="#e4af1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4;154,31;155,33;156,34;8,163;3,163;0,164;184,5;190,0;190,1;192,3;190,6;186,6;184,5" o:connectangles="0,0,0,0,0,0,0,0,0,0,0,0,0,0" textboxrect="3163,3163,18437,18437"/>
                  <v:handles>
                    <v:h position="@3,#0" polar="10800,10800"/>
                    <v:h position="#2,#1" polar="10800,10800" radiusrange="0,10800"/>
                  </v:handles>
                </v:shape>
                <v:shape id="Freeform 154" o:spid="_x0000_s1178" style="position:absolute;left:5096;top:606;width:190;height:161;visibility:visible;mso-wrap-style:none;v-text-anchor:middle" coordsize="402,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a28MA&#10;AADcAAAADwAAAGRycy9kb3ducmV2LnhtbERPTWvCQBC9C/6HZYReim5sq0h0FSm09KCFRr2P2TEJ&#10;7s6m2W1M/n23UPA2j/c5q01njWip8ZVjBdNJAoI4d7riQsHx8DZegPABWaNxTAp68rBZDwcrTLW7&#10;8Re1WShEDGGfooIyhDqV0uclWfQTVxNH7uIaiyHCppC6wVsMt0Y+JclcWqw4NpRY02tJ+TX7sQrO&#10;/fcj7xe7/vL+svvcz63RrTkp9TDqtksQgbpwF/+7P3ScP3uG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Ua28MAAADcAAAADwAAAAAAAAAAAAAAAACYAgAAZHJzL2Rv&#10;d25yZXYueG1sUEsFBgAAAAAEAAQA9QAAAIgDAAAAAA==&#10;" adj="0,,0" path="m,324l322,63r1,3l325,72,18,324r-9,l,324xm387,9l396,r4,4l402,9r-2,2l395,9r-8,xe" fillcolor="#e7b41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61;152,31;153,33;154,36;9,161;4,161;0,161;183,4;187,0;189,2;190,4;189,5;187,4;183,4" o:connectangles="0,0,0,0,0,0,0,0,0,0,0,0,0,0" textboxrect="3163,3163,18437,18437"/>
                  <v:handles>
                    <v:h position="@3,#0" polar="10800,10800"/>
                    <v:h position="#2,#1" polar="10800,10800" radiusrange="0,10800"/>
                  </v:handles>
                </v:shape>
                <v:shape id="Freeform 155" o:spid="_x0000_s1179" style="position:absolute;left:5101;top:608;width:187;height:159;visibility:visible;mso-wrap-style:none;v-text-anchor:middle" coordsize="396,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p9cQA&#10;AADcAAAADwAAAGRycy9kb3ducmV2LnhtbESP3YrCMBCF7xd8hzDC3mmqrKLVKKLs4oUK/jzA0Ixt&#10;sZmUJGr16Y0g7N0M53xnzkznjanEjZwvLSvodRMQxJnVJecKTsffzgiED8gaK8uk4EEe5rPW1xRT&#10;be+8p9sh5CKGsE9RQRFCnUrps4IM+q6tiaN2ts5giKvLpXZ4j+Gmkv0kGUqDJccLBda0LCi7HK4m&#10;1jg+Fu7vWj+34+HT7jP0u9Vqo9R3u1lMQARqwr/5Q6915AY/8H4mTi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KfXEAAAA3AAAAA8AAAAAAAAAAAAAAAAAmAIAAGRycy9k&#10;b3ducmV2LnhtbFBLBQYAAAAABAAEAPUAAACJAwAAAAA=&#10;" adj="0,,0" path="m,320l314,62r2,6l320,71,16,318r-9,2l,320xm386,5l391,r2,4l396,7r-5,l386,5xe" fillcolor="#edbb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9;148,31;149,34;151,35;8,158;3,159;0,159;182,2;185,0;186,2;187,3;185,3;182,2" o:connectangles="0,0,0,0,0,0,0,0,0,0,0,0,0" textboxrect="3163,3163,18437,18437"/>
                  <v:handles>
                    <v:h position="@3,#0" polar="10800,10800"/>
                    <v:h position="#2,#1" polar="10800,10800" radiusrange="0,10800"/>
                  </v:handles>
                </v:shape>
                <v:shape id="Freeform 156" o:spid="_x0000_s1180" style="position:absolute;left:5105;top:610;width:183;height:157;visibility:visible;mso-wrap-style:none;v-text-anchor:middle" coordsize="387,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yPsQA&#10;AADcAAAADwAAAGRycy9kb3ducmV2LnhtbESP0WrCQBBF34X+wzKFvummBVuJriIVi/TFRv2AITtm&#10;g9nZmN0m0a93BcG3Ge69Z+7MFr2tREuNLx0reB8lIIhzp0suFBz26+EEhA/IGivHpOBCHhbzl8EM&#10;U+06zqjdhUJECPsUFZgQ6lRKnxuy6EeuJo7a0TUWQ1ybQuoGuwi3lfxIkk9pseR4wWBN34by0+7f&#10;Rsr2sr6Wsv09d/vJ6sfIjL7+MqXeXvvlFESgPjzNj/RGx/rjMdyfiRP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cj7EAAAA3AAAAA8AAAAAAAAAAAAAAAAAmAIAAGRycy9k&#10;b3ducmV2LnhtbFBLBQYAAAAABAAEAPUAAACJAwAAAAA=&#10;" adj="0,,0" path="m,315l307,63r4,3l313,71,14,313r-7,l,315xm382,2l384,r1,2l387,2r-3,l382,2xe" fillcolor="#efbe0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57;145,31;147,33;148,35;7,156;3,156;0,157;181,1;182,0;182,1;183,1;182,1;181,1" o:connectangles="0,0,0,0,0,0,0,0,0,0,0,0,0" textboxrect="3163,3163,18437,18437"/>
                  <v:handles>
                    <v:h position="@3,#0" polar="10800,10800"/>
                    <v:h position="#2,#1" polar="10800,10800" radiusrange="0,10800"/>
                  </v:handles>
                </v:shape>
                <v:shape id="Freeform 157" o:spid="_x0000_s1181" style="position:absolute;left:5109;top:644;width:145;height:123;visibility:visible;mso-wrap-style:none;v-text-anchor:middle" coordsize="30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SXMUA&#10;AADcAAAADwAAAGRycy9kb3ducmV2LnhtbESPwW7CMBBE70j8g7WVegOntKCQYlCgreCE2pAPWMVL&#10;EjVeR7GbpH9fV0LitquZnTe72Y2mET11rras4GkegSAurK65VJBfPmYxCOeRNTaWScEvOdhtp5MN&#10;JtoO/EV95ksRQtglqKDyvk2kdEVFBt3ctsRBu9rOoA9rV0rd4RDCTSMXUbSSBmsOhApbOlRUfGc/&#10;JkDezzG/XfMifXnOSB9x/blPvVKPD2P6CsLT6O/m2/VJh/rLFfw/Eya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FJcxQAAANwAAAAPAAAAAAAAAAAAAAAAAJgCAABkcnMv&#10;ZG93bnJldi54bWxQSwUGAAAAAAQABAD1AAAAigM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sEA&#10;AADcAAAADwAAAGRycy9kb3ducmV2LnhtbERPS4vCMBC+C/6HMMLeNNV9SdcoKgieBKt7H5qxCTaT&#10;2kTt7q/fCAve5uN7zmzRuVrcqA3Ws4LxKANBXHptuVJwPGyGUxAhImusPZOCHwqwmPd7M8y1v/Oe&#10;bkWsRArhkKMCE2OTSxlKQw7DyDfEiTv51mFMsK2kbvGewl0tJ1n2IR1aTg0GG1obKs/F1SnYTc3q&#10;9bRfX6zOtpvj79v3xRa1Ui+DbvkFIlIXn+J/91an+e+f8HgmX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hQDLBAAAA3AAAAA8AAAAAAAAAAAAAAAAAmAIAAGRycy9kb3du&#10;cmV2LnhtbFBLBQYAAAAABAAEAPUAAACGAw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etMUA&#10;AADcAAAADwAAAGRycy9kb3ducmV2LnhtbESPQU/DMAyF75P4D5GRdtvSITGhsmyaJga7VNANcbYa&#10;01QkTmnC1v17fEDiZus9v/d5tRmDV2caUhfZwGJegCJuou24NfB+2s8eQKWMbNFHJgNXSrBZ30xW&#10;WNp44ZrOx9wqCeFUogGXc19qnRpHAdM89sSifcYhYJZ1aLUd8CLhweu7oljqgB1Lg8Oedo6ar+NP&#10;MPDxukv12x6f26et+65egvdVtTBmejtuH0FlGvO/+e/6YAX/Xm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60xQAAANwAAAAPAAAAAAAAAAAAAAAAAJgCAABkcnMv&#10;ZG93bnJldi54bWxQSwUGAAAAAAQABAD1AAAAigM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pNcUA&#10;AADcAAAADwAAAGRycy9kb3ducmV2LnhtbERPS0vDQBC+C/6HZQRvdqNYaWO3RYWK2EOfUHubZqdJ&#10;MDsbstMm/fduQehtPr7njCadq9SJmlB6NvDYS0ARZ96WnBvYrKcPA1BBkC1WnsnAmQJMxrc3I0yt&#10;b3lJp5XkKoZwSNFAIVKnWoesIIeh52viyB1841AibHJtG2xjuKv0U5K8aIclx4YCa/ooKPtdHZ0B&#10;u5P9+6KdDpf978+5HI7P2/Psx5j7u+7tFZRQJ1fxv/vLxvn9IVyeiRfo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mk1xQAAANwAAAAPAAAAAAAAAAAAAAAAAJgCAABkcnMv&#10;ZG93bnJldi54bWxQSwUGAAAAAAQABAD1AAAAigM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4wsMA&#10;AADcAAAADwAAAGRycy9kb3ducmV2LnhtbESPQWvCQBCF7wX/wzKCt7pRwZboKqIUejVKwduYHZNg&#10;djburhr/fedQ6G2G9+a9b5br3rXqQSE2ng1Mxhko4tLbhisDx8PX+yeomJAttp7JwIsirFeDtyXm&#10;1j95T48iVUpCOOZooE6py7WOZU0O49h3xKJdfHCYZA2VtgGfEu5aPc2yuXbYsDTU2NG2pvJa3J2B&#10;2091ur7OeJkV0Z7sLoRmdvswZjTsNwtQifr0b/67/raCPxd8eUYm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f4wsMAAADcAAAADwAAAAAAAAAAAAAAAACYAgAAZHJzL2Rv&#10;d25yZXYueG1sUEsFBgAAAAAEAAQA9QAAAIgD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E8IA&#10;AADcAAAADwAAAGRycy9kb3ducmV2LnhtbERPS4vCMBC+C/6HMMLeNNWDSDWKLIp6WBYfLOttaMa2&#10;bjNpm2yt/94Igrf5+J4zW7SmEA3VLresYDiIQBAnVuecKjgd1/0JCOeRNRaWScGdHCzm3c4MY21v&#10;vKfm4FMRQtjFqCDzvoyldElGBt3AlsSBu9jaoA+wTqWu8RbCTSFHUTSWBnMODRmW9JlR8nf4NwrO&#10;v6dVs6vMdVQdzXexQfz5WlVKffTa5RSEp9a/xS/3Vof54y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cTwgAAANwAAAAPAAAAAAAAAAAAAAAAAJgCAABkcnMvZG93&#10;bnJldi54bWxQSwUGAAAAAAQABAD1AAAAhwM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Lr4A&#10;AADcAAAADwAAAGRycy9kb3ducmV2LnhtbERPTYvCMBC9L/gfwgje1lQPUqpRRBA8uirsdWjGpppM&#10;ahNt++83grC3ebzPWW16Z8WL2lB7VjCbZiCIS69rrhRczvvvHESIyBqtZ1IwUIDNevS1wkL7jn/o&#10;dYqVSCEcClRgYmwKKUNpyGGY+oY4cVffOowJtpXULXYp3Fk5z7KFdFhzajDY0M5QeT89nQLKh6e8&#10;POwvZsdtfjNUd3c7KDUZ99sliEh9/Bd/3Aed5i/m8H4mXSD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PeS6+AAAA3AAAAA8AAAAAAAAAAAAAAAAAmAIAAGRycy9kb3ducmV2&#10;LnhtbFBLBQYAAAAABAAEAPUAAACDAw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licMA&#10;AADcAAAADwAAAGRycy9kb3ducmV2LnhtbERPTWvCQBC9F/wPywi91Y0RQomuolJR6EFqBfE2Zsck&#10;mJ0Nu1uT/vuuIPQ2j/c5s0VvGnEn52vLCsajBARxYXXNpYLj9+btHYQPyBoby6Tglzws5oOXGeba&#10;dvxF90MoRQxhn6OCKoQ2l9IXFRn0I9sSR+5qncEQoSuldtjFcNPINEkyabDm2FBhS+uKitvhxyjI&#10;duduvP08ndNkVV+6q9unH5u9Uq/DfjkFEagP/+Kne6fj/GwCj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elicMAAADcAAAADwAAAAAAAAAAAAAAAACYAgAAZHJzL2Rv&#10;d25yZXYueG1sUEsFBgAAAAAEAAQA9QAAAIgD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c+MEA&#10;AADcAAAADwAAAGRycy9kb3ducmV2LnhtbERP24rCMBB9F/Yfwizsm6a6S5FqFNkLiCDe34dmbKvN&#10;pDSxdv16Iwi+zeFcZzxtTSkaql1hWUG/F4EgTq0uOFOw3/11hyCcR9ZYWiYF/+RgOnnrjDHR9sob&#10;arY+EyGEXYIKcu+rREqX5mTQ9WxFHLijrQ36AOtM6hqvIdyUchBFsTRYcGjIsaLvnNLz9mIULFbR&#10;7bPRp3hN7fLw28TZYP6zVurjvZ2NQHhq/Uv8dM91mB9/weOZcIG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HPjBAAAA3AAAAA8AAAAAAAAAAAAAAAAAmAIAAGRycy9kb3du&#10;cmV2LnhtbFBLBQYAAAAABAAEAPUAAACGAw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HWcMA&#10;AADcAAAADwAAAGRycy9kb3ducmV2LnhtbERP32vCMBB+H/g/hBvsZcx0jol2RpFBURhD1IGvR3Nt&#10;is2lJFHrf78Igm/38f282aK3rTiTD41jBe/DDARx6XTDtYK/ffE2AREissbWMSm4UoDFfPA0w1y7&#10;C2/pvIu1SCEcclRgYuxyKUNpyGIYuo44cZXzFmOCvpba4yWF21aOsmwsLTacGgx29G2oPO5OVsHv&#10;xptNsQ7HavI6PXysVlVx/ZFKvTz3yy8Qkfr4EN/da53mjz/h9ky6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SHWcMAAADcAAAADwAAAAAAAAAAAAAAAACYAgAAZHJzL2Rv&#10;d25yZXYueG1sUEsFBgAAAAAEAAQA9QAAAIgD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vyMIA&#10;AADcAAAADwAAAGRycy9kb3ducmV2LnhtbERP24rCMBB9F/yHMIIvsqb6UKVrFBF0XQQv3f2AoRnb&#10;YjPpNlmtf28Ewbc5nOvMFq2pxJUaV1pWMBpGIIgzq0vOFfz+rD+mIJxH1lhZJgV3crCYdzszTLS9&#10;8Ymuqc9FCGGXoILC+zqR0mUFGXRDWxMH7mwbgz7AJpe6wVsIN5UcR1EsDZYcGgqsaVVQdkn/jYJN&#10;uTkMdn/f+8kXy/R0HGxr2lul+r12+QnCU+vf4pd7q8P8O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IwgAAANwAAAAPAAAAAAAAAAAAAAAAAJgCAABkcnMvZG93&#10;bnJldi54bWxQSwUGAAAAAAQABAD1AAAAhwM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SsMA&#10;AADcAAAADwAAAGRycy9kb3ducmV2LnhtbESPQYvCMBCF74L/IcyCN013YatUo4juouBJ3cXr0IxN&#10;sZnUJmr990YQvM3w3vvmzWTW2kpcqfGlYwWfgwQEce50yYWCv/1vfwTCB2SNlWNScCcPs2m3M8FM&#10;uxtv6boLhYgQ9hkqMCHUmZQ+N2TRD1xNHLWjayyGuDaF1A3eItxW8itJUmmx5HjBYE0LQ/lpd7GR&#10;sjpU6WFJG/N/GbqtHaU/3+6sVO+jnY9BBGrD2/xKr3Wsnw7h+Uyc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zSsMAAADcAAAADwAAAAAAAAAAAAAAAACYAgAAZHJzL2Rv&#10;d25yZXYueG1sUEsFBgAAAAAEAAQA9QAAAIgD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SOMYA&#10;AADcAAAADwAAAGRycy9kb3ducmV2LnhtbESPT2vCQBDF70K/wzKCF9FNi4qkriKlld6K/9p6G7Jj&#10;EszOhuxq0m/fOQje5jHv9+bNYtW5St2oCaVnA8/jBBRx5m3JuYHD/mM0BxUissXKMxn4owCr5VNv&#10;gan1LW/ptou5khAOKRooYqxTrUNWkMMw9jWx7M6+cRhFNrm2DbYS7ir9kiQz7bBkuVBgTW8FZZfd&#10;1UmNSbutvqaXcrIZbtbH3+9T8vN+MmbQ79avoCJ18WG+059WuJm0lWdkA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xSOMYAAADcAAAADwAAAAAAAAAAAAAAAACYAgAAZHJz&#10;L2Rvd25yZXYueG1sUEsFBgAAAAAEAAQA9QAAAIsD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SQMEA&#10;AADcAAAADwAAAGRycy9kb3ducmV2LnhtbERPS4vCMBC+C/sfwgh701RZxK3GUoRFD734APc4JGNb&#10;bCalibX77zeC4G0+vuess8E2oqfO144VzKYJCGLtTM2lgvPpZ7IE4QOywcYxKfgjD9nmY7TG1LgH&#10;H6g/hlLEEPYpKqhCaFMpva7Iop+6ljhyV9dZDBF2pTQdPmK4beQ8SRbSYs2xocKWthXp2/FuFVy+&#10;LrrQs7z4PW0LN9/v+kMbpFKf4yFfgQg0hLf45d6bOH/xDc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UkDBAAAA3AAAAA8AAAAAAAAAAAAAAAAAmAIAAGRycy9kb3du&#10;cmV2LnhtbFBLBQYAAAAABAAEAPUAAACGAw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So8UA&#10;AADcAAAADwAAAGRycy9kb3ducmV2LnhtbESP0WoCMRBF3wv9hzCFvtVsi7VlaxSpKxQFpdYPGDbT&#10;3dDNZElSXf/eeRB8m+HeuffMdD74Th0pJhfYwPOoAEVcB+u4MXD4WT29g0oZ2WIXmAycKcF8dn83&#10;xdKGE3/TcZ8bJSGcSjTQ5tyXWqe6JY9pFHpi0X5D9JhljY22EU8S7jv9UhQT7dGxNLTY02dL9d/+&#10;3xuodp1u3OtyvIvjrVtWm2qxxoMxjw/D4gNUpiHfzNfrLyv4b4Iv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NKjxQAAANwAAAAPAAAAAAAAAAAAAAAAAJgCAABkcnMv&#10;ZG93bnJldi54bWxQSwUGAAAAAAQABAD1AAAAigM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uM8QA&#10;AADcAAAADwAAAGRycy9kb3ducmV2LnhtbERPTWsCMRC9C/0PYYReimbtQctqFCmIPfRQbQsex2Tc&#10;XU0myyauW3+9EQre5vE+Z7bonBUtNaHyrGA0zEAQa28qLhT8fK8GbyBCRDZoPZOCPwqwmD/1Zpgb&#10;f+ENtdtYiBTCIUcFZYx1LmXQJTkMQ18TJ+7gG4cxwaaQpsFLCndWvmbZWDqsODWUWNN7Sfq0PTsF&#10;Z/t13W/WrT7J8eS6O1r98vsZlHrud8spiEhdfIj/3R8mzZ+M4P5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bjPEAAAA3AAAAA8AAAAAAAAAAAAAAAAAmAIAAGRycy9k&#10;b3ducmV2LnhtbFBLBQYAAAAABAAEAPUAAACJAw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3r8AA&#10;AADcAAAADwAAAGRycy9kb3ducmV2LnhtbERPTYvCMBC9L/gfwgje1tQe3LUaRVwEPa6r97EZ22Az&#10;KU22jf9+syB4m8f7nNUm2kb01HnjWMFsmoEgLp02XCk4/+zfP0H4gKyxcUwKHuRhsx69rbDQbuBv&#10;6k+hEimEfYEK6hDaQkpf1mTRT11LnLib6yyGBLtK6g6HFG4bmWfZXFo0nBpqbGlXU3k//VoFw+LY&#10;HmN/Nbes2pt4cfn28pUrNRnH7RJEoBhe4qf7oNP8jxz+n0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73r8AAAADcAAAADwAAAAAAAAAAAAAAAACYAgAAZHJzL2Rvd25y&#10;ZXYueG1sUEsFBgAAAAAEAAQA9QAAAIUD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BkMIA&#10;AADcAAAADwAAAGRycy9kb3ducmV2LnhtbERPTYvCMBC9C/sfwix409QVVKpRXEUQD0q7K+JtaGbb&#10;ss2kNFHrvzeC4G0e73Nmi9ZU4kqNKy0rGPQjEMSZ1SXnCn5/Nr0JCOeRNVaWScGdHCzmH50Zxtre&#10;OKFr6nMRQtjFqKDwvo6ldFlBBl3f1sSB+7ONQR9gk0vd4C2Em0p+RdFIGiw5NBRY06qg7D+9GAX7&#10;y4GqScKr3fl7LRMvS3063pXqfrbLKQhPrX+LX+6tDvPHQ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UGQwgAAANwAAAAPAAAAAAAAAAAAAAAAAJgCAABkcnMvZG93&#10;bnJldi54bWxQSwUGAAAAAAQABAD1AAAAhwM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RKMQA&#10;AADcAAAADwAAAGRycy9kb3ducmV2LnhtbERP22rCQBB9F/yHZQRfim6Uoia6itQKLbSgJh8wZMck&#10;mp1Ns1tN/75bKPg2h3Od1aYztbhR6yrLCibjCARxbnXFhYIs3Y8WIJxH1lhbJgU/5GCz7vdWmGh7&#10;5yPdTr4QIYRdggpK75tESpeXZNCNbUMcuLNtDfoA20LqFu8h3NRyGkUzabDi0FBiQy8l5dfTt1Gw&#10;t+lrFvtD9nT5+Iw7Of3avu9mSg0H3XYJwlPnH+J/95sO8+fP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50SjEAAAA3AAAAA8AAAAAAAAAAAAAAAAAmAIAAGRycy9k&#10;b3ducmV2LnhtbFBLBQYAAAAABAAEAPUAAACJAw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o7sIA&#10;AADcAAAADwAAAGRycy9kb3ducmV2LnhtbERPTWvCQBC9F/oflin01mwqaEt0DaHEIN6MxfOYHTdp&#10;s7Mhu9X4791Cobd5vM9Z5ZPtxYVG3zlW8JqkIIgbpzs2Cj4Pm5d3ED4ga+wdk4IbecjXjw8rzLS7&#10;8p4udTAihrDPUEEbwpBJ6ZuWLPrEDcSRO7vRYohwNFKPeI3htpezNF1Iix3HhhYH+mip+a5/rAJX&#10;yqrcF67enRZflewrMzfHQqnnp6lYggg0hX/xn3ur4/y3Ofw+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qjuwgAAANwAAAAPAAAAAAAAAAAAAAAAAJgCAABkcnMvZG93&#10;bnJldi54bWxQSwUGAAAAAAQABAD1AAAAhwMAAAAA&#10;" adj="0,,0" path="m,163l201,,,163xm206,9l14,165r-7,l,163,206,9xe" fillcolor="#f3e28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81;94,0;0,81;96,4;7,82;3,82;0,81;96,4" o:connectangles="0,0,0,0,0,0,0,0" textboxrect="3163,3163,18437,18437"/>
                  <v:handles>
                    <v:h position="@3,#0" polar="10800,10800"/>
                    <v:h position="#2,#1" polar="10800,10800" radiusrange="0,10800"/>
                  </v:handles>
                </v:shape>
                <v:shape id="Freeform 177" o:spid="_x0000_s1201" style="position:absolute;left:5181;top:687;width:94;height:79;visibility:visible;mso-wrap-style:none;v-text-anchor:middle" coordsize="2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6jMMA&#10;AADcAAAADwAAAGRycy9kb3ducmV2LnhtbERPS4vCMBC+L/gfwgje1lQPKtUoi+IDDws+QLzNNmPb&#10;3WZSkqj1328Ewdt8fM+ZzBpTiRs5X1pW0OsmIIgzq0vOFRwPy88RCB+QNVaWScGDPMymrY8Jptre&#10;eUe3fchFDGGfooIihDqV0mcFGfRdWxNH7mKdwRChy6V2eI/hppL9JBlIgyXHhgJrmheU/e2vRoHe&#10;/n73fxb50JVHqx/Z5bRenU9KddrN1xhEoCa8xS/3Rsf5wwE8n4kX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6jMMAAADcAAAADwAAAAAAAAAAAAAAAACYAgAAZHJzL2Rv&#10;d25yZXYueG1sUEsFBgAAAAAEAAQA9QAAAIgD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QIcUA&#10;AADcAAAADwAAAGRycy9kb3ducmV2LnhtbERPTWvCQBC9F/wPywi91Y2VmpK6ii3YiiI0aQM9TrPT&#10;JDU7G7Krpv++Kwje5vE+Z7boTSOO1LnasoLxKAJBXFhdc6ng82N19wjCeWSNjWVS8EcOFvPBzQwT&#10;bU+c0jHzpQgh7BJUUHnfJlK6oiKDbmRb4sD92M6gD7Arpe7wFMJNI++jaCoN1hwaKmzppaJinx2M&#10;gmeMXtPd1+/7w2STv+XZPp6m22+lbof98gmEp95fxRf3Wof5cQznZ8IF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xAhxQAAANwAAAAPAAAAAAAAAAAAAAAAAJgCAABkcnMv&#10;ZG93bnJldi54bWxQSwUGAAAAAAQABAD1AAAAigM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iW8UA&#10;AADcAAAADwAAAGRycy9kb3ducmV2LnhtbESPQUsDMRCF7wX/QxjBW5u10lrWpkUrgoVStPbQ47AZ&#10;N4ubyZLE7frvnUOhtxnem/e+Wa4H36qeYmoCG7ifFKCIq2Abrg0cv97GC1ApI1tsA5OBP0qwXt2M&#10;lljacOZP6g+5VhLCqUQDLueu1DpVjjymSeiIRfsO0WOWNdbaRjxLuG/1tCjm2mPD0uCwo42j6ufw&#10;6w28PvQxz2aWXsJw2u2dq3fbxYcxd7fD8xOoTEO+mi/X71bwH4V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WJbxQAAANwAAAAPAAAAAAAAAAAAAAAAAJgCAABkcnMv&#10;ZG93bnJldi54bWxQSwUGAAAAAAQABAD1AAAAigM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d3MQA&#10;AADcAAAADwAAAGRycy9kb3ducmV2LnhtbERPS2vCQBC+F/wPywi9lLpJQW1jNiIFafHim+JtyE4e&#10;mJ1Ns6vGf98tFHqbj+856bw3jbhS52rLCuJRBII4t7rmUsFhv3x+BeE8ssbGMim4k4N5NnhIMdH2&#10;xlu67nwpQgi7BBVU3reJlC6vyKAb2ZY4cIXtDPoAu1LqDm8h3DTyJYom0mDNoaHClt4rys+7i1Hw&#10;tS74+zhp3eojXi036+J0eYrHSj0O+8UMhKfe/4v/3J86zJ++we8z4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3dzEAAAA3AAAAA8AAAAAAAAAAAAAAAAAmAIAAGRycy9k&#10;b3ducmV2LnhtbFBLBQYAAAAABAAEAPUAAACJAw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rxMQA&#10;AADcAAAADwAAAGRycy9kb3ducmV2LnhtbESPQWvCQBCF74X+h2UK3upGBZHUVUQpBj3VCL1Os9Mk&#10;mJ0N2W0S/71zEHqb4b1575v1dnSN6qkLtWcDs2kCirjwtubSwDX/fF+BChHZYuOZDNwpwHbz+rLG&#10;1PqBv6i/xFJJCIcUDVQxtqnWoajIYZj6lli0X985jLJ2pbYdDhLuGj1PkqV2WLM0VNjSvqLidvlz&#10;Bo4/2XmenQ5jM9z6b8oPu8UpH4yZvI27D1CRxvhvfl5nVvBX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K8TEAAAA3AAAAA8AAAAAAAAAAAAAAAAAmAIAAGRycy9k&#10;b3ducmV2LnhtbFBLBQYAAAAABAAEAPUAAACJAw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W2sMA&#10;AADcAAAADwAAAGRycy9kb3ducmV2LnhtbERPzWrCQBC+F/oOywhepNmkgRJSV5FCoZcejD7AmJ38&#10;aHY2ZLcmzdO7guBtPr7fWW8n04krDa61rCCJYhDEpdUt1wqOh++3DITzyBo7y6TgnxxsN68va8y1&#10;HXlP18LXIoSwy1FB432fS+nKhgy6yPbEgavsYNAHONRSDziGcNPJ9zj+kAZbDg0N9vTVUHkp/oyC&#10;qZir+Xyu5jROLn1ar/Rp1f0qtVxMu08Qnib/FD/cPzrMzxK4PxMu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W2sMAAADcAAAADwAAAAAAAAAAAAAAAACYAgAAZHJzL2Rv&#10;d25yZXYueG1sUEsFBgAAAAAEAAQA9QAAAIgD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0IcUA&#10;AADcAAAADwAAAGRycy9kb3ducmV2LnhtbERP22rCQBB9F/oPyxR8040iYmNWKUKkUgRrL+DbkB2T&#10;2Oxsml1N9OvdQqFvczjXSZadqcSFGldaVjAaRiCIM6tLzhV8vKeDGQjnkTVWlknBlRwsFw+9BGNt&#10;W36jy97nIoSwi1FB4X0dS+myggy6oa2JA3e0jUEfYJNL3WAbwk0lx1E0lQZLDg0F1rQqKPven42C&#10;19Hka3Na39LJ4fNnd7tWbfq03SnVf+ye5yA8df5f/Od+0WH+bAy/z4QL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7QhxQAAANwAAAAPAAAAAAAAAAAAAAAAAJgCAABkcnMv&#10;ZG93bnJldi54bWxQSwUGAAAAAAQABAD1AAAAigM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REMAA&#10;AADcAAAADwAAAGRycy9kb3ducmV2LnhtbERPTYvCMBC9L/gfwgje1rQriFSjiCCrJ1kV8ThtxrbY&#10;TEoStf33ZmFhb/N4n7NYdaYRT3K+tqwgHScgiAuray4VnE/bzxkIH5A1NpZJQU8eVsvBxwIzbV/8&#10;Q89jKEUMYZ+hgiqENpPSFxUZ9GPbEkfuZp3BEKErpXb4iuGmkV9JMpUGa44NFba0qai4Hx9Ggclx&#10;lx5cXk+v+/T7hLLPL6ZXajTs1nMQgbrwL/5z73ScP5vA7zPx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mREMAAAADcAAAADwAAAAAAAAAAAAAAAACYAgAAZHJzL2Rvd25y&#10;ZXYueG1sUEsFBgAAAAAEAAQA9QAAAIUD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jucMA&#10;AADcAAAADwAAAGRycy9kb3ducmV2LnhtbERPTWvCQBC9C/0PyxR6EbNpEdE0GyltBQUPNtX7kJ0m&#10;abOzaXY18d+7guBtHu9z0uVgGnGiztWWFTxHMQjiwuqaSwX779VkDsJ5ZI2NZVJwJgfL7GGUYqJt&#10;z190yn0pQgi7BBVU3reJlK6oyKCLbEscuB/bGfQBdqXUHfYh3DTyJY5n0mDNoaHClt4rKv7yo1Ew&#10;fJjC4eE33i0+x7N/s8mbflsr9fQ4vL2C8DT4u/jmXuswfz6F6zPh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jucMAAADcAAAADwAAAAAAAAAAAAAAAACYAgAAZHJzL2Rv&#10;d25yZXYueG1sUEsFBgAAAAAEAAQA9QAAAIgD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HmsQA&#10;AADcAAAADwAAAGRycy9kb3ducmV2LnhtbERPTWvCQBC9F/wPywi91Y2W1hBdRdIWAkWhUcHjkB2T&#10;YHY2ZLcm9td3hUJv83ifs1wPphFX6lxtWcF0EoEgLqyuuVRw2H88xSCcR9bYWCYFN3KwXo0elpho&#10;2/MXXXNfihDCLkEFlfdtIqUrKjLoJrYlDtzZdgZ9gF0pdYd9CDeNnEXRqzRYc2iosKW0ouKSfxsF&#10;P/28fX4v0r1Mb2+fR7nNTvEuU+pxPGwWIDwN/l/85850mB+/wP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B5rEAAAA3AAAAA8AAAAAAAAAAAAAAAAAmAIAAGRycy9k&#10;b3ducmV2LnhtbFBLBQYAAAAABAAEAPUAAACJAw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VzcMA&#10;AADcAAAADwAAAGRycy9kb3ducmV2LnhtbERPTWvCQBC9C/0Pywi96UYLGlI3QQrS0pMxLbS3ITvN&#10;BrOzIbvV6K/vFgRv83ifsylG24kTDb51rGAxT0AQ10633Cj4qHazFIQPyBo7x6TgQh6K/GGywUy7&#10;M5d0OoRGxBD2GSowIfSZlL42ZNHPXU8cuR83WAwRDo3UA55juO3kMklW0mLLscFgTy+G6uPh1yrg&#10;7tM8Vea7er9ev8r9qzHr1JVKPU7H7TOIQGO4i2/uNx3npyv4fyZ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VzcMAAADcAAAADwAAAAAAAAAAAAAAAACYAgAAZHJzL2Rv&#10;d25yZXYueG1sUEsFBgAAAAAEAAQA9QAAAIgD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SV8AA&#10;AADcAAAADwAAAGRycy9kb3ducmV2LnhtbERPTWsCMRC9C/6HMEIvoll7qLIaRZTS0lvVQo/DZpqs&#10;3Zksm1S3/74pCN7m8T5ntem5URfqYh3EwGxagCKpgq3FGTgdnycLUDGhWGyCkIFfirBZDwcrLG24&#10;yjtdDsmpHCKxRAM+pbbUOlaeGOM0tCSZ+wodY8qwc9p2eM3h3OjHonjSjLXkBo8t7TxV34cfNuDm&#10;nCo+F5/4wTg+v+1fvOvFmIdRv12CStSnu/jmfrV5/mIO/8/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GSV8AAAADcAAAADwAAAAAAAAAAAAAAAACYAgAAZHJzL2Rvd25y&#10;ZXYueG1sUEsFBgAAAAAEAAQA9QAAAIUD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gA8UA&#10;AADcAAAADwAAAGRycy9kb3ducmV2LnhtbESPQUvDQBCF74L/YRmhN7uxUi2x21IEbSt4MErxOGTH&#10;JJidDdlpk/77zkHwNsN78943y/UYWnOiPjWRHdxNMzDEZfQNVw6+Pl9uF2CSIHtsI5ODMyVYr66v&#10;lpj7OPAHnQqpjIZwytFBLdLl1qaypoBpGjti1X5iH1B07Svrexw0PLR2lmUPNmDD2lBjR881lb/F&#10;MTh4+46HMR1kHu9nj8PrlmWzL96dm9yMmycwQqP8m/+ud17xF0qrz+gEd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aADxQAAANwAAAAPAAAAAAAAAAAAAAAAAJgCAABkcnMv&#10;ZG93bnJldi54bWxQSwUGAAAAAAQABAD1AAAAigM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fEMIA&#10;AADcAAAADwAAAGRycy9kb3ducmV2LnhtbERP24rCMBB9X/Afwgi+LJpuQdFqFF0QxIddvHzA0Ewv&#10;2ExqErX+vREW9m0O5zqLVWcacSfna8sKvkYJCOLc6ppLBefTdjgF4QOyxsYyKXiSh9Wy97HATNsH&#10;H+h+DKWIIewzVFCF0GZS+rwig35kW+LIFdYZDBG6UmqHjxhuGpkmyUQarDk2VNjSd0X55XgzCrZp&#10;Ud8uzx992o83qVtfi8n181epQb9bz0EE6sK/+M+903H+dAbv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N8QwgAAANwAAAAPAAAAAAAAAAAAAAAAAJgCAABkcnMvZG93&#10;bnJldi54bWxQSwUGAAAAAAQABAD1AAAAhwM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D8MA&#10;AADcAAAADwAAAGRycy9kb3ducmV2LnhtbESPzW4CMQyE75V4h8hIvZUsHNCyEBBFQipSL/w8gEnc&#10;3W03zipJYfv29QGJm60Zz3xebQbfqRvF1AY2MJ0UoIhtcC3XBi7n/VsJKmVkh11gMvBHCTbr0csK&#10;KxfufKTbKddKQjhVaKDJua+0TrYhj2kSemLRvkL0mGWNtXYR7xLuOz0rirn22LI0NNjTriH7c/r1&#10;BvyMI5c2vx8P1++WrC/r7f7TmNfxsF2CyjTkp/lx/eEEfyH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D8MAAADcAAAADwAAAAAAAAAAAAAAAACYAgAAZHJzL2Rv&#10;d25yZXYueG1sUEsFBgAAAAAEAAQA9QAAAIgD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DZ8MA&#10;AADcAAAADwAAAGRycy9kb3ducmV2LnhtbERP32vCMBB+H/g/hBP2NtMOJrMaRcfG5tNcFfHxaG5N&#10;WXPpkszW/94MBnu7j+/nLVaDbcWZfGgcK8gnGQjiyumGawWH/cvdI4gQkTW2jknBhQKslqObBRba&#10;9fxB5zLWIoVwKFCBibErpAyVIYth4jrixH06bzEm6GupPfYp3LbyPsum0mLDqcFgR0+Gqq/yxyrI&#10;3PtxY17Lqs73vnn+Pu0etrNeqdvxsJ6DiDTEf/Gf+02n+bMcfp9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SDZ8MAAADcAAAADwAAAAAAAAAAAAAAAACYAgAAZHJzL2Rv&#10;d25yZXYueG1sUEsFBgAAAAAEAAQA9QAAAIgD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UrsYA&#10;AADcAAAADwAAAGRycy9kb3ducmV2LnhtbESP3WrCQBCF74W+wzIF7+qmXpQa3QQR+gO21UQfYMiO&#10;SUh2NuyuGt++Wyh4N8M5c843q3w0vbiQ861lBc+zBARxZXXLtYLj4e3pFYQPyBp7y6TgRh7y7GGy&#10;wlTbKxd0KUMtYgj7FBU0IQyplL5qyKCf2YE4aifrDIa4ulpqh9cYbno5T5IXabDl2NDgQJuGqq48&#10;GwXn3Yf73nbhpyu65P22KPZfQ+RR08dxvQQRaAx38//1p474izn8PRMn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LUrsYAAADcAAAADwAAAAAAAAAAAAAAAACYAgAAZHJz&#10;L2Rvd25yZXYueG1sUEsFBgAAAAAEAAQA9QAAAIsD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74sMA&#10;AADcAAAADwAAAGRycy9kb3ducmV2LnhtbERPS2sCMRC+C/0PYQq9udlakO1qlFIpFLz4aIvHYTNu&#10;VpPJdhN1++8bQfA2H99zpvPeWXGmLjSeFTxnOQjiyuuGawVf249hASJEZI3WMyn4owDz2cNgiqX2&#10;F17TeRNrkUI4lKjAxNiWUobKkMOQ+ZY4cXvfOYwJdrXUHV5SuLNylOdj6bDh1GCwpXdD1XFzcgra&#10;35XF4rBcGPnd7/xiN9K2+FHq6bF/m4CI1Me7+Ob+1Gn+6wtcn0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74sMAAADcAAAADwAAAAAAAAAAAAAAAACYAgAAZHJzL2Rv&#10;d25yZXYueG1sUEsFBgAAAAAEAAQA9QAAAIgD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OIcEA&#10;AADcAAAADwAAAGRycy9kb3ducmV2LnhtbERPTYvCMBC9L/gfwgje1lQRsdW0SGVB8KT2sMfZZmyL&#10;zaQ0WVv/vREW9jaP9zm7bDSteFDvGssKFvMIBHFpdcOVguL69bkB4TyyxtYyKXiSgyydfOww0Xbg&#10;Mz0uvhIhhF2CCmrvu0RKV9Zk0M1tRxy4m+0N+gD7SuoehxBuWrmMorU02HBoqLGjvKbyfvk1CnK7&#10;PLTFeoir5pkfvf3+oSI/KTWbjvstCE+j/xf/uY86zI9X8H4mX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pjiHBAAAA3AAAAA8AAAAAAAAAAAAAAAAAmAIAAGRycy9kb3du&#10;cmV2LnhtbFBLBQYAAAAABAAEAPUAAACGAw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Fh8MA&#10;AADcAAAADwAAAGRycy9kb3ducmV2LnhtbERPTWvCQBC9C/0PyxR6002llTbNRkpQK+Qgph56HLLT&#10;JJidDburxn/vFgre5vE+J1uOphdncr6zrOB5loAgrq3uuFFw+F5P30D4gKyxt0wKruRhmT9MMky1&#10;vfCezlVoRAxhn6KCNoQhldLXLRn0MzsQR+7XOoMhQtdI7fASw00v50mykAY7jg0tDlS0VB+rk1GQ&#10;rLEyTfFSznmzKwv3cyy/Diulnh7Hzw8QgcZwF/+7tzrOf3+Fv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Fh8MAAADcAAAADwAAAAAAAAAAAAAAAACYAgAAZHJzL2Rv&#10;d25yZXYueG1sUEsFBgAAAAAEAAQA9QAAAIgD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2HsAA&#10;AADcAAAADwAAAGRycy9kb3ducmV2LnhtbERPTWvCQBC9F/wPyxS81U0KDZq6hiIV6kka9dDbkB2z&#10;wexsyK6a/HtXEHqbx/ucZTHYVlyp941jBeksAUFcOd1wreCw37zNQfiArLF1TApG8lCsJi9LzLW7&#10;8S9dy1CLGMI+RwUmhC6X0leGLPqZ64gjd3K9xRBhX0vd4y2G21a+J0kmLTYcGwx2tDZUncuLVYDy&#10;OA+8y7Y+bb5xIPOH4/FDqenr8PUJItAQ/sVP94+O8xcZPJ6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b2HsAAAADcAAAADwAAAAAAAAAAAAAAAACYAgAAZHJzL2Rvd25y&#10;ZXYueG1sUEsFBgAAAAAEAAQA9QAAAIUD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JbsQA&#10;AADcAAAADwAAAGRycy9kb3ducmV2LnhtbERPS0/CQBC+m/AfNkPCTbZCglBYiELwcfDAMx7H7tg2&#10;dGeb7kjrv3dNTLzNl+85i1XnKnWlJpSeDdwNE1DEmbcl5waOh+3tFFQQZIuVZzLwTQFWy97NAlPr&#10;W97RdS+5iiEcUjRQiNSp1iEryGEY+po4cp++cSgRNrm2DbYx3FV6lCQT7bDk2FBgTeuCssv+yxk4&#10;2ed2upm8P87GT3L+yF5lfdm8GTPodw9zUEKd/Iv/3C82zp/dw+8z8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xiW7EAAAA3AAAAA8AAAAAAAAAAAAAAAAAmAIAAGRycy9k&#10;b3ducmV2LnhtbFBLBQYAAAAABAAEAPUAAACJAw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g7cUA&#10;AADcAAAADwAAAGRycy9kb3ducmV2LnhtbESPT2vCQBDF74LfYRmhN91USompqxT/gKdK1YLHMTsm&#10;0exsyK6afvvOoeBthvfmvd9M552r1Z3aUHk28DpKQBHn3lZcGDjs18MUVIjIFmvPZOCXAsxn/d4U&#10;M+sf/E33XSyUhHDI0EAZY5NpHfKSHIaRb4hFO/vWYZS1LbRt8SHhrtbjJHnXDiuWhhIbWpSUX3c3&#10;Z+Bnu9DFds+r9HTS6fHydl1+HQ/GvAy6zw9Qkbr4NP9fb6zgT4R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WDtxQAAANwAAAAPAAAAAAAAAAAAAAAAAJgCAABkcnMv&#10;ZG93bnJldi54bWxQSwUGAAAAAAQABAD1AAAAigM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C/8MA&#10;AADcAAAADwAAAGRycy9kb3ducmV2LnhtbERPTWvCQBC9C/6HZQQvohsrSI2uUkq1FryYBrwO2TEJ&#10;Zmdjdo3pv3cLgrd5vM9ZbTpTiZYaV1pWMJ1EIIgzq0vOFaS/2/E7COeRNVaWScEfOdis+70Vxtre&#10;+Uht4nMRQtjFqKDwvo6ldFlBBt3E1sSBO9vGoA+wyaVu8B7CTSXfomguDZYcGgqs6bOg7JLcjIKv&#10;tEuT2fx6+/ketX67a2fp5XBSajjoPpYgPHX+JX669zrMXyzg/5lw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C/8MAAADcAAAADwAAAAAAAAAAAAAAAACYAgAAZHJzL2Rv&#10;d25yZXYueG1sUEsFBgAAAAAEAAQA9QAAAIgD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8FcIA&#10;AADcAAAADwAAAGRycy9kb3ducmV2LnhtbESPQYvCMBSE78L+h/AWvGm66yJLNYoUCupJq5e9PZpn&#10;U2xeShO1/fdmQfA4zMw3zHLd20bcqfO1YwVf0wQEcel0zZWC8ymf/ILwAVlj45gUDORhvfoYLTHV&#10;7sFHuhehEhHCPkUFJoQ2ldKXhiz6qWuJo3dxncUQZVdJ3eEjwm0jv5NkLi3WHBcMtpQZKq/FzSrw&#10;P8NhluxMvs/3QzY73LLC/GVKjT/7zQJEoD68w6/2ViuIRP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wVwgAAANwAAAAPAAAAAAAAAAAAAAAAAJgCAABkcnMvZG93&#10;bnJldi54bWxQSwUGAAAAAAQABAD1AAAAhwM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bsQA&#10;AADcAAAADwAAAGRycy9kb3ducmV2LnhtbESPQYvCMBSE74L/ITzBi2xTRVzbNYoIgriIrCt4fTRv&#10;22LzUpuo9d+bBcHjMDPfMLNFaypxo8aVlhUMoxgEcWZ1ybmC4+/6YwrCeWSNlWVS8CAHi3m3M8NU&#10;2zv/0O3gcxEg7FJUUHhfp1K6rCCDLrI1cfD+bGPQB9nkUjd4D3BTyVEcT6TBksNCgTWtCsrOh6tR&#10;sJ0muJbfW3M97fFzM5C78UUnSvV77fILhKfWv8Ov9kYrGMVD+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P27EAAAA3AAAAA8AAAAAAAAAAAAAAAAAmAIAAGRycy9k&#10;b3ducmV2LnhtbFBLBQYAAAAABAAEAPUAAACJAw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YMQA&#10;AADcAAAADwAAAGRycy9kb3ducmV2LnhtbESPQWvCQBSE70L/w/IKvUjdGLAt0VWkIPYiYmzuj+wz&#10;Cc2+DbtPTf99t1DocZiZb5jVZnS9ulGInWcD81kGirj2tuPGwOd59/wGKgqyxd4zGfimCJv1w2SF&#10;hfV3PtGtlEYlCMcCDbQiQ6F1rFtyGGd+IE7exQeHkmRotA14T3DX6zzLXrTDjtNCiwO9t1R/lVdn&#10;QDpcTMf9tjxpOb6G6lj1h/nOmKfHcbsEJTTKf/iv/WEN5FkOv2fS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zmDEAAAA3AAAAA8AAAAAAAAAAAAAAAAAmAIAAGRycy9k&#10;b3ducmV2LnhtbFBLBQYAAAAABAAEAPUAAACJAw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pr8IA&#10;AADcAAAADwAAAGRycy9kb3ducmV2LnhtbESPQYvCMBSE78L+h/AWvNl0FUS6RhGr6NXqstfX5m1b&#10;bF66TdT6740geBxm5htmvuxNI67Uudqygq8oBkFcWF1zqeB03I5mIJxH1thYJgV3crBcfAzmmGh7&#10;4wNdM1+KAGGXoILK+zaR0hUVGXSRbYmD92c7gz7IrpS6w1uAm0aO43gqDdYcFipsaV1Rcc4uRsG/&#10;5TQ/7tKfdJtvsny/yuSvuys1/OxX3yA89f4dfrX3WsE4nsDz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mvwgAAANwAAAAPAAAAAAAAAAAAAAAAAJgCAABkcnMvZG93&#10;bnJldi54bWxQSwUGAAAAAAQABAD1AAAAhwM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6" o:spid="_x0000_s1230" style="position:absolute;left:5272;top:744;width:33;height:26;visibility:visible;mso-wrap-style:none;v-text-anchor:middle"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hcQA&#10;AADcAAAADwAAAGRycy9kb3ducmV2LnhtbESPQWvCQBSE74X+h+UVeinNpkIlxKyixZZ61ObQ4yP7&#10;TKLZt3F3Nem/dwWhx2FmvmGKxWg6cSHnW8sK3pIUBHFldcu1gvLn8zUD4QOyxs4yKfgjD4v540OB&#10;ubYDb+myC7WIEPY5KmhC6HMpfdWQQZ/Ynjh6e+sMhihdLbXDIcJNJydpOpUGW44LDfb00VB13J2N&#10;gjH4tRyc3fyujofpl81eTuWGlHp+GpczEIHG8B++t7+1gkn6D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aIXEAAAA3AAAAA8AAAAAAAAAAAAAAAAAmAIAAGRycy9k&#10;b3ducmV2LnhtbFBLBQYAAAAABAAEAPUAAACJAw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NDcEA&#10;AADcAAAADwAAAGRycy9kb3ducmV2LnhtbESPQYvCMBSE74L/ITzBm6YVlKUaRQTBw15097DHR/NM&#10;i81LSWKb/fdGWNjjMDPfMLtDsp0YyIfWsYJyWYAgrp1u2Sj4/jovPkCEiKyxc0wKfinAYT+d7LDS&#10;buQrDbdoRIZwqFBBE2NfSRnqhiyGpeuJs3d33mLM0hupPY4Zbju5KoqNtNhyXmiwp1ND9eP2tArc&#10;ujTl/Tg8TfpJY/j0/NBXVmo+S8ctiEgp/of/2hetYFVs4H0mHwG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IDQ3BAAAA3AAAAA8AAAAAAAAAAAAAAAAAmAIAAGRycy9kb3du&#10;cmV2LnhtbFBLBQYAAAAABAAEAPUAAACGAw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c+MUA&#10;AADcAAAADwAAAGRycy9kb3ducmV2LnhtbESPQWvCQBSE7wX/w/IK3ppdc6gSswYpSj0IbW1/wCP7&#10;TGKyb0N2jfHfd4VCj8PMfMPkxWQ7MdLgG8caFokCQVw603Cl4ed7/7IC4QOywc4xabiTh2Ize8ox&#10;M+7GXzSeQiUihH2GGuoQ+kxKX9Zk0SeuJ47e2Q0WQ5RDJc2Atwi3nUyVepUWG44LNfb0VlPZnq5W&#10;w0XdW9otPscx3VUf2+vheDHvK63nz9N2DSLQFP7Df+2D0ZCqJTz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lz4xQAAANwAAAAPAAAAAAAAAAAAAAAAAJgCAABkcnMv&#10;ZG93bnJldi54bWxQSwUGAAAAAAQABAD1AAAAigM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rpr8A&#10;AADcAAAADwAAAGRycy9kb3ducmV2LnhtbERPTYvCMBC9C/6HMMLeNLXgKtUoIgo9KVbB69iMbbGZ&#10;lCba7r/fHASPj/e92vSmFm9qXWVZwXQSgSDOra64UHC9HMYLEM4ja6wtk4I/crBZDwcrTLTt+Ezv&#10;zBcihLBLUEHpfZNI6fKSDLqJbYgD97CtQR9gW0jdYhfCTS3jKPqVBisODSU2tCspf2YvoyBL43Se&#10;zqrF89Td6yI70ml/Oyr1M+q3SxCeev8Vf9ypVhBHYW04E4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bSumvwAAANwAAAAPAAAAAAAAAAAAAAAAAJgCAABkcnMvZG93bnJl&#10;di54bWxQSwUGAAAAAAQABAD1AAAAhAM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mi8UA&#10;AADcAAAADwAAAGRycy9kb3ducmV2LnhtbESPQWsCMRSE7wX/Q3iCt5ooRdutUUpLxYsUbaHt7bl5&#10;bpZuXpYkuuu/b4RCj8PMfMMsVr1rxJlCrD1rmIwVCOLSm5orDR/vr7f3IGJCNth4Jg0XirBaDm4W&#10;WBjf8Y7O+1SJDOFYoAabUltIGUtLDuPYt8TZO/rgMGUZKmkCdhnuGjlVaiYd1pwXLLb0bKn82Z+c&#10;hvnbrjtscbK2Tf1y911+zT9JBa1Hw/7pEUSiPv2H/9obo2GqHuB6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eaLxQAAANwAAAAPAAAAAAAAAAAAAAAAAJgCAABkcnMv&#10;ZG93bnJldi54bWxQSwUGAAAAAAQABAD1AAAAigM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V58EA&#10;AADcAAAADwAAAGRycy9kb3ducmV2LnhtbERPz0vDMBS+C/4P4Q282XQFx+ialTIQJh5ks+D12bw1&#10;Yc1LaWJX/3tzGHj8+H5X9eIGMdMUrGcF6ywHQdx5bblX0H6+Pm9BhIiscfBMCn4pQL1/fKiw1P7G&#10;J5rPsRcphEOJCkyMYyll6Aw5DJkfiRN38ZPDmODUSz3hLYW7QRZ5vpEOLacGgyMdDHXX849TsLwV&#10;8su07Uso3ucPe2xy+z1elXpaLc0ORKQl/ovv7qNWUKzT/H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VefBAAAA3AAAAA8AAAAAAAAAAAAAAAAAmAIAAGRycy9kb3du&#10;cmV2LnhtbFBLBQYAAAAABAAEAPUAAACGAw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soMMA&#10;AADcAAAADwAAAGRycy9kb3ducmV2LnhtbESPQYvCMBSE7wv+h/CEva1pVUSqUUQQPbnY3YPHR/Ns&#10;is1LaWLb/fdmQfA4zMw3zHo72Fp01PrKsYJ0koAgLpyuuFTw+3P4WoLwAVlj7ZgU/JGH7Wb0scZM&#10;u54v1OWhFBHCPkMFJoQmk9IXhiz6iWuIo3dzrcUQZVtK3WIf4baW0yRZSIsVxwWDDe0NFff8YRVc&#10;88es7L57MnZ+Pi2q5bG+zo5KfY6H3QpEoCG8w6/2SSuYpin8n4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soMMAAADcAAAADwAAAAAAAAAAAAAAAACYAgAAZHJzL2Rv&#10;d25yZXYueG1sUEsFBgAAAAAEAAQA9QAAAIgD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lHcYA&#10;AADcAAAADwAAAGRycy9kb3ducmV2LnhtbESPQWvCQBSE7wX/w/KE3uomAUuJrqKWQttDoVYEb4/d&#10;ZzYx+zZkV5P++26h0OMwM98wy/XoWnGjPtSeFeSzDASx9qbmSsHh6+XhCUSIyAZbz6TgmwKsV5O7&#10;JZbGD/xJt32sRIJwKFGBjbErpQzaksMw8x1x8s6+dxiT7CtpehwS3LWyyLJH6bDmtGCxo50lfdlf&#10;nQL9rPP3pjl9NMV2furm1r1dh6NS99NxswARaYz/4b/2q1FQ5AX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blHcYAAADcAAAADwAAAAAAAAAAAAAAAACYAgAAZHJz&#10;L2Rvd25yZXYueG1sUEsFBgAAAAAEAAQA9QAAAIsD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F98UA&#10;AADcAAAADwAAAGRycy9kb3ducmV2LnhtbESPQWvCQBSE74L/YXmF3nRjAlVSV6mKpfRWbQ+9PbKv&#10;SWz2bdzdmPjvuwXB4zAz3zDL9WAacSHna8sKZtMEBHFhdc2lgs/jfrIA4QOyxsYyKbiSh/VqPFpi&#10;rm3PH3Q5hFJECPscFVQhtLmUvqjIoJ/aljh6P9YZDFG6UmqHfYSbRqZJ8iQN1hwXKmxpW1Hxe+iM&#10;grb8buand75mu/7rlBav585tUKnHh+HlGUSgIdzDt/abVpDOMv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oX3xQAAANwAAAAPAAAAAAAAAAAAAAAAAJgCAABkcnMv&#10;ZG93bnJldi54bWxQSwUGAAAAAAQABAD1AAAAigM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dVMcA&#10;AADcAAAADwAAAGRycy9kb3ducmV2LnhtbESPQWvCQBSE7wX/w/KE3uomIZSauoqYFPTQg1psj8/s&#10;Mwlm36bZVdN/3y0IPQ4z8w0zWwymFVfqXWNZQTyJQBCXVjdcKfjYvz29gHAeWWNrmRT8kIPFfPQw&#10;w0zbG2/puvOVCBB2GSqove8yKV1Zk0E3sR1x8E62N+iD7Cupe7wFuGllEkXP0mDDYaHGjlY1lefd&#10;xSgoDutDfv7eNHkxvWy2nzJ9z49fSj2Oh+UrCE+D/w/f22utIIl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nVTHAAAA3AAAAA8AAAAAAAAAAAAAAAAAmAIAAGRy&#10;cy9kb3ducmV2LnhtbFBLBQYAAAAABAAEAPUAAACMAw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rZMUA&#10;AADcAAAADwAAAGRycy9kb3ducmV2LnhtbESPQUvDQBSE74L/YXmCN7tJQdHYbSmBQi+FGnPp7ZF9&#10;ZmOzb0P2tU37611B8DjMzDfMYjX5Xp1pjF1gA/ksA0XcBNtxa6D+3Dy9goqCbLEPTAauFGG1vL9b&#10;YGHDhT/oXEmrEoRjgQacyFBoHRtHHuMsDMTJ+wqjR0lybLUd8ZLgvtfzLHvRHjtOCw4HKh01x+rk&#10;DRzKfb6uq3rXiHzfjoe3vZOyNebxYVq/gxKa5D/8195aA/P8GX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tkxQAAANwAAAAPAAAAAAAAAAAAAAAAAJgCAABkcnMv&#10;ZG93bnJldi54bWxQSwUGAAAAAAQABAD1AAAAigM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1Nr0A&#10;AADcAAAADwAAAGRycy9kb3ducmV2LnhtbESPzQrCMBCE74LvEFbwpqkeRGqjiCB4tXrxtjZrU202&#10;pYlafXojCB6H+fmYbNXZWjyo9ZVjBZNxAoK4cLriUsHxsB3NQfiArLF2TApe5GG17PcyTLV78p4e&#10;eShFHGGfogITQpNK6QtDFv3YNcTRu7jWYoiyLaVu8RnHbS2nSTKTFiuOBIMNbQwVt/xuI+T0Nnty&#10;B/byxudjfn2dLVVKDQfdegEiUBf+4V97pxVMJzP4nolH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8A1Nr0AAADcAAAADwAAAAAAAAAAAAAAAACYAgAAZHJzL2Rvd25yZXYu&#10;eG1sUEsFBgAAAAAEAAQA9QAAAIID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gIsQA&#10;AADcAAAADwAAAGRycy9kb3ducmV2LnhtbESPQWsCMRSE74X+h/AKvdWsC7ayNUqrCAVPdT3o7XXz&#10;3A1uXkISdf33plDocZiZb5jZYrC9uFCIxrGC8agAQdw4bbhVsKvXL1MQMSFr7B2TghtFWMwfH2ZY&#10;aXflb7psUysyhGOFCrqUfCVlbDqyGEfOE2fv6ILFlGVopQ54zXDby7IoXqVFw3mhQ0/LjprT9mwV&#10;7PdmsyoO/sdr83ne1MaXoZ4o9fw0fLyDSDSk//Bf+0srKMdv8HsmHw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ICLEAAAA3AAAAA8AAAAAAAAAAAAAAAAAmAIAAGRycy9k&#10;b3ducmV2LnhtbFBLBQYAAAAABAAEAPUAAACJAw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1rcIA&#10;AADcAAAADwAAAGRycy9kb3ducmV2LnhtbERP3WrCMBS+H/gO4QjerWkFR+mMsimDUUbHtA9waM7a&#10;suSkNNFWn365GOzy4/vf7mdrxJVG3ztWkCUpCOLG6Z5bBfX57TEH4QOyRuOYFNzIw363eNhiod3E&#10;X3Q9hVbEEPYFKuhCGAopfdORRZ+4gThy3260GCIcW6lHnGK4NXKdpk/SYs+xocOBDh01P6eLVXAp&#10;s/qDj593WeVl9VqeTS43RqnVcn55BhFoDv/iP/e7VrDO4t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rWtwgAAANwAAAAPAAAAAAAAAAAAAAAAAJgCAABkcnMvZG93&#10;bnJldi54bWxQSwUGAAAAAAQABAD1AAAAhwM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MaMYA&#10;AADcAAAADwAAAGRycy9kb3ducmV2LnhtbESPQUsDMRSE70L/Q3gFL2KzLVLq2rSIUBA82K4FPT43&#10;z2Rx87Ik6Xbtr28KBY/DzHzDLNeDa0VPITaeFUwnBQji2uuGjYL9x+Z+ASImZI2tZ1LwRxHWq9HN&#10;Ekvtj7yjvkpGZAjHEhXYlLpSylhbchgnviPO3o8PDlOWwUgd8JjhrpWzophLhw3nBYsdvViqf6uD&#10;U7CdV6cHHe5M3335z+L7PbA1b0rdjofnJxCJhvQfvrZftYLZ9BEuZ/IR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eMaMYAAADcAAAADwAAAAAAAAAAAAAAAACYAgAAZHJz&#10;L2Rvd25yZXYueG1sUEsFBgAAAAAEAAQA9QAAAIsD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5L4A&#10;AADcAAAADwAAAGRycy9kb3ducmV2LnhtbERPzYrCMBC+C75DGMGL2NQKIl2jiFDw4KXVBxia2TZs&#10;M+k2Uevbm4Pg8eP73x1G24kHDd44VrBKUhDEtdOGGwW3a7HcgvABWWPnmBS8yMNhP53sMNfuySU9&#10;qtCIGMI+RwVtCH0upa9bsugT1xNH7tcNFkOEQyP1gM8YbjuZpelGWjQcG1rs6dRS/VfdrYKKFh1K&#10;abwpTlz+l6vLujAXpeaz8fgDItAYvuKP+6wVZFmcH8/EI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TYuS+AAAA3AAAAA8AAAAAAAAAAAAAAAAAmAIAAGRycy9kb3ducmV2&#10;LnhtbFBLBQYAAAAABAAEAPUAAACDAw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c08IA&#10;AADcAAAADwAAAGRycy9kb3ducmV2LnhtbESPT4vCMBTE7wv7HcJb8LamrbAs1ShSWNer2oPHR/P6&#10;B5uXksRav70RBI/DzPyGWW0m04uRnO8sK0jnCQjiyuqOGwXl6e/7F4QPyBp7y6TgTh4268+PFeba&#10;3vhA4zE0IkLY56igDWHIpfRVSwb93A7E0autMxiidI3UDm8RbnqZJcmPNNhxXGhxoKKl6nK8GgXn&#10;Yn/Z/jtTXk+4q8u62y3caJSafU3bJYhAU3iHX+29VpBlK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RzTwgAAANwAAAAPAAAAAAAAAAAAAAAAAJgCAABkcnMvZG93&#10;bnJldi54bWxQSwUGAAAAAAQABAD1AAAAhwM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UHMMA&#10;AADcAAAADwAAAGRycy9kb3ducmV2LnhtbESPUWvCQBCE3wv9D8cWfKsXI9QSPSWIFYU+VOsPWHNr&#10;EszthdzWxH/vFQp9HGbmG2axGlyjbtSF2rOByTgBRVx4W3Np4PT98foOKgiyxcYzGbhTgNXy+WmB&#10;mfU9H+h2lFJFCIcMDVQibaZ1KCpyGMa+JY7exXcOJcqu1LbDPsJdo9MkedMOa44LFba0rqi4Hn+c&#10;Ab/diNzP01mf172bfX7l+4RzY0YvQz4HJTTIf/ivvbMG0jSF3zPxCO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0UHMMAAADcAAAADwAAAAAAAAAAAAAAAACYAgAAZHJzL2Rv&#10;d25yZXYueG1sUEsFBgAAAAAEAAQA9QAAAIgD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k2cMA&#10;AADcAAAADwAAAGRycy9kb3ducmV2LnhtbESPT4vCMBTE7wt+h/AEb2tqpSLVKCqKu3vz3/3RPNti&#10;81Ka1NZvbxYW9jjMzG+Y5bo3lXhS40rLCibjCARxZnXJuYLr5fA5B+E8ssbKMil4kYP1avCxxFTb&#10;jk/0PPtcBAi7FBUU3teplC4ryKAb25o4eHfbGPRBNrnUDXYBbioZR9FMGiw5LBRY066g7HFujYIo&#10;2X+3WdK3P4+Zvh2r/LDtkptSo2G/WYDw1Pv/8F/7SyuI4yn8ng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k2cMAAADcAAAADwAAAAAAAAAAAAAAAACYAgAAZHJzL2Rv&#10;d25yZXYueG1sUEsFBgAAAAAEAAQA9QAAAIgD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8JscA&#10;AADcAAAADwAAAGRycy9kb3ducmV2LnhtbESPQUsDMRSE74L/ITzBi9hslyqybVqqqO1pxSrt9XXz&#10;ulncvCxJ3G77640geBxm5htmthhsK3ryoXGsYDzKQBBXTjdcK/j8eLl9ABEissbWMSk4UYDF/PJi&#10;hoV2R36nfhNrkSAcClRgYuwKKUNlyGIYuY44eQfnLcYkfS21x2OC21bmWXYvLTacFgx29GSo+tp8&#10;WwWr8nxX7vv1884vH7flzethbLI3pa6vhuUURKQh/of/2mutIM8n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nvCbHAAAA3AAAAA8AAAAAAAAAAAAAAAAAmAIAAGRy&#10;cy9kb3ducmV2LnhtbFBLBQYAAAAABAAEAPUAAACMAw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WMcUA&#10;AADcAAAADwAAAGRycy9kb3ducmV2LnhtbESPUWvCMBSF3wf+h3AFX8ZMV5y4zigyEEQRtnY/4NJc&#10;22JzU5JYs3+/DAZ7PJxzvsNZb6PpxUjOd5YVPM8zEMS11R03Cr6q/dMKhA/IGnvLpOCbPGw3k4c1&#10;Ftre+ZPGMjQiQdgXqKANYSik9HVLBv3cDsTJu1hnMCTpGqkd3hPc9DLPsqU02HFaaHGg95bqa3kz&#10;Chbnx/J0fj2G0lVjrC6nPH5kRqnZNO7eQASK4T/81z5oBXn+A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lYxxQAAANwAAAAPAAAAAAAAAAAAAAAAAJgCAABkcnMv&#10;ZG93bnJldi54bWxQSwUGAAAAAAQABAD1AAAAigMAAAAA&#10;" adj="0,,0" path="m148,7l157,r2,5l160,9,120,43,134,27,148,7xm41,107l,140,20,123,41,107xe" fillcolor="#ebe39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8,3;73,0;74,2;74,4;56,21;62,13;68,3;19,53;0,69;9,61;19,53" o:connectangles="0,0,0,0,0,0,0,0,0,0,0" textboxrect="3163,3163,18437,18437"/>
                  <v:handles>
                    <v:h position="@3,#0" polar="10800,10800"/>
                    <v:h position="#2,#1" polar="10800,10800" radiusrange="0,10800"/>
                  </v:handles>
                </v:shape>
                <v:shape id="Freeform 227" o:spid="_x0000_s1251" style="position:absolute;left:4623;top:278;width:82;height:76;visibility:visible;mso-wrap-style:none;v-text-anchor:middle" coordsize="17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mrMQA&#10;AADcAAAADwAAAGRycy9kb3ducmV2LnhtbESPX2vCMBTF3wd+h3AHvgxN7UBGNcoqE3wa6DZ8vTTX&#10;ttjclCSz0U+/DAQfD+fPj7NcR9OJCznfWlYwm2YgiCurW64VfH9tJ28gfEDW2FkmBVfysF6NnpZY&#10;aDvwni6HUIs0wr5ABU0IfSGlrxoy6Ke2J07eyTqDIUlXS+1wSOOmk3mWzaXBlhOhwZ42DVXnw69J&#10;3H35OhxfbjdXnj9nH2UV+x8blRo/x/cFiEAxPML39k4ryPM5/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F5qzEAAAA3AAAAA8AAAAAAAAAAAAAAAAAmAIAAGRycy9k&#10;b3ducmV2LnhtbFBLBQYAAAAABAAEAPUAAACJAw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nMQA&#10;AADcAAAADwAAAGRycy9kb3ducmV2LnhtbESPzW7CMBCE75X6DtZW4lI1Djm0NMQghIhEuRV4gCXe&#10;/Ih4HdmGhLevK1XqcTQz32iK9WR6cSfnO8sK5kkKgriyuuNGwflUvi1A+ICssbdMCh7kYb16fiow&#10;13bkb7ofQyMihH2OCtoQhlxKX7Vk0Cd2II5ebZ3BEKVrpHY4RrjpZZam79Jgx3GhxYG2LVXX480o&#10;2N2u9etBbg6XOnx1pWk+ney1UrOXabMEEWgK/+G/9l4ryLI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l5zEAAAA3AAAAA8AAAAAAAAAAAAAAAAAmAIAAGRycy9k&#10;b3ducmV2LnhtbFBLBQYAAAAABAAEAPUAAACJAw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MjMUA&#10;AADcAAAADwAAAGRycy9kb3ducmV2LnhtbESPwWrCQBCG74W+wzIFL6Vu3IOU1FVEEHoQwaiH3qbZ&#10;MQlmZ9PsauLbdw6FHod//m/mW6xG36o79bEJbGE2zUARl8E1XFk4Hbdv76BiQnbYBiYLD4qwWj4/&#10;LTB3YeAD3YtUKYFwzNFCnVKXax3LmjzGaeiIJbuE3mOSsa+063EQuG+1ybK59tiwXKixo01N5bW4&#10;eaFENsXZXPB7vdsO7e5r/2Pmr9ZOXsb1B6hEY/pf/mt/OgvGyLciIyK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4yMxQAAANwAAAAPAAAAAAAAAAAAAAAAAJgCAABkcnMv&#10;ZG93bnJldi54bWxQSwUGAAAAAAQABAD1AAAAigMAAAAA&#10;" adj="0,,0" path="m144,144l320,r,6l320,11,128,169r7,-12l144,144xm4,270r-2,2l,270r,-1l2,269r2,1xe" fillcolor="#e7dd8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8,72;151,0;151,3;151,6;60,85;64,79;68,72;2,135;1,136;0,135;0,135;1,135;2,135" o:connectangles="0,0,0,0,0,0,0,0,0,0,0,0,0" textboxrect="3163,3163,18437,18437"/>
                  <v:handles>
                    <v:h position="@3,#0" polar="10800,10800"/>
                    <v:h position="#2,#1" polar="10800,10800" radiusrange="0,10800"/>
                  </v:handles>
                </v:shape>
                <v:shape id="Freeform 230" o:spid="_x0000_s1254" style="position:absolute;left:4555;top:285;width:151;height:135;visibility:visible;mso-wrap-style:none;v-text-anchor:middle" coordsize="32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58MA&#10;AADcAAAADwAAAGRycy9kb3ducmV2LnhtbESPwWrDMBBE74X+g9hCL6aRY6hpnCimFExzrWty3lpb&#10;y8RaGUtxnL+PAoUeh5l5w+zKxQ5ipsn3jhWsVykI4tbpnjsFzXf18gbCB2SNg2NScCUP5f7xYYeF&#10;dhf+orkOnYgQ9gUqMCGMhZS+NWTRr9xIHL1fN1kMUU6d1BNeItwOMkvTXFrsOS4YHOnDUHuqz1bB&#10;8FolSd76mpsqJJ+bH5sfu0yp56flfQsi0BL+w3/tg1aQZRu4n4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58MAAADcAAAADwAAAAAAAAAAAAAAAACYAgAAZHJzL2Rv&#10;d25yZXYueG1sUEsFBgAAAAAEAAQA9QAAAIgDAAAAAA==&#10;" adj="0,,0" path="m135,151l320,r,3l320,5r,4l320,12,123,174r5,-13l135,151xm7,266r-3,4l2,266,,263r4,1l7,266xe" fillcolor="#e7db7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4,76;151,0;151,2;151,3;151,5;151,6;58,87;60,81;64,76;3,133;2,135;1,133;0,132;2,132;3,133" o:connectangles="0,0,0,0,0,0,0,0,0,0,0,0,0,0,0" textboxrect="3163,3163,18437,18437"/>
                  <v:handles>
                    <v:h position="@3,#0" polar="10800,10800"/>
                    <v:h position="#2,#1" polar="10800,10800" radiusrange="0,10800"/>
                  </v:handles>
                </v:shape>
                <v:shape id="Freeform 231" o:spid="_x0000_s1255" style="position:absolute;left:4555;top:288;width:150;height:135;visibility:visible;mso-wrap-style:none;v-text-anchor:middle" coordsize="318,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kcIA&#10;AADcAAAADwAAAGRycy9kb3ducmV2LnhtbERPy0rDQBTdF/yH4QrumomJFUk7LRII1W6KsXR9yVyT&#10;YOZOyEzz+HtnIXR5OO/dYTadGGlwrWUFz1EMgriyuuVaweW7WL+BcB5ZY2eZFCzk4LB/WO0w03bi&#10;LxpLX4sQwi5DBY33fSalqxoy6CLbEwfuxw4GfYBDLfWAUwg3nUzi+FUabDk0NNhT3lD1W96MAlcs&#10;l00+J2N6Ph358yW9LkVllHp6nN+3IDzN/i7+d39oBUka5oc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SRwgAAANwAAAAPAAAAAAAAAAAAAAAAAJgCAABkcnMvZG93&#10;bnJldi54bWxQSwUGAAAAAAQABAD1AAAAhwMAAAAA&#10;" adj="0,,0" path="m,261r2,-2l5,261r4,4l4,270,2,265,,261xm126,158l318,r,7l316,14,116,178r5,-11l126,158xe" fillcolor="#e5d9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31;1,130;2,131;4,133;2,135;1,133;0,131;59,79;150,0;150,0;150,4;149,7;55,89;57,84;59,79" o:connectangles="0,0,0,0,0,0,0,0,0,0,0,0,0,0,0" textboxrect="3163,3163,18437,18437"/>
                  <v:handles>
                    <v:h position="@3,#0" polar="10800,10800"/>
                    <v:h position="#2,#1" polar="10800,10800" radiusrange="0,10800"/>
                  </v:handles>
                </v:shape>
                <v:shape id="Freeform 232" o:spid="_x0000_s1256" style="position:absolute;left:4556;top:292;width:149;height:133;visibility:visible;mso-wrap-style:none;v-text-anchor:middle" coordsize="316,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WZ8UA&#10;AADcAAAADwAAAGRycy9kb3ducmV2LnhtbESPQWvCQBSE7wX/w/IEL0V3TYto6iqltBCPWhW9PbKv&#10;STD7Ns2uGv+9KxR6HGbmG2a+7GwtLtT6yrGG8UiBIM6dqbjQsP3+Gk5B+IBssHZMGm7kYbnoPc0x&#10;Ne7Ka7psQiEihH2KGsoQmlRKn5dk0Y9cQxy9H9daDFG2hTQtXiPc1jJRaiItVhwXSmzoo6T8tDlb&#10;De6w/1SnxGbuOXtV+9n6+NvsVloP+t37G4hAXfgP/7UzoyF5Gc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ZnxQAAANwAAAAPAAAAAAAAAAAAAAAAAJgCAABkcnMv&#10;ZG93bnJldi54bWxQSwUGAAAAAAQABAD1AAAAigMAAAAA&#10;" adj="0,,0" path="m,258r3,-4l7,258r3,1l2,267r,-4l,258xm119,162l316,r-2,7l314,13,110,180r4,-9l119,162xe" fillcolor="#e3d46d"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9;1,127;3,129;5,129;1,133;1,131;0,129;56,81;149,0;148,3;148,6;52,90;54,85;56,81" o:connectangles="0,0,0,0,0,0,0,0,0,0,0,0,0,0" textboxrect="3163,3163,18437,18437"/>
                  <v:handles>
                    <v:h position="@3,#0" polar="10800,10800"/>
                    <v:h position="#2,#1" polar="10800,10800" radiusrange="0,10800"/>
                  </v:handles>
                </v:shape>
                <v:shape id="Freeform 233" o:spid="_x0000_s1257" style="position:absolute;left:4557;top:295;width:147;height:132;visibility:visible;mso-wrap-style:none;v-text-anchor:middle" coordsize="312,2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K68EA&#10;AADcAAAADwAAAGRycy9kb3ducmV2LnhtbESPS4vCMBSF94L/IVzBnaZWLFqNIiOCm4HxgetLc22L&#10;zU1JMlr/vRkYcHk4j4+z2nSmEQ9yvrasYDJOQBAXVtdcKric96M5CB+QNTaWScGLPGzW/d4Kc22f&#10;fKTHKZQijrDPUUEVQptL6YuKDPqxbYmjd7POYIjSlVI7fMZx08g0STJpsOZIqLClr4qK++nXRMi+&#10;c025uyyySJ1cs++Z/PEzpYaDbrsEEagLn/B/+6AVpNMU/s7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RiuvBAAAA3AAAAA8AAAAAAAAAAAAAAAAAmAIAAGRycy9kb3du&#10;cmV2LnhtbFBLBQYAAAAABAAEAPUAAACGAwAAAAA=&#10;" adj="0,,0" path="m,256r5,-5l8,252r4,4l1,265,,260r,-4xm112,164l312,r,6l311,13,104,181r4,-8l112,164xe" fillcolor="#e2d1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8;2,125;4,126;6,128;0,132;0,130;0,128;53,82;147,0;147,3;147,6;49,90;51,86;53,82" o:connectangles="0,0,0,0,0,0,0,0,0,0,0,0,0,0" textboxrect="3163,3163,18437,18437"/>
                  <v:handles>
                    <v:h position="@3,#0" polar="10800,10800"/>
                    <v:h position="#2,#1" polar="10800,10800" radiusrange="0,10800"/>
                  </v:handles>
                </v:shape>
                <v:shape id="Freeform 234" o:spid="_x0000_s1258" style="position:absolute;left:4557;top:298;width:147;height:132;visibility:visible;mso-wrap-style:none;v-text-anchor:middle" coordsize="312,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NZsYA&#10;AADcAAAADwAAAGRycy9kb3ducmV2LnhtbESPQWvCQBSE70L/w/IKvZmNCtVGN0FKCxalYFr1+sw+&#10;k9Ds25Ddavz3rlDocZiZb5hF1ptGnKlztWUFoygGQVxYXXOp4PvrfTgD4TyyxsYyKbiSgyx9GCww&#10;0fbCWzrnvhQBwi5BBZX3bSKlKyoy6CLbEgfvZDuDPsiulLrDS4CbRo7j+FkarDksVNjSa0XFT/5r&#10;FMx2Mp/u3142enVdutPHYXr83K6Venrsl3MQnnr/H/5rr7SC8WQC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oNZsYAAADcAAAADwAAAAAAAAAAAAAAAACYAgAAZHJz&#10;L2Rvd25yZXYueG1sUEsFBgAAAAAEAAQA9QAAAIsDAAAAAA==&#10;" adj="0,,0" path="m,254r8,-8l12,250r2,4l1,264r,-5l,254xm108,167l312,r-1,7l309,14,103,182r1,-7l108,167xe" fillcolor="#e0cf6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7;4,123;6,125;7,127;0,132;0,130;0,127;51,84;147,0;147,4;146,7;49,91;49,88;51,84" o:connectangles="0,0,0,0,0,0,0,0,0,0,0,0,0,0" textboxrect="3163,3163,18437,18437"/>
                  <v:handles>
                    <v:h position="@3,#0" polar="10800,10800"/>
                    <v:h position="#2,#1" polar="10800,10800" radiusrange="0,10800"/>
                  </v:handles>
                </v:shape>
                <v:shape id="Freeform 235" o:spid="_x0000_s1259" style="position:absolute;left:4558;top:301;width:145;height:132;visibility:visible;mso-wrap-style:none;v-text-anchor:middle" coordsize="310,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Bj8YA&#10;AADcAAAADwAAAGRycy9kb3ducmV2LnhtbESPT2vCQBTE70K/w/IKvekmtmgbXUMNFNqL+KfF6zP7&#10;TEKyb0N2jem3d4VCj8PM/IZZpoNpRE+dqywriCcRCOLc6ooLBd+Hj/ErCOeRNTaWScEvOUhXD6Ml&#10;JtpeeUf93hciQNglqKD0vk2kdHlJBt3EtsTBO9vOoA+yK6Tu8BrgppHTKJpJgxWHhRJbykrK6/3F&#10;KLDz7em4nveb9SWrs/jr7cdth1ipp8fhfQHC0+D/w3/tT61g+vwC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Bj8YAAADcAAAADwAAAAAAAAAAAAAAAACYAgAAZHJz&#10;L2Rvd25yZXYueG1sUEsFBgAAAAAEAAQA9QAAAIsDAAAAAA==&#10;" adj="0,,0" path="m,252r11,-9l13,247r3,5l2,263,,257r,-5xm103,168l310,r-2,7l306,14,98,184r4,-9l103,168xe" fillcolor="#dfcc5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6;5,122;6,124;7,126;1,132;0,129;0,126;48,84;145,0;144,4;143,7;46,92;48,88;48,84" o:connectangles="0,0,0,0,0,0,0,0,0,0,0,0,0,0" textboxrect="3163,3163,18437,18437"/>
                  <v:handles>
                    <v:h position="@3,#0" polar="10800,10800"/>
                    <v:h position="#2,#1" polar="10800,10800" radiusrange="0,10800"/>
                  </v:handles>
                </v:shape>
                <v:shape id="Freeform 236" o:spid="_x0000_s1260" style="position:absolute;left:4558;top:305;width:144;height:130;visibility:visible;mso-wrap-style:none;v-text-anchor:middle" coordsize="308,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excYA&#10;AADcAAAADwAAAGRycy9kb3ducmV2LnhtbESP0WrCQBRE3wv9h+UW+iJ1Y6ytRFfRiiVPSlI/4Jq9&#10;TUKzd2N21fj3XaHQx2FmzjDzZW8acaHO1ZYVjIYRCOLC6ppLBYev7csUhPPIGhvLpOBGDpaLx4c5&#10;JtpeOaNL7ksRIOwSVFB53yZSuqIig25oW+LgfdvOoA+yK6Xu8BrgppFxFL1JgzWHhQpb+qio+MnP&#10;RsEu3QwG7+OjXa0/X+NTvM/0Kc2Uen7qVzMQnnr/H/5rp1pBPJ7A/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excYAAADcAAAADwAAAAAAAAAAAAAAAACYAgAAZHJz&#10;L2Rvd25yZXYueG1sUEsFBgAAAAAEAAQA9QAAAIsDAAAAAA==&#10;" adj="0,,0" path="m,250l13,240r3,5l18,248,2,261r,-5l,250xm102,168l308,r-2,7l304,16,96,184r2,-8l102,168xe" fillcolor="#ddca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5;6,120;7,122;8,124;1,130;1,128;0,125;48,84;144,0;143,3;142,8;45,92;46,88;48,84" o:connectangles="0,0,0,0,0,0,0,0,0,0,0,0,0,0" textboxrect="3163,3163,18437,18437"/>
                  <v:handles>
                    <v:h position="@3,#0" polar="10800,10800"/>
                    <v:h position="#2,#1" polar="10800,10800" radiusrange="0,10800"/>
                  </v:handles>
                </v:shape>
                <v:shape id="Freeform 237" o:spid="_x0000_s1261" style="position:absolute;left:4559;top:308;width:143;height:131;visibility:visible;mso-wrap-style:none;v-text-anchor:middle" coordsize="304,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RoMYA&#10;AADcAAAADwAAAGRycy9kb3ducmV2LnhtbESPQWvCQBSE7wX/w/KEXkLd1JZQoqtoQZJLoaY9eHxm&#10;n0kw+zZk1yT9991CweMwM98w6+1kWjFQ7xrLCp4XMQji0uqGKwXfX4enNxDOI2tsLZOCH3Kw3cwe&#10;1phqO/KRhsJXIkDYpaig9r5LpXRlTQbdwnbEwbvY3qAPsq+k7nEMcNPKZRwn0mDDYaHGjt5rKq/F&#10;zSiIytfodhjO+2Pe5jRk2ef54zQq9TifdisQniZ/D/+3c61g+ZL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3RoMYAAADcAAAADwAAAAAAAAAAAAAAAACYAgAAZHJz&#10;L2Rvd25yZXYueG1sUEsFBgAAAAAEAAQA9QAAAIsDAAAAAA==&#10;" adj="0,,0" path="m,249l14,238r2,3l18,245,,261r,-7l,249xm96,170l304,r-2,9l299,16,93,185r1,-8l96,170xe" fillcolor="#dac54c"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5;7,119;8,121;8,123;0,131;0,127;0,125;45,85;143,0;142,5;141,8;44,93;44,89;45,85" o:connectangles="0,0,0,0,0,0,0,0,0,0,0,0,0,0" textboxrect="3163,3163,18437,18437"/>
                  <v:handles>
                    <v:h position="@3,#0" polar="10800,10800"/>
                    <v:h position="#2,#1" polar="10800,10800" radiusrange="0,10800"/>
                  </v:handles>
                </v:shape>
                <v:shape id="Freeform 238" o:spid="_x0000_s1262" style="position:absolute;left:4559;top:313;width:142;height:129;visibility:visible;mso-wrap-style:none;v-text-anchor:middle" coordsize="302,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sIMcA&#10;AADcAAAADwAAAGRycy9kb3ducmV2LnhtbESPQWvCQBSE7wX/w/KEXoputBAlzUZEKPRStFGU3h7Z&#10;1yQ0+zbNrjHtr+8KgsdhZr5h0tVgGtFT52rLCmbTCARxYXXNpYLD/nWyBOE8ssbGMin4JQerbPSQ&#10;YqLthT+oz30pAoRdggoq79tESldUZNBNbUscvC/bGfRBdqXUHV4C3DRyHkWxNFhzWKiwpU1FxXd+&#10;Ngo+3XBi3J/OP3+z920eH/v4abdV6nE8rF9AeBr8PXxrv2kF8+cF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ebCDHAAAA3AAAAA8AAAAAAAAAAAAAAAAAmAIAAGRy&#10;cy9kb3ducmV2LnhtbFBLBQYAAAAABAAEAPUAAACMAwAAAAA=&#10;" adj="0,,0" path="m,245l16,232r2,4l20,241,,257r,-5l,245xm94,168l302,r-3,7l295,16,93,183r,-7l94,168xe" fillcolor="#d9c24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23;8,116;8,118;9,121;0,129;0,126;0,123;44,84;142,0;141,4;139,8;44,92;44,88;44,84" o:connectangles="0,0,0,0,0,0,0,0,0,0,0,0,0,0" textboxrect="3163,3163,18437,18437"/>
                  <v:handles>
                    <v:h position="@3,#0" polar="10800,10800"/>
                    <v:h position="#2,#1" polar="10800,10800" radiusrange="0,10800"/>
                  </v:handles>
                </v:shape>
                <v:shape id="Freeform 239" o:spid="_x0000_s1263" style="position:absolute;left:4558;top:316;width:141;height:129;visibility:visible;mso-wrap-style:none;v-text-anchor:middle" coordsize="30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538QA&#10;AADcAAAADwAAAGRycy9kb3ducmV2LnhtbERPy2rCQBTdF/yH4RbcFJ1oodjoJJSCj24KpkVcXjPX&#10;SWrmTsiMJv37zkLo8nDeq3ywjbhR52vHCmbTBARx6XTNRsH313qyAOEDssbGMSn4JQ95NnpYYapd&#10;z3u6FcGIGMI+RQVVCG0qpS8rsuinriWO3Nl1FkOEnZG6wz6G20bOk+RFWqw5NlTY0ntF5aW4WgWF&#10;efrcbg7OXHenH1p8HPevm35Qavw4vC1BBBrCv/ju3mkF8+e4Np6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d/EAAAA3AAAAA8AAAAAAAAAAAAAAAAAmAIAAGRycy9k&#10;b3ducmV2LnhtbFBLBQYAAAAABAAEAPUAAACJAwAAAAA=&#10;" adj="0,,0" path="m2,245l20,229r2,5l23,238,,257r2,-7l2,245xm95,169l301,r-4,9l294,18,93,183r2,-7l95,169xe" fillcolor="#d7c04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23;9,115;10,117;11,119;0,129;1,125;1,123;45,85;141,0;139,5;138,9;44,92;45,88;45,85" o:connectangles="0,0,0,0,0,0,0,0,0,0,0,0,0,0" textboxrect="3163,3163,18437,18437"/>
                  <v:handles>
                    <v:h position="@3,#0" polar="10800,10800"/>
                    <v:h position="#2,#1" polar="10800,10800" radiusrange="0,10800"/>
                  </v:handles>
                </v:shape>
                <v:shape id="Freeform 240" o:spid="_x0000_s1264" style="position:absolute;left:4557;top:321;width:140;height:128;visibility:visible;mso-wrap-style:none;v-text-anchor:middle" coordsize="298,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xhMUA&#10;AADcAAAADwAAAGRycy9kb3ducmV2LnhtbESPT2sCMRTE7wW/Q3gFL6VmqyB2NYoIVQ+KaP9Ib4/N&#10;c7O4eVk2UddvbwTB4zAzv2FGk8aW4ky1Lxwr+OgkIIgzpwvOFfx8f70PQPiArLF0TAqu5GEybr2M&#10;MNXuwls670IuIoR9igpMCFUqpc8MWfQdVxFH7+BqiyHKOpe6xkuE21J2k6QvLRYcFwxWNDOUHXcn&#10;q2C1rgbJPzbLzcL9svkr54e3vVWq/dpMhyACNeEZfrSXWkG39wn3M/EI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DGExQAAANwAAAAPAAAAAAAAAAAAAAAAAJgCAABkcnMv&#10;ZG93bnJldi54bWxQSwUGAAAAAAQABAD1AAAAigMAAAAA&#10;" adj="0,,0" path="m3,241l23,225r1,4l26,234,,256r1,-8l3,241xm96,167l298,r-2,5l295,9r-2,5l289,19,92,179r2,-5l96,167xe" fillcolor="#d6bd3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21;11,113;11,115;12,117;0,128;0,124;1,121;45,84;140,0;139,3;139,5;138,7;136,10;43,90;44,87;45,84" o:connectangles="0,0,0,0,0,0,0,0,0,0,0,0,0,0,0,0" textboxrect="3163,3163,18437,18437"/>
                  <v:handles>
                    <v:h position="@3,#0" polar="10800,10800"/>
                    <v:h position="#2,#1" polar="10800,10800" radiusrange="0,10800"/>
                  </v:handles>
                </v:shape>
                <v:shape id="Freeform 241" o:spid="_x0000_s1265" style="position:absolute;left:4556;top:325;width:139;height:127;visibility:visible;mso-wrap-style:none;v-text-anchor:middle" coordsize="297,2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or8A&#10;AADcAAAADwAAAGRycy9kb3ducmV2LnhtbERPTYvCMBC9L/gfwgje1rRSRKpRpFDwquvCHsdmbKrN&#10;pDRRq7/eHBY8Pt73ajPYVtyp941jBek0AUFcOd1wreD4U34vQPiArLF1TAqe5GGzHn2tMNfuwXu6&#10;H0ItYgj7HBWYELpcSl8ZsuinriOO3Nn1FkOEfS11j48Ybls5S5K5tNhwbDDYUWGouh5uVkGXvrLi&#10;RH+X02/mbuW8SEuzaJWajIftEkSgIXzE/+6dVjDL4vx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b+ivwAAANwAAAAPAAAAAAAAAAAAAAAAAJgCAABkcnMvZG93bnJl&#10;di54bWxQSwUGAAAAAAQABAD1AAAAhAMAAAAA&#10;" adj="0,,0" path="m3,239l26,220r2,5l28,231,,254r2,-7l3,239xm96,165l297,r-6,10l286,21,94,177r,-7l96,165xe" fillcolor="#d4bb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20;12,110;13,113;13,116;0,127;1,124;1,120;45,83;139,0;139,0;139,0;136,5;134,11;44,89;44,85;45,83" o:connectangles="0,0,0,0,0,0,0,0,0,0,0,0,0,0,0,0" textboxrect="3163,3163,18437,18437"/>
                  <v:handles>
                    <v:h position="@3,#0" polar="10800,10800"/>
                    <v:h position="#2,#1" polar="10800,10800" radiusrange="0,10800"/>
                  </v:handles>
                </v:shape>
                <v:shape id="Freeform 242" o:spid="_x0000_s1266" style="position:absolute;left:4555;top:332;width:138;height:125;visibility:visible;mso-wrap-style:none;v-text-anchor:middle" coordsize="293,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6hcUA&#10;AADcAAAADwAAAGRycy9kb3ducmV2LnhtbESPQWvCQBSE7wX/w/KEXopulFI0ugnaEiq9mfbi7ZF9&#10;bqLZtyG7avrv3ULB4zAz3zDrfLCtuFLvG8cKZtMEBHHldMNGwc93MVmA8AFZY+uYFPyShzwbPa0x&#10;1e7Ge7qWwYgIYZ+igjqELpXSVzVZ9FPXEUfv6HqLIcreSN3jLcJtK+dJ8iYtNhwXauzovabqXF6s&#10;go/LZ3IqDuULfQVjFsVyU+23Rqnn8bBZgQg0hEf4v73TCuavM/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7qFxQAAANwAAAAPAAAAAAAAAAAAAAAAAJgCAABkcnMv&#10;ZG93bnJldi54bWxQSwUGAAAAAAQABAD1AAAAigMAAAAA&#10;" adj="0,,0" path="m4,237l30,215r,6l32,224,,251r2,-7l4,237xm96,160l293,r-5,11l283,20,94,174r2,-7l96,160xe" fillcolor="#d3b83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18;14,107;14,110;15,112;0,125;1,122;2,118;45,80;138,0;136,5;133,10;44,87;45,83;45,80" o:connectangles="0,0,0,0,0,0,0,0,0,0,0,0,0,0" textboxrect="3163,3163,18437,18437"/>
                  <v:handles>
                    <v:h position="@3,#0" polar="10800,10800"/>
                    <v:h position="#2,#1" polar="10800,10800" radiusrange="0,10800"/>
                  </v:handles>
                </v:shape>
                <v:shape id="Freeform 243" o:spid="_x0000_s1267" style="position:absolute;left:4554;top:337;width:137;height:124;visibility:visible;mso-wrap-style:none;v-text-anchor:middle" coordsize="292,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eiMUA&#10;AADcAAAADwAAAGRycy9kb3ducmV2LnhtbESPwWrDMBBE74H+g9hCb4lUU0JwLZtiCKQlkMbJB2yt&#10;rW1qrYylOO7fV4FCjsPMvGGyYra9mGj0nWMNzysFgrh2puNGw/m0XW5A+IBssHdMGn7JQ5E/LDJM&#10;jbvykaYqNCJC2KeooQ1hSKX0dUsW/coNxNH7dqPFEOXYSDPiNcJtLxOl1tJix3GhxYHKluqf6mI1&#10;7KdwvLyvy9Puc/7a90rJ7fBx0PrpcX57BRFoDvfwf3tnNCQvC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96IxQAAANwAAAAPAAAAAAAAAAAAAAAAAJgCAABkcnMv&#10;ZG93bnJldi54bWxQSwUGAAAAAAQABAD1AAAAigMAAAAA&#10;" adj="0,,0" path="m6,233l34,210r2,5l36,218,,249r4,-8l6,233xm100,156l292,r-5,9l281,19,98,169r,-6l100,156xe" fillcolor="#d0b32e"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16;16,105;17,107;17,109;0,124;2,120;3,116;47,78;137,0;135,4;132,9;46,84;46,81;47,78" o:connectangles="0,0,0,0,0,0,0,0,0,0,0,0,0,0" textboxrect="3163,3163,18437,18437"/>
                  <v:handles>
                    <v:h position="@3,#0" polar="10800,10800"/>
                    <v:h position="#2,#1" polar="10800,10800" radiusrange="0,10800"/>
                  </v:handles>
                </v:shape>
                <v:shape id="Freeform 244" o:spid="_x0000_s1268" style="position:absolute;left:4552;top:341;width:136;height:126;visibility:visible;mso-wrap-style:none;v-text-anchor:middle" coordsize="29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4DMQA&#10;AADcAAAADwAAAGRycy9kb3ducmV2LnhtbESPT2sCMRTE7wW/Q3hCb5rV/pOtUUQQLNaDWvD62Dw3&#10;q5uXJUnd9ds3gtDjMDO/YabzztbiSj5UjhWMhhkI4sLpiksFP4fVYAIiRGSNtWNScKMA81nvaYq5&#10;di3v6LqPpUgQDjkqMDE2uZShMGQxDF1DnLyT8xZjkr6U2mOb4LaW4yx7lxYrTgsGG1oaKi77X6ug&#10;ffvW9frmTXk5fm0+JoftsT1rpZ773eITRKQu/ocf7bVWMH59gf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AzEAAAA3AAAAA8AAAAAAAAAAAAAAAAAmAIAAGRycy9k&#10;b3ducmV2LnhtbFBLBQYAAAAABAAEAPUAAACJAwAAAAA=&#10;" adj="0,,0" path="m9,231l41,204r,5l43,215,,250r5,-9l9,231xm103,154l292,r-6,10l283,21,103,167r,-7l103,154xe" fillcolor="#ceb1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116;19,103;19,105;20,108;0,126;2,121;4,116;48,78;136,0;133,5;132,11;48,84;48,81;48,78" o:connectangles="0,0,0,0,0,0,0,0,0,0,0,0,0,0" textboxrect="3163,3163,18437,18437"/>
                  <v:handles>
                    <v:h position="@3,#0" polar="10800,10800"/>
                    <v:h position="#2,#1" polar="10800,10800" radiusrange="0,10800"/>
                  </v:handles>
                </v:shape>
                <v:shape id="Freeform 245" o:spid="_x0000_s1269" style="position:absolute;left:4549;top:347;width:137;height:124;visibility:visible;mso-wrap-style:none;v-text-anchor:middle" coordsize="291,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3SsMA&#10;AADcAAAADwAAAGRycy9kb3ducmV2LnhtbESPT2sCMRTE74V+h/AKvdWkIrKsRilCqdBD8d/9uXlm&#10;VzcvSxLX9ds3QqHHYWZ+w8yXg2tFTyE2njW8jxQI4sqbhq2G/e7zrQARE7LB1jNpuFOE5eL5aY6l&#10;8TfeUL9NVmQIxxI11Cl1pZSxqslhHPmOOHsnHxymLIOVJuAtw10rx0pNpcOG80KNHa1qqi7bq9Mw&#10;9VV/Pqpv+3M/fKkUitXOFo3Wry/DxwxEoiH9h//aa6NhPJnA40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u3SsMAAADcAAAADwAAAAAAAAAAAAAAAACYAgAAZHJzL2Rv&#10;d25yZXYueG1sUEsFBgAAAAAEAAQA9QAAAIgDAAAAAA==&#10;" adj="0,,0" path="m10,230l46,199r2,8l48,212,,249r5,-9l10,230xm108,150l291,r-3,9l282,20,108,162r,-5l108,150xe" fillcolor="#cdae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15;22,99;23,103;23,106;0,124;2,120;5,115;51,75;137,0;136,4;133,10;51,81;51,78;51,75" o:connectangles="0,0,0,0,0,0,0,0,0,0,0,0,0,0" textboxrect="3163,3163,18437,18437"/>
                  <v:handles>
                    <v:h position="@3,#0" polar="10800,10800"/>
                    <v:h position="#2,#1" polar="10800,10800" radiusrange="0,10800"/>
                  </v:handles>
                </v:shape>
                <v:shape id="Freeform 246" o:spid="_x0000_s1270" style="position:absolute;left:4546;top:352;width:138;height:124;visibility:visible;mso-wrap-style:none;v-text-anchor:middle" coordsize="294,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Uu8YA&#10;AADcAAAADwAAAGRycy9kb3ducmV2LnhtbESPQWvCQBSE7wX/w/IEL6VuImolugYpVLyUtlqE3h7Z&#10;ZxLMvl2yGxP/fbdQ6HGYmW+YTT6YRtyo9bVlBek0AUFcWF1zqeDr9Pq0AuEDssbGMim4k4d8O3rY&#10;YKZtz590O4ZSRAj7DBVUIbhMSl9UZNBPrSOO3sW2BkOUbSl1i32Em0bOkmQpDdYcFyp09FJRcT12&#10;RkF37vH8PncL97FPcfXW6cfn76DUZDzs1iACDeE//Nc+aAWz+Q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Uu8YAAADcAAAADwAAAAAAAAAAAAAAAACYAgAAZHJz&#10;L2Rvd25yZXYueG1sUEsFBgAAAAAEAAQA9QAAAIsDAAAAAA==&#10;" adj="0,,0" path="m11,229l54,194r,7l54,206,,249,6,238r5,-9xm114,146l294,r-4,7l287,16,114,156r,-5l114,146xe" fillcolor="#cba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14;25,97;25,100;25,103;0,124;3,119;5,114;54,73;138,0;136,3;135,8;54,78;54,75;54,73" o:connectangles="0,0,0,0,0,0,0,0,0,0,0,0,0,0" textboxrect="3163,3163,18437,18437"/>
                  <v:handles>
                    <v:h position="@3,#0" polar="10800,10800"/>
                    <v:h position="#2,#1" polar="10800,10800" radiusrange="0,10800"/>
                  </v:handles>
                </v:shape>
                <v:shape id="Freeform 247" o:spid="_x0000_s1271" style="position:absolute;left:4544;top:356;width:137;height:126;visibility:visible;mso-wrap-style:none;v-text-anchor:middle" coordsize="29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Jv8QA&#10;AADcAAAADwAAAGRycy9kb3ducmV2LnhtbESP3WoCMRSE7wt9h3AKvavZShFZjWKLpUJB8OcBDslx&#10;s7o52Sappn16Uyh4OczMN8x0nl0nzhRi61nB86ACQay9ablRsN+9P41BxIRssPNMCn4ownx2fzfF&#10;2vgLb+i8TY0oEI41KrAp9bWUUVtyGAe+Jy7ewQeHqcjQSBPwUuCuk8OqGkmHLZcFiz29WdKn7bdT&#10;cNL5wy4DLXfrz9W+0/n4FV5/lXp8yIsJiEQ53cL/7ZVRMHwZwd+Zcg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Cb/EAAAA3AAAAA8AAAAAAAAAAAAAAAAAmAIAAGRycy9k&#10;b3ducmV2LnhtbFBLBQYAAAAABAAEAPUAAACJAwAAAAA=&#10;" adj="0,,0" path="m11,229l59,192r,5l59,202,,250,5,240r6,-11xm119,142l293,r-1,7l288,16,119,155r,-8l119,142xe" fillcolor="#c9a9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5,115;28,97;28,99;28,102;0,126;2,121;5,115;56,72;137,0;137,4;135,8;56,78;56,74;56,72" o:connectangles="0,0,0,0,0,0,0,0,0,0,0,0,0,0" textboxrect="3163,3163,18437,18437"/>
                  <v:handles>
                    <v:h position="@3,#0" polar="10800,10800"/>
                    <v:h position="#2,#1" polar="10800,10800" radiusrange="0,10800"/>
                  </v:handles>
                </v:shape>
                <v:shape id="Freeform 248" o:spid="_x0000_s1272" style="position:absolute;left:4540;top:360;width:140;height:128;visibility:visible;mso-wrap-style:none;v-text-anchor:middle" coordsize="299,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vIcYA&#10;AADcAAAADwAAAGRycy9kb3ducmV2LnhtbESPT2sCMRTE74LfITyht5pVSpWtUUKLpdB68E+F3h6b&#10;193FzcuSRHf99qZQ8DjMzG+Yxaq3jbiQD7VjBZNxBoK4cKbmUsFhv36cgwgR2WDjmBRcKcBqORws&#10;MDeu4y1ddrEUCcIhRwVVjG0uZSgqshjGriVO3q/zFmOSvpTGY5fgtpHTLHuWFmtOCxW29FpRcdqd&#10;rQLtjlp/feoz/qy7zbe3e/1+fFPqYdTrFxCR+ngP/7c/jILp0w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vIcYAAADcAAAADwAAAAAAAAAAAAAAAACYAgAAZHJz&#10;L2Rvd25yZXYueG1sUEsFBgAAAAAEAAQA9QAAAIsDAAAAAA==&#10;" adj="0,,0" path="m12,233l66,190r,5l64,203,,256r,-2l2,254,7,243r5,-10xm126,140l299,r-2,7l295,13r,1l293,16,126,153r,-5l126,140xe" fillcolor="#c7a7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117;31,95;31,98;30,102;0,128;0,127;1,127;3,122;6,117;59,70;140,0;139,4;138,7;138,7;137,8;59,77;59,74;59,70" o:connectangles="0,0,0,0,0,0,0,0,0,0,0,0,0,0,0,0,0,0" textboxrect="3163,3163,18437,18437"/>
                  <v:handles>
                    <v:h position="@3,#0" polar="10800,10800"/>
                    <v:h position="#2,#1" polar="10800,10800" radiusrange="0,10800"/>
                  </v:handles>
                </v:shape>
                <v:shape id="Freeform 249" o:spid="_x0000_s1273" style="position:absolute;left:4537;top:364;width:142;height:128;visibility:visible;mso-wrap-style:none;v-text-anchor:middle" coordsize="300,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i88AA&#10;AADcAAAADwAAAGRycy9kb3ducmV2LnhtbERPTWsCMRC9C/0PYQreNKmUdtkaRUqF4q1bQbwNm+nu&#10;4mZmm0Rd/705FHp8vO/levS9ulCInbCFp7kBRVyL67ixsP/ezgpQMSE77IXJwo0irFcPkyWWTq78&#10;RZcqNSqHcCzRQpvSUGod65Y8xrkMxJn7keAxZRga7QJec7jv9cKYF+2x49zQ4kDvLdWn6uwtmHAY&#10;vJw2H7hrXsWYSn6PhVg7fRw3b6ASjelf/Of+dBYWz3ltPpOPgF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Di88AAAADcAAAADwAAAAAAAAAAAAAAAACYAgAAZHJzL2Rvd25y&#10;ZXYueG1sUEsFBgAAAAAEAAQA9QAAAIUDAAAAAA==&#10;" adj="0,,0" path="m12,234l71,186r-2,8l69,201,,256r3,-6l7,245r2,-5l12,234xm131,139l300,r,2l300,4r-2,5l298,14,131,149r,-5l131,139xe" fillcolor="#c4a2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6,117;34,93;33,97;33,101;0,128;1,125;3,123;4,120;6,117;62,70;142,0;142,1;142,2;141,5;141,7;62,75;62,72;62,70" o:connectangles="0,0,0,0,0,0,0,0,0,0,0,0,0,0,0,0,0,0" textboxrect="3163,3163,18437,18437"/>
                  <v:handles>
                    <v:h position="@3,#0" polar="10800,10800"/>
                    <v:h position="#2,#1" polar="10800,10800" radiusrange="0,10800"/>
                  </v:handles>
                </v:shape>
                <v:shape id="Freeform 250" o:spid="_x0000_s1274" style="position:absolute;left:4536;top:337;width:184;height:160;visibility:visible;mso-wrap-style:none;v-text-anchor:middle" coordsize="38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b7MEA&#10;AADcAAAADwAAAGRycy9kb3ducmV2LnhtbESPQYvCMBSE74L/ITzBm6aKyFqNIsIugnrYKp4fzbMt&#10;Ni+liRr/vREEj8PMfMMsVsHU4k6tqywrGA0TEMS51RUXCk7H38EPCOeRNdaWScGTHKyW3c4CU20f&#10;/E/3zBciQtilqKD0vkmldHlJBt3QNsTRu9jWoI+yLaRu8RHhppbjJJlKgxXHhRIb2pSUX7ObURD8&#10;+eBu078meU4KuQ87a8Jsq1S/F9ZzEJ6C/4Y/7a1WMJ7M4H0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PG+zBAAAA3AAAAA8AAAAAAAAAAAAAAAAAmAIAAGRycy9kb3du&#10;cmV2LnhtbFBLBQYAAAAABAAEAPUAAACGAwAAAAA=&#10;" adj="0,,0" path="m7,302l71,249r,7l69,263,,320,3,309r4,-7xm133,199l300,62r,5l299,75,133,210r,-6l133,199xm389,2r-2,1l387,2r,-2l389,r,2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151;34,125;34,128;33,132;0,160;1,155;3,151;63,100;142,31;142,34;141,38;63,105;63,102;63,100;184,1;183,2;183,1;183,0;184,0;184,1" o:connectangles="0,0,0,0,0,0,0,0,0,0,0,0,0,0,0,0,0,0,0,0" textboxrect="3163,3163,18437,18437"/>
                  <v:handles>
                    <v:h position="@3,#0" polar="10800,10800"/>
                    <v:h position="#2,#1" polar="10800,10800" radiusrange="0,10800"/>
                  </v:handles>
                </v:shape>
                <v:shape id="Freeform 251" o:spid="_x0000_s1275" style="position:absolute;left:4536;top:337;width:187;height:163;visibility:visible;mso-wrap-style:none;v-text-anchor:middle" coordsize="397,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viMMA&#10;AADcAAAADwAAAGRycy9kb3ducmV2LnhtbERPTWvCQBC9F/oflhF6qxvTWjS6SilIvajUFnodsmMS&#10;zM4m2a1Gf71zEHp8vO/5sne1OlEXKs8GRsMEFHHubcWFgZ/v1fMEVIjIFmvPZOBCAZaLx4c5Ztaf&#10;+YtO+1goCeGQoYEyxibTOuQlOQxD3xALd/CdwyiwK7Tt8CzhrtZpkrxphxVLQ4kNfZSUH/d/Tnrb&#10;z814NZ3s0s36en3dbX/bVr8Y8zTo32egIvXxX3x3r62BdCzz5Ywc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2viMMAAADcAAAADwAAAAAAAAAAAAAAAACYAgAAZHJzL2Rv&#10;d25yZXYueG1sUEsFBgAAAAAEAAQA9QAAAIgDAAAAAA==&#10;" adj="0,,0" path="m4,311l73,256r-2,5l69,268r-1,2l68,272,,327r2,-9l4,311xm135,204l302,69r-1,6l299,82,135,217r,-7l135,204xm397,3r-8,6l389,3r,-3l393,2r4,1xe" fillcolor="#c2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55;34,128;33,130;33,134;32,135;32,136;0,163;1,159;2,155;64,102;142,34;142,37;141,41;64,108;64,105;64,102;187,1;183,4;183,1;183,0;185,1;187,1" o:connectangles="0,0,0,0,0,0,0,0,0,0,0,0,0,0,0,0,0,0,0,0,0,0" textboxrect="3163,3163,18437,18437"/>
                  <v:handles>
                    <v:h position="@3,#0" polar="10800,10800"/>
                    <v:h position="#2,#1" polar="10800,10800" radiusrange="0,10800"/>
                  </v:handles>
                </v:shape>
                <v:shape id="Freeform 252" o:spid="_x0000_s1276" style="position:absolute;left:4535;top:338;width:190;height:166;visibility:visible;mso-wrap-style:none;v-text-anchor:middle" coordsize="404,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TMQA&#10;AADcAAAADwAAAGRycy9kb3ducmV2LnhtbESPQWvCQBSE74L/YXmCN90oKBJdpSiiPUg1eujxNfua&#10;DWbfhuxG03/fLRQ8DjPzDbPadLYSD2p86VjBZJyAIM6dLrlQcLvuRwsQPiBrrByTgh/ysFn3eytM&#10;tXvyhR5ZKESEsE9RgQmhTqX0uSGLfuxq4uh9u8ZiiLIppG7wGeG2ktMkmUuLJccFgzVtDeX3rLUK&#10;vm7yo/CH90u5s91ndmrPrVmclRoOurcliEBdeIX/20etYDqb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J10zEAAAA3AAAAA8AAAAAAAAAAAAAAAAAmAIAAGRycy9k&#10;b3ducmV2LnhtbFBLBQYAAAAABAAEAPUAAACJAwAAAAA=&#10;" adj="0,,0" path="m4,318l73,261r-2,2l71,266r-1,5l68,275,,332r2,-7l4,318xm137,208l303,73r-2,7l301,87,137,220r,-5l137,208xm391,1l393,r6,1l404,3r-11,9l391,7r,-6xe" fillcolor="#c3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2,159;34,131;33,132;33,133;33,136;32,138;0,166;1,163;2,159;64,104;143,37;142,40;142,44;64,110;64,108;64,104;184,1;185,0;188,1;190,2;185,6;184,4;184,1" o:connectangles="0,0,0,0,0,0,0,0,0,0,0,0,0,0,0,0,0,0,0,0,0,0,0" textboxrect="3163,3163,18437,18437"/>
                  <v:handles>
                    <v:h position="@3,#0" polar="10800,10800"/>
                    <v:h position="#2,#1" polar="10800,10800" radiusrange="0,10800"/>
                  </v:handles>
                </v:shape>
                <v:shape id="Freeform 253" o:spid="_x0000_s1277" style="position:absolute;left:4534;top:339;width:193;height:168;visibility:visible;mso-wrap-style:none;v-text-anchor:middle" coordsize="408,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78cA&#10;AADcAAAADwAAAGRycy9kb3ducmV2LnhtbESPW2sCMRSE34X+h3AKfdOsSy+yNUoRC0UQb33Qt9PN&#10;6WZxc7Ikqa7/3ggFH4eZ+YYZTzvbiBP5UDtWMBxkIIhLp2uuFHzvPvsjECEia2wck4ILBZhOHnpj&#10;LLQ784ZO21iJBOFQoAITY1tIGUpDFsPAtcTJ+3XeYkzSV1J7PCe4bWSeZa/SYs1pwWBLM0Plcftn&#10;FdTdbDH085FZrtbHn8N88fy2u+yVenrsPt5BROriPfzf/tIK8pccbmfS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eP+/HAAAA3AAAAA8AAAAAAAAAAAAAAAAAmAIAAGRy&#10;cy9kb3ducmV2LnhtbFBLBQYAAAAABAAEAPUAAACMAwAAAAA=&#10;" adj="0,,0" path="m3,324l71,269r-2,5l69,281,,338r1,-7l3,324xm138,214l302,79r,7l300,93,138,224r,-5l138,214xm392,6l400,r5,2l408,4,394,16r,-5l392,6xe" fillcolor="#c4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61;34,134;33,136;33,140;0,168;0,165;1,161;65,106;143,39;143,43;142,46;65,111;65,109;65,106;185,3;189,0;192,1;193,2;186,8;186,5;185,3" o:connectangles="0,0,0,0,0,0,0,0,0,0,0,0,0,0,0,0,0,0,0,0,0" textboxrect="3163,3163,18437,18437"/>
                  <v:handles>
                    <v:h position="@3,#0" polar="10800,10800"/>
                    <v:h position="#2,#1" polar="10800,10800" radiusrange="0,10800"/>
                  </v:handles>
                </v:shape>
                <v:shape id="Freeform 254" o:spid="_x0000_s1278" style="position:absolute;left:4533;top:340;width:196;height:171;visibility:visible;mso-wrap-style:none;v-text-anchor:middle" coordsize="416,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UTsYA&#10;AADcAAAADwAAAGRycy9kb3ducmV2LnhtbESPQWvCQBSE70L/w/IKvelGa8VGV7GFghehRi+9PbPP&#10;bDT7Nma3MfbXdwsFj8PMfMPMl52tREuNLx0rGA4SEMS50yUXCva7j/4UhA/IGivHpOBGHpaLh94c&#10;U+2uvKU2C4WIEPYpKjAh1KmUPjdk0Q9cTRy9o2sshiibQuoGrxFuKzlKkom0WHJcMFjTu6H8nH1b&#10;Ba/m522cfZV1e2o3G/z008v44JV6euxWMxCBunAP/7fXWsHo5Rn+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UTsYAAADcAAAADwAAAAAAAAAAAAAAAACYAgAAZHJz&#10;L2Rvd25yZXYueG1sUEsFBgAAAAAEAAQA9QAAAIsDAAAAAA==&#10;" adj="0,,0" path="m3,329l71,272r,7l71,284,,343r2,-7l3,329xm140,217l304,84r,5l302,96,142,228r-2,-6l140,217xm396,9l407,r3,2l416,4,396,20r,-6l396,9xe" fillcolor="#c5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64;33,136;33,139;33,142;0,171;1,168;1,164;66,108;143,42;143,44;142,48;67,114;66,111;66,108;187,4;192,0;193,1;196,2;187,10;187,7;187,4" o:connectangles="0,0,0,0,0,0,0,0,0,0,0,0,0,0,0,0,0,0,0,0,0" textboxrect="3163,3163,18437,18437"/>
                  <v:handles>
                    <v:h position="@3,#0" polar="10800,10800"/>
                    <v:h position="#2,#1" polar="10800,10800" radiusrange="0,10800"/>
                  </v:handles>
                </v:shape>
                <v:shape id="Freeform 255" o:spid="_x0000_s1279" style="position:absolute;left:4533;top:341;width:198;height:173;visibility:visible;mso-wrap-style:none;v-text-anchor:middle" coordsize="419,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rQ8MA&#10;AADcAAAADwAAAGRycy9kb3ducmV2LnhtbESP3YrCMBSE7wXfIRzBO00VV6QaRVyEBWHXf/Du0Bzb&#10;YnNSmmjr25sFwcthZr5hZovGFOJBlcstKxj0IxDEidU5pwqOh3VvAsJ5ZI2FZVLwJAeLebs1w1jb&#10;mnf02PtUBAi7GBVk3pexlC7JyKDr25I4eFdbGfRBVqnUFdYBbgo5jKKxNJhzWMiwpFVGyW1/Nwou&#10;xe10/ou+EX29XW9+B7TNJ6RUt9MspyA8Nf4Tfrd/tILh1wj+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1rQ8MAAADcAAAADwAAAAAAAAAAAAAAAACYAgAAZHJzL2Rv&#10;d25yZXYueG1sUEsFBgAAAAAEAAQA9QAAAIgDAAAAAA==&#10;" adj="0,,0" path="m2,334l71,277r,5l71,288,,346r,-5l2,334xm140,220l302,89r,5l302,101,142,231r,-5l140,220xm396,12l410,r6,2l419,5,396,23r,-5l396,12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67;34,139;34,141;34,144;0,173;0,171;1,167;66,110;143,45;143,47;143,51;67,116;67,113;66,110;187,6;194,0;197,1;198,3;187,12;187,9;187,6" o:connectangles="0,0,0,0,0,0,0,0,0,0,0,0,0,0,0,0,0,0,0,0,0" textboxrect="3163,3163,18437,18437"/>
                  <v:handles>
                    <v:h position="@3,#0" polar="10800,10800"/>
                    <v:h position="#2,#1" polar="10800,10800" radiusrange="0,10800"/>
                  </v:handles>
                </v:shape>
                <v:shape id="Freeform 256" o:spid="_x0000_s1280" style="position:absolute;left:4533;top:341;width:199;height:176;visibility:visible;mso-wrap-style:none;v-text-anchor:middle" coordsize="423,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NXsMA&#10;AADcAAAADwAAAGRycy9kb3ducmV2LnhtbESP0YrCMBRE3wX/IVxh3zS1oCvVKCIrCuLDqh9waa5t&#10;tbkpTbTVrzeC4OMwM2eY2aI1pbhT7QrLCoaDCARxanXBmYLTcd2fgHAeWWNpmRQ8yMFi3u3MMNG2&#10;4X+6H3wmAoRdggpy76tESpfmZNANbEUcvLOtDfog60zqGpsAN6WMo2gsDRYcFnKsaJVTej3cjIK/&#10;m2nS3/15He9N+dxMTvy87DZK/fTa5RSEp9Z/w5/2ViuIR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NXsMAAADcAAAADwAAAAAAAAAAAAAAAACYAgAAZHJzL2Rv&#10;d25yZXYueG1sUEsFBgAAAAAEAAQA9QAAAIgDAAAAAA==&#10;" adj="0,,0" path="m,339l71,280r,6l73,291,,352r,-8l,339xm142,224l302,92r,7l302,105,142,234r,-5l142,224xm396,16l416,r3,3l423,7,396,26r,-5l396,16xe" fillcolor="#c79a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0;33,140;33,143;34,146;0,176;0,172;0,170;67,112;142,46;142,50;142,53;67,117;67,115;67,112;186,8;196,0;197,2;199,4;186,13;186,11;186,8" o:connectangles="0,0,0,0,0,0,0,0,0,0,0,0,0,0,0,0,0,0,0,0,0" textboxrect="3163,3163,18437,18437"/>
                  <v:handles>
                    <v:h position="@3,#0" polar="10800,10800"/>
                    <v:h position="#2,#1" polar="10800,10800" radiusrange="0,10800"/>
                  </v:handles>
                </v:shape>
                <v:shape id="Freeform 257" o:spid="_x0000_s1281" style="position:absolute;left:4533;top:343;width:202;height:177;visibility:visible;mso-wrap-style:none;v-text-anchor:middle" coordsize="428,3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mWcQA&#10;AADcAAAADwAAAGRycy9kb3ducmV2LnhtbESP0WrCQBRE3wv+w3IFX4puDBg0dRURBalV0PYDLtnb&#10;bDB7N2RXk/69Wyj0cZiZM8xy3dtaPKj1lWMF00kCgrhwuuJSwdfnfjwH4QOyxtoxKfghD+vV4GWJ&#10;uXYdX+hxDaWIEPY5KjAhNLmUvjBk0U9cQxy9b9daDFG2pdQtdhFua5kmSSYtVhwXDDa0NVTcrner&#10;4FjtwmtqGpftZjIp3s+nbv6xUGo07DdvIAL14T/81z5oBeksg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plnEAAAA3AAAAA8AAAAAAAAAAAAAAAAAmAIAAGRycy9k&#10;b3ducmV2LnhtbFBLBQYAAAAABAAEAPUAAACJAwAAAAA=&#10;" adj="0,,0" path="m2,341l73,283r2,5l76,293,,354r2,-5l2,341xm144,226l304,96r,6l302,109,144,237r,-6l144,226xm398,18l421,r4,4l428,6,398,31r,-8l398,18xe" fillcolor="#c8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71;34,142;35,144;36,147;0,177;1,175;1,171;68,113;143,48;143,51;143,55;68,119;68,116;68,113;188,9;199,0;201,2;202,3;188,16;188,12;188,9" o:connectangles="0,0,0,0,0,0,0,0,0,0,0,0,0,0,0,0,0,0,0,0,0" textboxrect="3163,3163,18437,18437"/>
                  <v:handles>
                    <v:h position="@3,#0" polar="10800,10800"/>
                    <v:h position="#2,#1" polar="10800,10800" radiusrange="0,10800"/>
                  </v:handles>
                </v:shape>
                <v:shape id="Freeform 258" o:spid="_x0000_s1282" style="position:absolute;left:4533;top:345;width:204;height:178;visibility:visible;mso-wrap-style:none;v-text-anchor:middle" coordsize="432,3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dzr8A&#10;AADcAAAADwAAAGRycy9kb3ducmV2LnhtbERP24rCMBB9X/Afwgi+ramCrlajiKIIPq36AUMzvWgz&#10;KU201a83guDbOZwbZ75sTSnuVLvCsoJBPwJBnFhdcKbgfNr+TkA4j6yxtEwKHuRguej8zDHWtuF/&#10;uh99JkIJuxgV5N5XsZQuycmg69uKOGiprQ36QOtM6hqbUG5KOYyisTRYcFjIsaJ1Tsn1eDMK0gB2&#10;m8P0qU/2bEZNunroS6NUr9uuZiA8tf5r/qT3WsFw9AfvM+E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R3OvwAAANwAAAAPAAAAAAAAAAAAAAAAAJgCAABkcnMvZG93bnJl&#10;di54bWxQSwUGAAAAAAQABAD1AAAAhAMAAAAA&#10;" adj="0,,0" path="m2,345l75,284r1,5l78,293,,357r,-7l2,345xm144,227l304,98r-2,7l302,110,146,238r-2,-5l144,227xm398,19l425,r3,2l432,5,398,32r,-5l398,19xe" fillcolor="#c9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1,172;35,142;36,144;37,146;0,178;0,175;1,172;68,113;144,49;143,52;143,55;69,119;68,116;68,113;188,9;201,0;202,1;204,2;188,16;188,13;188,9" o:connectangles="0,0,0,0,0,0,0,0,0,0,0,0,0,0,0,0,0,0,0,0,0" textboxrect="3163,3163,18437,18437"/>
                  <v:handles>
                    <v:h position="@3,#0" polar="10800,10800"/>
                    <v:h position="#2,#1" polar="10800,10800" radiusrange="0,10800"/>
                  </v:handles>
                </v:shape>
                <v:shape id="Freeform 259" o:spid="_x0000_s1283" style="position:absolute;left:4533;top:346;width:205;height:181;visibility:visible;mso-wrap-style:none;v-text-anchor:middle" coordsize="434,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u4b4A&#10;AADcAAAADwAAAGRycy9kb3ducmV2LnhtbERPTYvCMBC9L/gfwgje1lRB0WoUEQQRRLbqfWjGJthM&#10;ShO1/ntzEPb4eN/Ldedq8aQ2WM8KRsMMBHHpteVKweW8+52BCBFZY+2ZFLwpwHrV+1lirv2L/+hZ&#10;xEqkEA45KjAxNrmUoTTkMAx9Q5y4m28dxgTbSuoWXync1XKcZVPp0HJqMNjQ1lB5Lx5OQT1zt/uc&#10;jteTO5jivc/scW6tUoN+t1mAiNTFf/HXvdcKxpO0Np1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B7uG+AAAA3AAAAA8AAAAAAAAAAAAAAAAAmAIAAGRycy9kb3ducmV2&#10;LnhtbFBLBQYAAAAABAAEAPUAAACDAwAAAAA=&#10;" adj="0,,0" path="m,348l76,287r2,4l78,296,,360r,-5l,348xm144,231l302,103r,5l302,113,146,241r,-5l144,231xm398,25l428,r4,3l434,7,398,35r,-5l398,25xe" fillcolor="#ca97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5;36,144;37,146;37,149;0,181;0,178;0,175;68,116;143,52;143,54;143,57;69,121;69,119;68,116;188,13;202,0;204,2;205,4;188,18;188,15;188,13" o:connectangles="0,0,0,0,0,0,0,0,0,0,0,0,0,0,0,0,0,0,0,0,0" textboxrect="3163,3163,18437,18437"/>
                  <v:handles>
                    <v:h position="@3,#0" polar="10800,10800"/>
                    <v:h position="#2,#1" polar="10800,10800" radiusrange="0,10800"/>
                  </v:handles>
                </v:shape>
                <v:shape id="Freeform 260" o:spid="_x0000_s1284" style="position:absolute;left:4533;top:348;width:207;height:183;visibility:visible;mso-wrap-style:none;v-text-anchor:middle" coordsize="437,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CtsQA&#10;AADcAAAADwAAAGRycy9kb3ducmV2LnhtbESP3WoCMRSE7wu+QziCd5pVsehqFKsU6k3xZx/gsDnu&#10;Lm5O1iTVbZ/eCEIvh5n5hlmsWlOLGzlfWVYwHCQgiHOrKy4UZKfP/hSED8gaa8uk4Jc8rJadtwWm&#10;2t75QLdjKESEsE9RQRlCk0rp85IM+oFtiKN3ts5giNIVUju8R7ip5ShJ3qXBiuNCiQ1tSsovxx+j&#10;4GPnrn+TjIvNt/S7bFxvZb7fKtXrtus5iEBt+A+/2l9awWgy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ArbEAAAA3AAAAA8AAAAAAAAAAAAAAAAAmAIAAGRycy9k&#10;b3ducmV2LnhtbFBLBQYAAAAABAAEAPUAAACJAwAAAAA=&#10;" adj="0,,0" path="m,352l78,288r,5l80,297,,364r,-7l,352xm146,233l302,105r,5l302,117,148,244r-2,-6l146,233xm398,27l432,r2,4l437,7,398,39r,-5l398,27xe" fillcolor="#cb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37,145;37,147;38,149;0,183;0,179;0,177;69,117;143,53;143,55;143,59;70,123;69,120;69,117;189,14;205,0;206,2;207,4;189,20;189,17;189,14" o:connectangles="0,0,0,0,0,0,0,0,0,0,0,0,0,0,0,0,0,0,0,0,0" textboxrect="3163,3163,18437,18437"/>
                  <v:handles>
                    <v:h position="@3,#0" polar="10800,10800"/>
                    <v:h position="#2,#1" polar="10800,10800" radiusrange="0,10800"/>
                  </v:handles>
                </v:shape>
                <v:shape id="Freeform 261" o:spid="_x0000_s1285" style="position:absolute;left:4533;top:349;width:208;height:184;visibility:visible;mso-wrap-style:none;v-text-anchor:middle" coordsize="441,3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5fMAA&#10;AADcAAAADwAAAGRycy9kb3ducmV2LnhtbERPTYvCMBC9C/6HMMJeRFMVZLcaRYTd9SZW8Tw2Y1Ns&#10;JqXJ2vbfbw6Cx8f7Xm87W4knNb50rGA2TUAQ506XXCi4nL8nnyB8QNZYOSYFPXnYboaDNabatXyi&#10;ZxYKEUPYp6jAhFCnUvrckEU/dTVx5O6usRgibAqpG2xjuK3kPEmW0mLJscFgTXtD+SP7swquzoS+&#10;XLS/x358/frpbvdLdZNKfYy63QpEoC68xS/3QSuYL+P8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n5fMAAAADcAAAADwAAAAAAAAAAAAAAAACYAgAAZHJzL2Rvd25y&#10;ZXYueG1sUEsFBgAAAAAEAAQA9QAAAIUDAAAAAA==&#10;" adj="0,,0" path="m,353l78,289r2,4l84,298,,366r,-6l,353xm146,234l302,106r,7l302,119,148,245r,-5l146,234xm398,28l434,r3,3l441,7,398,41r,-6l398,28xe" fillcolor="#cc95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7;37,145;38,147;40,150;0,184;0,181;0,177;69,118;142,53;142,57;142,60;70,123;70,121;69,118;188,14;205,0;206,2;208,4;188,21;188,18;188,14" o:connectangles="0,0,0,0,0,0,0,0,0,0,0,0,0,0,0,0,0,0,0,0,0" textboxrect="3163,3163,18437,18437"/>
                  <v:handles>
                    <v:h position="@3,#0" polar="10800,10800"/>
                    <v:h position="#2,#1" polar="10800,10800" radiusrange="0,10800"/>
                  </v:handles>
                </v:shape>
                <v:shape id="Freeform 262" o:spid="_x0000_s1286" style="position:absolute;left:4533;top:351;width:209;height:185;visibility:visible;mso-wrap-style:none;v-text-anchor:middle" coordsize="443,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gGsAA&#10;AADcAAAADwAAAGRycy9kb3ducmV2LnhtbESPQWsCMRSE70L/Q3gFb5p1EZGtUUqL6LVR74/Na3bp&#10;5mXZPHX996ZQ6HGYmW+YzW4MnbrRkNrIBhbzAhRxHV3L3sD5tJ+tQSVBdthFJgMPSrDbvkw2WLl4&#10;5y+6WfEqQzhVaKAR6SutU91QwDSPPXH2vuMQULIcvHYD3jM8dLosipUO2HJeaLCnj4bqH3sNBqL+&#10;9Afb7S8XEhuWa7Fl8A9jpq/j+xsooVH+w3/tozNQrhbweyYfAb1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4gGsAAAADcAAAADwAAAAAAAAAAAAAAAACYAgAAZHJzL2Rvd25y&#10;ZXYueG1sUEsFBgAAAAAEAAQA9QAAAIUDAAAAAA==&#10;" adj="0,,0" path="m,357l80,290r4,5l85,299,,368r,-5l,357xm148,237l302,110r,6l302,121,149,247r-1,-5l148,237xm398,32l437,r4,4l443,7,396,45r2,-7l398,32xe" fillcolor="#cc962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79;38,146;40,148;40,150;0,185;0,182;0,179;70,119;142,55;142,58;142,61;70,124;70,122;70,119;188,16;206,0;208,2;209,4;187,23;188,19;188,16" o:connectangles="0,0,0,0,0,0,0,0,0,0,0,0,0,0,0,0,0,0,0,0,0" textboxrect="3163,3163,18437,18437"/>
                  <v:handles>
                    <v:h position="@3,#0" polar="10800,10800"/>
                    <v:h position="#2,#1" polar="10800,10800" radiusrange="0,10800"/>
                  </v:handles>
                </v:shape>
                <v:shape id="Freeform 263" o:spid="_x0000_s1287" style="position:absolute;left:4533;top:353;width:211;height:186;visibility:visible;mso-wrap-style:none;v-text-anchor:middle" coordsize="446,3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rbMYA&#10;AADcAAAADwAAAGRycy9kb3ducmV2LnhtbESPQWvCQBSE70L/w/IKvUjdNEKwqauUgmC9SNRCj6/Z&#10;1yQ0+zbd3Wj8964geBxm5htmvhxMK47kfGNZwcskAUFcWt1wpeCwXz3PQPiArLG1TArO5GG5eBjN&#10;Mdf2xAUdd6ESEcI+RwV1CF0upS9rMugntiOO3q91BkOUrpLa4SnCTSvTJMmkwYbjQo0dfdRU/u16&#10;o+Anm7r+U/6/fhfrMW+y8de26FdKPT0O728gAg3hHr611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rbMYAAADcAAAADwAAAAAAAAAAAAAAAACYAgAAZHJz&#10;L2Rvd25yZXYueG1sUEsFBgAAAAAEAAQA9QAAAIsDAAAAAA==&#10;" adj="0,,0" path="m,359l84,291r1,4l87,298,,369r,-5l,359xm148,238l302,112r,5l302,122,149,249r,-6l148,238xm398,34l441,r2,3l446,7,396,48r,-7l398,34xe" fillcolor="#cc97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1;40,147;40,149;41,150;0,186;0,183;0,181;70,120;143,56;143,59;143,61;70,126;70,122;70,120;188,17;209,0;210,2;211,4;187,24;187,21;188,17" o:connectangles="0,0,0,0,0,0,0,0,0,0,0,0,0,0,0,0,0,0,0,0,0" textboxrect="3163,3163,18437,18437"/>
                  <v:handles>
                    <v:h position="@3,#0" polar="10800,10800"/>
                    <v:h position="#2,#1" polar="10800,10800" radiusrange="0,10800"/>
                  </v:handles>
                </v:shape>
                <v:shape id="Freeform 264" o:spid="_x0000_s1288" style="position:absolute;left:4533;top:355;width:213;height:186;visibility:visible;mso-wrap-style:none;v-text-anchor:middle" coordsize="450,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qpcQA&#10;AADcAAAADwAAAGRycy9kb3ducmV2LnhtbESPQWsCMRSE74X+h/AK3jSrgi2rUWxF2kNLqdr7Y/NM&#10;FjcvaxJ1/femIPQ4zMw3zGzRuUacKcTas4LhoABBXHlds1Gw2677LyBiQtbYeCYFV4qwmD8+zLDU&#10;/sI/dN4kIzKEY4kKbEptKWWsLDmMA98SZ2/vg8OUZTBSB7xkuGvkqCgm0mHNecFiS2+WqsPm5BS4&#10;9+/16+fz764Jy6PZfw1XY2u2SvWeuuUURKIu/Yfv7Q+tYDQZw9+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6qXEAAAA3AAAAA8AAAAAAAAAAAAAAAAAmAIAAGRycy9k&#10;b3ducmV2LnhtbFBLBQYAAAAABAAEAPUAAACJAwAAAAA=&#10;" adj="0,,0" path="m,361l85,292r2,3l89,301,,372r,-6l,361xm149,240l302,114r,5l302,127,151,251r-2,-5l149,240xm396,38l443,r3,4l450,8,395,52r1,-7l396,38xe" fillcolor="#cc982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1;40,146;41,148;42,151;0,186;0,183;0,181;71,120;143,57;143,60;143,64;71,126;71,123;71,120;187,19;210,0;211,2;213,4;187,26;187,23;187,19" o:connectangles="0,0,0,0,0,0,0,0,0,0,0,0,0,0,0,0,0,0,0,0,0" textboxrect="3163,3163,18437,18437"/>
                  <v:handles>
                    <v:h position="@3,#0" polar="10800,10800"/>
                    <v:h position="#2,#1" polar="10800,10800" radiusrange="0,10800"/>
                  </v:handles>
                </v:shape>
                <v:shape id="Freeform 265" o:spid="_x0000_s1289" style="position:absolute;left:4533;top:356;width:214;height:189;visibility:visible;mso-wrap-style:none;v-text-anchor:middle" coordsize="452,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ALsYA&#10;AADcAAAADwAAAGRycy9kb3ducmV2LnhtbESPQUvDQBSE74L/YXmCN7tprUHSbktpEfRQqdVLb4/s&#10;MxubfRuyL038964geBxm5htmuR59oy7UxTqwgekkA0VcBltzZeDj/enuEVQUZItNYDLwTRHWq+ur&#10;JRY2DPxGl6NUKkE4FmjAibSF1rF05DFOQkucvM/QeZQku0rbDocE942eZVmuPdacFhy2tHVUno+9&#10;N7C/n+/kML5uh6+H/KV3zvb7kxhzezNuFqCERvkP/7WfrYFZPof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EALsYAAADcAAAADwAAAAAAAAAAAAAAAACYAgAAZHJz&#10;L2Rvd25yZXYueG1sUEsFBgAAAAAEAAQA9QAAAIsDAAAAAA==&#10;" adj="0,,0" path="m,362l87,291r2,6l92,300,,375r,-7l,362xm149,242l302,115r,8l304,128,151,252r,-5l149,242xm396,41l446,r4,4l452,7,393,53r2,-5l396,41xe" fillcolor="#cc992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2;41,147;42,150;44,151;0,189;0,185;0,182;71,122;143,58;143,62;144,65;71,127;71,124;71,122;187,21;211,0;213,2;214,4;186,27;187,24;187,21" o:connectangles="0,0,0,0,0,0,0,0,0,0,0,0,0,0,0,0,0,0,0,0,0" textboxrect="3163,3163,18437,18437"/>
                  <v:handles>
                    <v:h position="@3,#0" polar="10800,10800"/>
                    <v:h position="#2,#1" polar="10800,10800" radiusrange="0,10800"/>
                  </v:handles>
                </v:shape>
                <v:shape id="Freeform 266" o:spid="_x0000_s1290" style="position:absolute;left:4533;top:358;width:216;height:190;visibility:visible;mso-wrap-style:none;v-text-anchor:middle" coordsize="45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i6cYA&#10;AADcAAAADwAAAGRycy9kb3ducmV2LnhtbESPQWvCQBSE70L/w/IK3symgYqNbkIpCC1owdgivT2z&#10;r0lo9m3IrjH+e7cgeBxm5htmlY+mFQP1rrGs4CmKQRCXVjdcKfjar2cLEM4ja2wtk4ILOcizh8kK&#10;U23PvKOh8JUIEHYpKqi971IpXVmTQRfZjjh4v7Y36IPsK6l7PAe4aWUSx3NpsOGwUGNHbzWVf8XJ&#10;KCiOXfL5s70cbBuvP4bFRn8fXrZKTR/H1yUIT6O/h2/td60gmT/D/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7i6cYAAADcAAAADwAAAAAAAAAAAAAAAACYAgAAZHJz&#10;L2Rvd25yZXYueG1sUEsFBgAAAAAEAAQA9QAAAIsDAAAAAA==&#10;" adj="0,,0" path="m,364l89,293r3,3l94,300,2,376,,371r,-7xm151,243l302,119r2,5l304,129,153,252r-2,-4l151,243xm395,44l450,r2,3l455,7,391,58r2,-7l395,44xe" fillcolor="#cc9a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4;42,148;44,150;45,152;1,190;0,187;0,184;72,123;143,60;144,63;144,65;73,127;72,125;72,123;188,22;214,0;215,2;216,4;186,29;187,26;188,22" o:connectangles="0,0,0,0,0,0,0,0,0,0,0,0,0,0,0,0,0,0,0,0,0" textboxrect="3163,3163,18437,18437"/>
                  <v:handles>
                    <v:h position="@3,#0" polar="10800,10800"/>
                    <v:h position="#2,#1" polar="10800,10800" radiusrange="0,10800"/>
                  </v:handles>
                </v:shape>
                <v:shape id="Freeform 267" o:spid="_x0000_s1291" style="position:absolute;left:4533;top:360;width:216;height:190;visibility:visible;mso-wrap-style:none;v-text-anchor:middle" coordsize="45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uacUA&#10;AADcAAAADwAAAGRycy9kb3ducmV2LnhtbESP3WoCMRSE7wt9h3AKvatZLWxlNYo/tOiN4uoDHDZn&#10;f3BzsiTR3fbpm4LQy2FmvmHmy8G04k7ON5YVjEcJCOLC6oYrBZfz59sUhA/IGlvLpOCbPCwXz09z&#10;zLTt+UT3PFQiQthnqKAOocuk9EVNBv3IdsTRK60zGKJ0ldQO+wg3rZwkSSoNNhwXauxoU1NxzW9G&#10;wf7rI2z3/fXw0x13TT6UJ/derpV6fRlWMxCBhvAffrR3WsEkT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m5pxQAAANwAAAAPAAAAAAAAAAAAAAAAAJgCAABkcnMv&#10;ZG93bnJldi54bWxQSwUGAAAAAAQABAD1AAAAigMAAAAA&#10;" adj="0,,0" path="m,368l92,293r2,4l98,300,2,378r,-5l,368xm151,245l304,121r,5l304,132,153,254r,-5l151,245xm393,46l452,r3,4l457,7,389,62r2,-7l393,46xe" fillcolor="#cc9b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5;43,147;44,149;46,151;1,190;1,187;0,185;71,123;144,61;144,63;144,66;72,128;72,125;71,123;186,23;214,0;215,2;216,4;184,31;185,28;186,23" o:connectangles="0,0,0,0,0,0,0,0,0,0,0,0,0,0,0,0,0,0,0,0,0" textboxrect="3163,3163,18437,18437"/>
                  <v:handles>
                    <v:h position="@3,#0" polar="10800,10800"/>
                    <v:h position="#2,#1" polar="10800,10800" radiusrange="0,10800"/>
                  </v:handles>
                </v:shape>
                <v:shape id="Freeform 268" o:spid="_x0000_s1292" style="position:absolute;left:4533;top:362;width:216;height:191;visibility:visible;mso-wrap-style:none;v-text-anchor:middle" coordsize="457,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IzcQA&#10;AADcAAAADwAAAGRycy9kb3ducmV2LnhtbESPQWuDQBSE74X8h+UVcmvWSLBisgkhIhRvTUMgt4f7&#10;olL3rbhbNf8+Wyj0OMzMN8zuMJtOjDS41rKC9SoCQVxZ3XKt4PJVvKUgnEfW2FkmBQ9ycNgvXnaY&#10;aTvxJ41nX4sAYZehgsb7PpPSVQ0ZdCvbEwfvbgeDPsihlnrAKcBNJ+MoSqTBlsNCgz2dGqq+zz9G&#10;gZO2LNP8ejneb2WctrjOp02h1PJ1Pm5BeJr9f/iv/aEVxMk7/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iM3EAAAA3AAAAA8AAAAAAAAAAAAAAAAAmAIAAGRycy9k&#10;b3ducmV2LnhtbFBLBQYAAAAABAAEAPUAAACJAwAAAAA=&#10;" adj="0,,0" path="m,369l92,293r4,3l98,300,,380r,-6l,369xm151,245l302,122r,6l302,133,153,255r-2,-5l151,245xm389,51l453,r2,3l457,7,384,65r3,-7l389,51xe" fillcolor="#cc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5;43,147;45,149;46,151;0,191;0,188;0,185;71,123;143,61;143,64;143,67;72,128;71,126;71,123;184,26;214,0;215,2;216,4;181,33;183,29;184,26" o:connectangles="0,0,0,0,0,0,0,0,0,0,0,0,0,0,0,0,0,0,0,0,0" textboxrect="3163,3163,18437,18437"/>
                  <v:handles>
                    <v:h position="@3,#0" polar="10800,10800"/>
                    <v:h position="#2,#1" polar="10800,10800" radiusrange="0,10800"/>
                  </v:handles>
                </v:shape>
                <v:shape id="Freeform 269" o:spid="_x0000_s1293" style="position:absolute;left:4533;top:364;width:218;height:192;visibility:visible;mso-wrap-style:none;v-text-anchor:middle" coordsize="460,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W88MA&#10;AADcAAAADwAAAGRycy9kb3ducmV2LnhtbERPu27CMBTdK/UfrFupSwUOGXikGISoqjJ0ISUS4yW+&#10;TSLi69R2k/D3eKjU8ei819vRtKIn5xvLCmbTBARxaXXDlYLT1/tkCcIHZI2tZVJwIw/bzePDGjNt&#10;Bz5Sn4dKxBD2GSqoQ+gyKX1Zk0E/tR1x5L6tMxgidJXUDocYblqZJslcGmw4NtTY0b6m8pr/GgUY&#10;xhda/dyK2UdefJ6bt0VxHS5KPT+Nu1cQgcbwL/5zH7SCdB7Xxj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LW88MAAADcAAAADwAAAAAAAAAAAAAAAACYAgAAZHJzL2Rv&#10;d25yZXYueG1sUEsFBgAAAAAEAAQA9QAAAIgDAAAAAA==&#10;" adj="0,,0" path="m,371l96,293r2,4l101,300,,382r,-5l,371xm151,247l302,125r,5l304,135,153,258r,-6l151,247xm387,55l455,r2,4l460,7,380,71r2,l384,64r3,-9xe" fillcolor="#cc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6;45,147;46,149;48,151;0,192;0,189;0,186;72,124;143,63;143,65;144,68;73,130;73,127;72,124;183,28;216,0;217,2;218,4;180,36;180,36;181,36;182,32;183,28" o:connectangles="0,0,0,0,0,0,0,0,0,0,0,0,0,0,0,0,0,0,0,0,0,0,0" textboxrect="3163,3163,18437,18437"/>
                  <v:handles>
                    <v:h position="@3,#0" polar="10800,10800"/>
                    <v:h position="#2,#1" polar="10800,10800" radiusrange="0,10800"/>
                  </v:handles>
                </v:shape>
                <v:shape id="Freeform 270" o:spid="_x0000_s1294" style="position:absolute;left:4533;top:365;width:218;height:193;visibility:visible;mso-wrap-style:none;v-text-anchor:middle" coordsize="462,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VnMUA&#10;AADcAAAADwAAAGRycy9kb3ducmV2LnhtbESP3YrCMBSE7xd8h3AEbxZNLYtoNYooisruhT8PcGyO&#10;bbE5KU209e03wsJeDjPzDTNbtKYUT6pdYVnBcBCBIE6tLjhTcDlv+mMQziNrLC2Tghc5WMw7HzNM&#10;tG34SM+Tz0SAsEtQQe59lUjp0pwMuoGtiIN3s7VBH2SdSV1jE+CmlHEUjaTBgsNCjhWtckrvp4dR&#10;0Byzwzn+Wu79JHp9rr9p+3Pdb5XqddvlFISn1v+H/9o7rSAeTeB9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pWcxQAAANwAAAAPAAAAAAAAAAAAAAAAAJgCAABkcnMv&#10;ZG93bnJldi54bWxQSwUGAAAAAAQABAD1AAAAigMAAAAA&#10;" adj="0,,0" path="m,373l98,293r3,3l103,300,2,383,,378r,-5xm153,248l302,126r2,5l304,137,154,259r-1,-5l153,248xm384,58l457,r3,3l462,9,377,76r1,-3l382,67r2,-3l384,58xe" fillcolor="#cc9e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46,148;48,149;49,151;1,193;0,190;0,188;72,125;143,63;143,66;143,69;73,131;72,128;72,125;181,29;216,0;217,2;218,5;178,38;178,37;180,34;181,32;181,29" o:connectangles="0,0,0,0,0,0,0,0,0,0,0,0,0,0,0,0,0,0,0,0,0,0,0" textboxrect="3163,3163,18437,18437"/>
                  <v:handles>
                    <v:h position="@3,#0" polar="10800,10800"/>
                    <v:h position="#2,#1" polar="10800,10800" radiusrange="0,10800"/>
                  </v:handles>
                </v:shape>
                <v:shape id="Freeform 271" o:spid="_x0000_s1295" style="position:absolute;left:4533;top:367;width:219;height:194;visibility:visible;mso-wrap-style:none;v-text-anchor:middle" coordsize="464,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qwsIA&#10;AADcAAAADwAAAGRycy9kb3ducmV2LnhtbERPTYvCMBC9C/sfwix4EU0VXd2uUVQQFC+uCl6HZrbt&#10;2kxqE2v99+YgeHy87+m8MYWoqXK5ZQX9XgSCOLE651TB6bjuTkA4j6yxsEwKHuRgPvtoTTHW9s6/&#10;VB98KkIIuxgVZN6XsZQuycig69mSOHB/tjLoA6xSqSu8h3BTyEEUfUmDOYeGDEtaZZRcDjejYLc1&#10;3/uhNMv/Tq0nZ12n49F1oVT7s1n8gPDU+Lf45d5oBYNxmB/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6rCwgAAANwAAAAPAAAAAAAAAAAAAAAAAJgCAABkcnMvZG93&#10;bnJldi54bWxQSwUGAAAAAAQABAD1AAAAhwMAAAAA&#10;" adj="0,,0" path="m,375l101,293r2,4l106,301,2,386r,-6l,375xm153,251l304,128r,6l304,139,154,261r,-5l153,251xm380,64l460,r2,6l464,9,375,82r3,-9l380,64xe" fillcolor="#cc9f24"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48,147;49,149;50,151;1,194;1,191;0,188;72,126;143,64;143,67;143,70;73,131;73,129;72,126;179,32;217,0;218,3;219,5;177,41;178,37;179,32" o:connectangles="0,0,0,0,0,0,0,0,0,0,0,0,0,0,0,0,0,0,0,0,0" textboxrect="3163,3163,18437,18437"/>
                  <v:handles>
                    <v:h position="@3,#0" polar="10800,10800"/>
                    <v:h position="#2,#1" polar="10800,10800" radiusrange="0,10800"/>
                  </v:handles>
                </v:shape>
                <v:shape id="Freeform 272" o:spid="_x0000_s1296" style="position:absolute;left:4534;top:370;width:220;height:194;visibility:visible;mso-wrap-style:none;v-text-anchor:middle" coordsize="465,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OyMUA&#10;AADcAAAADwAAAGRycy9kb3ducmV2LnhtbESPzWrDMBCE74W+g9hCbo2cHOziRAmhEJpDUshP6XVj&#10;bWRTa2Uk1XbevioUehxm5htmuR5tK3ryoXGsYDbNQBBXTjdsFFzO2+cXECEia2wdk4I7BVivHh+W&#10;WGo38JH6UzQiQTiUqKCOsSulDFVNFsPUdcTJuzlvMSbpjdQehwS3rZxnWS4tNpwWauzotabq6/Rt&#10;FXzuzPYYzd6/vV9dvvnw1/bAhVKTp3GzABFpjP/hv/ZOK5gXM/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c7IxQAAANwAAAAPAAAAAAAAAAAAAAAAAJgCAABkcnMv&#10;ZG93bnJldi54bWxQSwUGAAAAAAQABAD1AAAAigMAAAAA&#10;" adj="0,,0" path="m,374l101,291r3,4l108,298,1,385,,380r,-6xm152,250l302,128r,5l304,138,154,261r-2,-6l152,250xm375,67l460,r2,1l464,3r,2l465,7,371,83r2,-7l375,67xe" fillcolor="#d2a3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48,147;49,149;51,150;0,194;0,191;0,188;72,126;143,64;143,67;144,70;73,132;72,128;72,126;177,34;218,0;219,1;220,2;220,3;220,4;176,42;176,38;177,34" o:connectangles="0,0,0,0,0,0,0,0,0,0,0,0,0,0,0,0,0,0,0,0,0,0,0" textboxrect="3163,3163,18437,18437"/>
                  <v:handles>
                    <v:h position="@3,#0" polar="10800,10800"/>
                    <v:h position="#2,#1" polar="10800,10800" radiusrange="0,10800"/>
                  </v:handles>
                </v:shape>
                <v:shape id="Freeform 273" o:spid="_x0000_s1297" style="position:absolute;left:4534;top:372;width:221;height:194;visibility:visible;mso-wrap-style:none;v-text-anchor:middle" coordsize="467,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dMYA&#10;AADcAAAADwAAAGRycy9kb3ducmV2LnhtbESP0WoCMRRE34X+Q7hC3zRxKbVdjSIWS9GH4tYPuG5u&#10;d7dubpYk1e3fN4Lg4zAzZ5j5sretOJMPjWMNk7ECQVw603Cl4fC1Gb2ACBHZYOuYNPxRgOXiYTDH&#10;3LgL7+lcxEokCIccNdQxdrmUoazJYhi7jjh5385bjEn6ShqPlwS3rcyUepYWG04LNXa0rqk8Fb9W&#10;Q6Em6m27+1kd31+tX38+HTfT/U7rx2G/moGI1Md7+Nb+MBqyaQb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dMYAAADcAAAADwAAAAAAAAAAAAAAAACYAgAAZHJz&#10;L2Rvd25yZXYueG1sUEsFBgAAAAAEAAQA9QAAAIsDAAAAAA==&#10;" adj="0,,0" path="m,377l104,292r4,3l110,299,1,387r,-5l,377xm152,252l302,130r2,5l304,141,154,261r,-3l152,252xm373,73l462,r2,l465,4r2,3l368,87r3,-7l373,73xe" fillcolor="#d5a62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9;49,146;51,148;52,150;0,194;0,191;0,189;72,126;143,65;144,68;144,71;73,131;73,129;72,126;177,37;219,0;219,0;220,0;220,2;221,4;174,44;176,40;177,37" o:connectangles="0,0,0,0,0,0,0,0,0,0,0,0,0,0,0,0,0,0,0,0,0,0,0" textboxrect="3163,3163,18437,18437"/>
                  <v:handles>
                    <v:h position="@3,#0" polar="10800,10800"/>
                    <v:h position="#2,#1" polar="10800,10800" radiusrange="0,10800"/>
                  </v:handles>
                </v:shape>
                <v:shape id="Freeform 274" o:spid="_x0000_s1298" style="position:absolute;left:4535;top:373;width:220;height:196;visibility:visible;mso-wrap-style:none;v-text-anchor:middle" coordsize="468,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vlMQA&#10;AADcAAAADwAAAGRycy9kb3ducmV2LnhtbESPQWvCQBSE74L/YXmF3nQTBS2paxBLpAcpmIrnR/Y1&#10;G5p9m2bXGP+9Wyj0OMzMN8wmH20rBup941hBOk9AEFdON1wrOH8WsxcQPiBrbB2Tgjt5yLfTyQYz&#10;7W58oqEMtYgQ9hkqMCF0mZS+MmTRz11HHL0v11sMUfa11D3eIty2cpEkK2mx4bhgsKO9oeq7vFoF&#10;y8ADvx1/zPHuy+Ij3R2Ksrko9fw07l5BBBrDf/iv/a4VLNZL+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r5TEAAAA3AAAAA8AAAAAAAAAAAAAAAAAmAIAAGRycy9k&#10;b3ducmV2LnhtbFBLBQYAAAAABAAEAPUAAACJAwAAAAA=&#10;" adj="0,,0" path="m,378l107,291r2,4l112,298,,389r,-6l,378xm153,254l303,131r,6l304,142,155,263r-2,-6l153,254xm370,76l464,r2,3l468,9,365,92r2,-9l370,76xe" fillcolor="#d8a82b"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0;50,147;51,149;53,150;0,196;0,193;0,190;72,128;142,66;142,69;143,72;73,133;72,129;72,128;174,38;218,0;219,2;220,5;172,46;173,42;174,38" o:connectangles="0,0,0,0,0,0,0,0,0,0,0,0,0,0,0,0,0,0,0,0,0" textboxrect="3163,3163,18437,18437"/>
                  <v:handles>
                    <v:h position="@3,#0" polar="10800,10800"/>
                    <v:h position="#2,#1" polar="10800,10800" radiusrange="0,10800"/>
                  </v:handles>
                </v:shape>
                <v:shape id="Freeform 275" o:spid="_x0000_s1299" style="position:absolute;left:4535;top:375;width:221;height:197;visibility:visible;mso-wrap-style:none;v-text-anchor:middle" coordsize="470,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tXscA&#10;AADcAAAADwAAAGRycy9kb3ducmV2LnhtbESPzWrDMBCE74W8g9hALyWRE9ImuFGMCRR6KTTOD+S2&#10;WBvb1FoZSY7dt68KhR6HmfmG2WajacWdnG8sK1jMExDEpdUNVwpOx7fZBoQPyBpby6Tgmzxku8nD&#10;FlNtBz7QvQiViBD2KSqoQ+hSKX1Zk0E/tx1x9G7WGQxRukpqh0OEm1Yuk+RFGmw4LtTY0b6m8qvo&#10;jYLV8+XpcC42t8H1x/yjaHNrrp9KPU7H/BVEoDH8h//a71rBcr2C3zPx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TrV7HAAAA3AAAAA8AAAAAAAAAAAAAAAAAmAIAAGRy&#10;cy9kb3ducmV2LnhtbFBLBQYAAAAABAAEAPUAAACMAwAAAAA=&#10;" adj="0,,0" path="m,380l109,292r3,3l116,297,2,391,,386r,-6xm153,254l303,134r1,5l304,144,157,265r-2,-5l153,254xm367,80l466,r2,6l470,9,363,96r2,-7l367,80xe" fillcolor="#dbaa3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1,147;53,149;55,150;1,197;0,194;0,191;72,128;142,68;143,70;143,73;74,134;73,131;72,128;173,40;219,0;220,3;221,5;171,48;172,45;173,40" o:connectangles="0,0,0,0,0,0,0,0,0,0,0,0,0,0,0,0,0,0,0,0,0" textboxrect="3163,3163,18437,18437"/>
                  <v:handles>
                    <v:h position="@3,#0" polar="10800,10800"/>
                    <v:h position="#2,#1" polar="10800,10800" radiusrange="0,10800"/>
                  </v:handles>
                </v:shape>
                <v:shape id="Freeform 276" o:spid="_x0000_s1300" style="position:absolute;left:4535;top:378;width:222;height:196;visibility:visible;mso-wrap-style:none;v-text-anchor:middle" coordsize="471,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QWMcA&#10;AADcAAAADwAAAGRycy9kb3ducmV2LnhtbESP3WrCQBSE7wXfYTmF3pS6MaVaohsRQSoF8SeF3h6y&#10;xyRN9mzIbjR9+26h4OUwM98wy9VgGnGlzlWWFUwnEQji3OqKCwWf2fb5DYTzyBoby6Tghxys0vFo&#10;iYm2Nz7R9ewLESDsElRQet8mUrq8JINuYlvi4F1sZ9AH2RVSd3gLcNPIOIpm0mDFYaHEljYl5fW5&#10;Nwpe+vdd9pTFR3ei+nv/8bVfH3qt1OPDsF6A8DT4e/i/vdMK4vkr/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EFjHAAAA3AAAAA8AAAAAAAAAAAAAAAAAmAIAAGRy&#10;cy9kb3ducmV2LnhtbFBLBQYAAAAABAAEAPUAAACMAwAAAAA=&#10;" adj="0,,0" path="m,380l112,289r4,2l119,294,2,390r,-5l,380xm155,254l304,133r,5l306,144,157,264r,-5l155,254xm365,83l468,r2,3l471,7,361,97r2,-7l365,83xe" fillcolor="#ddad3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3,145;55,146;56,148;1,196;1,193;0,191;73,128;143,67;143,69;144,72;74,133;74,130;73,128;172,42;221,0;222,2;222,4;170,49;171,45;172,42" o:connectangles="0,0,0,0,0,0,0,0,0,0,0,0,0,0,0,0,0,0,0,0,0" textboxrect="3163,3163,18437,18437"/>
                  <v:handles>
                    <v:h position="@3,#0" polar="10800,10800"/>
                    <v:h position="#2,#1" polar="10800,10800" radiusrange="0,10800"/>
                  </v:handles>
                </v:shape>
                <v:shape id="Freeform 277" o:spid="_x0000_s1301" style="position:absolute;left:4536;top:380;width:222;height:196;visibility:visible;mso-wrap-style:none;v-text-anchor:middle" coordsize="471,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SI8UA&#10;AADcAAAADwAAAGRycy9kb3ducmV2LnhtbESPQWvCQBSE74L/YXlCL6KbClWJrlK0heCtsVC8PbLP&#10;JJp9G3ZXk/77rlDwOMzMN8x625tG3Mn52rKC12kCgriwuuZSwffxc7IE4QOyxsYyKfglD9vNcLDG&#10;VNuOv+ieh1JECPsUFVQhtKmUvqjIoJ/aljh6Z+sMhihdKbXDLsJNI2dJMpcGa44LFba0q6i45jej&#10;AD9u2e5tP27O7pQll5991x3yUqmXUf++AhGoD8/wfzvTCmaLOT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NIjxQAAANwAAAAPAAAAAAAAAAAAAAAAAJgCAABkcnMv&#10;ZG93bnJldi54bWxQSwUGAAAAAAQABAD1AAAAigMAAAAA&#10;" adj="0,,0" path="m,382l114,288r3,3l121,295,2,391,,387r,-5xm155,256l302,135r2,6l306,144,157,267r-2,-6l155,256xm361,87l468,r1,4l471,9,357,101r2,-7l361,87xe" fillcolor="#dfae4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4,144;55,146;57,148;1,196;0,194;0,191;73,128;142,68;143,71;144,72;74,134;73,131;73,128;170,44;221,0;221,2;222,5;168,51;169,47;170,44" o:connectangles="0,0,0,0,0,0,0,0,0,0,0,0,0,0,0,0,0,0,0,0,0" textboxrect="3163,3163,18437,18437"/>
                  <v:handles>
                    <v:h position="@3,#0" polar="10800,10800"/>
                    <v:h position="#2,#1" polar="10800,10800" radiusrange="0,10800"/>
                  </v:handles>
                </v:shape>
                <v:shape id="Freeform 278" o:spid="_x0000_s1302" style="position:absolute;left:4536;top:381;width:223;height:198;visibility:visible;mso-wrap-style:none;v-text-anchor:middle" coordsize="473,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j08YA&#10;AADcAAAADwAAAGRycy9kb3ducmV2LnhtbESPS2vDMBCE74X+B7GF3Gq5OeThRAmlEGIoNInbS25b&#10;a2ubWitjya9/HxUKOQ4z8w2z3Y+mFj21rrKs4CWKQRDnVldcKPj6PDyvQDiPrLG2TAomcrDfPT5s&#10;MdF24Av1mS9EgLBLUEHpfZNI6fKSDLrINsTB+7GtQR9kW0jd4hDgppbzOF5IgxWHhRIbeisp/806&#10;o2D4OF0WPj1279fs+0BVc16vprNSs6fxdQPC0+jv4f92qhXMl0v4OxOO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Gj08YAAADcAAAADwAAAAAAAAAAAAAAAACYAgAAZHJz&#10;L2Rvd25yZXYueG1sUEsFBgAAAAAEAAQA9QAAAIsDAAAAAA==&#10;" adj="0,,0" path="m,383l117,287r4,4l125,295,4,392,2,387,,383xm155,257l304,137r2,3l306,145,157,266r,-3l155,257xm359,90l469,r2,5l473,9,356,105r1,-8l359,90xe" fillcolor="#e4b34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55,145;57,147;59,149;2,198;1,195;0,193;73,130;143,69;144,71;144,73;74,134;74,133;73,130;169,45;221,0;222,3;223,5;168,53;168,49;169,45" o:connectangles="0,0,0,0,0,0,0,0,0,0,0,0,0,0,0,0,0,0,0,0,0" textboxrect="3163,3163,18437,18437"/>
                  <v:handles>
                    <v:h position="@3,#0" polar="10800,10800"/>
                    <v:h position="#2,#1" polar="10800,10800" radiusrange="0,10800"/>
                  </v:handles>
                </v:shape>
                <v:shape id="Freeform 279" o:spid="_x0000_s1303" style="position:absolute;left:4536;top:384;width:224;height:197;visibility:visible;mso-wrap-style:none;v-text-anchor:middle" coordsize="473,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85sIA&#10;AADcAAAADwAAAGRycy9kb3ducmV2LnhtbERPy4rCMBTdC/MP4Q64EU114aNjlMFBUFdaRZjdpbnT&#10;lmluahK1/r1ZCC4P5z1ftqYWN3K+sqxgOEhAEOdWV1woOB3X/SkIH5A11pZJwYM8LBcfnTmm2t75&#10;QLcsFCKGsE9RQRlCk0rp85IM+oFtiCP3Z53BEKErpHZ4j+GmlqMkGUuDFceGEhtalZT/Z1ejYD8d&#10;byfn4Srw7LcwP+7Su+wMKdX9bL+/QARqw1v8cm+0gtEk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zmwgAAANwAAAAPAAAAAAAAAAAAAAAAAJgCAABkcnMvZG93&#10;bnJldi54bWxQSwUGAAAAAAQABAD1AAAAhwMAAAAA&#10;" adj="0,,0" path="m,382l119,286r4,4l126,291,2,393r,-6l,382xm155,258l304,135r,5l306,146,156,267r-1,-6l155,258xm355,92l469,r2,4l473,9,352,107r2,-7l355,92xe" fillcolor="#e6b457"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56,143;58,145;60,146;1,197;1,194;0,191;73,129;144,68;144,70;145,73;74,134;73,131;73,129;168,46;222,0;223,2;224,5;167,54;168,50;168,46" o:connectangles="0,0,0,0,0,0,0,0,0,0,0,0,0,0,0,0,0,0,0,0,0" textboxrect="3163,3163,18437,18437"/>
                  <v:handles>
                    <v:h position="@3,#0" polar="10800,10800"/>
                    <v:h position="#2,#1" polar="10800,10800" radiusrange="0,10800"/>
                  </v:handles>
                </v:shape>
                <v:shape id="Freeform 280" o:spid="_x0000_s1304" style="position:absolute;left:4537;top:386;width:224;height:198;visibility:visible;mso-wrap-style:none;v-text-anchor:middle" coordsize="473,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MMUA&#10;AADcAAAADwAAAGRycy9kb3ducmV2LnhtbESPQWvCQBSE74X+h+UVequbilSNbkIpKBW8JC0Fb8/s&#10;MwndfRuyq0n/vSsIPQ4z8w2zzkdrxIV63zpW8DpJQBBXTrdcK/j+2rwsQPiArNE4JgV/5CHPHh/W&#10;mGo3cEGXMtQiQtinqKAJoUul9FVDFv3EdcTRO7neYoiyr6XucYhwa+Q0Sd6kxZbjQoMdfTRU/ZZn&#10;q+BQLIpCVvtx+HFmXu62OzM7HpR6fhrfVyACjeE/fG9/agXT+RJ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5AwxQAAANwAAAAPAAAAAAAAAAAAAAAAAJgCAABkcnMv&#10;ZG93bnJldi54bWxQSwUGAAAAAAQABAD1AAAAigMAAAAA&#10;" adj="0,,0" path="m,383l121,286r3,1l128,291,1,394,,389r,-6xm153,257l302,136r2,6l305,145,156,268r-2,-5l153,257xm352,96l469,r2,5l473,8,348,110r2,-7l352,96xe" fillcolor="#e9b65f"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57,144;59,144;61,146;0,198;0,195;0,192;72,129;143,68;144,71;144,73;74,135;73,132;72,129;167,48;222,0;223,3;224,4;165,55;166,52;167,48" o:connectangles="0,0,0,0,0,0,0,0,0,0,0,0,0,0,0,0,0,0,0,0,0" textboxrect="3163,3163,18437,18437"/>
                  <v:handles>
                    <v:h position="@3,#0" polar="10800,10800"/>
                    <v:h position="#2,#1" polar="10800,10800" radiusrange="0,10800"/>
                  </v:handles>
                </v:shape>
                <v:shape id="Freeform 281" o:spid="_x0000_s1305" style="position:absolute;left:4537;top:388;width:225;height:199;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FsMA&#10;AADcAAAADwAAAGRycy9kb3ducmV2LnhtbERPz2vCMBS+C/sfwhvspuk6EFeNMmUDPQ1dV/X2aN7a&#10;sualJKnW/345CDt+fL8Xq8G04kLON5YVPE8SEMSl1Q1XCvKvj/EMhA/IGlvLpOBGHlbLh9ECM22v&#10;vKfLIVQihrDPUEEdQpdJ6cuaDPqJ7Ygj92OdwRChq6R2eI3hppVpkkylwYZjQ40dbWoqfw+9UbBz&#10;r6e0KJq8eO+79TH9/jy/9FKpp8fhbQ4i0BD+xXf3VitIZ3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FsMAAADcAAAADwAAAAAAAAAAAAAAAACYAgAAZHJzL2Rv&#10;d25yZXYueG1sUEsFBgAAAAAEAAQA9QAAAIgDAAAAAA==&#10;" adj="0,,0" path="m,384l124,282r4,4l131,288,1,394r,-5l,384xm154,258l304,137r1,3l307,146,156,268r,-5l154,258xm350,98l471,r2,3l474,9,346,114r2,-9l350,98xe" fillcolor="#eab96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59,142;61,144;62,145;0,199;0,196;0,194;73,130;144,69;145,71;146,74;74,135;74,133;73,130;166,49;224,0;225,2;225,5;164,58;165,53;166,49" o:connectangles="0,0,0,0,0,0,0,0,0,0,0,0,0,0,0,0,0,0,0,0,0" textboxrect="3163,3163,18437,18437"/>
                  <v:handles>
                    <v:h position="@3,#0" polar="10800,10800"/>
                    <v:h position="#2,#1" polar="10800,10800" radiusrange="0,10800"/>
                  </v:handles>
                </v:shape>
                <v:shape id="Freeform 282" o:spid="_x0000_s1306" style="position:absolute;left:4538;top:391;width:225;height:198;visibility:visible;mso-wrap-style:none;v-text-anchor:middle" coordsize="475,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Vn8MA&#10;AADcAAAADwAAAGRycy9kb3ducmV2LnhtbESP3WrCQBSE7wu+w3KE3tWNKUSNriJCsJea9gEO2ZMf&#10;zJ6N2TWJb+8WCr0cZuYbZneYTCsG6l1jWcFyEYEgLqxuuFLw8519rEE4j6yxtUwKnuTgsJ+97TDV&#10;duQrDbmvRICwS1FB7X2XSumKmgy6he2Ig1fa3qAPsq+k7nEMcNPKOIoSabDhsFBjR6eailv+MApc&#10;ci7LaXNc3WPOLo/izPfs8qnU+3w6bkF4mvx/+K/9pRXE6yX8nglH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OVn8MAAADcAAAADwAAAAAAAAAAAAAAAACYAgAAZHJzL2Rv&#10;d25yZXYueG1sUEsFBgAAAAAEAAQA9QAAAIgDAAAAAA==&#10;" adj="0,,0" path="m,386l127,283r3,2l134,288,2,395,,391r,-5xm155,260l304,137r2,6l306,148,157,270r-2,-5l155,260xm347,102l472,r1,6l475,11,344,118r1,-7l347,102xe" fillcolor="#ebba70"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0,142;62,143;63,144;1,198;0,196;0,193;73,130;144,69;145,72;145,74;74,135;73,133;73,130;164,51;224,0;224,3;225,6;163,59;163,56;164,51" o:connectangles="0,0,0,0,0,0,0,0,0,0,0,0,0,0,0,0,0,0,0,0,0" textboxrect="3163,3163,18437,18437"/>
                  <v:handles>
                    <v:h position="@3,#0" polar="10800,10800"/>
                    <v:h position="#2,#1" polar="10800,10800" radiusrange="0,10800"/>
                  </v:handles>
                </v:shape>
                <v:shape id="Freeform 283" o:spid="_x0000_s1307" style="position:absolute;left:4538;top:394;width:225;height:198;visibility:visible;mso-wrap-style:none;v-text-anchor:middle" coordsize="477,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FzcUA&#10;AADcAAAADwAAAGRycy9kb3ducmV2LnhtbESPwWrDMBBE74X8g9hALqWR7UMb3CimBBIKyaVOL7lt&#10;ra1tbK2MpDr230eFQo/DzLxhtsVkejGS861lBek6AUFcWd1yreDzcnjagPABWWNvmRTM5KHYLR62&#10;mGt74w8ay1CLCGGfo4ImhCGX0lcNGfRrOxBH79s6gyFKV0vt8BbhppdZkjxLgy3HhQYH2jdUdeWP&#10;UTCevmx4TK7XF750Duf0eO7MUanVcnp7BRFoCv/hv/a7VpBtMvg9E4+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IXNxQAAANwAAAAPAAAAAAAAAAAAAAAAAJgCAABkcnMv&#10;ZG93bnJldi54bWxQSwUGAAAAAAQABAD1AAAAigMAAAAA&#10;" adj="0,,0" path="m,385l130,279r4,3l139,284,4,394,2,389,,385xm155,259l306,137r,5l308,145,157,270r,-6l155,259xm345,105l473,r2,5l477,9,342,119r2,-7l345,105xe" fillcolor="#edbb78"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1,140;63,142;66,143;2,198;1,195;0,193;73,130;144,69;144,71;145,73;74,136;74,133;73,130;163,53;223,0;224,3;225,5;161,60;162,56;163,53" o:connectangles="0,0,0,0,0,0,0,0,0,0,0,0,0,0,0,0,0,0,0,0,0" textboxrect="3163,3163,18437,18437"/>
                  <v:handles>
                    <v:h position="@3,#0" polar="10800,10800"/>
                    <v:h position="#2,#1" polar="10800,10800" radiusrange="0,10800"/>
                  </v:handles>
                </v:shape>
                <v:shape id="Freeform 284" o:spid="_x0000_s1308" style="position:absolute;left:4539;top:397;width:224;height:198;visibility:visible;mso-wrap-style:none;v-text-anchor:middle" coordsize="47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XUcMA&#10;AADcAAAADwAAAGRycy9kb3ducmV2LnhtbESP0YrCMBRE3xf8h3AF39bUCiJdo4jgoi+W1f2AS3Nt&#10;is1NabJt9euNIOzjMDNnmNVmsLXoqPWVYwWzaQKCuHC64lLB72X/uQThA7LG2jEpuJOHzXr0scJM&#10;u55/qDuHUkQI+wwVmBCaTEpfGLLop64hjt7VtRZDlG0pdYt9hNtapkmykBYrjgsGG9oZKm7nP6tg&#10;/jAV5d+n423fJ+kjL7rjYZErNRkP2y8QgYbwH363D1pBupzD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yXUcMAAADcAAAADwAAAAAAAAAAAAAAAACYAgAAZHJzL2Rv&#10;d25yZXYueG1sUEsFBgAAAAAEAAQA9QAAAIgDAAAAAA==&#10;" adj="0,,0" path="m,384l132,277r5,2l141,283,4,394,2,389,,384xm155,259l304,137r2,3l308,146,157,270r-2,-5l155,259xm342,107l473,r2,4l475,9,338,121r2,-7l342,107xe" fillcolor="#efbf89"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2,139;65,140;66,142;2,198;1,195;0,193;73,130;143,69;144,70;145,73;74,136;73,133;73,130;161,54;223,0;224,2;224,5;159,61;160,57;161,54" o:connectangles="0,0,0,0,0,0,0,0,0,0,0,0,0,0,0,0,0,0,0,0,0" textboxrect="3163,3163,18437,18437"/>
                  <v:handles>
                    <v:h position="@3,#0" polar="10800,10800"/>
                    <v:h position="#2,#1" polar="10800,10800" radiusrange="0,10800"/>
                  </v:handles>
                </v:shape>
                <v:shape id="Freeform 285" o:spid="_x0000_s1309" style="position:absolute;left:4540;top:398;width:224;height:199;visibility:visible;mso-wrap-style:none;v-text-anchor:middle" coordsize="47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qRMYA&#10;AADcAAAADwAAAGRycy9kb3ducmV2LnhtbESP3WrCQBSE7wt9h+UUetdstFIkZhWrCK21+EuuD9lj&#10;Epo9G7KriW/vFgq9HGbmGyad9aYWV2pdZVnBIIpBEOdWV1woOB1XL2MQziNrrC2Tghs5mE0fH1JM&#10;tO14T9eDL0SAsEtQQel9k0jp8pIMusg2xME729agD7ItpG6xC3BTy2Ecv0mDFYeFEhtalJT/HC5G&#10;wTzLKL9898vP1/NX9b7ZduvlcafU81M/n4Dw1Pv/8F/7QysYjkfwey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4qRMYAAADcAAAADwAAAAAAAAAAAAAAAACYAgAAZHJz&#10;L2Rvd25yZXYueG1sUEsFBgAAAAAEAAQA9QAAAIsDAAAAAA==&#10;" adj="0,,0" path="m,385l135,275r4,4l142,280,2,394r,-4l,385xm153,261l304,136r2,6l309,145,155,270r,-4l153,261xm338,110l473,r,5l475,10,332,126r2,-7l338,110xe" fillcolor="#f1c092"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64,139;66,141;67,141;1,199;1,197;0,194;72,132;143,69;144,72;146,73;73,136;73,134;72,132;159,56;223,0;223,3;224,5;157,64;158,60;159,56" o:connectangles="0,0,0,0,0,0,0,0,0,0,0,0,0,0,0,0,0,0,0,0,0" textboxrect="3163,3163,18437,18437"/>
                  <v:handles>
                    <v:h position="@3,#0" polar="10800,10800"/>
                    <v:h position="#2,#1" polar="10800,10800" radiusrange="0,10800"/>
                  </v:handles>
                </v:shape>
                <v:shape id="Freeform 286" o:spid="_x0000_s1310" style="position:absolute;left:4541;top:401;width:224;height:198;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JAcYA&#10;AADcAAAADwAAAGRycy9kb3ducmV2LnhtbESPQWvCQBSE74X+h+UVeqsbBSVEVxFbQXqwaATx9sw+&#10;k2D2bciuMebXu4VCj8PMfMPMFp2pREuNKy0rGA4iEMSZ1SXnCg7p+iMG4TyyxsoyKXiQg8X89WWG&#10;ibZ33lG797kIEHYJKii8rxMpXVaQQTewNXHwLrYx6INscqkbvAe4qeQoiibSYMlhocCaVgVl1/3N&#10;KLh9Lq07746P06rvt+PJT5T67y+l3t+65RSEp87/h//aG61gFI/h9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JAcYAAADcAAAADwAAAAAAAAAAAAAAAACYAgAAZHJz&#10;L2Rvd25yZXYueG1sUEsFBgAAAAAEAAQA9QAAAIsDAAAAAA==&#10;" adj="0,,0" path="m,385l137,274r3,1l146,277,2,394,,389r,-4xm153,261l304,137r3,3l309,144,153,270r,-4l153,261xm334,112l471,r2,5l474,9,327,130r3,-9l334,112xe" fillcolor="#f2c39a"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65,138;66,138;69,139;1,198;0,195;0,193;72,131;144,69;145,70;146,72;72,136;72,134;72,131;158,56;223,0;224,3;224,5;155,65;156,61;158,56" o:connectangles="0,0,0,0,0,0,0,0,0,0,0,0,0,0,0,0,0,0,0,0,0" textboxrect="3163,3163,18437,18437"/>
                  <v:handles>
                    <v:h position="@3,#0" polar="10800,10800"/>
                    <v:h position="#2,#1" polar="10800,10800" radiusrange="0,10800"/>
                  </v:handles>
                </v:shape>
                <v:shape id="Freeform 287" o:spid="_x0000_s1311" style="position:absolute;left:4541;top:404;width:224;height:198;visibility:visible;mso-wrap-style:none;v-text-anchor:middle" coordsize="474,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7r8YA&#10;AADcAAAADwAAAGRycy9kb3ducmV2LnhtbESPQWvCQBSE74L/YXmF3symOaikrqLSQk+tVQ85PrOv&#10;STT7NmQ3Ju2vdwuCx2FmvmEWq8HU4kqtqywreIliEMS51RUXCo6H98kchPPIGmvLpOCXHKyW49EC&#10;U217/qbr3hciQNilqKD0vkmldHlJBl1kG+Lg/djWoA+yLaRusQ9wU8skjqfSYMVhocSGtiXll31n&#10;FGTm3DWf/dff5rCbvdlsPduc9Emp56dh/QrC0+Af4Xv7QytI5lP4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57r8YAAADcAAAADwAAAAAAAAAAAAAAAACYAgAAZHJz&#10;L2Rvd25yZXYueG1sUEsFBgAAAAAEAAQA9QAAAIsDAAAAAA==&#10;" adj="0,,0" path="m,384l140,270r6,2l149,276,3,395,2,389,,384xm153,260l307,135r2,4l311,144,154,270r-1,-3l153,260xm330,116l473,r1,4l474,9,323,132r4,-7l330,116xe" fillcolor="#f1c091"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66,135;69,136;70,138;1,198;1,195;0,192;72,130;145,68;146,70;147,72;73,135;72,134;72,130;156,58;224,0;224,2;224,5;153,66;155,63;156,58" o:connectangles="0,0,0,0,0,0,0,0,0,0,0,0,0,0,0,0,0,0,0,0,0" textboxrect="3163,3163,18437,18437"/>
                  <v:handles>
                    <v:h position="@3,#0" polar="10800,10800"/>
                    <v:h position="#2,#1" polar="10800,10800" radiusrange="0,10800"/>
                  </v:handles>
                </v:shape>
                <v:shape id="Freeform 288" o:spid="_x0000_s1312" style="position:absolute;left:4542;top:405;width:224;height:199;visibility:visible;mso-wrap-style:none;v-text-anchor:middle" coordsize="474,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CYsQA&#10;AADcAAAADwAAAGRycy9kb3ducmV2LnhtbESPwWrDMBBE74X+g9hCLqWR7bRNcKyExBDoLSTpByzW&#10;2jK1VsZSbefvq0Khx2F23uwU+9l2YqTBt44VpMsEBHHldMuNgs/b6WUDwgdkjZ1jUnAnD/vd40OB&#10;uXYTX2i8hkZECPscFZgQ+lxKXxmy6JeuJ45e7QaLIcqhkXrAKcJtJ7MkeZcWW44NBnsqDVVf128b&#10;33g15XN/5tNcv6VHWt1sd15lSi2e5sMWRKA5/B//pT+0gmyzht8xkQB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wmLEAAAA3AAAAA8AAAAAAAAAAAAAAAAAmAIAAGRycy9k&#10;b3ducmV2LnhtbFBLBQYAAAAABAAEAPUAAACJAwAAAAA=&#10;" adj="0,,0" path="m,385l144,268r3,4l152,273,3,394,1,391,,385xm151,261l307,135r2,5l311,144,152,272r,-4l151,261xm325,121l472,r,5l474,11,318,138r3,-8l325,121xe" fillcolor="#efbe8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4;68,135;69,137;72,138;1,199;0,197;0,194;71,132;145,68;146,71;147,73;72,137;72,135;71,132;154,61;223,0;223,3;224,6;150,70;152,66;154,61" o:connectangles="0,0,0,0,0,0,0,0,0,0,0,0,0,0,0,0,0,0,0,0,0" textboxrect="3163,3163,18437,18437"/>
                  <v:handles>
                    <v:h position="@3,#0" polar="10800,10800"/>
                    <v:h position="#2,#1" polar="10800,10800" radiusrange="0,10800"/>
                  </v:handles>
                </v:shape>
                <v:shape id="Freeform 289" o:spid="_x0000_s1313" style="position:absolute;left:4543;top:408;width:223;height:198;visibility:visible;mso-wrap-style:none;v-text-anchor:middle" coordsize="47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qIb0A&#10;AADcAAAADwAAAGRycy9kb3ducmV2LnhtbERPvQrCMBDeBd8hnOCmqQ4i1bSIqIiTVcH1aM622lxK&#10;E7W+vRkEx4/vf5l2phYval1lWcFkHIEgzq2uuFBwOW9HcxDOI2usLZOCDzlIk35vibG2b87odfKF&#10;CCHsYlRQet/EUrq8JINubBviwN1sa9AH2BZSt/gO4aaW0yiaSYMVh4YSG1qXlD9OT6Mgu95dd9Dy&#10;eP3Uh9l5l28ys9ooNRx0qwUIT53/i3/uvVYwnYe14Uw4AjL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IqIb0AAADcAAAADwAAAAAAAAAAAAAAAACYAgAAZHJzL2Rvd25yZXYu&#10;eG1sUEsFBgAAAAAEAAQA9QAAAIID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CYsUA&#10;AADcAAAADwAAAGRycy9kb3ducmV2LnhtbESPT2vCQBTE74V+h+UVeqsbRaqmrlJjBQ9e/H99ZF+T&#10;0OzbkN268du7guBxmJnfMNN5Z2pxodZVlhX0ewkI4tzqigsFh/3qYwzCeWSNtWVScCUH89nryxRT&#10;bQNv6bLzhYgQdikqKL1vUildXpJB17MNcfR+bWvQR9kWUrcYItzUcpAkn9JgxXGhxIaykvK/3b9R&#10;ELJ9//wzDKMznobVchFW6012VOr9rfv+AuGp88/wo73WCgbjC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IJixQAAANwAAAAPAAAAAAAAAAAAAAAAAJgCAABkcnMv&#10;ZG93bnJldi54bWxQSwUGAAAAAAQABAD1AAAAigM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17wA&#10;AADcAAAADwAAAGRycy9kb3ducmV2LnhtbERPSwrCMBDdC94hjOBOE7sQrUYRQdSFCz8HGJuxLW0m&#10;pYlab28WgsvH+y/Xna3Fi1pfOtYwGSsQxJkzJecabtfdaAbCB2SDtWPS8CEP61W/t8TUuDef6XUJ&#10;uYgh7FPUUITQpFL6rCCLfuwa4sg9XGsxRNjm0rT4juG2lolSU2mx5NhQYEPbgrLq8rQari7x6sOH&#10;bV7tTaW4M8fZ/aT1cNBtFiACdeEv/rkPRkMyj/P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z8TXvAAAANwAAAAPAAAAAAAAAAAAAAAAAJgCAABkcnMvZG93bnJldi54&#10;bWxQSwUGAAAAAAQABAD1AAAAgQM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yrsQA&#10;AADcAAAADwAAAGRycy9kb3ducmV2LnhtbESPT4vCMBTE74LfITzBi2jaHhatRhEXtYe9WPX+aF7/&#10;YPNSmqzWb79ZWNjjMDO/YTa7wbTiSb1rLCuIFxEI4sLqhisFt+txvgThPLLG1jIpeJOD3XY82mCq&#10;7Ysv9Mx9JQKEXYoKau+7VEpX1GTQLWxHHLzS9gZ9kH0ldY+vADetTKLoQxpsOCzU2NGhpuKRfxsF&#10;UVYey6/idsra8ywpP8/3d1LFSk0nw34NwtPg/8N/7UwrSFYx/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csq7EAAAA3AAAAA8AAAAAAAAAAAAAAAAAmAIAAGRycy9k&#10;b3ducmV2LnhtbFBLBQYAAAAABAAEAPUAAACJAw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ZAcUA&#10;AADcAAAADwAAAGRycy9kb3ducmV2LnhtbESPT2vCQBTE74V+h+UVehHdGEQ0dRW1VKQnjf+uj+xr&#10;Esy+DdltjN/eLQg9DjPzG2a26EwlWmpcaVnBcBCBIM6sLjlXcDx89ScgnEfWWFkmBXdysJi/vsww&#10;0fbGe2pTn4sAYZeggsL7OpHSZQUZdANbEwfvxzYGfZBNLnWDtwA3lYyjaCwNlhwWCqxpXVB2TX+N&#10;gs/RZv3dylN9zlatvewolrveRqn3t275AcJT5//Dz/ZWK4inM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lkBxQAAANwAAAAPAAAAAAAAAAAAAAAAAJgCAABkcnMv&#10;ZG93bnJldi54bWxQSwUGAAAAAAQABAD1AAAAigM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7ucUA&#10;AADcAAAADwAAAGRycy9kb3ducmV2LnhtbESP0WrCQBRE3wX/YblC33RjCsWmrkGNbcUHoWk/4JK9&#10;TUKyd2N2G9O/7xYEH4eZOcOs09G0YqDe1ZYVLBcRCOLC6ppLBV+fr/MVCOeRNbaWScEvOUg308ka&#10;E22v/EFD7ksRIOwSVFB53yVSuqIig25hO+LgfdveoA+yL6Xu8RrgppVxFD1JgzWHhQo72ldUNPmP&#10;UXDJhsPb4T3Lu+zccHzamfNlMEo9zMbtCwhPo7+Hb+2jVhA/P8L/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Tu5xQAAANwAAAAPAAAAAAAAAAAAAAAAAJgCAABkcnMv&#10;ZG93bnJldi54bWxQSwUGAAAAAAQABAD1AAAAigM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8tsMA&#10;AADcAAAADwAAAGRycy9kb3ducmV2LnhtbESPQYvCMBSE78L+h/AWvGmqiGg1yq6soAiCunt/NM82&#10;a/NSmmjrvzeC4HGYmW+Y+bK1pbhR7Y1jBYN+AoI4c9pwruD3tO5NQPiArLF0TAru5GG5+OjMMdWu&#10;4QPdjiEXEcI+RQVFCFUqpc8Ksuj7riKO3tnVFkOUdS51jU2E21IOk2QsLRqOCwVWtCoouxyvVkEz&#10;+Ev+zSi/0s96fNmG79V+sjNKdT/brxmIQG14h1/tjVYwnI7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u8tsMAAADcAAAADwAAAAAAAAAAAAAAAACYAgAAZHJzL2Rv&#10;d25yZXYueG1sUEsFBgAAAAAEAAQA9QAAAIgD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nsYA&#10;AADcAAAADwAAAGRycy9kb3ducmV2LnhtbESPX0vDQBDE3wW/w7GCb3ZjQGtjr0Ut0iLU0j/0eZvb&#10;JsHcXpo7m/jte4Lg4zAzv2HG097W6sytr5xouB8koFhyZyopNOy273dPoHwgMVQ7YQ0/7GE6ub4a&#10;U2ZcJ2s+b0KhIkR8RhrKEJoM0eclW/ID17BE7+haSyHKtkDTUhfhtsY0SR7RUiVxoaSG30rOvzbf&#10;VsMBj4s9DuefrytzSsNseeg+cKj17U3/8gwqcB/+w3/thdGQjh7g90w8Aji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rnsYAAADcAAAADwAAAAAAAAAAAAAAAACYAgAAZHJz&#10;L2Rvd25yZXYueG1sUEsFBgAAAAAEAAQA9QAAAIsD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u5sUA&#10;AADcAAAADwAAAGRycy9kb3ducmV2LnhtbESPQWvCQBSE70L/w/IEb7oxB7WpaygFq+DJWAq9PbIv&#10;2bTZtyG71eiv7xYEj8PMfMOs88G24ky9bxwrmM8SEMSl0w3XCj5O2+kKhA/IGlvHpOBKHvLN02iN&#10;mXYXPtK5CLWIEPYZKjAhdJmUvjRk0c9cRxy9yvUWQ5R9LXWPlwi3rUyTZCEtNhwXDHb0Zqj8KX6t&#10;gkOxOppqK5fvSXX7wt3ntyF9U2oyHl5fQAQawiN8b++1gvR5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S7mxQAAANwAAAAPAAAAAAAAAAAAAAAAAJgCAABkcnMv&#10;ZG93bnJldi54bWxQSwUGAAAAAAQABAD1AAAAigM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9LMQA&#10;AADcAAAADwAAAGRycy9kb3ducmV2LnhtbESPQWsCMRSE74X+h/AK3mpSD1q3RrGWUg9eqlKvj83r&#10;ZnHzsmzS3fTfG0HwOMzMN8xilVwjeupC7VnDy1iBIC69qbnScDx8Pr+CCBHZYOOZNPxTgNXy8WGB&#10;hfEDf1O/j5XIEA4FarAxtoWUobTkMIx9S5y9X985jFl2lTQdDhnuGjlRaiod1pwXLLa0sVSe939O&#10;w+7LHD426eeYTsOsV+92rU7nQevRU1q/gYiU4j18a2+Nhsl8Btcz+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fSzEAAAA3AAAAA8AAAAAAAAAAAAAAAAAmAIAAGRycy9k&#10;b3ducmV2LnhtbFBLBQYAAAAABAAEAPUAAACJAw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CC8MA&#10;AADcAAAADwAAAGRycy9kb3ducmV2LnhtbERPz2vCMBS+D/wfwhO8lJnaw7Z2RhFB8TrnxN0ezbMN&#10;a15KE9tuf705CDt+fL+X69E2oqfOG8cKFvMUBHHptOFKwelz9/wGwgdkjY1jUvBLHtarydMSC+0G&#10;/qD+GCoRQ9gXqKAOoS2k9GVNFv3ctcSRu7rOYoiwq6TucIjhtpFZmr5Ii4ZjQ40tbWsqf443q8CY&#10;5Pvv9Lr/ynbna39Jtrkfklyp2XTcvIMINIZ/8cN90AqyPK6N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vCC8MAAADcAAAADwAAAAAAAAAAAAAAAACYAgAAZHJzL2Rv&#10;d25yZXYueG1sUEsFBgAAAAAEAAQA9QAAAIgD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tIcQA&#10;AADcAAAADwAAAGRycy9kb3ducmV2LnhtbESPS4vCQBCE7wv+h6EFb+vEIKJZJ7K4CLmI+AKPTabz&#10;2M30hMysxn/vCILHoqq+opar3jTiSp2rLSuYjCMQxLnVNZcKTsfN5xyE88gaG8uk4E4OVungY4mJ&#10;tjfe0/XgSxEg7BJUUHnfJlK6vCKDbmxb4uAVtjPog+xKqTu8BbhpZBxFM2mw5rBQYUvrivK/w79R&#10;cC7u8ea8s9m03EbNj//Narm7KDUa9t9fIDz1/h1+tTOtIF4s4H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7SHEAAAA3AAAAA8AAAAAAAAAAAAAAAAAmAIAAGRycy9k&#10;b3ducmV2LnhtbFBLBQYAAAAABAAEAPUAAACJAw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igb4A&#10;AADcAAAADwAAAGRycy9kb3ducmV2LnhtbERPTYvCMBC9C/sfwix4kTVVQaQaRWQFr1bxPCSzbbGZ&#10;1CardX/9zkHw+Hjfq03vG3WnLtaBDUzGGShiG1zNpYHzaf+1ABUTssMmMBl4UoTN+mOwwtyFBx/p&#10;XqRSSQjHHA1UKbW51tFW5DGOQ0ss3E/oPCaBXaldhw8J942eZtlce6xZGipsaVeRvRa/3sAM3ff5&#10;4He6ftpbW4zsJf65izHDz367BJWoT2/xy31w4stkvpyRI6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iIoG+AAAA3AAAAA8AAAAAAAAAAAAAAAAAmAIAAGRycy9kb3ducmV2&#10;LnhtbFBLBQYAAAAABAAEAPUAAACDAw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wZ8AA&#10;AADcAAAADwAAAGRycy9kb3ducmV2LnhtbESPzQrCMBCE74LvEFbwpqkKKtUoKoiiB/HnAZZmbUub&#10;TWmi1rc3guBxmJlvmPmyMaV4Uu1yywoG/QgEcWJ1zqmC23Xbm4JwHlljaZkUvMnBctFuzTHW9sVn&#10;el58KgKEXYwKMu+rWEqXZGTQ9W1FHLy7rQ36IOtU6hpfAW5KOYyisTSYc1jIsKJNRklxeRgFjnbF&#10;dZ2kk/f4iGc+HTbTdZEr1e00qxkIT43/h3/tvVYwigb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TwZ8AAAADcAAAADwAAAAAAAAAAAAAAAACYAgAAZHJzL2Rvd25y&#10;ZXYueG1sUEsFBgAAAAAEAAQA9QAAAIUD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jj8UA&#10;AADcAAAADwAAAGRycy9kb3ducmV2LnhtbESP3WoCMRCF7wu+QxihN0WTbqXKapRSarF4Ufx5gGEz&#10;7q5uJtsk6vr2TUHo5eH8fJzZorONuJAPtWMNz0MFgrhwpuZSw363HExAhIhssHFMGm4UYDHvPcww&#10;N+7KG7psYynSCIccNVQxtrmUoajIYhi6ljh5B+ctxiR9KY3Haxq3jcyUepUWa06EClt6r6g4bc82&#10;cceH75Cp0dp8PnEcff348cdxrfVjv3ubgojUxf/wvb0yGl5UB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SOPxQAAANwAAAAPAAAAAAAAAAAAAAAAAJgCAABkcnMv&#10;ZG93bnJldi54bWxQSwUGAAAAAAQABAD1AAAAigM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Tr8QA&#10;AADcAAAADwAAAGRycy9kb3ducmV2LnhtbESPwWrDMBBE74X+g9hCb41Uh4bgRDZJoLSHXOoEcl2s&#10;je1UWhlLjd2/jwqFHIeZecOsy8lZcaUhdJ41vM4UCOLam44bDcfD+8sSRIjIBq1n0vBLAcri8WGN&#10;ufEjf9G1io1IEA45amhj7HMpQ92SwzDzPXHyzn5wGJMcGmkGHBPcWZkptZAOO04LLfa0a6n+rn6c&#10;hu1hX6m3/mOcLscMT01mN+eT1fr5adqsQESa4j383/40GuZqDn9n0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06/EAAAA3AAAAA8AAAAAAAAAAAAAAAAAmAIAAGRycy9k&#10;b3ducmV2LnhtbFBLBQYAAAAABAAEAPUAAACJAw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VA8MA&#10;AADcAAAADwAAAGRycy9kb3ducmV2LnhtbESPQWsCMRSE74L/IbyCN83WSimrUcS26FGtCt6em+dm&#10;cfOybKK7/nsjFDwOM/MNM5m1thQ3qn3hWMH7IAFBnDldcK5g9/fb/wLhA7LG0jEpuJOH2bTbmWCq&#10;XcMbum1DLiKEfYoKTAhVKqXPDFn0A1cRR+/saoshyjqXusYmwm0ph0nyKS0WHBcMVrQwlF22V6vg&#10;oOXPXl6b3drel2iO7enwPTwp1Xtr52MQgdrwCv+3V1rBRzKC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VVA8MAAADcAAAADwAAAAAAAAAAAAAAAACYAgAAZHJzL2Rv&#10;d25yZXYueG1sUEsFBgAAAAAEAAQA9QAAAIgD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e0sYA&#10;AADcAAAADwAAAGRycy9kb3ducmV2LnhtbESPQWvCQBSE7wX/w/IKvRTdaKpIzEZsS8FDDxr9AY/s&#10;MwnNvg3ZTUz667uFQo/DzHzDpPvRNGKgztWWFSwXEQjiwuqaSwXXy8d8C8J5ZI2NZVIwkYN9NntI&#10;MdH2zmcacl+KAGGXoILK+zaR0hUVGXQL2xIH72Y7gz7IrpS6w3uAm0auomgjDdYcFips6a2i4ivv&#10;jYJ3fj7FzWozDS+2/17m+vXYf45KPT2Ohx0IT6P/D/+1j1pBHK3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e0sYAAADcAAAADwAAAAAAAAAAAAAAAACYAgAAZHJz&#10;L2Rvd25yZXYueG1sUEsFBgAAAAAEAAQA9QAAAIsD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kL8UA&#10;AADcAAAADwAAAGRycy9kb3ducmV2LnhtbESPT2sCMRTE70K/Q3gFL1Kz/sHK1ihSKAj2oLbi9XXz&#10;3CwmL8sm6vrtG0HwOMzMb5jZonVWXKgJlWcFg34GgrjwuuJSwe/P19sURIjIGq1nUnCjAIv5S2eG&#10;ufZX3tJlF0uRIBxyVGBirHMpQ2HIYej7mjh5R984jEk2pdQNXhPcWTnMsol0WHFaMFjTp6HitDs7&#10;Be6vNx1uBu92fViOaVN/7w1vrVLd13b5ASJSG5/hR3ulFYyyCd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iQvxQAAANwAAAAPAAAAAAAAAAAAAAAAAJgCAABkcnMv&#10;ZG93bnJldi54bWxQSwUGAAAAAAQABAD1AAAAigM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nlcUA&#10;AADcAAAADwAAAGRycy9kb3ducmV2LnhtbESPT4vCMBTE78J+h/AWvMiadgVdq1EWF6V688/B46N5&#10;tmWbl9pErd/eCILHYWZ+w0znranElRpXWlYQ9yMQxJnVJecKDvvl1w8I55E1VpZJwZ0czGcfnSkm&#10;2t54S9edz0WAsEtQQeF9nUjpsoIMur6tiYN3so1BH2STS93gLcBNJb+jaCgNlhwWCqxpUVD2v7sY&#10;BePMxoN8vU171SaNz+nfceRXR6W6n+3vBISn1r/Dr3aqFQyiE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ieVxQAAANwAAAAPAAAAAAAAAAAAAAAAAJgCAABkcnMv&#10;ZG93bnJldi54bWxQSwUGAAAAAAQABAD1AAAAigM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V8EA&#10;AADcAAAADwAAAGRycy9kb3ducmV2LnhtbERPTWuDQBC9F/oflin01qxNoCkmGwmFYDyVGnufuBMV&#10;3VlxN2rz67OHQo6P971NZtOJkQbXWFbwvohAEJdWN1wpKE6Ht08QziNr7CyTgj9ykOyen7YYazvx&#10;D425r0QIYRejgtr7PpbSlTUZdAvbEwfuYgeDPsChknrAKYSbTi6j6EMabDg01NjTV01lm1+Ngoyz&#10;CfPbqlu35+z3u02LdkwLpV5f5v0GhKfZP8T/7qNWsIrC2nAmHA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A1fBAAAA3AAAAA8AAAAAAAAAAAAAAAAAmAIAAGRycy9kb3du&#10;cmV2LnhtbFBLBQYAAAAABAAEAPUAAACGAw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PEcQA&#10;AADcAAAADwAAAGRycy9kb3ducmV2LnhtbESPQWsCMRSE70L/Q3gFb5qthWJXo0hBatuTduv5uXlu&#10;FjcvaxJ17a9vhILHYWa+YabzzjbiTD7UjhU8DTMQxKXTNVcKiu/lYAwiRGSNjWNScKUA89lDb4q5&#10;dhde03kTK5EgHHJUYGJscylDachiGLqWOHl75y3GJH0ltcdLgttGjrLsRVqsOS0YbOnNUHnYnKyC&#10;7bH4pWZnR5/m/fohVwv/c3BfSvUfu8UERKQu3sP/7ZVW8Jy9wu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zxHEAAAA3AAAAA8AAAAAAAAAAAAAAAAAmAIAAGRycy9k&#10;b3ducmV2LnhtbFBLBQYAAAAABAAEAPUAAACJAw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qS74A&#10;AADcAAAADwAAAGRycy9kb3ducmV2LnhtbERPyQrCMBC9C/5DGMGbpi6IVqOIoHgSXC7ehma60GZS&#10;mmjr35uD4PHx9s2uM5V4U+MKywom4wgEcWJ1wZmCx/04WoJwHlljZZkUfMjBbtvvbTDWtuUrvW8+&#10;EyGEXYwKcu/rWEqX5GTQjW1NHLjUNgZ9gE0mdYNtCDeVnEbRQhosODTkWNMhp6S8vYyC+hylq+Pl&#10;c0rLMpXJs51fHt1cqeGg269BeOr8X/xzn7WC2STMD2fCEZ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dKku+AAAA3AAAAA8AAAAAAAAAAAAAAAAAmAIAAGRycy9kb3ducmV2&#10;LnhtbFBLBQYAAAAABAAEAPUAAACDAwAAAAA=&#10;" adj="0,,0" path="m,375l412,41r-3,7l407,57,5,384,3,381,,375xm474,r,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195,21;193,24;192,29;2,193;1,191;0,188;224,0;224,0;224,0;224,0;224,0;224,0" o:connectangles="0,0,0,0,0,0,0,0,0,0,0,0,0" textboxrect="3163,3163,18437,18437"/>
                  <v:handles>
                    <v:h position="@3,#0" polar="10800,10800"/>
                    <v:h position="#2,#1" polar="10800,10800" radiusrange="0,10800"/>
                  </v:handles>
                </v:shape>
                <v:shape id="Freeform 312" o:spid="_x0000_s1336" style="position:absolute;left:4566;top:460;width:224;height:194;visibility:visible;mso-wrap-style:none;v-text-anchor:middle" coordsize="475,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DAMUA&#10;AADcAAAADwAAAGRycy9kb3ducmV2LnhtbESPS2vDMBCE74H8B7GF3hrZbQnBiWyaQmgLzSEvyHFj&#10;bWwTa2Us1Y9/XxUKOQ4z8w2zygZTi45aV1lWEM8iEMS51RUXCo6HzdMChPPIGmvLpGAkB1k6naww&#10;0bbnHXV7X4gAYZeggtL7JpHS5SUZdDPbEAfvaluDPsi2kLrFPsBNLZ+jaC4NVhwWSmzovaT8tv8x&#10;CuTXwZ82XUXfl9cxHs/5R7/eslKPD8PbEoSnwd/D/+1PreAlj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8MAxQAAANwAAAAPAAAAAAAAAAAAAAAAAJgCAABkcnMv&#10;ZG93bnJldi54bWxQSwUGAAAAAAQABAD1AAAAigMAAAAA&#10;" adj="0,,0" path="m,381l406,48r-2,9l400,64,4,388,2,384,,381xm475,4r-5,4l471,4r,-4l473,2r2,2xe" fillcolor="#c89c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91,24;191,29;189,32;2,194;1,192;0,191;224,2;222,4;222,2;222,0;223,1;224,2" o:connectangles="0,0,0,0,0,0,0,0,0,0,0,0,0" textboxrect="3163,3163,18437,18437"/>
                  <v:handles>
                    <v:h position="@3,#0" polar="10800,10800"/>
                    <v:h position="#2,#1" polar="10800,10800" radiusrange="0,10800"/>
                  </v:handles>
                </v:shape>
                <v:shape id="Freeform 313" o:spid="_x0000_s1337" style="position:absolute;left:4567;top:460;width:224;height:196;visibility:visible;mso-wrap-style:none;v-text-anchor:middle" coordsize="475,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VucUA&#10;AADcAAAADwAAAGRycy9kb3ducmV2LnhtbESPQYvCMBSE7wv+h/CEva2pCqLVKFIUPKwLawWvj+bZ&#10;FpuX2kRb/fVmYcHjMDPfMItVZypxp8aVlhUMBxEI4szqknMFx3T7NQXhPLLGyjIpeJCD1bL3scBY&#10;25Z/6X7wuQgQdjEqKLyvYyldVpBBN7A1cfDOtjHog2xyqRtsA9xUchRFE2mw5LBQYE1JQdnlcDMK&#10;9u3snPxcsm83fW7a0+maVvskVeqz363nIDx1/h3+b++0gvFwBH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BW5xQAAANwAAAAPAAAAAAAAAAAAAAAAAJgCAABkcnMv&#10;ZG93bnJldi54bWxQSwUGAAAAAAQABAD1AAAAigMAAAAA&#10;" adj="0,,0" path="m,384l402,57r-4,7l397,73,5,391,2,388,,384xm469,r,l473,4r2,4l468,15r,-7l46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190,29;188,32;187,37;2,196;1,194;0,192;221,0;221,0;223,2;224,4;221,8;221,4;221,0" o:connectangles="0,0,0,0,0,0,0,0,0,0,0,0,0,0" textboxrect="3163,3163,18437,18437"/>
                  <v:handles>
                    <v:h position="@3,#0" polar="10800,10800"/>
                    <v:h position="#2,#1" polar="10800,10800" radiusrange="0,10800"/>
                  </v:handles>
                </v:shape>
                <v:shape id="Freeform 314" o:spid="_x0000_s1338" style="position:absolute;left:4567;top:462;width:226;height:196;visibility:visible;mso-wrap-style:none;v-text-anchor:middle" coordsize="476,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1pcYA&#10;AADcAAAADwAAAGRycy9kb3ducmV2LnhtbESP0WrCQBRE3wX/YbmFvohubMBKdBWxLRSEWmM+4JK9&#10;ZkOzd9PsVtN+fVcQfBxm5gyzXPe2EWfqfO1YwXSSgCAuna65UlAc38ZzED4ga2wck4Jf8rBeDQdL&#10;zLS78IHOeahEhLDPUIEJoc2k9KUhi37iWuLonVxnMUTZVVJ3eIlw28inJJlJizXHBYMtbQ2VX/mP&#10;jZRiV4y25mPXFqdvd/zcvzynr39KPT70mwWIQH24h2/td60gnaZwPROP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L1pcYAAADcAAAADwAAAAAAAAAAAAAAAACYAgAAZHJz&#10;L2Rvd25yZXYueG1sUEsFBgAAAAAEAAQA9QAAAIsDAAAAAA==&#10;" adj="0,,0" path="m,384l396,60r-1,9l391,76,5,391,3,387,,384xm466,4l471,r2,4l476,9r-12,9l466,11r,-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188,30;188,35;186,38;2,196;1,194;0,192;221,2;224,0;225,2;226,5;220,9;221,6;221,2" o:connectangles="0,0,0,0,0,0,0,0,0,0,0,0,0,0" textboxrect="3163,3163,18437,18437"/>
                  <v:handles>
                    <v:h position="@3,#0" polar="10800,10800"/>
                    <v:h position="#2,#1" polar="10800,10800" radiusrange="0,10800"/>
                  </v:handles>
                </v:shape>
                <v:shape id="Freeform 315" o:spid="_x0000_s1339" style="position:absolute;left:4569;top:463;width:225;height:197;visibility:visible;mso-wrap-style:none;v-text-anchor:middle" coordsize="4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OdsMA&#10;AADcAAAADwAAAGRycy9kb3ducmV2LnhtbESP0WoCMRRE3wv+Q7iCbzW7KqWsRhGluJRSqPoB1811&#10;s7i5WZJU179vCoKPw8ycYRar3rbiSj40jhXk4wwEceV0w7WC4+Hj9R1EiMgaW8ek4E4BVsvBywIL&#10;7W78Q9d9rEWCcChQgYmxK6QMlSGLYew64uSdnbcYk/S11B5vCW5bOcmyN2mx4bRgsKONoeqy/7UK&#10;ytPuU0+P/lDJbcvf5l5+1flMqdGwX89BROrjM/xol1rBNJ/B/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OdsMAAADcAAAADwAAAAAAAAAAAAAAAACYAgAAZHJzL2Rv&#10;d25yZXYueG1sUEsFBgAAAAAEAAQA9QAAAIgDAAAAAA==&#10;" adj="0,,0" path="m,383l392,65r-2,6l386,78r,2l386,81,6,390,2,387,,383xm463,7l470,r3,5l475,8,459,21r2,-7l463,7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3;186,33;185,36;183,39;183,40;183,41;3,197;1,195;0,193;219,4;223,0;224,3;225,4;217,11;218,7;219,4" o:connectangles="0,0,0,0,0,0,0,0,0,0,0,0,0,0,0,0" textboxrect="3163,3163,18437,18437"/>
                  <v:handles>
                    <v:h position="@3,#0" polar="10800,10800"/>
                    <v:h position="#2,#1" polar="10800,10800" radiusrange="0,10800"/>
                  </v:handles>
                </v:shape>
                <v:shape id="Freeform 316" o:spid="_x0000_s1340" style="position:absolute;left:4570;top:466;width:224;height:195;visibility:visible;mso-wrap-style:none;v-text-anchor:middle" coordsize="475,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V2cMA&#10;AADcAAAADwAAAGRycy9kb3ducmV2LnhtbESP0WrCQBRE3wv9h+UKfaubtFhKdBUrFsQXa+oHXLLX&#10;JJi9G7Nrsv69Kwg+DjNzhpktgmlET52rLStIxwkI4sLqmksFh//f928QziNrbCyTgis5WMxfX2aY&#10;aTvwnvrclyJC2GWooPK+zaR0RUUG3di2xNE72s6gj7Irpe5wiHDTyI8k+ZIGa44LFba0qqg45RcT&#10;KX/rMIRJ2lz07qc/+LN06+1RqbdRWE5BeAr+GX60N1rBZzqB+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qV2cMAAADcAAAADwAAAAAAAAAAAAAAAACYAgAAZHJzL2Rv&#10;d25yZXYueG1sUEsFBgAAAAAEAAQA9QAAAIgDAAAAAA==&#10;" adj="0,,0" path="m,382l386,67r,2l384,73r-2,5l381,83,6,389,4,385,,382xm459,9l471,r2,3l475,7,455,23r2,-7l459,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82,34;182,35;181,37;180,39;180,42;3,195;2,193;0,191;216,5;222,0;223,2;224,4;215,12;216,8;216,5" o:connectangles="0,0,0,0,0,0,0,0,0,0,0,0,0,0,0,0" textboxrect="3163,3163,18437,18437"/>
                  <v:handles>
                    <v:h position="@3,#0" polar="10800,10800"/>
                    <v:h position="#2,#1" polar="10800,10800" radiusrange="0,10800"/>
                  </v:handles>
                </v:shape>
                <v:shape id="Freeform 317" o:spid="_x0000_s1341" style="position:absolute;left:4572;top:468;width:223;height:195;visibility:visible;mso-wrap-style:none;v-text-anchor:middle" coordsize="47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ia8QA&#10;AADcAAAADwAAAGRycy9kb3ducmV2LnhtbESPQWvCQBSE7wX/w/IEL9JsVIghdRURCvVUYmtzfWRf&#10;k2D2bciuMf77riD0OMzMN8xmN5pWDNS7xrKCRRSDIC6tbrhS8P31/pqCcB5ZY2uZFNzJwW47edlg&#10;pu2NcxpOvhIBwi5DBbX3XSalK2sy6CLbEQfv1/YGfZB9JXWPtwA3rVzGcSINNhwWauzoUFN5OV2N&#10;gvSKOR3d+nM1/znMz0NbxEXKSs2m4/4NhKfR/4ef7Q+tYLVI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ImvEAAAA3AAAAA8AAAAAAAAAAAAAAAAAmAIAAGRycy9k&#10;b3ducmV2LnhtbFBLBQYAAAAABAAEAPUAAACJAwAAAAA=&#10;" adj="0,,0" path="m,382l380,73r-3,7l373,89,5,389,2,386,,382xm453,13l469,r2,4l473,8,451,27r,-7l453,13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79,37;178,40;176,45;2,195;1,193;0,191;214,7;221,0;222,2;223,4;213,14;213,10;214,7" o:connectangles="0,0,0,0,0,0,0,0,0,0,0,0,0,0" textboxrect="3163,3163,18437,18437"/>
                  <v:handles>
                    <v:h position="@3,#0" polar="10800,10800"/>
                    <v:h position="#2,#1" polar="10800,10800" radiusrange="0,10800"/>
                  </v:handles>
                </v:shape>
                <v:shape id="Freeform 318" o:spid="_x0000_s1342" style="position:absolute;left:4573;top:470;width:224;height:196;visibility:visible;mso-wrap-style:none;v-text-anchor:middle" coordsize="474,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ksgA&#10;AADcAAAADwAAAGRycy9kb3ducmV2LnhtbESP3WoCMRSE7wt9h3AKvZGaqNja1ShFsIhY8acteHe6&#10;Od1dujlZNlHXtzeC0MthZr5hRpPGluJItS8ca+i0FQji1JmCMw2fu9nTAIQPyAZLx6ThTB4m4/u7&#10;ESbGnXhDx23IRISwT1BDHkKVSOnTnCz6tquIo/fraoshyjqTpsZThNtSdpV6lhYLjgs5VjTNKf3b&#10;HqyGcva9Xn60XtXuJ3tfFNNuX32t9lo/PjRvQxCBmvAfvrXnRkOv8wLXM/EIyP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D+SyAAAANwAAAAPAAAAAAAAAAAAAAAAAJgCAABk&#10;cnMvZG93bnJldi54bWxQSwUGAAAAAAQABAD1AAAAjQMAAAAA&#10;" adj="0,,0" path="m,382l375,76r-4,9l369,94,5,391,3,385,,382xm449,16l469,r2,4l474,9,448,30r1,-7l449,16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77,38;175,43;174,47;2,196;1,193;0,191;212,8;222,0;223,2;224,5;212,15;212,12;212,8" o:connectangles="0,0,0,0,0,0,0,0,0,0,0,0,0,0" textboxrect="3163,3163,18437,18437"/>
                  <v:handles>
                    <v:h position="@3,#0" polar="10800,10800"/>
                    <v:h position="#2,#1" polar="10800,10800" radiusrange="0,10800"/>
                  </v:handles>
                </v:shape>
                <v:shape id="Freeform 319" o:spid="_x0000_s1343" style="position:absolute;left:4575;top:471;width:223;height:197;visibility:visible;mso-wrap-style:none;v-text-anchor:middle" coordsize="473,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XQr8A&#10;AADcAAAADwAAAGRycy9kb3ducmV2LnhtbERPy4rCMBTdC/5DuIIb0VRFkWoUnTIguvLxAZfmtik2&#10;N6XJaP37yUJweTjvza6ztXhS6yvHCqaTBARx7nTFpYL77Xe8AuEDssbaMSl4k4fdtt/bYKrdiy/0&#10;vIZSxBD2KSowITSplD43ZNFPXEMcucK1FkOEbSl1i68Ybms5S5KltFhxbDDY0I+h/HH9swry+mSL&#10;ZNEcLudilJnTW1KWFUoNB91+DSJQF77ij/uoFcyncW08E4+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EtdCvwAAANwAAAAPAAAAAAAAAAAAAAAAAJgCAABkcnMvZG93bnJl&#10;di54bWxQSwUGAAAAAAQABAD1AAAAhAMAAAAA&#10;" adj="0,,0" path="m,381l368,81r-2,9l363,97,5,390,2,387,,381xm446,19l468,r3,5l473,8,443,33r2,-7l446,19xe" fillcolor="#c89d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2;173,41;173,45;171,49;2,197;1,195;0,192;210,10;221,0;222,3;223,4;209,17;210,13;210,10" o:connectangles="0,0,0,0,0,0,0,0,0,0,0,0,0,0" textboxrect="3163,3163,18437,18437"/>
                  <v:handles>
                    <v:h position="@3,#0" polar="10800,10800"/>
                    <v:h position="#2,#1" polar="10800,10800" radiusrange="0,10800"/>
                  </v:handles>
                </v:shape>
                <v:shape id="Freeform 320" o:spid="_x0000_s1344" style="position:absolute;left:4575;top:474;width:224;height:195;visibility:visible;mso-wrap-style:none;v-text-anchor:middle" coordsize="473,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pTMYA&#10;AADcAAAADwAAAGRycy9kb3ducmV2LnhtbESPQUvDQBSE74L/YXmCN7tpK0Vjt0WkhR7agmk9eHtk&#10;n0nq7tuQfbbJv3cLgsdhZr5h5sveO3WmLjaBDYxHGSjiMtiGKwPHw/rhCVQUZIsuMBkYKMJycXsz&#10;x9yGC7/TuZBKJQjHHA3UIm2udSxr8hhHoSVO3lfoPEqSXaVth5cE905PsmymPTacFmps6a2m8rv4&#10;8QY+d2sphnjKto+r00x2H27YT50x93f96wsooV7+w3/tjTUwHT/D9U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jpTMYAAADcAAAADwAAAAAAAAAAAAAAAACYAgAAZHJz&#10;L2Rvd25yZXYueG1sUEsFBgAAAAAEAAQA9QAAAIsDAAAAAA==&#10;" adj="0,,0" path="m,382l364,85r-3,7l357,101,5,389,3,385,,382xm443,21l469,r2,3l473,9,439,35r2,-7l443,2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72,43;171,46;169,51;2,195;1,193;0,191;210,11;222,0;223,2;224,5;208,18;209,14;210,11" o:connectangles="0,0,0,0,0,0,0,0,0,0,0,0,0,0" textboxrect="3163,3163,18437,18437"/>
                  <v:handles>
                    <v:h position="@3,#0" polar="10800,10800"/>
                    <v:h position="#2,#1" polar="10800,10800" radiusrange="0,10800"/>
                  </v:handles>
                </v:shape>
                <v:shape id="Freeform 321" o:spid="_x0000_s1345" style="position:absolute;left:4577;top:476;width:223;height:195;visibility:visible;mso-wrap-style:none;v-text-anchor:middle" coordsize="472,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v8IA&#10;AADcAAAADwAAAGRycy9kb3ducmV2LnhtbERPXWvCMBR9H/gfwhV8m+kqbFJNZSiCoNuYis93zW1T&#10;1tyUJrbdv18eBns8nO/1ZrSN6KnztWMFT/MEBHHhdM2Vgutl/7gE4QOyxsYxKfghD5t88rDGTLuB&#10;P6k/h0rEEPYZKjAhtJmUvjBk0c9dSxy50nUWQ4RdJXWHQwy3jUyT5FlarDk2GGxpa6j4Pt+tguNy&#10;UX3s2Axp/35Kvt4KO5YvN6Vm0/F1BSLQGP7Ff+6DVrBI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8m/wgAAANwAAAAPAAAAAAAAAAAAAAAAAJgCAABkcnMvZG93&#10;bnJldi54bWxQSwUGAAAAAAQABAD1AAAAhwMAAAAA&#10;" adj="0,,0" path="m,382l358,89r-2,9l352,105,6,389,2,386,,382xm438,25l468,r2,6l472,9,432,40r4,-8l438,25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69,45;168,49;166,53;3,195;1,193;0,191;207,13;221,0;222,3;223,5;204,20;206,16;207,13" o:connectangles="0,0,0,0,0,0,0,0,0,0,0,0,0,0" textboxrect="3163,3163,18437,18437"/>
                  <v:handles>
                    <v:h position="@3,#0" polar="10800,10800"/>
                    <v:h position="#2,#1" polar="10800,10800" radiusrange="0,10800"/>
                  </v:handles>
                </v:shape>
                <v:shape id="Freeform 322" o:spid="_x0000_s1346" style="position:absolute;left:4577;top:478;width:223;height:195;visibility:visible;mso-wrap-style:none;v-text-anchor:middle" coordsize="471,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BF8cA&#10;AADcAAAADwAAAGRycy9kb3ducmV2LnhtbESPT2sCMRTE70K/Q3gFL1KzWhHZmhWRFvRQxbWH9vbY&#10;vP1DNy9LEnXtp28KBY/DzPyGWa5604oLOd9YVjAZJyCIC6sbrhR8nN6eFiB8QNbYWiYFN/Kwyh4G&#10;S0y1vfKRLnmoRISwT1FBHUKXSumLmgz6se2Io1daZzBE6SqpHV4j3LRymiRzabDhuFBjR5uaiu/8&#10;bBR87Q+j2+docZr9uGpH77N9X76SUsPHfv0CIlAf7uH/9lYreJ5O4O9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gRfHAAAA3AAAAA8AAAAAAAAAAAAAAAAAmAIAAGRy&#10;cy9kb3ducmV2LnhtbFBLBQYAAAAABAAEAPUAAACMAwAAAAA=&#10;" adj="0,,0" path="m,380l352,92r-2,7l349,108,7,387,4,383,,380xm434,26l468,r2,3l471,9,429,42r1,-8l434,26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67,46;166,50;165,54;3,195;2,193;0,191;205,13;222,0;223,2;223,5;203,21;204,17;205,13" o:connectangles="0,0,0,0,0,0,0,0,0,0,0,0,0,0" textboxrect="3163,3163,18437,18437"/>
                  <v:handles>
                    <v:h position="@3,#0" polar="10800,10800"/>
                    <v:h position="#2,#1" polar="10800,10800" radiusrange="0,10800"/>
                  </v:handles>
                </v:shape>
                <v:shape id="Freeform 323" o:spid="_x0000_s1347" style="position:absolute;left:4579;top:480;width:222;height:195;visibility:visible;mso-wrap-style:none;v-text-anchor:middle" coordsize="469,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a1cQA&#10;AADcAAAADwAAAGRycy9kb3ducmV2LnhtbESP3YrCMBSE7xd8h3AEbxZN7YJoNUrxB7xR8OcBDs2x&#10;rTYnpYm1vv1GWNjLYWa+YRarzlSipcaVlhWMRxEI4szqknMF18tuOAXhPLLGyjIpeJOD1bL3tcBE&#10;2xefqD37XAQIuwQVFN7XiZQuK8igG9maOHg32xj0QTa51A2+AtxUMo6iiTRYclgosKZ1Qdnj/DQK&#10;0tue30e3ae/b700aT/XssCu1UoN+l85BeOr8f/ivvdcKfuIYPm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GtXEAAAA3AAAAA8AAAAAAAAAAAAAAAAAmAIAAGRycy9k&#10;b3ducmV2LnhtbFBLBQYAAAAABAAEAPUAAACJAwAAAAA=&#10;" adj="0,,0" path="m,380l346,96r-1,9l343,112,5,388,3,384,,380xm426,31l466,r1,6l469,9,423,47r2,-8l426,31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1;164,48;163,53;162,56;2,195;1,193;0,191;202,16;221,0;221,3;222,5;200,24;201,20;202,16" o:connectangles="0,0,0,0,0,0,0,0,0,0,0,0,0,0" textboxrect="3163,3163,18437,18437"/>
                  <v:handles>
                    <v:h position="@3,#0" polar="10800,10800"/>
                    <v:h position="#2,#1" polar="10800,10800" radiusrange="0,10800"/>
                  </v:handles>
                </v:shape>
                <v:shape id="Freeform 324" o:spid="_x0000_s1348" style="position:absolute;left:4581;top:483;width:220;height:193;visibility:visible;mso-wrap-style:none;v-text-anchor:middle" coordsize="466,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QasYA&#10;AADcAAAADwAAAGRycy9kb3ducmV2LnhtbESPQWvCQBSE7wX/w/KE3pqNplSJriLSgtj2YPTi7ZF9&#10;JtHs25jdJum/7xYKPQ4z8w2zXA+mFh21rrKsYBLFIIhzqysuFJyOb09zEM4ja6wtk4JvcrBejR6W&#10;mGrb84G6zBciQNilqKD0vkmldHlJBl1kG+LgXWxr0AfZFlK32Ae4qeU0jl+kwYrDQokNbUvKb9mX&#10;UfAxe8/wc655cjxf82H/Wt2f3Vapx/GwWYDwNPj/8F97pxUk0wR+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hQasYAAADcAAAADwAAAAAAAAAAAAAAAACYAgAAZHJz&#10;L2Rvd25yZXYueG1sUEsFBgAAAAAEAAQA9QAAAIsDAAAAAA==&#10;" adj="0,,0" path="m,378l342,99r-2,7l338,113,6,383,2,382,,378xm422,33l464,r2,3l466,9,416,49r4,-8l422,33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0;161,50;161,53;160,57;3,193;1,192;0,190;199,17;219,0;220,2;220,5;196,25;198,21;199,17" o:connectangles="0,0,0,0,0,0,0,0,0,0,0,0,0,0" textboxrect="3163,3163,18437,18437"/>
                  <v:handles>
                    <v:h position="@3,#0" polar="10800,10800"/>
                    <v:h position="#2,#1" polar="10800,10800" radiusrange="0,10800"/>
                  </v:handles>
                </v:shape>
                <v:shape id="Freeform 325" o:spid="_x0000_s1349" style="position:absolute;left:4582;top:485;width:219;height:192;visibility:visible;mso-wrap-style:none;v-text-anchor:middle" coordsize="466,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Fq8QA&#10;AADcAAAADwAAAGRycy9kb3ducmV2LnhtbESPQWvCQBSE7wX/w/KE3urGREqJriKCaI9aoXh7ZJ/Z&#10;aPZtyK5J2l/fLQgeh5n5hlmsBluLjlpfOVYwnSQgiAunKy4VnL62bx8gfEDWWDsmBT/kYbUcvSww&#10;167nA3XHUIoIYZ+jAhNCk0vpC0MW/cQ1xNG7uNZiiLItpW6xj3BbyzRJ3qXFiuOCwYY2horb8W4V&#10;7HenxoV1sjPZ73a2Md+fh+v0rNTreFjPQQQawjP8aO+1giyd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havEAAAA3AAAAA8AAAAAAAAAAAAAAAAAmAIAAGRycy9k&#10;b3ducmV2LnhtbFBLBQYAAAAABAAEAPUAAACJAwAAAAA=&#10;" adj="0,,0" path="m,379l338,103r-2,7l334,117,7,384,4,380,,379xm418,38l464,r,6l466,9,411,55r3,-9l418,38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90;159,52;158,55;157,59;3,192;2,190;0,190;196,19;218,0;218,3;219,5;193,28;195,23;196,19" o:connectangles="0,0,0,0,0,0,0,0,0,0,0,0,0,0" textboxrect="3163,3163,18437,18437"/>
                  <v:handles>
                    <v:h position="@3,#0" polar="10800,10800"/>
                    <v:h position="#2,#1" polar="10800,10800" radiusrange="0,10800"/>
                  </v:handles>
                </v:shape>
                <v:shape id="Freeform 326" o:spid="_x0000_s1350" style="position:absolute;left:4583;top:487;width:219;height:192;visibility:visible;mso-wrap-style:none;v-text-anchor:middle" coordsize="464,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X28MA&#10;AADcAAAADwAAAGRycy9kb3ducmV2LnhtbESP3YrCMBSE7xd8h3CEvVsTlZVSjSKCoCCIPw9waI5t&#10;sTkpTWzrPr1ZELwcZuYbZrHqbSVaanzpWMN4pEAQZ86UnGu4XrY/CQgfkA1WjknDkzysloOvBabG&#10;dXyi9hxyESHsU9RQhFCnUvqsIIt+5Gri6N1cYzFE2eTSNNhFuK3kRKmZtFhyXCiwpk1B2f38sBqO&#10;Sdlep/dTMhurY131f4e96rzW38N+PQcRqA+f8Lu9Mxqmk1/4P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hX28MAAADcAAAADwAAAAAAAAAAAAAAAACYAgAAZHJzL2Rv&#10;d25yZXYueG1sUEsFBgAAAAAEAAQA9QAAAIgDAAAAAA==&#10;" adj="0,,0" path="m,374l332,104r-2,7l330,119,5,381,3,378,,374xm410,40l460,r2,3l464,8,403,58r4,-9l410,40xe" fillcolor="#c89e26"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157,52;156,56;156,60;2,192;1,190;0,188;194,20;217,0;218,2;219,4;190,29;192,25;194,20" o:connectangles="0,0,0,0,0,0,0,0,0,0,0,0,0,0" textboxrect="3163,3163,18437,18437"/>
                  <v:handles>
                    <v:h position="@3,#0" polar="10800,10800"/>
                    <v:h position="#2,#1" polar="10800,10800" radiusrange="0,10800"/>
                  </v:handles>
                </v:shape>
                <v:shape id="Freeform 327" o:spid="_x0000_s1351" style="position:absolute;left:4585;top:489;width:218;height:192;visibility:visible;mso-wrap-style:none;v-text-anchor:middle" coordsize="462,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C4MUA&#10;AADcAAAADwAAAGRycy9kb3ducmV2LnhtbESPW2vCQBSE3wv+h+UIfdNNtNUYXUUKhUL74A2fT7In&#10;F8yeDdltTP99tyD0cZiZb5jNbjCN6KlztWUF8TQCQZxbXXOp4HJ+nyQgnEfW2FgmBT/kYLcdPW0w&#10;1fbOR+pPvhQBwi5FBZX3bSqlyysy6Ka2JQ5eYTuDPsiulLrDe4CbRs6iaCEN1hwWKmzpraL8dvo2&#10;Cq7ZfGlf4uxVfq4O8VeR9JiXhVLP42G/BuFp8P/hR/tDK5jPF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4LgxQAAANwAAAAPAAAAAAAAAAAAAAAAAJgCAABkcnMv&#10;ZG93bnJldi54bWxQSwUGAAAAAAQABAD1AAAAigMAAAAA&#10;" adj="0,,0" path="m,375l327,108r,8l326,121,6,382,2,378,,375xm404,46l459,r2,5l462,11,393,66r5,-9l404,46xe" fillcolor="#c89f25"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8;154,54;154,58;154,61;3,192;1,190;0,188;191,23;217,0;218,3;218,6;185,33;188,29;191,23" o:connectangles="0,0,0,0,0,0,0,0,0,0,0,0,0,0" textboxrect="3163,3163,18437,18437"/>
                  <v:handles>
                    <v:h position="@3,#0" polar="10800,10800"/>
                    <v:h position="#2,#1" polar="10800,10800" radiusrange="0,10800"/>
                  </v:handles>
                </v:shape>
                <v:shape id="Freeform 328" o:spid="_x0000_s1352" style="position:absolute;left:4586;top:492;width:218;height:191;visibility:visible;mso-wrap-style:none;v-text-anchor:middle" coordsize="462,3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ah8cA&#10;AADcAAAADwAAAGRycy9kb3ducmV2LnhtbESPW2vCQBSE3wv9D8sp9K1umoKX6CqlUChiK97Ax5Ps&#10;aRLNng27q6b/visIPg4z8w0zmXWmEWdyvras4LWXgCAurK65VLDdfL4MQfiArLGxTAr+yMNs+vgw&#10;wUzbC6/ovA6liBD2GSqoQmgzKX1RkUHfsy1x9H6tMxiidKXUDi8RbhqZJklfGqw5LlTY0kdFxXF9&#10;Mgqa3fJ7sczT/vwwknnxs3KLfZkr9fzUvY9BBOrCPXxrf2kFb+kA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G2ofHAAAA3AAAAA8AAAAAAAAAAAAAAAAAmAIAAGRy&#10;cy9kb3ducmV2LnhtbFBLBQYAAAAABAAEAPUAAACMAwAAAAA=&#10;" adj="0,,0" path="m,373l325,111r-1,5l324,121r1,-2l327,119,7,381,4,377,,373xm398,50l459,r1,6l462,9,382,73r9,-10l398,50xe" fillcolor="#caa123" stroked="f" strokecolor="#3465a4">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0,187;153,56;153,58;153,61;153,60;154,60;3,191;2,189;0,187;188,25;217,0;217,3;218,5;180,37;184,32;188,25" o:connectangles="0,0,0,0,0,0,0,0,0,0,0,0,0,0,0,0" textboxrect="3163,3163,18437,18437"/>
                  <v:handles>
                    <v:h position="@3,#0" polar="10800,10800"/>
                    <v:h position="#2,#1" polar="10800,10800" radiusrange="0,10800"/>
                  </v:handles>
                </v:shape>
                <v:shape id="Freeform 329" o:spid="_x0000_s1353" style="position:absolute;left:4588;top:494;width:218;height:191;visibility:visible;mso-wrap-style:none;v-text-anchor:middle" coordsize="46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x/8EA&#10;AADcAAAADwAAAGRycy9kb3ducmV2LnhtbERPz2vCMBS+D/wfwhO8DE3nQKQ2igiO9TTm1vujebbV&#10;5KUkmbb+9cthsOPH97vYDdaIG/nQOVbwsshAENdOd9wo+P46ztcgQkTWaByTgpEC7LaTpwJz7e78&#10;SbdTbEQK4ZCjgjbGPpcy1C1ZDAvXEyfu7LzFmKBvpPZ4T+HWyGWWraTFjlNDiz0dWqqvpx+roHo+&#10;vpFxpa/25WX1MYxr/zC1UrPpsN+AiDTEf/Gf+10reF2m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Mf/BAAAA3AAAAA8AAAAAAAAAAAAAAAAAmAIAAGRycy9kb3du&#10;cmV2LnhtbFBLBQYAAAAABAAEAPUAAACGAw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EZcMA&#10;AADcAAAADwAAAGRycy9kb3ducmV2LnhtbESP3WoCMRCF7wu+Q5hC72q2FkS3RilKseyFP9s+wJBM&#10;k6WbybKJun37RhC8PJyfj7NYDb4VZ+pjE1jBy7gAQayDadgq+P76eJ6BiAnZYBuYFPxRhNVy9LDA&#10;0oQLH+lcJyvyCMcSFbiUulLKqB15jOPQEWfvJ/QeU5a9labHSx73rZwUxVR6bDgTHHa0dqR/65PP&#10;3N1+ptfabk/byuNhkyprXaXU0+Pw/gYi0ZDu4Vv70yh4nczheiYf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FEZcMAAADcAAAADwAAAAAAAAAAAAAAAACYAgAAZHJzL2Rv&#10;d25yZXYueG1sUEsFBgAAAAAEAAQA9QAAAIgD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cRcEA&#10;AADcAAAADwAAAGRycy9kb3ducmV2LnhtbERPy4rCMBTdD/gP4QruxlQLjlSjiDAoyAi+wOWluTbF&#10;5qbTRNv5e7MQZnk47/mys5V4UuNLxwpGwwQEce50yYWC8+n7cwrCB2SNlWNS8Ecelovexxwz7Vo+&#10;0PMYChFD2GeowIRQZ1L63JBFP3Q1ceRurrEYImwKqRtsY7it5DhJJtJiybHBYE1rQ/n9+LAKNj+T&#10;L6kPe7MLvy2b66Xap/eLUoN+t5qBCNSFf/HbvdUK0j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EXBAAAA3AAAAA8AAAAAAAAAAAAAAAAAmAIAAGRycy9kb3du&#10;cmV2LnhtbFBLBQYAAAAABAAEAPUAAACGAw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sF8QA&#10;AADcAAAADwAAAGRycy9kb3ducmV2LnhtbESP3YrCMBSE7wXfIZwF7zStSl26RhFBEBRh/QEvD83Z&#10;tticlCbV+vZGEPZymJlvmPmyM5W4U+NKywriUQSCOLO65FzB+bQZfoNwHlljZZkUPMnBctHvzTHV&#10;9sG/dD/6XAQIuxQVFN7XqZQuK8igG9maOHh/tjHog2xyqRt8BLip5DiKEmmw5LBQYE3rgrLbsTUK&#10;Zrd98kyuW7ur2nY1jS9teZ0dlBp8dasfEJ46/x/+tLdawWQSw/t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7BfEAAAA3AAAAA8AAAAAAAAAAAAAAAAAmAIAAGRycy9k&#10;b3ducmV2LnhtbFBLBQYAAAAABAAEAPUAAACJAw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WBcYA&#10;AADcAAAADwAAAGRycy9kb3ducmV2LnhtbESPQWvCQBSE7wX/w/KEXkrdmGjU6CoqCKWnqr14e2af&#10;STD7NmS3Gv99Vyj0OMzMN8xi1Zla3Kh1lWUFw0EEgji3uuJCwfdx9z4F4TyyxtoyKXiQg9Wy97LA&#10;TNs77+l28IUIEHYZKii9bzIpXV6SQTewDXHwLrY16INsC6lbvAe4qWUcRak0WHFYKLGhbUn59fBj&#10;FJw268/jZHgeneJxt5s93tKvZJYq9drv1nMQnjr/H/5rf2gFSRLD8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iWBcYAAADcAAAADwAAAAAAAAAAAAAAAACYAgAAZHJz&#10;L2Rvd25yZXYueG1sUEsFBgAAAAAEAAQA9QAAAIsD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T+MYA&#10;AADcAAAADwAAAGRycy9kb3ducmV2LnhtbESPzWrCQBSF9wXfYbhCN2ImNiKSOkqQKF20CzVQurtk&#10;rklo5k7IjBr79J2C0OXh/Hyc1WYwrbhS7xrLCmZRDIK4tLrhSkFx2k2XIJxH1thaJgV3crBZj55W&#10;mGp74wNdj74SYYRdigpq77tUSlfWZNBFtiMO3tn2Bn2QfSV1j7cwblr5EscLabDhQKixo21N5ffx&#10;YgJ3Mi8/MvvzPtl9XfafcZ6fnS6Ueh4P2SsIT4P/Dz/ab1pBki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T+MYAAADcAAAADwAAAAAAAAAAAAAAAACYAgAAZHJz&#10;L2Rvd25yZXYueG1sUEsFBgAAAAAEAAQA9QAAAIsD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u3sQA&#10;AADcAAAADwAAAGRycy9kb3ducmV2LnhtbESP0YrCMBRE3xf8h3AFXxZNtatINYqIgqD7sOoHXJpr&#10;W9rc1CbW+vebBWEfh5k5wyzXnalES40rLCsYjyIQxKnVBWcKrpf9cA7CeWSNlWVS8CIH61XvY4mJ&#10;tk/+ofbsMxEg7BJUkHtfJ1K6NCeDbmRr4uDdbGPQB9lkUjf4DHBTyUkUzaTBgsNCjjVtc0rL88Mo&#10;mB6+5bSNy5Iex8/suLvHUXtipQb9brMA4anz/+F3+6AVxPEX/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bt7EAAAA3AAAAA8AAAAAAAAAAAAAAAAAmAIAAGRycy9k&#10;b3ducmV2LnhtbFBLBQYAAAAABAAEAPUAAACJAw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llcUA&#10;AADcAAAADwAAAGRycy9kb3ducmV2LnhtbESPQWvCQBSE70L/w/IKvemmBkWiq5TQQg5FqFa8PrPP&#10;JDb7Nu5uNfbXdwtCj8PMN8MsVr1pxYWcbywreB4lIIhLqxuuFHxu34YzED4ga2wtk4IbeVgtHwYL&#10;zLS98gddNqESsYR9hgrqELpMSl/WZNCPbEccvaN1BkOUrpLa4TWWm1aOk2QqDTYcF2rsKK+p/Np8&#10;GwXpXp8KSqxZF7n5Ob/e3nezQ6nU02P/MgcRqA//4Ttd6Mil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qWVxQAAANwAAAAPAAAAAAAAAAAAAAAAAJgCAABkcnMv&#10;ZG93bnJldi54bWxQSwUGAAAAAAQABAD1AAAAigM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gAMcA&#10;AADcAAAADwAAAGRycy9kb3ducmV2LnhtbESPQWvCQBSE74X+h+UVequbVpEaXUUtlXjSRj14e2Rf&#10;k9Ds25DdJtFf7wqFHoeZ+YaZLXpTiZYaV1pW8DqIQBBnVpecKzgePl/eQTiPrLGyTAou5GAxf3yY&#10;Yaxtx1/Upj4XAcIuRgWF93UspcsKMugGtiYO3rdtDPogm1zqBrsAN5V8i6KxNFhyWCiwpnVB2U/6&#10;axTg6rpfrpPVeVMfr5PRR7s9pbuzUs9P/XIKwlPv/8N/7UQrGA7H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oADHAAAA3AAAAA8AAAAAAAAAAAAAAAAAmAIAAGRy&#10;cy9kb3ducmV2LnhtbFBLBQYAAAAABAAEAPUAAACMAw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Fi8YA&#10;AADcAAAADwAAAGRycy9kb3ducmV2LnhtbESPT2vCQBTE70K/w/IKvemmTbEldRUrhHpQoWnBHh/Z&#10;ZxKafRuymz9+e1cQPA4zvxlmsRpNLXpqXWVZwfMsAkGcW11xoeD3J52+g3AeWWNtmRScycFq+TBZ&#10;YKLtwN/UZ74QoYRdggpK75tESpeXZNDNbEMcvJNtDfog20LqFodQbmr5EkVzabDisFBiQ5uS8v+s&#10;Mwri7cYXfXd63X99Ho/1YW3Tnf5T6ulxXH+A8DT6e/hGb3Xg4je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Fi8YAAADcAAAADwAAAAAAAAAAAAAAAACYAgAAZHJz&#10;L2Rvd25yZXYueG1sUEsFBgAAAAAEAAQA9QAAAIsD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oKcMA&#10;AADcAAAADwAAAGRycy9kb3ducmV2LnhtbERPW2vCMBR+F/YfwhnsRTT1gkg1igiDwhi4KujjsTm2&#10;3ZqTkmS1+/fmYeDjx3dfb3vTiI6cry0rmIwTEMSF1TWXCk7H99EShA/IGhvLpOCPPGw3L4M1ptre&#10;+Yu6PJQihrBPUUEVQptK6YuKDPqxbYkjd7POYIjQlVI7vMdw08hpkiykwZpjQ4Ut7SsqfvJfo4C6&#10;j/n1cz65ZPa8OOTDzH3j9KrU22u/W4EI1Ien+N+daQWzWVwb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oKcMAAADcAAAADwAAAAAAAAAAAAAAAACYAgAAZHJzL2Rv&#10;d25yZXYueG1sUEsFBgAAAAAEAAQA9QAAAIgD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T8UA&#10;AADcAAAADwAAAGRycy9kb3ducmV2LnhtbESPQWvCQBSE70L/w/KE3nSjgWqiqxTR4lHTYuntmX0m&#10;wezbkN1q9Ne7QqHHYWa+YebLztTiQq2rLCsYDSMQxLnVFRcKvj43gykI55E11pZJwY0cLBcvvTmm&#10;2l55T5fMFyJA2KWooPS+SaV0eUkG3dA2xME72dagD7ItpG7xGuCmluMoepMGKw4LJTa0Kik/Z79G&#10;wX1DWXI8aLnjeDK9jbeHn/X3h1Kv/e59BsJT5//Df+2tVhDH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hhPxQAAANwAAAAPAAAAAAAAAAAAAAAAAJgCAABkcnMv&#10;ZG93bnJldi54bWxQSwUGAAAAAAQABAD1AAAAigM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A8MA&#10;AADcAAAADwAAAGRycy9kb3ducmV2LnhtbERPS27CMBDdI/UO1lTqjjik5ZdiEKlaKRIsKOUAI3tI&#10;0sbjKHYhvX29QGL59P6rzWBbcaHeN44VTJIUBLF2puFKwenrY7wA4QOywdYxKfgjD5v1w2iFuXFX&#10;/qTLMVQihrDPUUEdQpdL6XVNFn3iOuLInV1vMUTYV9L0eI3htpVZms6kxYZjQ40dvdWkf46/VkFR&#10;Tpbb93l2KHfTqZwXxT7T31qpp8dh+woi0BDu4pu7NAqeX+L8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IA8MAAADcAAAADwAAAAAAAAAAAAAAAACYAgAAZHJzL2Rv&#10;d25yZXYueG1sUEsFBgAAAAAEAAQA9QAAAIgD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bWsUA&#10;AADcAAAADwAAAGRycy9kb3ducmV2LnhtbESP3WrCQBSE7wu+w3IKvdNNbNESXYOEthS9UesDHLKn&#10;STB7Nma3+Xl7VxB6OczMN8w6HUwtOmpdZVlBPItAEOdWV1woOP98Tt9BOI+ssbZMCkZykG4mT2tM&#10;tO35SN3JFyJA2CWooPS+SaR0eUkG3cw2xMH7ta1BH2RbSN1iH+CmlvMoWkiDFYeFEhvKSsovpz+j&#10;4ONq6kuzK752+bDc285l0XjIlHp5HrYrEJ4G/x9+tL+1gte3GO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axQAAANwAAAAPAAAAAAAAAAAAAAAAAJgCAABkcnMv&#10;ZG93bnJldi54bWxQSwUGAAAAAAQABAD1AAAAigM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pusYA&#10;AADcAAAADwAAAGRycy9kb3ducmV2LnhtbESPQWvCQBSE7wX/w/KEXoLZaEotqZsglkJvEiuW3h7Z&#10;ZxLMvg3Zrab+erdQ8DjMzDfMqhhNJ840uNaygnmcgCCurG65VrD/fJ+9gHAeWWNnmRT8koMinzys&#10;MNP2wiWdd74WAcIuQwWN930mpasaMuhi2xMH72gHgz7IoZZ6wEuAm04ukuRZGmw5LDTY06ah6rT7&#10;MQqiUkeYXJdv6Xj4wlP5vU2raKvU43Rcv4LwNPp7+L/9oRWkTwv4OxOO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0pusYAAADcAAAADwAAAAAAAAAAAAAAAACYAgAAZHJz&#10;L2Rvd25yZXYueG1sUEsFBgAAAAAEAAQA9QAAAIsD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tt8QA&#10;AADcAAAADwAAAGRycy9kb3ducmV2LnhtbESPQWvCQBSE7wX/w/IEb3WjkVKjq0ix4knaGPT6zD6T&#10;YPZtyK4m/fddodDjMDPfMMt1b2rxoNZVlhVMxhEI4tzqigsF2fHz9R2E88gaa8uk4IccrFeDlyUm&#10;2nb8TY/UFyJA2CWooPS+SaR0eUkG3dg2xMG72tagD7ItpG6xC3BTy2kUvUmDFYeFEhv6KCm/pXej&#10;YHf8uqRuPs3y7aE70TY73/QsVmo07DcLEJ56/x/+a++1gngWw/N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rbfEAAAA3AAAAA8AAAAAAAAAAAAAAAAAmAIAAGRycy9k&#10;b3ducmV2LnhtbFBLBQYAAAAABAAEAPUAAACJAw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RscUA&#10;AADcAAAADwAAAGRycy9kb3ducmV2LnhtbESPQWsCMRSE74X+h/CE3jSxSqurUYpY2nrrqrTHx+a5&#10;Wbp5WTeprv++EYQeh5n5hpkvO1eLE7Wh8qxhOFAgiAtvKi417Lav/QmIEJEN1p5Jw4UCLBf3d3PM&#10;jD/zJ53yWIoE4ZChBhtjk0kZCksOw8A3xMk7+NZhTLItpWnxnOCulo9KPUmHFacFiw2tLBU/+a/T&#10;8LE5biOrzVQVb8/fX7mtcL2/aP3Q615mICJ18T98a78bDaPxGK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GxxQAAANwAAAAPAAAAAAAAAAAAAAAAAJgCAABkcnMv&#10;ZG93bnJldi54bWxQSwUGAAAAAAQABAD1AAAAigM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ZsQA&#10;AADcAAAADwAAAGRycy9kb3ducmV2LnhtbESPT2sCMRTE74LfITyhN836t7I1igoFQXpQ99Djc/O6&#10;u7h5WZKo2356UxA8DjPzG2axak0tbuR8ZVnBcJCAIM6trrhQkJ0++3MQPiBrrC2Tgl/ysFp2OwtM&#10;tb3zgW7HUIgIYZ+igjKEJpXS5yUZ9APbEEfvxzqDIUpXSO3wHuGmlqMkmUmDFceFEhvalpRfjlej&#10;QH6Ty7PMbHaHbfM1McMz/73vlXrrtesPEIHa8Ao/2zutYDyZwv+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2bEAAAA3AAAAA8AAAAAAAAAAAAAAAAAmAIAAGRycy9k&#10;b3ducmV2LnhtbFBLBQYAAAAABAAEAPUAAACJAw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HvsQA&#10;AADcAAAADwAAAGRycy9kb3ducmV2LnhtbESPQWsCMRSE70L/Q3gFb5pVq8jWKKW04EWK29bzI3nd&#10;LN28bDepZv99UxA8DjPzDbPZJdeKM/Wh8axgNi1AEGtvGq4VfLy/TtYgQkQ22HomBQMF2G3vRhss&#10;jb/wkc5VrEWGcChRgY2xK6UM2pLDMPUdcfa+fO8wZtnX0vR4yXDXynlRrKTDhvOCxY6eLenv6tcp&#10;+Dnoz/kwO9r29LI86aFKb2ublBrfp6dHEJFSvIWv7b1RsHhYwf+Zf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B77EAAAA3AAAAA8AAAAAAAAAAAAAAAAAmAIAAGRycy9k&#10;b3ducmV2LnhtbFBLBQYAAAAABAAEAPUAAACJAw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lD8YA&#10;AADcAAAADwAAAGRycy9kb3ducmV2LnhtbESPT2vCQBTE74LfYXlCb7rRllaiq5T+gV4sMfXi7ZF9&#10;JtHs25jd6tpP3xUEj8PM/IaZL4NpxIk6V1tWMB4lIIgLq2suFWx+PodTEM4ja2wsk4ILOVgu+r05&#10;ptqeeU2n3JciQtilqKDyvk2ldEVFBt3ItsTR29nOoI+yK6Xu8BzhppGTJHmWBmuOCxW29FZRcch/&#10;jYIy2x7kfnO0gd+/V3UW/rKP3V6ph0F4nYHwFPw9fGt/aQWPTy9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2lD8YAAADcAAAADwAAAAAAAAAAAAAAAACYAgAAZHJz&#10;L2Rvd25yZXYueG1sUEsFBgAAAAAEAAQA9QAAAIsD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JIsMA&#10;AADcAAAADwAAAGRycy9kb3ducmV2LnhtbERPXWvCMBR9H/gfwhX2IjN1Djs6o7ipMGUw1gm+Xpu7&#10;tNjclCZq/ffmQdjj4XxP552txZlaXzlWMBomIIgLpys2Cna/66dXED4ga6wdk4IreZjPeg9TzLS7&#10;8A+d82BEDGGfoYIyhCaT0hclWfRD1xBH7s+1FkOErZG6xUsMt7V8TpKJtFhxbCixoY+SimN+sgr4&#10;gAtvwuBbL9PV+yZZHrb7r1Spx363eAMRqAv/4rv7UysYv8S18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JIsMAAADcAAAADwAAAAAAAAAAAAAAAACYAgAAZHJzL2Rv&#10;d25yZXYueG1sUEsFBgAAAAAEAAQA9QAAAIgD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PBsYA&#10;AADcAAAADwAAAGRycy9kb3ducmV2LnhtbESPUUvDQBCE34X+h2MLfRF7sRbRtNcSCgXBSjEK9nHJ&#10;rUk0txdya5r21/cEwcdhZr5hluvBNaqnLtSeDdxOE1DEhbc1lwbe37Y3D6CCIFtsPJOBEwVYr0ZX&#10;S0ytP/Ir9bmUKkI4pGigEmlTrUNRkcMw9S1x9D5951Ci7EptOzxGuGv0LEnutcOa40KFLW0qKr7z&#10;H2fg+SOcQy/yNexe7D5319mB5pkxk/GQLUAJDfIf/ms/WQN380f4PROP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PBsYAAADcAAAADwAAAAAAAAAAAAAAAACYAgAAZHJz&#10;L2Rvd25yZXYueG1sUEsFBgAAAAAEAAQA9QAAAIsD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ZaccA&#10;AADcAAAADwAAAGRycy9kb3ducmV2LnhtbESPwW7CMAyG70h7h8iTuEG6oSFWCGgbYoID2gYcOFqN&#10;aas1TtUEKDw9PiBxtH7/nz9PZq2r1ImaUHo28NJPQBFn3pacG9htF70RqBCRLVaeycCFAsymT50J&#10;ptaf+Y9Om5grgXBI0UARY51qHbKCHIa+r4klO/jGYZSxybVt8CxwV+nXJBlqhyXLhQJr+ioo+98c&#10;nWisRuv9djVw7+v6c3hN5ofv3/2PMd3n9mMMKlIbH8v39tIaGLyJvjwjBN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mWnHAAAA3AAAAA8AAAAAAAAAAAAAAAAAmAIAAGRy&#10;cy9kb3ducmV2LnhtbFBLBQYAAAAABAAEAPUAAACMAw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q28YA&#10;AADcAAAADwAAAGRycy9kb3ducmV2LnhtbESPT2vCQBTE70K/w/IKvdVNLC0SXcVKI8WL/0r1+Mg+&#10;k9Ds27C7NfHbu4WCx2FmfsNM571pxIWcry0rSIcJCOLC6ppLBV+H/HkMwgdkjY1lUnAlD/PZw2CK&#10;mbYd7+iyD6WIEPYZKqhCaDMpfVGRQT+0LXH0ztYZDFG6UmqHXYSbRo6S5E0arDkuVNjSsqLiZ/9r&#10;FHysz/lxJTfdZmVql75/2+06Pyn19NgvJiAC9eEe/m9/agUvryn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q28YAAADcAAAADwAAAAAAAAAAAAAAAACYAgAAZHJz&#10;L2Rvd25yZXYueG1sUEsFBgAAAAAEAAQA9QAAAIsD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ycsQA&#10;AADcAAAADwAAAGRycy9kb3ducmV2LnhtbESPQWsCMRSE7wX/Q3iCt5pVsS1bo9jSgjdpqpTeHpvn&#10;ZnHzst2k7uqvNwWhx2FmvmEWq97V4kRtqDwrmIwzEMSFNxWXCnaf7/dPIEJENlh7JgVnCrBaDu4W&#10;mBvf8QeddCxFgnDIUYGNscmlDIUlh2HsG+LkHXzrMCbZltK02CW4q+U0yx6kw4rTgsWGXi0VR/3r&#10;FPDXm7bF/gdxq19099g1mb18KzUa9utnEJH6+B++tTdGwWw+hb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MnLEAAAA3AAAAA8AAAAAAAAAAAAAAAAAmAIAAGRycy9k&#10;b3ducmV2LnhtbFBLBQYAAAAABAAEAPUAAACJAw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fT8UA&#10;AADcAAAADwAAAGRycy9kb3ducmV2LnhtbESPQWvCQBSE70L/w/KE3nRjQ0pIXUVsxUJ7UYPnx+5r&#10;Nph9G7Krpv++Wyj0OMzMN8xyPbpO3GgIrWcFi3kGglh703KjoD7tZiWIEJENdp5JwTcFWK8eJkus&#10;jL/zgW7H2IgE4VChAhtjX0kZtCWHYe574uR9+cFhTHJopBnwnuCuk09Z9iwdtpwWLPa0taQvx6tT&#10;8Hku7Nad9/tc17vytbjWHyf9ptTjdNy8gIg0xv/wX/vdKMi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h9PxQAAANwAAAAPAAAAAAAAAAAAAAAAAJgCAABkcnMv&#10;ZG93bnJldi54bWxQSwUGAAAAAAQABAD1AAAAigM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MFscA&#10;AADcAAAADwAAAGRycy9kb3ducmV2LnhtbESPS2vDMBCE74H+B7GF3mK5eTSNGzmE0IIPJSUPmuti&#10;bW3X1spYSuL++yoQyHGYmW+YxbI3jThT5yrLCp6jGARxbnXFhYLD/mP4CsJ5ZI2NZVLwRw6W6cNg&#10;gYm2F97SeecLESDsElRQet8mUrq8JIMusi1x8H5sZ9AH2RVSd3gJcNPIURy/SIMVh4USW1qXlNe7&#10;k1Eg6368mX3x6f1XZvPj6DOz38VEqafHfvUGwlPv7+FbO9MKxtMJ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bDBbHAAAA3AAAAA8AAAAAAAAAAAAAAAAAmAIAAGRy&#10;cy9kb3ducmV2LnhtbFBLBQYAAAAABAAEAPUAAACMAw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hxsUA&#10;AADcAAAADwAAAGRycy9kb3ducmV2LnhtbESP0WqDQBRE3wP5h+UW+hKaNU3SFusqJUXIY2vyAbfu&#10;rUrdu+KuRv8+Gwj0cZiZM0ySTaYVI/Wusaxgs45AEJdWN1wpOJ/ypzcQziNrbC2TgpkcZOlykWCs&#10;7YW/aSx8JQKEXYwKau+7WEpX1mTQrW1HHLxf2xv0QfaV1D1eAty08jmKXqTBhsNCjR0dair/isEo&#10;oGL1qQ9fP2Ye8lU7dq/H6XzaKfX4MH28g/A0+f/wvX3UCrb7PdzOh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eHGxQAAANwAAAAPAAAAAAAAAAAAAAAAAJgCAABkcnMv&#10;ZG93bnJldi54bWxQSwUGAAAAAAQABAD1AAAAigM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A5MUA&#10;AADcAAAADwAAAGRycy9kb3ducmV2LnhtbESPQWvCQBSE74X+h+UVeil1Y6Ui0VVEKHrxYAx4fWRf&#10;s8Hs25jdaNJf7wpCj8PMfMMsVr2txZVaXzlWMB4lIIgLpysuFeTHn88ZCB+QNdaOScFAHlbL15cF&#10;ptrd+EDXLJQiQtinqMCE0KRS+sKQRT9yDXH0fl1rMUTZllK3eItwW8uvJJlKixXHBYMNbQwV56yz&#10;Croh2207e9zqQYfThzf53/6SK/X+1q/nIAL14T/8bO+0gsn3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cDkxQAAANwAAAAPAAAAAAAAAAAAAAAAAJgCAABkcnMv&#10;ZG93bnJldi54bWxQSwUGAAAAAAQABAD1AAAAigM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RnMQA&#10;AADcAAAADwAAAGRycy9kb3ducmV2LnhtbESPT4vCMBDF7wt+hzCCtzV1xX/VKLIoLHhaq+BxaMam&#10;2ExqE7X77Y2w4PHx5v3evMWqtZW4U+NLxwoG/QQEce50yYWCQ7b9nILwAVlj5ZgU/JGH1bLzscBU&#10;uwf/0n0fChEh7FNUYEKoUyl9bsii77uaOHpn11gMUTaF1A0+ItxW8itJxtJiybHBYE3fhvLL/mbj&#10;G9exGZ5uxc5cN4d8O5PZUdeZUr1uu56DCNSG9/F/+kcrGI4m8BoTCS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EZzEAAAA3AAAAA8AAAAAAAAAAAAAAAAAmAIAAGRycy9k&#10;b3ducmV2LnhtbFBLBQYAAAAABAAEAPUAAACJAw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w7cIA&#10;AADcAAAADwAAAGRycy9kb3ducmV2LnhtbERPXWvCMBR9H/gfwhV8m6k6h1ajSEUQNpBVwddLc9sU&#10;m5vSRK3/fnkY7PFwvtfb3jbiQZ2vHSuYjBMQxIXTNVcKLufD+wKED8gaG8ek4EUetpvB2xpT7Z78&#10;Q488VCKGsE9RgQmhTaX0hSGLfuxa4siVrrMYIuwqqTt8xnDbyGmSfEqLNccGgy1lhopbfrcKilt5&#10;LduP/cxki3m2PJ1el++vXKnRsN+tQATqw7/4z33UCmbz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3DtwgAAANwAAAAPAAAAAAAAAAAAAAAAAJgCAABkcnMvZG93&#10;bnJldi54bWxQSwUGAAAAAAQABAD1AAAAhwM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858YA&#10;AADcAAAADwAAAGRycy9kb3ducmV2LnhtbESPQWvCQBSE7wX/w/IEL1I3WqI1uooUhIIIaj14fGRf&#10;k2j2bZpdk/TfdwWhx2FmvmGW686UoqHaFZYVjEcRCOLU6oIzBeev7es7COeRNZaWScEvOVivei9L&#10;TLRt+UjNyWciQNglqCD3vkqkdGlOBt3IVsTB+7a1QR9knUldYxvgppSTKJpKgwWHhRwr+sgpvZ3u&#10;RkE7jw/xcJ9eTdXNLmY32zQ/u0ypQb/bLEB46vx/+Nn+1Are4jk8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3858YAAADcAAAADwAAAAAAAAAAAAAAAACYAgAAZHJz&#10;L2Rvd25yZXYueG1sUEsFBgAAAAAEAAQA9QAAAIsD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McQA&#10;AADcAAAADwAAAGRycy9kb3ducmV2LnhtbERPz2vCMBS+D/wfwht4kZlOQaQzylAUQZnY7rLbo3lr&#10;OpuXrom1/vfLQdjx4/u9WPW2Fh21vnKs4HWcgCAunK64VPCZb1/mIHxA1lg7JgV38rBaDp4WmGp3&#10;4zN1WShFDGGfogITQpNK6QtDFv3YNcSR+3atxRBhW0rd4i2G21pOkmQmLVYcGww2tDZUXLKrVVB/&#10;HL7yyeneZb8Xk+93P8fRZnNUavjcv7+BCNSHf/HDvdcKprM4P5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kDHEAAAA3AAAAA8AAAAAAAAAAAAAAAAAmAIAAGRycy9k&#10;b3ducmV2LnhtbFBLBQYAAAAABAAEAPUAAACJAw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t2MUA&#10;AADcAAAADwAAAGRycy9kb3ducmV2LnhtbESP0WrCQBRE3wv9h+UW+qabVAwluglGKChSpeoHXLLX&#10;JJi9G7NbE/++Wyj0cZiZM8wyH00r7tS7xrKCeBqBIC6tbrhScD59TN5BOI+ssbVMCh7kIM+en5aY&#10;ajvwF92PvhIBwi5FBbX3XSqlK2sy6Ka2Iw7exfYGfZB9JXWPQ4CbVr5FUSINNhwWauxoXVN5PX4b&#10;BdvdLZ678yxxRZSchv1ncdi0hVKvL+NqAcLT6P/Df+2NVjBLYv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y3YxQAAANwAAAAPAAAAAAAAAAAAAAAAAJgCAABkcnMv&#10;ZG93bnJldi54bWxQSwUGAAAAAAQABAD1AAAAigM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C2ccA&#10;AADcAAAADwAAAGRycy9kb3ducmV2LnhtbESPT0sDMRTE7wW/Q3iCl9JmW2Fbtk2LFQse9GD/gN4e&#10;m9fs4uZlTdLd9dsbQfA4zMxvmPV2sI3oyIfasYLZNANBXDpds1FwOu4nSxAhImtsHJOCbwqw3dyM&#10;1lho1/MbdYdoRIJwKFBBFWNbSBnKiiyGqWuJk3dx3mJM0hupPfYJbhs5z7JcWqw5LVTY0mNF5efh&#10;ahW8dufxk8394utF9u8fxjR+d90rdXc7PKxARBrif/iv/awV3Odz+D2Tj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AtnHAAAA3AAAAA8AAAAAAAAAAAAAAAAAmAIAAGRy&#10;cy9kb3ducmV2LnhtbFBLBQYAAAAABAAEAPUAAACMAw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H18YA&#10;AADcAAAADwAAAGRycy9kb3ducmV2LnhtbESP3WoCMRSE74W+QziF3tWsClpWo6ggbhHR+kNvD5vT&#10;3cXNyZKkuu3TN0LBy2FmvmEms9bU4krOV5YV9LoJCOLc6ooLBafj6vUNhA/IGmvLpOCHPMymT50J&#10;ptre+IOuh1CICGGfooIyhCaV0uclGfRd2xBH78s6gyFKV0jt8Bbhppb9JBlKgxXHhRIbWpaUXw7f&#10;RoHbzEf782L7iYZ6u83vOjOj90ypl+d2PgYRqA2P8H870woGwwHc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H18YAAADcAAAADwAAAAAAAAAAAAAAAACYAgAAZHJz&#10;L2Rvd25yZXYueG1sUEsFBgAAAAAEAAQA9QAAAIsD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Sn8UA&#10;AADcAAAADwAAAGRycy9kb3ducmV2LnhtbESPQWvCQBSE7wX/w/IEL6KbagiSuopYRFtB0Ba8PrKv&#10;STD7NmQ3Mf77bkHocZiZb5jlujeV6KhxpWUFr9MIBHFmdcm5gu+v3WQBwnlkjZVlUvAgB+vV4GWJ&#10;qbZ3PlN38bkIEHYpKii8r1MpXVaQQTe1NXHwfmxj0AfZ5FI3eA9wU8lZFCXSYMlhocCatgVlt0tr&#10;FFw/efueSOzMvm3jY4zj/fXjpNRo2G/eQHjq/X/42T5oBfMkh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pKfxQAAANwAAAAPAAAAAAAAAAAAAAAAAJgCAABkcnMv&#10;ZG93bnJldi54bWxQSwUGAAAAAAQABAD1AAAAigM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PBcQA&#10;AADcAAAADwAAAGRycy9kb3ducmV2LnhtbESPQUsDMRSE70L/Q3gFbzZbS4tum5ZqkQqerF68vW5e&#10;N8tuXpYkbtP+eiMIHoeZ+YZZbZLtxEA+NI4VTCcFCOLK6YZrBZ8fL3cPIEJE1tg5JgUXCrBZj25W&#10;WGp35ncaDrEWGcKhRAUmxr6UMlSGLIaJ64mzd3LeYszS11J7PGe47eR9USykxYbzgsGeng1V7eHb&#10;Knj6aoddrU/++JZaj/trNJQelbodp+0SRKQU/8N/7VetYLaYw++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TwXEAAAA3AAAAA8AAAAAAAAAAAAAAAAAmAIAAGRycy9k&#10;b3ducmV2LnhtbFBLBQYAAAAABAAEAPUAAACJAw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fTcMA&#10;AADcAAAADwAAAGRycy9kb3ducmV2LnhtbESPQWvCQBSE7wX/w/KE3upGC6FE16BiSuit0YPHZ/aZ&#10;hGTfht2tpv++Wyj0OMzMN8wmn8wg7uR8Z1nBcpGAIK6t7rhRcD4VL28gfEDWOFgmBd/kId/OnjaY&#10;afvgT7pXoRERwj5DBW0IYyalr1sy6Bd2JI7ezTqDIUrXSO3wEeFmkKskSaXBjuNCiyMdWqr76sso&#10;OPqLnlz/cUiO1/K9KDCt9iUq9TyfdmsQgabwH/5rl1rBa5r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ZfTcMAAADcAAAADwAAAAAAAAAAAAAAAACYAgAAZHJzL2Rv&#10;d25yZXYueG1sUEsFBgAAAAAEAAQA9QAAAIgD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xMMMA&#10;AADcAAAADwAAAGRycy9kb3ducmV2LnhtbESPQWsCMRSE70L/Q3iF3jSrllW2RhGp0GvVg8fH5rlJ&#10;3bwsSVy3/fVNoeBxmJlvmNVmcK3oKUTrWcF0UoAgrr223Cg4HffjJYiYkDW2nknBN0XYrJ9GK6y0&#10;v/Mn9YfUiAzhWKECk1JXSRlrQw7jxHfE2bv44DBlGRqpA94z3LVyVhSldGg5LxjsaGeovh5uTsFr&#10;ubRfu72dh/7SFj+z97Pp8azUy/OwfQORaEiP8H/7QyuYlwv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xMMMAAADcAAAADwAAAAAAAAAAAAAAAACYAgAAZHJzL2Rv&#10;d25yZXYueG1sUEsFBgAAAAAEAAQA9QAAAIgD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zZcAA&#10;AADcAAAADwAAAGRycy9kb3ducmV2LnhtbERPTYvCMBC9C/6HMMLeNN1VVLpGUVlBBQ9W8Tw0s23Z&#10;ZhKarK3/3hwEj4/3vVh1phZ3anxlWcHnKAFBnFtdcaHgetkN5yB8QNZYWyYFD/KwWvZ7C0y1bflM&#10;9ywUIoawT1FBGYJLpfR5SQb9yDriyP3axmCIsCmkbrCN4aaWX0kylQYrjg0lOtqWlP9l/0bB8ZCc&#10;yNCkzbLTdnwzRzfb/DilPgbd+htEoC68xS/3XisYT+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YzZcAAAADcAAAADwAAAAAAAAAAAAAAAACYAgAAZHJzL2Rvd25y&#10;ZXYueG1sUEsFBgAAAAAEAAQA9QAAAIUD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qEMQA&#10;AADcAAAADwAAAGRycy9kb3ducmV2LnhtbESPQWvCQBSE74L/YXmCF9FNFcSmrmIFoddqa/H2mn0m&#10;wezbkF2Tzb93CwWPw8x8w6y3wVSipcaVlhW8zBIQxJnVJecKvk6H6QqE88gaK8ukoCcH281wsMZU&#10;244/qT36XEQIuxQVFN7XqZQuK8igm9maOHpX2xj0UTa51A12EW4qOU+SpTRYclwosKZ9QdnteDcK&#10;Qtvp78RNyt99/3Ptz+27vnRBqfEo7N5AeAr+Gf5vf2gFi+Ur/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KhDEAAAA3AAAAA8AAAAAAAAAAAAAAAAAmAIAAGRycy9k&#10;b3ducmV2LnhtbFBLBQYAAAAABAAEAPUAAACJAw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eVsIA&#10;AADcAAAADwAAAGRycy9kb3ducmV2LnhtbERP3WrCMBS+H/gO4Qi7W1Mdq6Mzighu4kBo3QMcmtMf&#10;1pyUJmuzt18uhF1+fP/bfTC9mGh0nWUFqyQFQVxZ3XGj4Ot2enoF4Tyyxt4yKfglB/vd4mGLubYz&#10;FzSVvhExhF2OClrvh1xKV7Vk0CV2II5cbUeDPsKxkXrEOYabXq7TNJMGO44NLQ50bKn6Ln+MgkPG&#10;dRbqd3/S4fLxeX4pVteiUOpxGQ5vIDwF/y++u89awfMmzo9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R5WwgAAANwAAAAPAAAAAAAAAAAAAAAAAJgCAABkcnMvZG93&#10;bnJldi54bWxQSwUGAAAAAAQABAD1AAAAhwM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NMMA&#10;AADcAAAADwAAAGRycy9kb3ducmV2LnhtbESPQWsCMRSE70L/Q3iF3jSxFVtWo0hBcPHk2oPHx+Z1&#10;dzV5WTdR139vhEKPw8x8w8yXvbPiSl1oPGsYjxQI4tKbhisNP/v18AtEiMgGrWfScKcAy8XLYI6Z&#10;8Tfe0bWIlUgQDhlqqGNsMylDWZPDMPItcfJ+fecwJtlV0nR4S3Bn5btSU+mw4bRQY0vfNZWn4uI0&#10;lOv8qCZH6w5hy9NDcc4tq1zrt9d+NQMRqY//4b/2xmj4+BzD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8NMMAAADcAAAADwAAAAAAAAAAAAAAAACYAgAAZHJzL2Rv&#10;d25yZXYueG1sUEsFBgAAAAAEAAQA9QAAAIgD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6fsYA&#10;AADcAAAADwAAAGRycy9kb3ducmV2LnhtbESP3WrCQBSE7wu+w3KE3tVNU9CSukpbiIoUIWkf4JA9&#10;+dHs2ZjdaHx7t1Do5TAz3zDL9WhacaHeNZYVPM8iEMSF1Q1XCn6+06dXEM4ja2wtk4IbOVivJg9L&#10;TLS9ckaX3FciQNglqKD2vkukdEVNBt3MdsTBK21v0AfZV1L3eA1w08o4iubSYMNhocaOPmsqTvlg&#10;FJTp17mLxsN+yHbN7eO44UVabpV6nI7vbyA8jf4//NfeaQUvixh+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F6fsYAAADcAAAADwAAAAAAAAAAAAAAAACYAgAAZHJz&#10;L2Rvd25yZXYueG1sUEsFBgAAAAAEAAQA9QAAAIsD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PmsQA&#10;AADcAAAADwAAAGRycy9kb3ducmV2LnhtbESP3YrCMBSE7xd8h3AEb2RN/dlVukYRUdQbYasPcGjO&#10;tsXmpCRR69sbQdjLYWa+YebL1tTiRs5XlhUMBwkI4tzqigsF59P2cwbCB2SNtWVS8CAPy0XnY46p&#10;tnf+pVsWChEh7FNUUIbQpFL6vCSDfmAb4uj9WWcwROkKqR3eI9zUcpQk39JgxXGhxIbWJeWX7GoU&#10;TBpXH8Pm7PXpYnftXh82/epLqV63Xf2ACNSG//C7vdcKxt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z5rEAAAA3AAAAA8AAAAAAAAAAAAAAAAAmAIAAGRycy9k&#10;b3ducmV2LnhtbFBLBQYAAAAABAAEAPUAAACJAw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a8cYA&#10;AADcAAAADwAAAGRycy9kb3ducmV2LnhtbESPQWsCMRSE74L/IbyCN81Wa7WrUcTSoiiCWtrrY/Pc&#10;Xdy8LEnqbv99UxB6HGbmG2a+bE0lbuR8aVnB4yABQZxZXXKu4OP81p+C8AFZY2WZFPyQh+Wi25lj&#10;qm3DR7qdQi4ihH2KCooQ6lRKnxVk0A9sTRy9i3UGQ5Qul9phE+GmksMkeZYGS44LBda0Lii7nr6N&#10;gn0VePy53rjx6/v56+Vw2DXldqdU76FdzUAEasN/+N7eaAWjyR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a8cYAAADcAAAADwAAAAAAAAAAAAAAAACYAgAAZHJz&#10;L2Rvd25yZXYueG1sUEsFBgAAAAAEAAQA9QAAAIsD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oDcQA&#10;AADcAAAADwAAAGRycy9kb3ducmV2LnhtbESP3YrCMBSE7wXfIRxh7zRV0V2qUfyhsMKCqPsAZ5tj&#10;W2xOShK1vr0RFrwcZuYbZr5sTS1u5HxlWcFwkIAgzq2uuFDwe8r6XyB8QNZYWyYFD/KwXHQ7c0y1&#10;vfOBbsdQiAhhn6KCMoQmldLnJRn0A9sQR+9sncEQpSukdniPcFPLUZJMpcGK40KJDW1Kyi/Hq1Gg&#10;m13u/h779WmzdeNdlp3Nz0Qq9dFrVzMQgdrwDv+3v7WC8ecE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qA3EAAAA3AAAAA8AAAAAAAAAAAAAAAAAmAIAAGRycy9k&#10;b3ducmV2LnhtbFBLBQYAAAAABAAEAPUAAACJAw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xSsUA&#10;AADcAAAADwAAAGRycy9kb3ducmV2LnhtbESP3UrDQBSE74W+w3IEb8Ru/CFK7LYUf6CgN6k+wDF7&#10;zCbNnhN21za+fVcQejnMzDfMYjX5Qe0pxE7YwPW8AEXciO24NfD58Xr1AComZIuDMBn4pQir5exs&#10;gZWVA9e036ZWZQjHCg24lMZK69g48hjnMhJn71uCx5RlaLUNeMhwP+iboii1x47zgsORnhw1u+2P&#10;N9D3LzXTZfkuIv3bVxHqu92zM+bifFo/gko0pVP4v72xBm7vS/g7k4+AX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3FKxQAAANwAAAAPAAAAAAAAAAAAAAAAAJgCAABkcnMv&#10;ZG93bnJldi54bWxQSwUGAAAAAAQABAD1AAAAigM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OMcUA&#10;AADcAAAADwAAAGRycy9kb3ducmV2LnhtbESPzW7CMBCE75V4B2uReisOPyUQMKhqi9QjBS7cVvES&#10;R8Tr1DaQ9ulxpUo9jmbmG81y3dlGXMmH2rGC4SADQVw6XXOl4LDfPM1AhIissXFMCr4pwHrVe1hi&#10;od2NP+m6i5VIEA4FKjAxtoWUoTRkMQxcS5y8k/MWY5K+ktrjLcFtI0dZNpUWa04LBlt6NVSedxer&#10;4DIZt89zv/15O5r5V/m+zZuJyZV67HcvCxCRuvgf/mt/aAXjPIf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g4xxQAAANwAAAAPAAAAAAAAAAAAAAAAAJgCAABkcnMv&#10;ZG93bnJldi54bWxQSwUGAAAAAAQABAD1AAAAigM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GQ8MA&#10;AADcAAAADwAAAGRycy9kb3ducmV2LnhtbESPwW7CMAyG75P2DpGRuI2EIQHqCKgaMHGbBn0AqzFt&#10;tcapkgzK28+HSTtav//Pnze70ffqRjF1gS3MZwYUcR1cx42F6nJ8WYNKGdlhH5gsPCjBbvv8tMHC&#10;hTt/0e2cGyUQTgVaaHMeCq1T3ZLHNAsDsWTXED1mGWOjXcS7wH2vX41Zao8dy4UWB3pvqf4+/3jR&#10;+DitysNn1aQhXpemMvtjedlbO52M5RuoTGP+X/5rn5yFxUps5Rkh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QGQ8MAAADcAAAADwAAAAAAAAAAAAAAAACYAgAAZHJzL2Rv&#10;d25yZXYueG1sUEsFBgAAAAAEAAQA9QAAAIgD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r6sUA&#10;AADcAAAADwAAAGRycy9kb3ducmV2LnhtbESPT2vCQBTE74V+h+UVvNVNK/gnukopFKq3RBGPz+wz&#10;G8y+TbNbjX56VxA8DjPzG2a26GwtTtT6yrGCj34CgrhwuuJSwWb98z4G4QOyxtoxKbiQh8X89WWG&#10;qXZnzuiUh1JECPsUFZgQmlRKXxiy6PuuIY7ewbUWQ5RtKXWL5wi3tfxMkqG0WHFcMNjQt6HimP9b&#10;BfVftr3s1miu5rBfNdkmX+oiV6r31n1NQQTqwjP8aP9qBYPR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yvqxQAAANwAAAAPAAAAAAAAAAAAAAAAAJgCAABkcnMv&#10;ZG93bnJldi54bWxQSwUGAAAAAAQABAD1AAAAigM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nmb4A&#10;AADcAAAADwAAAGRycy9kb3ducmV2LnhtbERP3WrCMBS+F/YO4QjeadIJo1SjTGEwcjf1AQ7NsSlr&#10;TkoT2+7tlwvBy4/vf3+cfSdGGmIbWEOxUSCI62BbbjTcrl/rEkRMyBa7wKThjyIcD2+LPVY2TPxD&#10;4yU1IodwrFCDS6mvpIy1I49xE3rizN3D4DFlODTSDjjlcN/Jd6U+pMeWc4PDns6O6t/Lw2swStbG&#10;jMX55NRUmLsx9lEarVfL+XMHItGcXuKn+9tq2JZ5fj6Tj4A8/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p5m+AAAA3AAAAA8AAAAAAAAAAAAAAAAAmAIAAGRycy9kb3ducmV2&#10;LnhtbFBLBQYAAAAABAAEAPUAAACDAw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I8MA&#10;AADcAAAADwAAAGRycy9kb3ducmV2LnhtbESPzWrDMBCE74W+g9hCbo2UH4LrRgklJFByaxJ6Xqyt&#10;bWqtjLVx7D59VCj0OMzMN8x6O/hG9dTFOrCF2dSAIi6Cq7m0cDkfnjNQUZAdNoHJwkgRtpvHhzXm&#10;Ltz4g/qTlCpBOOZooRJpc61jUZHHOA0tcfK+QudRkuxK7Tq8Jbhv9NyYlfZYc1qosKVdRcX36eot&#10;HON4vJKWl9Xnz7isJewN9cbaydPw9gpKaJD/8F/73VlYZDP4PZOO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jI8MAAADcAAAADwAAAAAAAAAAAAAAAACYAgAAZHJzL2Rv&#10;d25yZXYueG1sUEsFBgAAAAAEAAQA9QAAAIgD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DMMQA&#10;AADcAAAADwAAAGRycy9kb3ducmV2LnhtbESP3WoCMRSE7wu+QziCdzXr2qqsRlkKhdY7rQ9w3Jz9&#10;0c3JmkTdvr0RCr0cZuYbZrXpTStu5HxjWcFknIAgLqxuuFJw+Pl8XYDwAVlja5kU/JKHzXrwssJM&#10;2zvv6LYPlYgQ9hkqqEPoMil9UZNBP7YdcfRK6wyGKF0ltcN7hJtWpkkykwYbjgs1dvRRU3HeX42C&#10;cmKOeePeTt95ueNUzreX6/tWqdGwz5cgAvXhP/zX/tIKpos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zDEAAAA3AAAAA8AAAAAAAAAAAAAAAAAmAIAAGRycy9k&#10;b3ducmV2LnhtbFBLBQYAAAAABAAEAPUAAACJAw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MQA&#10;AADcAAAADwAAAGRycy9kb3ducmV2LnhtbESPQWvCQBSE74L/YXlCb7pRoQ3RVcRSsMemgh6f2WcS&#10;zL5ds9sk/ffdguBxmJlvmPV2MI3oqPW1ZQXzWQKCuLC65lLB8ftjmoLwAVljY5kU/JKH7WY8WmOm&#10;bc9f1OWhFBHCPkMFVQguk9IXFRn0M+uIo3e1rcEQZVtK3WIf4aaRiyR5lQZrjgsVOtpXVNzyH6PA&#10;5df7qTvsev58P6c6dW+L2/6i1Mtk2K1ABBrCM/xoH7SCZbqE/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pzEAAAA3AAAAA8AAAAAAAAAAAAAAAAAmAIAAGRycy9k&#10;b3ducmV2LnhtbFBLBQYAAAAABAAEAPUAAACJAw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x0MQA&#10;AADcAAAADwAAAGRycy9kb3ducmV2LnhtbESPT4vCMBTE78J+h/AWvGnqKiJdo4jg6sWD/2CPj+bZ&#10;FJuX2kSt/fRmYcHjMDO/YabzxpbiTrUvHCsY9BMQxJnTBecKjodVbwLCB2SNpWNS8CQP89lHZ4qp&#10;dg/e0X0fchEh7FNUYEKoUil9Zsii77uKOHpnV1sMUda51DU+ItyW8itJxtJiwXHBYEVLQ9llf7MK&#10;rj8nn9z0ddsO9a417W+Tr7dGqe5ns/gGEagJ7/B/e6MVDCcj+Ds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8dDEAAAA3AAAAA8AAAAAAAAAAAAAAAAAmAIAAGRycy9k&#10;b3ducmV2LnhtbFBLBQYAAAAABAAEAPUAAACJAw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NdsYA&#10;AADcAAAADwAAAGRycy9kb3ducmV2LnhtbESP0WrCQBRE3wv+w3KFvgTdtEWR6CpaKlihD1U/4Jq9&#10;JsHs3XR3NWm/3hWEPg4zc4aZLTpTiys5X1lW8DJMQRDnVldcKDjs14MJCB+QNdaWScEveVjMe08z&#10;zLRt+Zuuu1CICGGfoYIyhCaT0uclGfRD2xBH72SdwRClK6R22Ea4qeVrmo6lwYrjQokNvZeUn3cX&#10;o6D1202S+C/ZfPwdVsmoOH4ef5xSz/1uOQURqAv/4Ud7oxW8TU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wNdsYAAADcAAAADwAAAAAAAAAAAAAAAACYAgAAZHJz&#10;L2Rvd25yZXYueG1sUEsFBgAAAAAEAAQA9QAAAIsD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2cUA&#10;AADcAAAADwAAAGRycy9kb3ducmV2LnhtbESPQYvCMBSE74L/ITxhL7KmKoh0jaKCIHsQ1Irs7dG8&#10;bYrNS2midvfXG0HwOMzMN8xs0dpK3KjxpWMFw0ECgjh3uuRCQXbcfE5B+ICssXJMCv7Iw2Le7cww&#10;1e7Oe7odQiEihH2KCkwIdSqlzw1Z9ANXE0fv1zUWQ5RNIXWD9wi3lRwlyURaLDkuGKxpbSi/HK5W&#10;wXb1f91kdV+uf9pd8S2T4bk0J6U+eu3yC0SgNrzDr/ZWKxhPJ/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v/ZxQAAANwAAAAPAAAAAAAAAAAAAAAAAJgCAABkcnMv&#10;ZG93bnJldi54bWxQSwUGAAAAAAQABAD1AAAAigM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vz8UA&#10;AADcAAAADwAAAGRycy9kb3ducmV2LnhtbESP3WrCQBSE7wu+w3IE7+rGllaJriKBQlAo1J+Ad4fs&#10;MQlmz4bdrcY+fbdQ8HKYmW+Yxao3rbiS841lBZNxAoK4tLrhSsFh//E8A+EDssbWMim4k4fVcvC0&#10;wFTbG3/RdRcqESHsU1RQh9ClUvqyJoN+bDvi6J2tMxiidJXUDm8Rblr5kiTv0mDDcaHGjrKaysvu&#10;2yiwb5+6yC9YuFBMsxNhu9n+HJUaDfv1HESgPjzC/+1cK3id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PxQAAANwAAAAPAAAAAAAAAAAAAAAAAJgCAABkcnMv&#10;ZG93bnJldi54bWxQSwUGAAAAAAQABAD1AAAAigM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ZkcMA&#10;AADcAAAADwAAAGRycy9kb3ducmV2LnhtbERPS2vCQBC+F/wPywi91Y2PWk1dRQSp0B40VbwO2WkS&#10;zM6G7FRTf333UOjx43svVp2r1ZXaUHk2MBwkoIhzbysuDBw/t08zUEGQLdaeycAPBVgtew8LTK2/&#10;8YGumRQqhnBI0UAp0qRah7wkh2HgG+LIffnWoUTYFtq2eIvhrtajJJlqhxXHhhIb2pSUX7JvZ8A+&#10;y3ayn/gXuZ+z0/ptPN9/vIsxj/1u/QpKqJN/8Z97Zw2MZ3FtPB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2ZkcMAAADcAAAADwAAAAAAAAAAAAAAAACYAgAAZHJzL2Rv&#10;d25yZXYueG1sUEsFBgAAAAAEAAQA9QAAAIgD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ovsUA&#10;AADcAAAADwAAAGRycy9kb3ducmV2LnhtbESPQWvCQBSE70L/w/IK3nTTChKjqxRLRTxY1IrXR/aZ&#10;pGbfht01Rn99t1DocZiZb5jZojO1aMn5yrKCl2ECgji3uuJCwdfhY5CC8AFZY22ZFNzJw2L+1Jth&#10;pu2Nd9TuQyEihH2GCsoQmkxKn5dk0A9tQxy9s3UGQ5SukNrhLcJNLV+TZCwNVhwXSmxoWVJ+2V+N&#10;AtseH5/yO90enD+tis0yvF9oolT/uXubggjUhf/wX3utFYzSC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Ki+xQAAANwAAAAPAAAAAAAAAAAAAAAAAJgCAABkcnMv&#10;ZG93bnJldi54bWxQSwUGAAAAAAQABAD1AAAAigM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Ywb8A&#10;AADcAAAADwAAAGRycy9kb3ducmV2LnhtbERPy4rCMBTdC/MP4Q64s+lYEKdjFBkUBFc+wO2luX0w&#10;yU1pYs38vVkILg/nvdpEa8RIg+8cK/jKchDEldMdNwqul/1sCcIHZI3GMSn4Jw+b9cdkhaV2Dz7R&#10;eA6NSCHsS1TQhtCXUvqqJYs+cz1x4mo3WAwJDo3UAz5SuDVynucLabHj1NBiT78tVX/nu1Ww2+7l&#10;rjC+KOLdjPNjVcf6JpWafsbtD4hAMbzFL/dBKyi+0/x0Jh0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pjBvwAAANwAAAAPAAAAAAAAAAAAAAAAAJgCAABkcnMvZG93bnJl&#10;di54bWxQSwUGAAAAAAQABAD1AAAAhAM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mR8IA&#10;AADcAAAADwAAAGRycy9kb3ducmV2LnhtbESPQWuDQBSE74X+h+UVcmtWU9DUZJUSKKTHmlxye7qv&#10;auq+FXeN5t93C4Ueh5n5htkXi+nFjUbXWVYQryMQxLXVHTcKzqf35y0I55E19pZJwZ0cFPnjwx4z&#10;bWf+pFvpGxEg7DJU0Ho/ZFK6uiWDbm0H4uB92dGgD3JspB5xDnDTy00UJdJgx2GhxYEOLdXf5WQC&#10;Zf5Iubqc0vl4dalMaGoqJKVWT8vbDoSnxf+H/9pHreDlNYbfM+EI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ZHwgAAANwAAAAPAAAAAAAAAAAAAAAAAJgCAABkcnMvZG93&#10;bnJldi54bWxQSwUGAAAAAAQABAD1AAAAhwM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MccUA&#10;AADcAAAADwAAAGRycy9kb3ducmV2LnhtbESPS4vCQBCE74L/YWjBm05U8BEdxRV2WbysL/DaZNok&#10;mumJmVHj/vqdBcFjUVVfUbNFbQpxp8rllhX0uhEI4sTqnFMFh/1nZwzCeWSNhWVS8CQHi3mzMcNY&#10;2wdv6b7zqQgQdjEqyLwvYyldkpFB17UlcfBOtjLog6xSqSt8BLgpZD+KhtJgzmEhw5JWGSWX3c0o&#10;WG1+v6Kf0Qdez+nxqPPneqwHV6XarXo5BeGp9u/wq/2tFQwmff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cxxxQAAANwAAAAPAAAAAAAAAAAAAAAAAJgCAABkcnMv&#10;ZG93bnJldi54bWxQSwUGAAAAAAQABAD1AAAAigM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99cUA&#10;AADcAAAADwAAAGRycy9kb3ducmV2LnhtbESPQWvCQBSE74X+h+UVvBTdGEFq6iqlIOhJG6vi7TX7&#10;TILZtyG7mvjvXUHocZiZb5jpvDOVuFLjSssKhoMIBHFmdcm5gt/tov8BwnlkjZVlUnAjB/PZ68sU&#10;E21b/qFr6nMRIOwSVFB4XydSuqwgg25ga+LgnWxj0AfZ5FI32Aa4qWQcRWNpsOSwUGBN3wVl5/Ri&#10;FKzM33rj6t3ymMbndzrQ/jRuY6V6b93XJwhPnf8PP9tLrWA0Gc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L31xQAAANwAAAAPAAAAAAAAAAAAAAAAAJgCAABkcnMv&#10;ZG93bnJldi54bWxQSwUGAAAAAAQABAD1AAAAigM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5VsUA&#10;AADcAAAADwAAAGRycy9kb3ducmV2LnhtbESPQWvCQBSE7wX/w/KE3upGW6VGV1HBUrxoo6DHR/aZ&#10;RLNvQ3Yb03/fFQSPw8x8w0znrSlFQ7UrLCvo9yIQxKnVBWcKDvv12ycI55E1lpZJwR85mM86L1OM&#10;tb3xDzWJz0SAsItRQe59FUvp0pwMup6tiIN3trVBH2SdSV3jLcBNKQdRNJIGCw4LOVa0yim9Jr9G&#10;wde62px2zdCWy3SJx2S7O12STKnXbruYgPDU+mf40f7WCt7HH3A/E4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flWxQAAANwAAAAPAAAAAAAAAAAAAAAAAJgCAABkcnMv&#10;ZG93bnJldi54bWxQSwUGAAAAAAQABAD1AAAAigM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2X8MA&#10;AADcAAAADwAAAGRycy9kb3ducmV2LnhtbESP0WoCMRRE3wv9h3ALfatZlZa6GkUKgvRJt37AZXNN&#10;1m5uwibubvv1piD0cZiZM8xqM7pW9NTFxrOC6aQAQVx73bBRcPravbyDiAlZY+uZFPxQhM368WGF&#10;pfYDH6mvkhEZwrFEBTalUEoZa0sO48QH4uydfecwZdkZqTscMty1clYUb9Jhw3nBYqAPS/V3dXUK&#10;2q25fNpgpnVAV9GvH+an/qDU89O4XYJINKb/8L291wrmi1f4O5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V2X8MAAADcAAAADwAAAAAAAAAAAAAAAACYAgAAZHJzL2Rv&#10;d25yZXYueG1sUEsFBgAAAAAEAAQA9QAAAIgD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xj8UA&#10;AADcAAAADwAAAGRycy9kb3ducmV2LnhtbESPQWvCQBSE7wX/w/IEb3VTC6FGVymxgr3VKKXHZ/aZ&#10;hGTfhuxGk3/fLRQ8DjPzDbPeDqYRN+pcZVnByzwCQZxbXXGh4HzaP7+BcB5ZY2OZFIzkYLuZPK0x&#10;0fbOR7plvhABwi5BBaX3bSKly0sy6Oa2JQ7e1XYGfZBdIXWH9wA3jVxEUSwNVhwWSmwpLSmvs94o&#10;yPKv+vRpvvfXtLh87H6y8Zj2qVKz6fC+AuFp8I/wf/ugFbwu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rGPxQAAANwAAAAPAAAAAAAAAAAAAAAAAJgCAABkcnMv&#10;ZG93bnJldi54bWxQSwUGAAAAAAQABAD1AAAAigM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JE8QA&#10;AADcAAAADwAAAGRycy9kb3ducmV2LnhtbESPQWvCQBSE7wX/w/IEb3VjhVSjq1hR8CQ0evD4yD6z&#10;wezbkN1o7K/vCoUeh5n5hlmue1uLO7W+cqxgMk5AEBdOV1wqOJ/27zMQPiBrrB2Tgid5WK8Gb0vM&#10;tHvwN93zUIoIYZ+hAhNCk0npC0MW/dg1xNG7utZiiLItpW7xEeG2lh9JkkqLFccFgw1tDRW3vLMK&#10;eDe5pO56uNTn7ph3SWW69OdLqdGw3yxABOrDf/ivfdAKpvNPe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yRPEAAAA3AAAAA8AAAAAAAAAAAAAAAAAmAIAAGRycy9k&#10;b3ducmV2LnhtbFBLBQYAAAAABAAEAPUAAACJAw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bMIA&#10;AADcAAAADwAAAGRycy9kb3ducmV2LnhtbERPyW7CMBC9I/UfrKnUGzgtxYKAQZS2EifEJs6jeEhC&#10;43EUm5D+PT4gcXx6+2zR2Uq01PjSsYb3QQKCOHOm5FzD8fDbH4PwAdlg5Zg0/JOHxfylN8PUuBvv&#10;qN2HXMQQ9ilqKEKoUyl9VpBFP3A1ceTOrrEYImxyaRq8xXBbyY8kUdJiybGhwJpWBWV/+6vVMJqc&#10;Rl/h4r83559rqZafSrVbpfXba7ecggjUhaf44V4bDcNJXBvPxCM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NpswgAAANwAAAAPAAAAAAAAAAAAAAAAAJgCAABkcnMvZG93&#10;bnJldi54bWxQSwUGAAAAAAQABAD1AAAAhwM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h5sQA&#10;AADcAAAADwAAAGRycy9kb3ducmV2LnhtbESPQWvCQBSE7wX/w/IKXkrdaFFi6ioSUMRbVTw/ss9N&#10;aPZtyK4m+uvdgtDjMDPfMItVb2txo9ZXjhWMRwkI4sLpio2C03HzmYLwAVlj7ZgU3MnDajl4W2Cm&#10;Xcc/dDsEIyKEfYYKyhCaTEpflGTRj1xDHL2Lay2GKFsjdYtdhNtaTpJkJi1WHBdKbCgvqfg9XK2C&#10;4/nyMZ7m6X2abzuTNo/9w2xnSg3f+/U3iEB9+A+/2jut4Gs+h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4ebEAAAA3AAAAA8AAAAAAAAAAAAAAAAAmAIAAGRycy9k&#10;b3ducmV2LnhtbFBLBQYAAAAABAAEAPUAAACJAw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FjMMA&#10;AADcAAAADwAAAGRycy9kb3ducmV2LnhtbERPz2vCMBS+D/wfwhO8aaoMNzqjuOGwu2zYDXt9NG9N&#10;sXkpSdRuf/1yEHb8+H6vNoPtxIV8aB0rmM8yEMS10y03Cr4+X6ePIEJE1tg5JgU/FGCzHt2tMNfu&#10;yge6lLERKYRDjgpMjH0uZagNWQwz1xMn7tt5izFB30jt8ZrCbScXWbaUFltODQZ7ejFUn8qzVfB7&#10;2Jq23h0f/LF4rsqPonrbv1dKTcbD9glEpCH+i2/uQiu4z9L8dC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mFjMMAAADcAAAADwAAAAAAAAAAAAAAAACYAgAAZHJzL2Rv&#10;d25yZXYueG1sUEsFBgAAAAAEAAQA9QAAAIgD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DcUA&#10;AADcAAAADwAAAGRycy9kb3ducmV2LnhtbESPQWsCMRSE7wX/Q3iCt5ootshqFBEED3rQ9tLbc/Pc&#10;XXfzEjdR1/76plDocZiZb5j5srONuFMbKscaRkMFgjh3puJCw+fH5nUKIkRkg41j0vCkAMtF72WO&#10;mXEPPtD9GAuRIBwy1FDG6DMpQ16SxTB0njh5Z9dajEm2hTQtPhLcNnKs1Lu0WHFaKNHTuqS8Pt6s&#10;Bn94U363+rrsu9Op3nxfr/U4oNaDfreagYjUxf/wX3trNEzUC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bANxQAAANwAAAAPAAAAAAAAAAAAAAAAAJgCAABkcnMv&#10;ZG93bnJldi54bWxQSwUGAAAAAAQABAD1AAAAigM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dXcUA&#10;AADcAAAADwAAAGRycy9kb3ducmV2LnhtbESPQWsCMRSE74X+h/AK3mriWoqsRilbhZ4KWm09PjfP&#10;3W03L0uS6vrvjVDocZiZb5jZoretOJEPjWMNo6ECQVw603ClYfuxepyACBHZYOuYNFwowGJ+fzfD&#10;3Lgzr+m0iZVIEA45aqhj7HIpQ1mTxTB0HXHyjs5bjEn6ShqP5wS3rcyUepYWG04LNXZU1FT+bH6t&#10;hv5QfC2/J1S8xrHff77LkVHZTuvBQ/8yBRGpj//hv/ab0fCkMr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V1dxQAAANwAAAAPAAAAAAAAAAAAAAAAAJgCAABkcnMv&#10;ZG93bnJldi54bWxQSwUGAAAAAAQABAD1AAAAigM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Gu8cA&#10;AADcAAAADwAAAGRycy9kb3ducmV2LnhtbESPzWvCQBTE74L/w/IKvemmTf0gukpbsHgQqR8Xb8/s&#10;Mwlm36bZNcb/3hWEHoeZ+Q0znbemFA3VrrCs4K0fgSBOrS44U7DfLXpjEM4jaywtk4IbOZjPup0p&#10;JtpeeUPN1mciQNglqCD3vkqkdGlOBl3fVsTBO9naoA+yzqSu8RrgppTvUTSUBgsOCzlW9J1Tet5e&#10;jIKf0foQ++Zrv0rX8e/pOKxG+m+g1OtL+zkB4an1/+Fne6kVfEQ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xrvHAAAA3AAAAA8AAAAAAAAAAAAAAAAAmAIAAGRy&#10;cy9kb3ducmV2LnhtbFBLBQYAAAAABAAEAPUAAACMAw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WMUA&#10;AADcAAAADwAAAGRycy9kb3ducmV2LnhtbESPUUsDMRCE3wX/Q1jBN7tnPaxcm5ZSsIiFltb+gO1l&#10;vRy9bI4ktue/N4Lg4zAz3zCzxeA6deEQWy8aHkcFKJbam1YaDceP14cXUDGRGOq8sIZvjrCY397M&#10;qDL+Knu+HFKjMkRiRRpsSn2FGGvLjuLI9yzZ+/TBUcoyNGgCXTPcdTguimd01EpesNTzynJ9Pnw5&#10;DWt7xO12c8Yybp7WeNqF1fA+0fr+blhOQSUe0n/4r/1mNJRFCb9n8hHA+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zBYxQAAANwAAAAPAAAAAAAAAAAAAAAAAJgCAABkcnMv&#10;ZG93bnJldi54bWxQSwUGAAAAAAQABAD1AAAAigM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XGcQA&#10;AADcAAAADwAAAGRycy9kb3ducmV2LnhtbESPQWsCMRSE7wX/Q3hCL8XN1qrIulGkYPFYrRdvz80z&#10;Wdy8rJuo23/fFAo9DjPzDVOueteIO3Wh9qzgNctBEFde12wUHL42ozmIEJE1Np5JwTcFWC0HTyUW&#10;2j94R/d9NCJBOBSowMbYFlKGypLDkPmWOHln3zmMSXZG6g4fCe4aOc7zmXRYc1qw2NK7peqyvzkF&#10;p7et2dC6MeH4Yj6vp4/d5Di3Sj0P+/UCRKQ+/of/2lutYJJ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VxnEAAAA3AAAAA8AAAAAAAAAAAAAAAAAmAIAAGRycy9k&#10;b3ducmV2LnhtbFBLBQYAAAAABAAEAPUAAACJAw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zTsQA&#10;AADcAAAADwAAAGRycy9kb3ducmV2LnhtbESPUWvCQBCE3wv9D8cKfat3itgaPaUIghRaaOwPWHNr&#10;Eszthdyq0V/fKwg+DjPzDbNY9b5RZ+piHdjCaGhAERfB1Vxa+N1tXt9BRUF22AQmC1eKsFo+Py0w&#10;c+HCP3TOpVQJwjFDC5VIm2kdi4o8xmFoiZN3CJ1HSbIrtevwkuC+0WNjptpjzWmhwpbWFRXH/OQt&#10;7GeHz+/rdj35yt+M0E127aa4Wfsy6D/moIR6eYTv7a2zMDFT+D+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s07EAAAA3AAAAA8AAAAAAAAAAAAAAAAAmAIAAGRycy9k&#10;b3ducmV2LnhtbFBLBQYAAAAABAAEAPUAAACJAw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jXcYA&#10;AADcAAAADwAAAGRycy9kb3ducmV2LnhtbESPQUsDMRSE7wX/Q3iCl9ImilRZm5aqiIJQcVt6fm7e&#10;7gY3L2GTttt/b4RCj8PMfMPMl4PrxIH6aD1ruJ0qEMSVN5YbDdvN2+QRREzIBjvPpOFEEZaLq9Ec&#10;C+OP/E2HMjUiQzgWqKFNKRRSxqolh3HqA3H2at87TFn2jTQ9HjPcdfJOqZl0aDkvtBjopaXqt9w7&#10;DZ+mLpUN4/r9Z/UcXndf+9ParrW+uR5WTyASDekSPrc/jIZ79QD/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SjXcYAAADcAAAADwAAAAAAAAAAAAAAAACYAgAAZHJz&#10;L2Rvd25yZXYueG1sUEsFBgAAAAAEAAQA9QAAAIsD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s+8MA&#10;AADcAAAADwAAAGRycy9kb3ducmV2LnhtbERPTWvCQBC9C/0PyxR6002lVYmuUloKoiAaBT2O2TFJ&#10;zc7G7KrRX989CB4f73s0aUwpLlS7wrKC904Egji1uuBMwWb92x6AcB5ZY2mZFNzIwWT80hphrO2V&#10;V3RJfCZCCLsYFeTeV7GULs3JoOvYijhwB1sb9AHWmdQ1XkO4KWU3inrSYMGhIceKvnNKj8nZKCh/&#10;ugn+LZa73r5/vM8/ZydOtyel3l6bryEIT41/ih/uqVbwEYW14Uw4AnL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s+8MAAADcAAAADwAAAAAAAAAAAAAAAACYAgAAZHJzL2Rv&#10;d25yZXYueG1sUEsFBgAAAAAEAAQA9QAAAIgDAAAAAA==&#10;" path="m,l45,22,96,6r3,6e" filled="f" strokecolor="#1f1a17" strokeweight=".14mm">
              <v:stroke endcap="square"/>
              <v:path o:connecttype="custom" o:connectlocs="0,0;37,17;79,5;81,9" o:connectangles="0,0,0,0"/>
            </v:shape>
          </v:group>
        </w:pict>
      </w:r>
    </w:p>
    <w:p w:rsidR="00B45D1D" w:rsidRDefault="00B45D1D" w:rsidP="00362F8B">
      <w:pPr>
        <w:spacing w:line="240" w:lineRule="atLeast"/>
        <w:jc w:val="center"/>
        <w:rPr>
          <w:lang w:eastAsia="ru-RU"/>
        </w:rPr>
      </w:pPr>
    </w:p>
    <w:p w:rsidR="00B45D1D" w:rsidRDefault="00B45D1D" w:rsidP="00362F8B">
      <w:pPr>
        <w:spacing w:line="240" w:lineRule="atLeast"/>
        <w:jc w:val="center"/>
      </w:pPr>
      <w:r>
        <w:rPr>
          <w:sz w:val="24"/>
          <w:szCs w:val="24"/>
          <w:vertAlign w:val="subscript"/>
        </w:rPr>
        <w:t xml:space="preserve"> </w:t>
      </w:r>
      <w:r>
        <w:rPr>
          <w:sz w:val="24"/>
          <w:szCs w:val="24"/>
          <w:vertAlign w:val="subscript"/>
        </w:rPr>
        <w:softHyphen/>
      </w:r>
    </w:p>
    <w:p w:rsidR="00B45D1D" w:rsidRDefault="00B45D1D" w:rsidP="00362F8B">
      <w:pPr>
        <w:spacing w:line="240" w:lineRule="atLeast"/>
        <w:rPr>
          <w:sz w:val="22"/>
          <w:szCs w:val="24"/>
          <w:vertAlign w:val="subscript"/>
        </w:rPr>
      </w:pPr>
    </w:p>
    <w:p w:rsidR="00B45D1D" w:rsidRDefault="00B45D1D" w:rsidP="00362F8B">
      <w:pPr>
        <w:spacing w:line="240" w:lineRule="atLeast"/>
        <w:jc w:val="center"/>
        <w:rPr>
          <w:sz w:val="22"/>
          <w:szCs w:val="24"/>
          <w:vertAlign w:val="subscript"/>
        </w:rPr>
      </w:pPr>
    </w:p>
    <w:p w:rsidR="00B45D1D" w:rsidRDefault="00B45D1D" w:rsidP="00362F8B">
      <w:pPr>
        <w:spacing w:line="240" w:lineRule="atLeast"/>
        <w:jc w:val="center"/>
        <w:rPr>
          <w:sz w:val="22"/>
          <w:szCs w:val="24"/>
          <w:vertAlign w:val="subscript"/>
        </w:rPr>
      </w:pPr>
    </w:p>
    <w:p w:rsidR="00B45D1D" w:rsidRDefault="00B45D1D" w:rsidP="00362F8B">
      <w:pPr>
        <w:spacing w:line="240" w:lineRule="atLeast"/>
        <w:rPr>
          <w:sz w:val="10"/>
          <w:szCs w:val="10"/>
          <w:vertAlign w:val="subscript"/>
        </w:rPr>
      </w:pPr>
    </w:p>
    <w:p w:rsidR="00B45D1D" w:rsidRDefault="00B45D1D" w:rsidP="00362F8B">
      <w:pPr>
        <w:spacing w:line="240" w:lineRule="atLeast"/>
        <w:jc w:val="center"/>
      </w:pPr>
      <w:r>
        <w:rPr>
          <w:sz w:val="24"/>
          <w:szCs w:val="24"/>
        </w:rPr>
        <w:t>Муниципальное образование</w:t>
      </w:r>
    </w:p>
    <w:p w:rsidR="00B45D1D" w:rsidRDefault="00B45D1D" w:rsidP="00362F8B">
      <w:pPr>
        <w:spacing w:line="240" w:lineRule="atLeast"/>
        <w:jc w:val="center"/>
      </w:pPr>
      <w:r>
        <w:rPr>
          <w:sz w:val="24"/>
          <w:szCs w:val="24"/>
        </w:rPr>
        <w:t>Советский район</w:t>
      </w:r>
    </w:p>
    <w:p w:rsidR="00B45D1D" w:rsidRDefault="00B45D1D" w:rsidP="00362F8B">
      <w:pPr>
        <w:spacing w:line="240" w:lineRule="atLeast"/>
        <w:jc w:val="center"/>
      </w:pPr>
      <w:r>
        <w:rPr>
          <w:sz w:val="24"/>
          <w:szCs w:val="24"/>
        </w:rPr>
        <w:t>Ханты-Мансийского автономного округа – Югры</w:t>
      </w:r>
    </w:p>
    <w:p w:rsidR="00B45D1D" w:rsidRDefault="00B45D1D" w:rsidP="00362F8B">
      <w:pPr>
        <w:spacing w:before="240" w:after="60"/>
        <w:jc w:val="center"/>
      </w:pPr>
      <w:r>
        <w:rPr>
          <w:b/>
          <w:sz w:val="32"/>
          <w:szCs w:val="32"/>
        </w:rPr>
        <w:t>АДМИНИСТРАЦИЯ СОВЕТСКОГО РАЙОНА</w:t>
      </w:r>
    </w:p>
    <w:p w:rsidR="00B45D1D" w:rsidRDefault="00B45D1D" w:rsidP="00362F8B">
      <w:pPr>
        <w:rPr>
          <w:b/>
          <w:i/>
          <w:sz w:val="32"/>
          <w:szCs w:val="32"/>
        </w:rPr>
      </w:pPr>
    </w:p>
    <w:tbl>
      <w:tblPr>
        <w:tblW w:w="0" w:type="auto"/>
        <w:tblInd w:w="119" w:type="dxa"/>
        <w:tblLayout w:type="fixed"/>
        <w:tblCellMar>
          <w:left w:w="70" w:type="dxa"/>
          <w:right w:w="70" w:type="dxa"/>
        </w:tblCellMar>
        <w:tblLook w:val="0000"/>
      </w:tblPr>
      <w:tblGrid>
        <w:gridCol w:w="9526"/>
      </w:tblGrid>
      <w:tr w:rsidR="00B45D1D" w:rsidTr="00362F8B">
        <w:trPr>
          <w:trHeight w:val="147"/>
        </w:trPr>
        <w:tc>
          <w:tcPr>
            <w:tcW w:w="9526" w:type="dxa"/>
            <w:tcBorders>
              <w:top w:val="double" w:sz="12" w:space="0" w:color="000000"/>
            </w:tcBorders>
          </w:tcPr>
          <w:p w:rsidR="00B45D1D" w:rsidRDefault="00B45D1D" w:rsidP="00362F8B">
            <w:pPr>
              <w:snapToGrid w:val="0"/>
              <w:spacing w:line="240" w:lineRule="atLeast"/>
              <w:jc w:val="center"/>
              <w:rPr>
                <w:b/>
                <w:i/>
                <w:sz w:val="28"/>
                <w:szCs w:val="28"/>
              </w:rPr>
            </w:pPr>
          </w:p>
        </w:tc>
      </w:tr>
    </w:tbl>
    <w:p w:rsidR="00B45D1D" w:rsidRDefault="00B45D1D" w:rsidP="00362F8B">
      <w:pPr>
        <w:pStyle w:val="1ffff3"/>
        <w:tabs>
          <w:tab w:val="left" w:pos="900"/>
        </w:tabs>
        <w:spacing w:line="240" w:lineRule="auto"/>
        <w:ind w:firstLine="0"/>
        <w:outlineLvl w:val="0"/>
        <w:rPr>
          <w:sz w:val="52"/>
          <w:szCs w:val="52"/>
        </w:rPr>
      </w:pPr>
      <w:r>
        <w:rPr>
          <w:sz w:val="52"/>
          <w:szCs w:val="52"/>
        </w:rPr>
        <w:t>П О С Т А Н О В Л Е Н И Е</w:t>
      </w:r>
    </w:p>
    <w:p w:rsidR="00B45D1D" w:rsidRPr="00DE5270" w:rsidRDefault="00B45D1D" w:rsidP="00362F8B">
      <w:pPr>
        <w:rPr>
          <w:sz w:val="44"/>
          <w:szCs w:val="44"/>
        </w:rPr>
      </w:pPr>
    </w:p>
    <w:p w:rsidR="00B45D1D" w:rsidRPr="00FB2B79" w:rsidRDefault="00B45D1D" w:rsidP="00362F8B">
      <w:pPr>
        <w:tabs>
          <w:tab w:val="left" w:pos="900"/>
        </w:tabs>
        <w:jc w:val="both"/>
      </w:pPr>
      <w:r w:rsidRPr="00FB2B79">
        <w:rPr>
          <w:sz w:val="24"/>
          <w:szCs w:val="24"/>
        </w:rPr>
        <w:t>от «</w:t>
      </w:r>
      <w:r w:rsidRPr="00FB2B79">
        <w:rPr>
          <w:sz w:val="24"/>
          <w:szCs w:val="24"/>
          <w:u w:val="single"/>
        </w:rPr>
        <w:t xml:space="preserve">   </w:t>
      </w:r>
      <w:r>
        <w:rPr>
          <w:sz w:val="24"/>
          <w:szCs w:val="24"/>
          <w:u w:val="single"/>
        </w:rPr>
        <w:t>14</w:t>
      </w:r>
      <w:r w:rsidRPr="00FB2B79">
        <w:rPr>
          <w:sz w:val="24"/>
          <w:szCs w:val="24"/>
          <w:u w:val="single"/>
        </w:rPr>
        <w:t xml:space="preserve">   </w:t>
      </w:r>
      <w:r w:rsidRPr="00FB2B79">
        <w:rPr>
          <w:sz w:val="24"/>
          <w:szCs w:val="24"/>
        </w:rPr>
        <w:t xml:space="preserve">» </w:t>
      </w:r>
      <w:r w:rsidRPr="00FB2B79">
        <w:rPr>
          <w:sz w:val="24"/>
          <w:szCs w:val="24"/>
          <w:u w:val="single"/>
        </w:rPr>
        <w:t xml:space="preserve">   </w:t>
      </w:r>
      <w:r>
        <w:rPr>
          <w:sz w:val="24"/>
          <w:szCs w:val="24"/>
          <w:u w:val="single"/>
        </w:rPr>
        <w:t>апреля</w:t>
      </w:r>
      <w:r w:rsidRPr="00FB2B79">
        <w:rPr>
          <w:sz w:val="24"/>
          <w:szCs w:val="24"/>
          <w:u w:val="single"/>
        </w:rPr>
        <w:t xml:space="preserve">    </w:t>
      </w:r>
      <w:r w:rsidRPr="00FB2B79">
        <w:rPr>
          <w:sz w:val="24"/>
          <w:szCs w:val="24"/>
        </w:rPr>
        <w:t>2022г.</w:t>
      </w:r>
      <w:r w:rsidRPr="00FB2B79">
        <w:rPr>
          <w:sz w:val="24"/>
          <w:szCs w:val="24"/>
        </w:rPr>
        <w:tab/>
      </w:r>
      <w:r w:rsidRPr="00FB2B79">
        <w:rPr>
          <w:sz w:val="24"/>
          <w:szCs w:val="24"/>
        </w:rPr>
        <w:tab/>
      </w:r>
      <w:r>
        <w:rPr>
          <w:sz w:val="24"/>
          <w:szCs w:val="24"/>
        </w:rPr>
        <w:tab/>
      </w:r>
      <w:r>
        <w:rPr>
          <w:sz w:val="24"/>
          <w:szCs w:val="24"/>
        </w:rPr>
        <w:tab/>
        <w:t xml:space="preserve">    </w:t>
      </w:r>
      <w:r>
        <w:rPr>
          <w:sz w:val="24"/>
          <w:szCs w:val="24"/>
        </w:rPr>
        <w:tab/>
        <w:t xml:space="preserve">                       </w:t>
      </w:r>
      <w:r w:rsidRPr="00DE5270">
        <w:rPr>
          <w:color w:val="FF0000"/>
          <w:sz w:val="24"/>
          <w:szCs w:val="24"/>
        </w:rPr>
        <w:t xml:space="preserve"> </w:t>
      </w:r>
      <w:r>
        <w:rPr>
          <w:sz w:val="24"/>
          <w:szCs w:val="24"/>
        </w:rPr>
        <w:t xml:space="preserve">              </w:t>
      </w:r>
      <w:r w:rsidRPr="00FB2B79">
        <w:rPr>
          <w:sz w:val="24"/>
          <w:szCs w:val="24"/>
        </w:rPr>
        <w:t xml:space="preserve">№ </w:t>
      </w:r>
      <w:r>
        <w:rPr>
          <w:sz w:val="24"/>
          <w:szCs w:val="24"/>
          <w:u w:val="single"/>
        </w:rPr>
        <w:t>1068</w:t>
      </w:r>
      <w:r>
        <w:rPr>
          <w:sz w:val="24"/>
          <w:szCs w:val="24"/>
          <w:u w:val="single"/>
        </w:rPr>
        <w:br/>
      </w:r>
      <w:r w:rsidRPr="00FB2B79">
        <w:rPr>
          <w:sz w:val="24"/>
          <w:szCs w:val="24"/>
        </w:rPr>
        <w:t>г. Советский</w:t>
      </w:r>
    </w:p>
    <w:p w:rsidR="00B45D1D" w:rsidRDefault="00B45D1D">
      <w:pPr>
        <w:jc w:val="both"/>
        <w:rPr>
          <w:sz w:val="24"/>
        </w:rPr>
      </w:pPr>
    </w:p>
    <w:p w:rsidR="00B45D1D" w:rsidRDefault="00B45D1D">
      <w:pPr>
        <w:jc w:val="both"/>
        <w:rPr>
          <w:sz w:val="24"/>
        </w:rPr>
      </w:pPr>
    </w:p>
    <w:p w:rsidR="00B45D1D" w:rsidRDefault="00B45D1D" w:rsidP="008916EB">
      <w:pPr>
        <w:jc w:val="both"/>
      </w:pPr>
      <w:r>
        <w:rPr>
          <w:sz w:val="24"/>
          <w:szCs w:val="24"/>
        </w:rPr>
        <w:t>Об утверждении документации</w:t>
      </w:r>
    </w:p>
    <w:p w:rsidR="00B45D1D" w:rsidRDefault="00B45D1D" w:rsidP="008916EB">
      <w:pPr>
        <w:jc w:val="both"/>
      </w:pPr>
      <w:r>
        <w:rPr>
          <w:sz w:val="24"/>
          <w:szCs w:val="24"/>
        </w:rPr>
        <w:t>по планировке территории</w:t>
      </w:r>
    </w:p>
    <w:p w:rsidR="00B45D1D" w:rsidRDefault="00B45D1D">
      <w:pPr>
        <w:jc w:val="both"/>
        <w:rPr>
          <w:sz w:val="24"/>
        </w:rPr>
      </w:pPr>
    </w:p>
    <w:p w:rsidR="00B45D1D" w:rsidRDefault="00B45D1D">
      <w:pPr>
        <w:jc w:val="both"/>
        <w:rPr>
          <w:sz w:val="24"/>
        </w:rPr>
      </w:pPr>
    </w:p>
    <w:p w:rsidR="00B45D1D" w:rsidRPr="000509C2" w:rsidRDefault="00B45D1D" w:rsidP="003F3E95">
      <w:pPr>
        <w:shd w:val="clear" w:color="auto" w:fill="FFFFFF"/>
        <w:autoSpaceDE w:val="0"/>
        <w:ind w:firstLine="600"/>
        <w:jc w:val="both"/>
      </w:pPr>
      <w:r>
        <w:rPr>
          <w:color w:val="000000"/>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12.05.2017 № 564 «</w:t>
      </w:r>
      <w:r w:rsidRPr="00816A6E">
        <w:rPr>
          <w:color w:val="000000"/>
          <w:sz w:val="24"/>
          <w:szCs w:val="24"/>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Pr>
          <w:color w:val="000000"/>
          <w:sz w:val="24"/>
          <w:szCs w:val="24"/>
        </w:rPr>
        <w:t xml:space="preserve">», </w:t>
      </w:r>
      <w:r>
        <w:rPr>
          <w:sz w:val="24"/>
          <w:szCs w:val="24"/>
          <w:lang w:eastAsia="en-US"/>
        </w:rPr>
        <w:t xml:space="preserve">постановлением администрации Советского района </w:t>
      </w:r>
      <w:r w:rsidRPr="00C57540">
        <w:rPr>
          <w:sz w:val="24"/>
          <w:szCs w:val="24"/>
        </w:rPr>
        <w:t>от 04.03.2022</w:t>
      </w:r>
      <w:r>
        <w:rPr>
          <w:sz w:val="24"/>
          <w:szCs w:val="24"/>
          <w:lang w:eastAsia="en-US"/>
        </w:rPr>
        <w:t xml:space="preserve"> </w:t>
      </w:r>
      <w:r w:rsidRPr="00FB2B79">
        <w:rPr>
          <w:sz w:val="24"/>
          <w:szCs w:val="24"/>
        </w:rPr>
        <w:t xml:space="preserve">№ </w:t>
      </w:r>
      <w:r w:rsidRPr="00C57540">
        <w:rPr>
          <w:sz w:val="24"/>
          <w:szCs w:val="24"/>
        </w:rPr>
        <w:t xml:space="preserve">571/НПА </w:t>
      </w:r>
      <w:r>
        <w:rPr>
          <w:sz w:val="24"/>
          <w:szCs w:val="24"/>
          <w:lang w:eastAsia="en-US"/>
        </w:rPr>
        <w:t>«</w:t>
      </w:r>
      <w:r w:rsidRPr="00106BE4">
        <w:rPr>
          <w:color w:val="00000A"/>
          <w:sz w:val="24"/>
          <w:szCs w:val="24"/>
          <w:lang w:eastAsia="ru-RU"/>
        </w:rPr>
        <w:t>Об</w:t>
      </w:r>
      <w:r>
        <w:rPr>
          <w:color w:val="00000A"/>
          <w:sz w:val="24"/>
          <w:szCs w:val="24"/>
          <w:lang w:eastAsia="ru-RU"/>
        </w:rPr>
        <w:t xml:space="preserve"> утверждении административного </w:t>
      </w:r>
      <w:r w:rsidRPr="00106BE4">
        <w:rPr>
          <w:color w:val="00000A"/>
          <w:sz w:val="24"/>
          <w:szCs w:val="24"/>
          <w:lang w:eastAsia="ru-RU"/>
        </w:rPr>
        <w:t>регламент</w:t>
      </w:r>
      <w:r>
        <w:rPr>
          <w:color w:val="00000A"/>
          <w:sz w:val="24"/>
          <w:szCs w:val="24"/>
          <w:lang w:eastAsia="ru-RU"/>
        </w:rPr>
        <w:t xml:space="preserve">а предоставления муниципальной </w:t>
      </w:r>
      <w:r w:rsidRPr="00106BE4">
        <w:rPr>
          <w:color w:val="00000A"/>
          <w:sz w:val="24"/>
          <w:szCs w:val="24"/>
          <w:lang w:eastAsia="ru-RU"/>
        </w:rPr>
        <w:t>услуги «Подготовка и утверждение документации</w:t>
      </w:r>
      <w:r>
        <w:rPr>
          <w:color w:val="00000A"/>
          <w:sz w:val="24"/>
          <w:szCs w:val="24"/>
          <w:lang w:eastAsia="ru-RU"/>
        </w:rPr>
        <w:t xml:space="preserve"> по планировке территории»</w:t>
      </w:r>
      <w:r>
        <w:rPr>
          <w:sz w:val="24"/>
          <w:szCs w:val="24"/>
          <w:lang w:eastAsia="en-US"/>
        </w:rPr>
        <w:t xml:space="preserve">, </w:t>
      </w:r>
      <w:r>
        <w:rPr>
          <w:color w:val="000000"/>
          <w:sz w:val="24"/>
          <w:szCs w:val="24"/>
        </w:rPr>
        <w:t>на основании обращения о</w:t>
      </w:r>
      <w:r w:rsidRPr="000C7AF3">
        <w:rPr>
          <w:sz w:val="24"/>
          <w:szCs w:val="24"/>
        </w:rPr>
        <w:t>бщества с ограниченной ответственн</w:t>
      </w:r>
      <w:r>
        <w:rPr>
          <w:sz w:val="24"/>
          <w:szCs w:val="24"/>
        </w:rPr>
        <w:t xml:space="preserve">остью «ЛУКОЙЛ-Западная Сибирь» ТПП «Урайнефтегаз» </w:t>
      </w:r>
      <w:r>
        <w:rPr>
          <w:color w:val="000000"/>
          <w:sz w:val="24"/>
          <w:szCs w:val="24"/>
        </w:rPr>
        <w:t>от 29.03.2022 № </w:t>
      </w:r>
      <w:r w:rsidRPr="002531AF">
        <w:rPr>
          <w:color w:val="000000"/>
          <w:sz w:val="24"/>
          <w:szCs w:val="24"/>
        </w:rPr>
        <w:t>06/100-636</w:t>
      </w:r>
      <w:r>
        <w:rPr>
          <w:color w:val="000000"/>
          <w:sz w:val="24"/>
          <w:szCs w:val="24"/>
        </w:rPr>
        <w:t>:</w:t>
      </w:r>
    </w:p>
    <w:p w:rsidR="00B45D1D" w:rsidRPr="00535A6F" w:rsidRDefault="00B45D1D" w:rsidP="00E0568E">
      <w:pPr>
        <w:numPr>
          <w:ilvl w:val="0"/>
          <w:numId w:val="22"/>
        </w:numPr>
        <w:shd w:val="clear" w:color="auto" w:fill="FFFFFF"/>
        <w:autoSpaceDE w:val="0"/>
        <w:ind w:left="0" w:firstLine="567"/>
        <w:jc w:val="both"/>
      </w:pPr>
      <w:r w:rsidRPr="00C65373">
        <w:rPr>
          <w:color w:val="000000"/>
          <w:sz w:val="24"/>
          <w:szCs w:val="24"/>
        </w:rPr>
        <w:t xml:space="preserve">Утвердить </w:t>
      </w:r>
      <w:r w:rsidRPr="00F511B5">
        <w:rPr>
          <w:color w:val="000000"/>
          <w:sz w:val="24"/>
          <w:szCs w:val="24"/>
        </w:rPr>
        <w:t>документацию</w:t>
      </w:r>
      <w:r w:rsidRPr="00C65373">
        <w:rPr>
          <w:sz w:val="24"/>
          <w:szCs w:val="24"/>
        </w:rPr>
        <w:t xml:space="preserve"> </w:t>
      </w:r>
      <w:r w:rsidRPr="00C65373">
        <w:rPr>
          <w:color w:val="000000"/>
          <w:sz w:val="24"/>
          <w:szCs w:val="24"/>
        </w:rPr>
        <w:t xml:space="preserve">по </w:t>
      </w:r>
      <w:r w:rsidRPr="00C65373">
        <w:rPr>
          <w:sz w:val="24"/>
          <w:szCs w:val="24"/>
        </w:rPr>
        <w:t>планировке территории</w:t>
      </w:r>
      <w:r>
        <w:rPr>
          <w:sz w:val="24"/>
          <w:szCs w:val="24"/>
        </w:rPr>
        <w:t xml:space="preserve"> (</w:t>
      </w:r>
      <w:r w:rsidRPr="00152EDC">
        <w:rPr>
          <w:spacing w:val="-1"/>
          <w:sz w:val="24"/>
          <w:szCs w:val="24"/>
          <w:lang w:eastAsia="en-US"/>
        </w:rPr>
        <w:t>проект планировки территории и проект межевания территории</w:t>
      </w:r>
      <w:r>
        <w:rPr>
          <w:sz w:val="24"/>
          <w:szCs w:val="24"/>
        </w:rPr>
        <w:t xml:space="preserve"> для линейного объекта</w:t>
      </w:r>
      <w:r>
        <w:t xml:space="preserve"> «</w:t>
      </w:r>
      <w:r w:rsidRPr="006C0991">
        <w:rPr>
          <w:spacing w:val="-1"/>
          <w:sz w:val="24"/>
          <w:szCs w:val="24"/>
          <w:lang w:eastAsia="en-US"/>
        </w:rPr>
        <w:t>Трубопроводы Сыморьяхского месторождения». Реконструкция</w:t>
      </w:r>
      <w:r>
        <w:rPr>
          <w:spacing w:val="-1"/>
          <w:sz w:val="24"/>
          <w:szCs w:val="24"/>
          <w:lang w:eastAsia="en-US"/>
        </w:rPr>
        <w:t>»</w:t>
      </w:r>
      <w:r w:rsidRPr="00535A6F">
        <w:rPr>
          <w:color w:val="000000"/>
          <w:sz w:val="24"/>
          <w:szCs w:val="24"/>
        </w:rPr>
        <w:t xml:space="preserve"> </w:t>
      </w:r>
      <w:r w:rsidRPr="006C0991">
        <w:rPr>
          <w:color w:val="000000"/>
          <w:sz w:val="24"/>
          <w:szCs w:val="24"/>
        </w:rPr>
        <w:t>01-2469/20С1775</w:t>
      </w:r>
      <w:r>
        <w:rPr>
          <w:color w:val="000000"/>
          <w:sz w:val="24"/>
          <w:szCs w:val="24"/>
        </w:rPr>
        <w:t xml:space="preserve">) в границах </w:t>
      </w:r>
      <w:r w:rsidRPr="006C0991">
        <w:rPr>
          <w:spacing w:val="-1"/>
          <w:sz w:val="24"/>
          <w:szCs w:val="24"/>
          <w:lang w:eastAsia="en-US"/>
        </w:rPr>
        <w:t>Сыморьяхского</w:t>
      </w:r>
      <w:r>
        <w:rPr>
          <w:color w:val="000000"/>
          <w:sz w:val="24"/>
          <w:szCs w:val="24"/>
        </w:rPr>
        <w:t xml:space="preserve"> лицензионного участка Советского района Ханты-Мансийского автономного округа – Югры (приложение).</w:t>
      </w:r>
    </w:p>
    <w:p w:rsidR="00B45D1D" w:rsidRDefault="00B45D1D" w:rsidP="00E0568E">
      <w:pPr>
        <w:numPr>
          <w:ilvl w:val="0"/>
          <w:numId w:val="22"/>
        </w:numPr>
        <w:shd w:val="clear" w:color="auto" w:fill="FFFFFF"/>
        <w:autoSpaceDE w:val="0"/>
        <w:ind w:left="0" w:firstLine="567"/>
        <w:jc w:val="both"/>
      </w:pPr>
      <w:r w:rsidRPr="00152EDC">
        <w:rPr>
          <w:spacing w:val="-1"/>
          <w:sz w:val="24"/>
          <w:szCs w:val="24"/>
          <w:lang w:eastAsia="en-US"/>
        </w:rPr>
        <w:t>Опубликовать настоящее</w:t>
      </w:r>
      <w:r>
        <w:rPr>
          <w:spacing w:val="-5"/>
          <w:sz w:val="24"/>
          <w:szCs w:val="24"/>
        </w:rPr>
        <w:t xml:space="preserve"> постановление </w:t>
      </w:r>
      <w:r>
        <w:rPr>
          <w:color w:val="000000"/>
          <w:sz w:val="24"/>
          <w:szCs w:val="24"/>
        </w:rPr>
        <w:t>в порядке, установленном Уставом Советского района, и разместить на официальном сайте Советского района.</w:t>
      </w:r>
    </w:p>
    <w:p w:rsidR="00B45D1D" w:rsidRPr="00A040D6" w:rsidRDefault="00B45D1D" w:rsidP="00E0568E">
      <w:pPr>
        <w:numPr>
          <w:ilvl w:val="0"/>
          <w:numId w:val="22"/>
        </w:numPr>
        <w:shd w:val="clear" w:color="auto" w:fill="FFFFFF"/>
        <w:autoSpaceDE w:val="0"/>
        <w:ind w:left="0" w:firstLine="567"/>
        <w:jc w:val="both"/>
      </w:pPr>
      <w:r>
        <w:rPr>
          <w:color w:val="000000"/>
          <w:sz w:val="24"/>
          <w:szCs w:val="24"/>
        </w:rPr>
        <w:t>Настоящее постановление вступает в силу после официального опубликования.</w:t>
      </w:r>
    </w:p>
    <w:p w:rsidR="00B45D1D" w:rsidRDefault="00B45D1D" w:rsidP="00E0568E">
      <w:pPr>
        <w:numPr>
          <w:ilvl w:val="0"/>
          <w:numId w:val="22"/>
        </w:numPr>
        <w:shd w:val="clear" w:color="auto" w:fill="FFFFFF"/>
        <w:autoSpaceDE w:val="0"/>
        <w:ind w:left="0" w:firstLine="567"/>
        <w:jc w:val="both"/>
      </w:pPr>
      <w:r>
        <w:rPr>
          <w:sz w:val="24"/>
          <w:szCs w:val="24"/>
          <w:lang w:eastAsia="en-US"/>
        </w:rPr>
        <w:t xml:space="preserve">Контроль исполнения настоящего постановления </w:t>
      </w:r>
      <w:r>
        <w:rPr>
          <w:spacing w:val="-3"/>
          <w:sz w:val="24"/>
          <w:szCs w:val="24"/>
          <w:lang w:eastAsia="en-US"/>
        </w:rPr>
        <w:t>возложить</w:t>
      </w:r>
      <w:r>
        <w:rPr>
          <w:spacing w:val="-13"/>
          <w:sz w:val="24"/>
          <w:szCs w:val="24"/>
          <w:lang w:eastAsia="en-US"/>
        </w:rPr>
        <w:t xml:space="preserve"> </w:t>
      </w:r>
      <w:r>
        <w:rPr>
          <w:spacing w:val="-3"/>
          <w:sz w:val="24"/>
          <w:szCs w:val="24"/>
          <w:lang w:eastAsia="en-US"/>
        </w:rPr>
        <w:t>на</w:t>
      </w:r>
      <w:r>
        <w:rPr>
          <w:sz w:val="24"/>
          <w:szCs w:val="24"/>
        </w:rPr>
        <w:t xml:space="preserve"> заместителя главы Советского района по строительству, начальника управления архитектуры </w:t>
      </w:r>
      <w:r>
        <w:rPr>
          <w:sz w:val="24"/>
          <w:szCs w:val="24"/>
        </w:rPr>
        <w:br/>
        <w:t>и градостроительства администрации Советского района Яковлева</w:t>
      </w:r>
      <w:r w:rsidRPr="00E0568E">
        <w:rPr>
          <w:sz w:val="24"/>
          <w:szCs w:val="24"/>
        </w:rPr>
        <w:t xml:space="preserve"> </w:t>
      </w:r>
      <w:r>
        <w:rPr>
          <w:sz w:val="24"/>
          <w:szCs w:val="24"/>
        </w:rPr>
        <w:t>Н.С.</w:t>
      </w:r>
    </w:p>
    <w:p w:rsidR="00B45D1D" w:rsidRDefault="00B45D1D">
      <w:pPr>
        <w:shd w:val="clear" w:color="auto" w:fill="FFFFFF"/>
        <w:autoSpaceDE w:val="0"/>
        <w:ind w:left="720" w:firstLine="600"/>
        <w:jc w:val="both"/>
        <w:rPr>
          <w:sz w:val="24"/>
          <w:szCs w:val="24"/>
        </w:rPr>
      </w:pPr>
    </w:p>
    <w:p w:rsidR="00B45D1D" w:rsidRDefault="00B45D1D">
      <w:pPr>
        <w:shd w:val="clear" w:color="auto" w:fill="FFFFFF"/>
        <w:autoSpaceDE w:val="0"/>
        <w:ind w:left="720" w:firstLine="600"/>
        <w:jc w:val="both"/>
        <w:rPr>
          <w:sz w:val="24"/>
          <w:szCs w:val="24"/>
        </w:rPr>
      </w:pPr>
    </w:p>
    <w:p w:rsidR="00B45D1D" w:rsidRPr="00E6641A" w:rsidRDefault="00B45D1D" w:rsidP="00362F8B">
      <w:pPr>
        <w:tabs>
          <w:tab w:val="left" w:pos="8222"/>
        </w:tabs>
        <w:jc w:val="both"/>
        <w:rPr>
          <w:sz w:val="24"/>
          <w:szCs w:val="24"/>
        </w:rPr>
      </w:pPr>
      <w:r>
        <w:rPr>
          <w:sz w:val="24"/>
          <w:szCs w:val="24"/>
        </w:rPr>
        <w:t>Глава Советского района                                                                                            Е.И. Буренков</w:t>
      </w:r>
    </w:p>
    <w:p w:rsidR="00B45D1D" w:rsidRDefault="00B45D1D">
      <w:pPr>
        <w:suppressAutoHyphens w:val="0"/>
        <w:rPr>
          <w:sz w:val="22"/>
          <w:szCs w:val="22"/>
          <w:lang w:eastAsia="en-US"/>
        </w:rPr>
      </w:pPr>
    </w:p>
    <w:p w:rsidR="00B45D1D" w:rsidRDefault="00B45D1D">
      <w:pPr>
        <w:suppressAutoHyphens w:val="0"/>
        <w:rPr>
          <w:sz w:val="22"/>
          <w:szCs w:val="22"/>
          <w:lang w:eastAsia="en-US"/>
        </w:rPr>
        <w:sectPr w:rsidR="00B45D1D" w:rsidSect="00362F8B">
          <w:type w:val="continuous"/>
          <w:pgSz w:w="11906" w:h="16838" w:code="9"/>
          <w:pgMar w:top="1106" w:right="624" w:bottom="1134" w:left="1701" w:header="573" w:footer="335" w:gutter="0"/>
          <w:cols w:space="720"/>
          <w:docGrid w:linePitch="272"/>
        </w:sectPr>
      </w:pPr>
    </w:p>
    <w:p w:rsidR="00B45D1D" w:rsidRPr="004331D9" w:rsidRDefault="00B45D1D" w:rsidP="004331D9">
      <w:pPr>
        <w:pStyle w:val="Heading1"/>
        <w:jc w:val="right"/>
        <w:rPr>
          <w:b w:val="0"/>
          <w:sz w:val="24"/>
          <w:szCs w:val="24"/>
          <w:lang w:eastAsia="en-US"/>
        </w:rPr>
      </w:pPr>
      <w:r>
        <w:rPr>
          <w:b w:val="0"/>
          <w:sz w:val="24"/>
          <w:szCs w:val="24"/>
          <w:lang w:eastAsia="en-US"/>
        </w:rPr>
        <w:t>Приложение</w:t>
      </w:r>
    </w:p>
    <w:p w:rsidR="00B45D1D" w:rsidRPr="00A0424A" w:rsidRDefault="00B45D1D" w:rsidP="00143EDB">
      <w:pPr>
        <w:ind w:firstLine="5954"/>
        <w:jc w:val="right"/>
        <w:rPr>
          <w:sz w:val="24"/>
          <w:szCs w:val="24"/>
          <w:lang w:eastAsia="en-US"/>
        </w:rPr>
      </w:pPr>
      <w:r w:rsidRPr="00A0424A">
        <w:rPr>
          <w:sz w:val="24"/>
          <w:szCs w:val="24"/>
          <w:lang w:eastAsia="en-US"/>
        </w:rPr>
        <w:t xml:space="preserve">к постановлению </w:t>
      </w:r>
    </w:p>
    <w:p w:rsidR="00B45D1D" w:rsidRPr="00A0424A" w:rsidRDefault="00B45D1D" w:rsidP="00143EDB">
      <w:pPr>
        <w:ind w:firstLine="5954"/>
        <w:jc w:val="right"/>
        <w:rPr>
          <w:sz w:val="24"/>
          <w:szCs w:val="24"/>
          <w:lang w:eastAsia="en-US"/>
        </w:rPr>
      </w:pPr>
      <w:r w:rsidRPr="00A0424A">
        <w:rPr>
          <w:sz w:val="24"/>
          <w:szCs w:val="24"/>
          <w:lang w:eastAsia="en-US"/>
        </w:rPr>
        <w:t>администрации Советского района</w:t>
      </w:r>
    </w:p>
    <w:p w:rsidR="00B45D1D" w:rsidRDefault="00B45D1D" w:rsidP="00493248">
      <w:pPr>
        <w:ind w:firstLine="5954"/>
        <w:jc w:val="right"/>
        <w:rPr>
          <w:sz w:val="24"/>
          <w:szCs w:val="24"/>
          <w:lang w:eastAsia="en-US"/>
        </w:rPr>
      </w:pPr>
      <w:r w:rsidRPr="00A0424A">
        <w:rPr>
          <w:sz w:val="24"/>
          <w:szCs w:val="24"/>
          <w:lang w:eastAsia="en-US"/>
        </w:rPr>
        <w:t>от</w:t>
      </w:r>
      <w:r>
        <w:rPr>
          <w:sz w:val="24"/>
          <w:szCs w:val="24"/>
          <w:lang w:eastAsia="en-US"/>
        </w:rPr>
        <w:t xml:space="preserve"> 14.04.2022 </w:t>
      </w:r>
      <w:r w:rsidRPr="00A0424A">
        <w:rPr>
          <w:sz w:val="24"/>
          <w:szCs w:val="24"/>
          <w:lang w:eastAsia="en-US"/>
        </w:rPr>
        <w:t>№</w:t>
      </w:r>
      <w:r>
        <w:rPr>
          <w:sz w:val="24"/>
          <w:szCs w:val="24"/>
          <w:lang w:eastAsia="en-US"/>
        </w:rPr>
        <w:t xml:space="preserve"> </w:t>
      </w:r>
      <w:bookmarkStart w:id="0" w:name="_Toc88562289"/>
      <w:r>
        <w:rPr>
          <w:sz w:val="24"/>
          <w:szCs w:val="24"/>
          <w:lang w:eastAsia="en-US"/>
        </w:rPr>
        <w:t>1068</w:t>
      </w: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Default="00B45D1D" w:rsidP="00493248">
      <w:pPr>
        <w:ind w:firstLine="5954"/>
        <w:jc w:val="right"/>
        <w:rPr>
          <w:sz w:val="24"/>
          <w:szCs w:val="24"/>
          <w:lang w:eastAsia="en-US"/>
        </w:rPr>
      </w:pPr>
    </w:p>
    <w:p w:rsidR="00B45D1D" w:rsidRPr="00A0424A" w:rsidRDefault="00B45D1D" w:rsidP="00493248">
      <w:pPr>
        <w:ind w:firstLine="5954"/>
        <w:jc w:val="right"/>
        <w:rPr>
          <w:sz w:val="24"/>
          <w:szCs w:val="24"/>
          <w:lang w:eastAsia="en-US"/>
        </w:rPr>
      </w:pPr>
    </w:p>
    <w:p w:rsidR="00B45D1D" w:rsidRDefault="00B45D1D" w:rsidP="00362F8B">
      <w:pPr>
        <w:pStyle w:val="Heading1"/>
        <w:ind w:left="0" w:firstLine="0"/>
        <w:rPr>
          <w:sz w:val="24"/>
          <w:szCs w:val="24"/>
        </w:rPr>
      </w:pPr>
      <w:r>
        <w:rPr>
          <w:sz w:val="24"/>
          <w:szCs w:val="24"/>
        </w:rPr>
        <w:t xml:space="preserve">1. </w:t>
      </w:r>
      <w:r w:rsidRPr="004331D9">
        <w:rPr>
          <w:sz w:val="24"/>
          <w:szCs w:val="24"/>
        </w:rPr>
        <w:t>ОСНОВНАЯ ЧАСТЬ ПРОЕКТА ПЛАНИРОВКИ ТЕРРИТОРИИ.</w:t>
      </w:r>
      <w:bookmarkEnd w:id="0"/>
    </w:p>
    <w:p w:rsidR="00B45D1D" w:rsidRPr="00475676" w:rsidRDefault="00B45D1D" w:rsidP="00362F8B">
      <w:pPr>
        <w:pStyle w:val="Heading2"/>
        <w:ind w:left="0" w:firstLine="0"/>
        <w:rPr>
          <w:sz w:val="24"/>
          <w:szCs w:val="24"/>
        </w:rPr>
      </w:pPr>
      <w:r w:rsidRPr="00475676">
        <w:rPr>
          <w:sz w:val="24"/>
          <w:szCs w:val="24"/>
        </w:rPr>
        <w:t>1.</w:t>
      </w:r>
      <w:r>
        <w:rPr>
          <w:sz w:val="24"/>
          <w:szCs w:val="24"/>
        </w:rPr>
        <w:t>1.</w:t>
      </w:r>
      <w:r w:rsidRPr="00475676">
        <w:rPr>
          <w:sz w:val="24"/>
          <w:szCs w:val="24"/>
        </w:rPr>
        <w:t xml:space="preserve"> Проект планировки территории. Графическая часть.</w:t>
      </w:r>
    </w:p>
    <w:p w:rsidR="00B45D1D" w:rsidRDefault="00B45D1D" w:rsidP="00362F8B">
      <w:pPr>
        <w:pStyle w:val="26"/>
        <w:tabs>
          <w:tab w:val="clear" w:pos="1276"/>
        </w:tabs>
        <w:spacing w:before="0" w:after="0"/>
        <w:ind w:right="0" w:firstLine="0"/>
        <w:jc w:val="center"/>
        <w:outlineLvl w:val="2"/>
      </w:pPr>
      <w:bookmarkStart w:id="1" w:name="_Toc88562290"/>
      <w:r>
        <w:t xml:space="preserve">1.1.1. </w:t>
      </w:r>
      <w:bookmarkEnd w:id="1"/>
      <w:r w:rsidRPr="00E2586D">
        <w:t xml:space="preserve">Чертеж границ зон планируемого размещения линейных объектов, </w:t>
      </w:r>
    </w:p>
    <w:p w:rsidR="00B45D1D" w:rsidRDefault="00B45D1D" w:rsidP="00362F8B">
      <w:pPr>
        <w:pStyle w:val="26"/>
        <w:tabs>
          <w:tab w:val="clear" w:pos="1276"/>
        </w:tabs>
        <w:spacing w:before="0" w:after="0"/>
        <w:ind w:right="0" w:firstLine="0"/>
        <w:jc w:val="center"/>
        <w:outlineLvl w:val="2"/>
      </w:pPr>
      <w:r w:rsidRPr="00E2586D">
        <w:t>в том числе подлежащих реконструкции в связи с изменением их местоположения</w:t>
      </w:r>
      <w:r>
        <w:t>.</w:t>
      </w:r>
    </w:p>
    <w:p w:rsidR="00B45D1D" w:rsidRDefault="00B45D1D" w:rsidP="006C6B34">
      <w:pPr>
        <w:rPr>
          <w:lang w:eastAsia="en-US"/>
        </w:rPr>
      </w:pPr>
    </w:p>
    <w:p w:rsidR="00B45D1D" w:rsidRPr="006C6B34" w:rsidRDefault="00B45D1D" w:rsidP="006C6B34">
      <w:pPr>
        <w:rPr>
          <w:lang w:eastAsia="en-US"/>
        </w:rPr>
        <w:sectPr w:rsidR="00B45D1D" w:rsidRPr="006C6B34" w:rsidSect="00BE1372">
          <w:pgSz w:w="11906" w:h="16838" w:code="9"/>
          <w:pgMar w:top="1134" w:right="567" w:bottom="1134" w:left="1418" w:header="6" w:footer="108" w:gutter="0"/>
          <w:cols w:space="720"/>
          <w:docGrid w:linePitch="272"/>
        </w:sectPr>
      </w:pPr>
    </w:p>
    <w:p w:rsidR="00B45D1D" w:rsidRDefault="00B45D1D" w:rsidP="00CB4B8D">
      <w:pPr>
        <w:ind w:right="-3"/>
        <w:rPr>
          <w:lang w:eastAsia="en-US"/>
        </w:rPr>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5pt;height:571.5pt">
            <v:imagedata r:id="rId7" o:title=""/>
          </v:shape>
        </w:pict>
      </w:r>
    </w:p>
    <w:p w:rsidR="00B45D1D" w:rsidRDefault="00B45D1D" w:rsidP="00CB4B8D">
      <w:pPr>
        <w:ind w:right="-3"/>
        <w:rPr>
          <w:noProof/>
        </w:rPr>
      </w:pPr>
      <w:r>
        <w:rPr>
          <w:noProof/>
        </w:rPr>
        <w:pict>
          <v:shape id="_x0000_i1026" type="#_x0000_t75" style="width:808.5pt;height:571.5pt">
            <v:imagedata r:id="rId8" o:title=""/>
          </v:shape>
        </w:pict>
      </w:r>
    </w:p>
    <w:p w:rsidR="00B45D1D" w:rsidRDefault="00B45D1D" w:rsidP="00CB4B8D">
      <w:pPr>
        <w:ind w:left="-142" w:right="-3"/>
        <w:rPr>
          <w:noProof/>
        </w:rPr>
      </w:pPr>
      <w:r>
        <w:rPr>
          <w:noProof/>
        </w:rPr>
        <w:pict>
          <v:shape id="_x0000_i1027" type="#_x0000_t75" style="width:808.5pt;height:571.5pt">
            <v:imagedata r:id="rId9" o:title=""/>
          </v:shape>
        </w:pict>
      </w:r>
    </w:p>
    <w:p w:rsidR="00B45D1D" w:rsidRDefault="00B45D1D" w:rsidP="00CB4B8D">
      <w:pPr>
        <w:ind w:right="-3"/>
        <w:rPr>
          <w:lang w:eastAsia="en-US"/>
        </w:rPr>
      </w:pPr>
      <w:r>
        <w:rPr>
          <w:noProof/>
        </w:rPr>
        <w:pict>
          <v:shape id="_x0000_i1028" type="#_x0000_t75" style="width:800.25pt;height:565.5pt">
            <v:imagedata r:id="rId10" o:title=""/>
          </v:shape>
        </w:pict>
      </w:r>
    </w:p>
    <w:p w:rsidR="00B45D1D" w:rsidRDefault="00B45D1D" w:rsidP="00B5055E">
      <w:pPr>
        <w:ind w:left="-1134"/>
        <w:rPr>
          <w:lang w:eastAsia="en-US"/>
        </w:rPr>
        <w:sectPr w:rsidR="00B45D1D" w:rsidSect="00CB4B8D">
          <w:headerReference w:type="default" r:id="rId11"/>
          <w:pgSz w:w="16838" w:h="11906" w:orient="landscape" w:code="9"/>
          <w:pgMar w:top="284" w:right="395" w:bottom="142" w:left="426" w:header="3" w:footer="110" w:gutter="0"/>
          <w:cols w:space="720"/>
          <w:docGrid w:linePitch="272"/>
        </w:sectPr>
      </w:pPr>
    </w:p>
    <w:p w:rsidR="00B45D1D" w:rsidRDefault="00B45D1D" w:rsidP="00BE1372">
      <w:pPr>
        <w:pStyle w:val="Heading2"/>
        <w:ind w:left="0" w:firstLine="0"/>
        <w:rPr>
          <w:sz w:val="24"/>
          <w:szCs w:val="24"/>
        </w:rPr>
      </w:pPr>
      <w:bookmarkStart w:id="2" w:name="_Toc88562291"/>
      <w:r w:rsidRPr="008C42D0">
        <w:rPr>
          <w:sz w:val="24"/>
          <w:szCs w:val="24"/>
        </w:rPr>
        <w:pict>
          <v:shape id="_x0000_i1029" type="#_x0000_t75" style="width:553.5pt;height:783pt">
            <v:imagedata r:id="rId12" o:title=""/>
          </v:shape>
        </w:pict>
      </w:r>
    </w:p>
    <w:p w:rsidR="00B45D1D" w:rsidRDefault="00B45D1D" w:rsidP="00BE1372">
      <w:r>
        <w:pict>
          <v:shape id="_x0000_i1030" type="#_x0000_t75" style="width:553.5pt;height:783pt">
            <v:imagedata r:id="rId13" o:title=""/>
          </v:shape>
        </w:pict>
      </w:r>
    </w:p>
    <w:p w:rsidR="00B45D1D" w:rsidRDefault="00B45D1D" w:rsidP="00BE1372"/>
    <w:p w:rsidR="00B45D1D" w:rsidRDefault="00B45D1D" w:rsidP="00BE1372">
      <w:pPr>
        <w:jc w:val="both"/>
      </w:pPr>
      <w:r>
        <w:pict>
          <v:shape id="_x0000_i1031" type="#_x0000_t75" style="width:565.5pt;height:800.25pt">
            <v:imagedata r:id="rId14" o:title=""/>
          </v:shape>
        </w:pict>
      </w:r>
    </w:p>
    <w:p w:rsidR="00B45D1D" w:rsidRPr="00BE1372" w:rsidRDefault="00B45D1D" w:rsidP="00BE1372">
      <w:pPr>
        <w:sectPr w:rsidR="00B45D1D" w:rsidRPr="00BE1372" w:rsidSect="00BE1372">
          <w:headerReference w:type="first" r:id="rId15"/>
          <w:pgSz w:w="11906" w:h="16838" w:code="9"/>
          <w:pgMar w:top="426" w:right="282" w:bottom="0" w:left="284" w:header="3" w:footer="80" w:gutter="0"/>
          <w:cols w:space="720"/>
          <w:docGrid w:linePitch="326"/>
        </w:sectPr>
      </w:pPr>
    </w:p>
    <w:p w:rsidR="00B45D1D" w:rsidRDefault="00B45D1D" w:rsidP="00E14C06">
      <w:pPr>
        <w:pStyle w:val="Heading2"/>
        <w:ind w:left="0" w:firstLine="0"/>
        <w:rPr>
          <w:sz w:val="24"/>
          <w:szCs w:val="24"/>
        </w:rPr>
      </w:pPr>
      <w:r>
        <w:rPr>
          <w:sz w:val="24"/>
          <w:szCs w:val="24"/>
        </w:rPr>
        <w:t>1.</w:t>
      </w:r>
      <w:r w:rsidRPr="00475676">
        <w:rPr>
          <w:sz w:val="24"/>
          <w:szCs w:val="24"/>
        </w:rPr>
        <w:t>2. Положение о размещении линейных объектов</w:t>
      </w:r>
      <w:bookmarkEnd w:id="2"/>
      <w:r w:rsidRPr="00475676">
        <w:rPr>
          <w:sz w:val="24"/>
          <w:szCs w:val="24"/>
        </w:rPr>
        <w:t>.</w:t>
      </w:r>
    </w:p>
    <w:p w:rsidR="00B45D1D" w:rsidRPr="00362F8B" w:rsidRDefault="00B45D1D" w:rsidP="00E14C06"/>
    <w:p w:rsidR="00B45D1D" w:rsidRDefault="00B45D1D" w:rsidP="00E14C06">
      <w:pPr>
        <w:pStyle w:val="26"/>
        <w:tabs>
          <w:tab w:val="clear" w:pos="1276"/>
        </w:tabs>
        <w:spacing w:before="0" w:after="0"/>
        <w:ind w:right="0" w:firstLine="567"/>
        <w:contextualSpacing/>
        <w:jc w:val="both"/>
        <w:outlineLvl w:val="2"/>
      </w:pPr>
      <w:bookmarkStart w:id="3" w:name="_Toc88562292"/>
      <w:r>
        <w:t>1.2.1. </w:t>
      </w:r>
      <w:r w:rsidRPr="005527E4">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 же линейных объектов, подлежащих реконструкции в связи с изменением их местоположения</w:t>
      </w:r>
      <w:bookmarkEnd w:id="3"/>
      <w:r>
        <w:t>.</w:t>
      </w:r>
    </w:p>
    <w:p w:rsidR="00B45D1D" w:rsidRPr="00AC15D3" w:rsidRDefault="00B45D1D" w:rsidP="00E14C06">
      <w:pPr>
        <w:ind w:firstLine="567"/>
        <w:jc w:val="both"/>
        <w:rPr>
          <w:sz w:val="24"/>
          <w:szCs w:val="22"/>
        </w:rPr>
      </w:pPr>
      <w:r>
        <w:rPr>
          <w:sz w:val="24"/>
          <w:szCs w:val="22"/>
        </w:rPr>
        <w:t>Проект планировки территории</w:t>
      </w:r>
      <w:r w:rsidRPr="00AC15D3">
        <w:rPr>
          <w:sz w:val="24"/>
          <w:szCs w:val="22"/>
        </w:rPr>
        <w:t xml:space="preserve"> для линейного объекта «Трубопроводы Сыморьяхског</w:t>
      </w:r>
      <w:r>
        <w:rPr>
          <w:sz w:val="24"/>
          <w:szCs w:val="22"/>
        </w:rPr>
        <w:t xml:space="preserve">о месторождения» Реконструкция </w:t>
      </w:r>
      <w:r w:rsidRPr="00AC15D3">
        <w:rPr>
          <w:sz w:val="24"/>
          <w:szCs w:val="22"/>
        </w:rPr>
        <w:t xml:space="preserve">(далее </w:t>
      </w:r>
      <w:r>
        <w:rPr>
          <w:sz w:val="24"/>
          <w:szCs w:val="22"/>
        </w:rPr>
        <w:t>Проект) разработан</w:t>
      </w:r>
      <w:r w:rsidRPr="00AC15D3">
        <w:rPr>
          <w:sz w:val="24"/>
          <w:szCs w:val="22"/>
        </w:rPr>
        <w:t xml:space="preserve"> на основании распоряжения </w:t>
      </w:r>
      <w:r>
        <w:rPr>
          <w:sz w:val="24"/>
          <w:szCs w:val="22"/>
        </w:rPr>
        <w:br/>
      </w:r>
      <w:r w:rsidRPr="00AC15D3">
        <w:rPr>
          <w:sz w:val="24"/>
          <w:szCs w:val="22"/>
        </w:rPr>
        <w:t>ТПП «Урайнефтегаз» от 12.08.2021 №</w:t>
      </w:r>
      <w:r>
        <w:rPr>
          <w:sz w:val="24"/>
          <w:szCs w:val="22"/>
        </w:rPr>
        <w:t xml:space="preserve"> </w:t>
      </w:r>
      <w:r w:rsidRPr="00AC15D3">
        <w:rPr>
          <w:sz w:val="24"/>
          <w:szCs w:val="22"/>
        </w:rPr>
        <w:t>33-13-1523 У «О подготовке документации по планировке территории», на которой предусматривается размещение объектов, материалов инженерных изысканий.</w:t>
      </w:r>
    </w:p>
    <w:p w:rsidR="00B45D1D" w:rsidRPr="00AC15D3" w:rsidRDefault="00B45D1D" w:rsidP="00E14C06">
      <w:pPr>
        <w:ind w:firstLine="567"/>
        <w:jc w:val="both"/>
        <w:rPr>
          <w:sz w:val="24"/>
          <w:szCs w:val="22"/>
        </w:rPr>
      </w:pPr>
      <w:r w:rsidRPr="00AC15D3">
        <w:rPr>
          <w:sz w:val="24"/>
          <w:szCs w:val="22"/>
        </w:rPr>
        <w:t>В соответствии с заданием на проектирование Проект</w:t>
      </w:r>
      <w:r>
        <w:rPr>
          <w:sz w:val="24"/>
          <w:szCs w:val="22"/>
        </w:rPr>
        <w:t>ом предусмотрена реконструкция:</w:t>
      </w:r>
    </w:p>
    <w:p w:rsidR="00B45D1D" w:rsidRPr="00AC15D3" w:rsidRDefault="00B45D1D" w:rsidP="00E14C06">
      <w:pPr>
        <w:ind w:firstLine="567"/>
        <w:jc w:val="both"/>
        <w:rPr>
          <w:sz w:val="24"/>
          <w:szCs w:val="22"/>
          <w:lang w:eastAsia="en-US"/>
        </w:rPr>
      </w:pPr>
      <w:r>
        <w:rPr>
          <w:sz w:val="24"/>
          <w:szCs w:val="22"/>
          <w:lang w:eastAsia="en-US"/>
        </w:rPr>
        <w:t>в</w:t>
      </w:r>
      <w:r w:rsidRPr="00AC15D3">
        <w:rPr>
          <w:sz w:val="24"/>
          <w:szCs w:val="22"/>
          <w:lang w:eastAsia="en-US"/>
        </w:rPr>
        <w:t>ыкидных трубопроводов, предназначенн</w:t>
      </w:r>
      <w:r>
        <w:rPr>
          <w:sz w:val="24"/>
          <w:szCs w:val="22"/>
          <w:lang w:eastAsia="en-US"/>
        </w:rPr>
        <w:t>ых</w:t>
      </w:r>
      <w:r w:rsidRPr="00AC15D3">
        <w:rPr>
          <w:sz w:val="24"/>
          <w:szCs w:val="22"/>
          <w:lang w:eastAsia="en-US"/>
        </w:rPr>
        <w:t xml:space="preserve"> для транспорта продукции от нефтяных скважин до замерных уст</w:t>
      </w:r>
      <w:r>
        <w:rPr>
          <w:sz w:val="24"/>
          <w:szCs w:val="22"/>
          <w:lang w:eastAsia="en-US"/>
        </w:rPr>
        <w:t>а</w:t>
      </w:r>
      <w:r w:rsidRPr="00AC15D3">
        <w:rPr>
          <w:sz w:val="24"/>
          <w:szCs w:val="22"/>
          <w:lang w:eastAsia="en-US"/>
        </w:rPr>
        <w:t>новок;</w:t>
      </w:r>
    </w:p>
    <w:p w:rsidR="00B45D1D" w:rsidRPr="00AC15D3" w:rsidRDefault="00B45D1D" w:rsidP="00E14C06">
      <w:pPr>
        <w:ind w:firstLine="567"/>
        <w:jc w:val="both"/>
        <w:rPr>
          <w:sz w:val="24"/>
          <w:szCs w:val="22"/>
          <w:lang w:eastAsia="en-US"/>
        </w:rPr>
      </w:pPr>
      <w:r>
        <w:rPr>
          <w:sz w:val="24"/>
          <w:szCs w:val="22"/>
          <w:lang w:eastAsia="en-US"/>
        </w:rPr>
        <w:t>н</w:t>
      </w:r>
      <w:r w:rsidRPr="00AC15D3">
        <w:rPr>
          <w:sz w:val="24"/>
          <w:szCs w:val="22"/>
          <w:lang w:eastAsia="en-US"/>
        </w:rPr>
        <w:t>ефтегазосборных трубопроводов, предназначенн</w:t>
      </w:r>
      <w:r>
        <w:rPr>
          <w:sz w:val="24"/>
          <w:szCs w:val="22"/>
          <w:lang w:eastAsia="en-US"/>
        </w:rPr>
        <w:t>ых</w:t>
      </w:r>
      <w:r w:rsidRPr="00AC15D3">
        <w:rPr>
          <w:sz w:val="24"/>
          <w:szCs w:val="22"/>
          <w:lang w:eastAsia="en-US"/>
        </w:rPr>
        <w:t xml:space="preserve"> для транспорта продукции скважин на ДНС; </w:t>
      </w:r>
    </w:p>
    <w:p w:rsidR="00B45D1D" w:rsidRPr="00AC15D3" w:rsidRDefault="00B45D1D" w:rsidP="00E14C06">
      <w:pPr>
        <w:ind w:firstLine="567"/>
        <w:jc w:val="both"/>
        <w:rPr>
          <w:sz w:val="24"/>
          <w:szCs w:val="22"/>
          <w:lang w:eastAsia="en-US"/>
        </w:rPr>
      </w:pPr>
      <w:r w:rsidRPr="00AC15D3">
        <w:rPr>
          <w:sz w:val="24"/>
          <w:szCs w:val="22"/>
          <w:lang w:eastAsia="en-US"/>
        </w:rPr>
        <w:t xml:space="preserve">высоконапорных водоводов, предназначенных для транспорта воды в систему поддержания пластового давления и увеличения отдачи продукции, методом закачки воды с </w:t>
      </w:r>
      <w:r>
        <w:rPr>
          <w:sz w:val="24"/>
          <w:szCs w:val="22"/>
          <w:lang w:eastAsia="en-US"/>
        </w:rPr>
        <w:t>б</w:t>
      </w:r>
      <w:r w:rsidRPr="00C625D2">
        <w:rPr>
          <w:sz w:val="24"/>
          <w:szCs w:val="22"/>
          <w:lang w:eastAsia="en-US"/>
        </w:rPr>
        <w:t>лочн</w:t>
      </w:r>
      <w:r>
        <w:rPr>
          <w:sz w:val="24"/>
          <w:szCs w:val="22"/>
          <w:lang w:eastAsia="en-US"/>
        </w:rPr>
        <w:t>ой</w:t>
      </w:r>
      <w:r w:rsidRPr="00C625D2">
        <w:rPr>
          <w:sz w:val="24"/>
          <w:szCs w:val="22"/>
          <w:lang w:eastAsia="en-US"/>
        </w:rPr>
        <w:t xml:space="preserve"> кустов</w:t>
      </w:r>
      <w:r>
        <w:rPr>
          <w:sz w:val="24"/>
          <w:szCs w:val="22"/>
          <w:lang w:eastAsia="en-US"/>
        </w:rPr>
        <w:t>ой</w:t>
      </w:r>
      <w:r w:rsidRPr="00C625D2">
        <w:rPr>
          <w:sz w:val="24"/>
          <w:szCs w:val="22"/>
          <w:lang w:eastAsia="en-US"/>
        </w:rPr>
        <w:t xml:space="preserve"> насосн</w:t>
      </w:r>
      <w:r>
        <w:rPr>
          <w:sz w:val="24"/>
          <w:szCs w:val="22"/>
          <w:lang w:eastAsia="en-US"/>
        </w:rPr>
        <w:t>ой</w:t>
      </w:r>
      <w:r w:rsidRPr="00C625D2">
        <w:rPr>
          <w:sz w:val="24"/>
          <w:szCs w:val="22"/>
          <w:lang w:eastAsia="en-US"/>
        </w:rPr>
        <w:t xml:space="preserve"> станци</w:t>
      </w:r>
      <w:r>
        <w:rPr>
          <w:sz w:val="24"/>
          <w:szCs w:val="22"/>
          <w:lang w:eastAsia="en-US"/>
        </w:rPr>
        <w:t>и</w:t>
      </w:r>
      <w:r w:rsidRPr="00AC15D3">
        <w:rPr>
          <w:sz w:val="24"/>
          <w:szCs w:val="22"/>
          <w:lang w:eastAsia="en-US"/>
        </w:rPr>
        <w:t xml:space="preserve"> </w:t>
      </w:r>
      <w:r>
        <w:rPr>
          <w:sz w:val="24"/>
          <w:szCs w:val="22"/>
          <w:lang w:eastAsia="en-US"/>
        </w:rPr>
        <w:t>(</w:t>
      </w:r>
      <w:r w:rsidRPr="00AC15D3">
        <w:rPr>
          <w:sz w:val="24"/>
          <w:szCs w:val="22"/>
          <w:lang w:eastAsia="en-US"/>
        </w:rPr>
        <w:t>БКНС</w:t>
      </w:r>
      <w:r>
        <w:rPr>
          <w:sz w:val="24"/>
          <w:szCs w:val="22"/>
          <w:lang w:eastAsia="en-US"/>
        </w:rPr>
        <w:t>)</w:t>
      </w:r>
      <w:r w:rsidRPr="00AC15D3">
        <w:rPr>
          <w:sz w:val="24"/>
          <w:szCs w:val="22"/>
          <w:lang w:eastAsia="en-US"/>
        </w:rPr>
        <w:t xml:space="preserve"> в нагнетательные скважины.</w:t>
      </w:r>
    </w:p>
    <w:p w:rsidR="00B45D1D" w:rsidRPr="00AC15D3" w:rsidRDefault="00B45D1D" w:rsidP="00E14C06">
      <w:pPr>
        <w:ind w:firstLine="567"/>
        <w:jc w:val="both"/>
        <w:rPr>
          <w:sz w:val="24"/>
          <w:szCs w:val="22"/>
        </w:rPr>
      </w:pPr>
      <w:r w:rsidRPr="00AC15D3">
        <w:rPr>
          <w:sz w:val="24"/>
          <w:szCs w:val="22"/>
        </w:rPr>
        <w:t>Проектируемый объект расположен на землях лесного фонда, находящихся в ведении территориального отдела – Советского лесничества (Картопского участкового лесничества, Картопского урочища, Зеленоборское участкового лесничества, Зеленоборское урочища).</w:t>
      </w:r>
    </w:p>
    <w:p w:rsidR="00B45D1D" w:rsidRPr="00AC15D3" w:rsidRDefault="00B45D1D" w:rsidP="00E14C06">
      <w:pPr>
        <w:ind w:firstLine="567"/>
        <w:jc w:val="both"/>
        <w:rPr>
          <w:sz w:val="24"/>
          <w:szCs w:val="22"/>
          <w:lang w:eastAsia="en-US"/>
        </w:rPr>
      </w:pPr>
      <w:r w:rsidRPr="00AC15D3">
        <w:rPr>
          <w:sz w:val="24"/>
          <w:szCs w:val="22"/>
          <w:lang w:eastAsia="en-US"/>
        </w:rPr>
        <w:t>Техническая характеристика трубопроводов приведена в таблице 1.</w:t>
      </w:r>
    </w:p>
    <w:p w:rsidR="00B45D1D" w:rsidRDefault="00B45D1D" w:rsidP="00E14C06">
      <w:pPr>
        <w:keepNext/>
        <w:keepLines/>
        <w:ind w:right="170"/>
        <w:rPr>
          <w:sz w:val="24"/>
          <w:szCs w:val="22"/>
          <w:lang w:eastAsia="en-US"/>
        </w:rPr>
      </w:pPr>
      <w:r w:rsidRPr="00AC15D3">
        <w:rPr>
          <w:sz w:val="24"/>
          <w:szCs w:val="22"/>
          <w:lang w:eastAsia="en-US"/>
        </w:rPr>
        <w:t>Таблица 1 - Техническая характеристика трубопроводов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1134"/>
        <w:gridCol w:w="1560"/>
        <w:gridCol w:w="1276"/>
        <w:gridCol w:w="991"/>
      </w:tblGrid>
      <w:tr w:rsidR="00B45D1D" w:rsidRPr="00E2561B" w:rsidTr="00362F8B">
        <w:trPr>
          <w:trHeight w:val="397"/>
          <w:tblHeader/>
        </w:trPr>
        <w:tc>
          <w:tcPr>
            <w:tcW w:w="4820" w:type="dxa"/>
          </w:tcPr>
          <w:p w:rsidR="00B45D1D" w:rsidRPr="00E2561B" w:rsidRDefault="00B45D1D" w:rsidP="00362F8B">
            <w:pPr>
              <w:ind w:left="-57" w:right="-57"/>
              <w:jc w:val="center"/>
            </w:pPr>
            <w:r w:rsidRPr="00E2561B">
              <w:t>Наименование трубопровода</w:t>
            </w:r>
          </w:p>
        </w:tc>
        <w:tc>
          <w:tcPr>
            <w:tcW w:w="1134" w:type="dxa"/>
          </w:tcPr>
          <w:p w:rsidR="00B45D1D" w:rsidRPr="00E2561B" w:rsidRDefault="00B45D1D" w:rsidP="00362F8B">
            <w:pPr>
              <w:ind w:left="-57" w:right="-57"/>
              <w:jc w:val="center"/>
              <w:rPr>
                <w:spacing w:val="-6"/>
              </w:rPr>
            </w:pPr>
            <w:r w:rsidRPr="00E2561B">
              <w:rPr>
                <w:spacing w:val="-6"/>
              </w:rPr>
              <w:t>ØхS, мм</w:t>
            </w:r>
          </w:p>
        </w:tc>
        <w:tc>
          <w:tcPr>
            <w:tcW w:w="1560" w:type="dxa"/>
          </w:tcPr>
          <w:p w:rsidR="00B45D1D" w:rsidRPr="00E2561B" w:rsidRDefault="00B45D1D" w:rsidP="00362F8B">
            <w:pPr>
              <w:ind w:left="-92" w:right="-134"/>
              <w:jc w:val="center"/>
              <w:rPr>
                <w:spacing w:val="-6"/>
              </w:rPr>
            </w:pPr>
            <w:r w:rsidRPr="00E2561B">
              <w:rPr>
                <w:spacing w:val="-6"/>
              </w:rPr>
              <w:t>Протяженность,</w:t>
            </w:r>
          </w:p>
          <w:p w:rsidR="00B45D1D" w:rsidRPr="00E2561B" w:rsidRDefault="00B45D1D" w:rsidP="00362F8B">
            <w:pPr>
              <w:ind w:left="-92" w:right="-134"/>
              <w:jc w:val="center"/>
              <w:rPr>
                <w:spacing w:val="-6"/>
              </w:rPr>
            </w:pPr>
            <w:r w:rsidRPr="00E2561B">
              <w:rPr>
                <w:spacing w:val="-6"/>
              </w:rPr>
              <w:t>м</w:t>
            </w:r>
          </w:p>
        </w:tc>
        <w:tc>
          <w:tcPr>
            <w:tcW w:w="1276" w:type="dxa"/>
          </w:tcPr>
          <w:p w:rsidR="00B45D1D" w:rsidRPr="00E2561B" w:rsidRDefault="00B45D1D" w:rsidP="00362F8B">
            <w:pPr>
              <w:ind w:left="-57" w:right="-57"/>
              <w:jc w:val="center"/>
              <w:rPr>
                <w:spacing w:val="-6"/>
              </w:rPr>
            </w:pPr>
            <w:r w:rsidRPr="00E2561B">
              <w:rPr>
                <w:spacing w:val="-6"/>
              </w:rPr>
              <w:t>Проектная мощность</w:t>
            </w:r>
          </w:p>
          <w:p w:rsidR="00B45D1D" w:rsidRPr="00E2561B" w:rsidRDefault="00B45D1D" w:rsidP="00362F8B">
            <w:pPr>
              <w:ind w:left="-57" w:right="-57"/>
              <w:jc w:val="center"/>
              <w:rPr>
                <w:spacing w:val="-6"/>
              </w:rPr>
            </w:pPr>
            <w:r w:rsidRPr="00E2561B">
              <w:rPr>
                <w:bCs/>
                <w:lang w:eastAsia="en-US"/>
              </w:rPr>
              <w:t>м³/сут</w:t>
            </w:r>
          </w:p>
        </w:tc>
        <w:tc>
          <w:tcPr>
            <w:tcW w:w="991" w:type="dxa"/>
          </w:tcPr>
          <w:p w:rsidR="00B45D1D" w:rsidRPr="00E2561B" w:rsidRDefault="00B45D1D" w:rsidP="00362F8B">
            <w:pPr>
              <w:ind w:left="-57" w:right="-57"/>
              <w:jc w:val="center"/>
              <w:rPr>
                <w:spacing w:val="-6"/>
              </w:rPr>
            </w:pPr>
            <w:r w:rsidRPr="00E2561B">
              <w:rPr>
                <w:spacing w:val="-6"/>
              </w:rPr>
              <w:t>Рабочее давление,</w:t>
            </w:r>
          </w:p>
          <w:p w:rsidR="00B45D1D" w:rsidRPr="00E2561B" w:rsidRDefault="00B45D1D" w:rsidP="00362F8B">
            <w:pPr>
              <w:ind w:left="-57" w:right="-57" w:hanging="25"/>
              <w:jc w:val="center"/>
              <w:rPr>
                <w:spacing w:val="-6"/>
              </w:rPr>
            </w:pPr>
            <w:r w:rsidRPr="00E2561B">
              <w:rPr>
                <w:spacing w:val="-6"/>
              </w:rPr>
              <w:t>МПа</w:t>
            </w:r>
          </w:p>
        </w:tc>
      </w:tr>
      <w:tr w:rsidR="00B45D1D" w:rsidRPr="00E2561B" w:rsidTr="00362F8B">
        <w:trPr>
          <w:trHeight w:val="397"/>
        </w:trPr>
        <w:tc>
          <w:tcPr>
            <w:tcW w:w="4820" w:type="dxa"/>
          </w:tcPr>
          <w:p w:rsidR="00B45D1D" w:rsidRPr="00E2561B" w:rsidRDefault="00B45D1D" w:rsidP="00362F8B">
            <w:pPr>
              <w:autoSpaceDE w:val="0"/>
              <w:autoSpaceDN w:val="0"/>
              <w:jc w:val="both"/>
              <w:rPr>
                <w:bCs/>
                <w:lang w:eastAsia="en-US"/>
              </w:rPr>
            </w:pPr>
            <w:r w:rsidRPr="00E2561B">
              <w:rPr>
                <w:bCs/>
                <w:lang w:eastAsia="en-US"/>
              </w:rPr>
              <w:t>Н/ПРОВОД ДНС К-35,К-35-СКВ.10200, инв.№УНГ_0303978,</w:t>
            </w:r>
          </w:p>
          <w:p w:rsidR="00B45D1D" w:rsidRPr="00E2561B" w:rsidRDefault="00B45D1D" w:rsidP="00362F8B">
            <w:pPr>
              <w:autoSpaceDE w:val="0"/>
              <w:autoSpaceDN w:val="0"/>
              <w:jc w:val="both"/>
              <w:rPr>
                <w:bCs/>
                <w:lang w:eastAsia="en-US"/>
              </w:rPr>
            </w:pPr>
            <w:r w:rsidRPr="00E2561B">
              <w:rPr>
                <w:bCs/>
                <w:lang w:eastAsia="en-US"/>
              </w:rPr>
              <w:t>(Выкидной трубопровод скв.10200 - К - 35)</w:t>
            </w:r>
          </w:p>
        </w:tc>
        <w:tc>
          <w:tcPr>
            <w:tcW w:w="1134" w:type="dxa"/>
          </w:tcPr>
          <w:p w:rsidR="00B45D1D" w:rsidRPr="00E2561B" w:rsidRDefault="00B45D1D" w:rsidP="00362F8B">
            <w:pPr>
              <w:autoSpaceDE w:val="0"/>
              <w:autoSpaceDN w:val="0"/>
              <w:jc w:val="center"/>
              <w:rPr>
                <w:bCs/>
                <w:lang w:eastAsia="en-US"/>
              </w:rPr>
            </w:pPr>
            <w:r w:rsidRPr="00E2561B">
              <w:rPr>
                <w:bCs/>
                <w:lang w:eastAsia="en-US"/>
              </w:rPr>
              <w:t>89х5</w:t>
            </w:r>
          </w:p>
        </w:tc>
        <w:tc>
          <w:tcPr>
            <w:tcW w:w="1560" w:type="dxa"/>
          </w:tcPr>
          <w:p w:rsidR="00B45D1D" w:rsidRPr="00E2561B" w:rsidRDefault="00B45D1D" w:rsidP="00362F8B">
            <w:pPr>
              <w:jc w:val="center"/>
            </w:pPr>
            <w:r w:rsidRPr="00E2561B">
              <w:t>378,4</w:t>
            </w:r>
          </w:p>
        </w:tc>
        <w:tc>
          <w:tcPr>
            <w:tcW w:w="1276" w:type="dxa"/>
          </w:tcPr>
          <w:p w:rsidR="00B45D1D" w:rsidRPr="00E2561B" w:rsidRDefault="00B45D1D" w:rsidP="00362F8B">
            <w:pPr>
              <w:jc w:val="center"/>
            </w:pPr>
            <w:r w:rsidRPr="00E2561B">
              <w:t>10,0</w:t>
            </w:r>
          </w:p>
        </w:tc>
        <w:tc>
          <w:tcPr>
            <w:tcW w:w="991" w:type="dxa"/>
          </w:tcPr>
          <w:p w:rsidR="00B45D1D" w:rsidRPr="00E2561B" w:rsidRDefault="00B45D1D" w:rsidP="00362F8B">
            <w:pPr>
              <w:jc w:val="center"/>
              <w:rPr>
                <w:lang w:eastAsia="en-US"/>
              </w:rPr>
            </w:pPr>
            <w:r w:rsidRPr="00E2561B">
              <w:rPr>
                <w:lang w:eastAsia="en-US"/>
              </w:rPr>
              <w:t>4,0</w:t>
            </w:r>
          </w:p>
        </w:tc>
      </w:tr>
      <w:tr w:rsidR="00B45D1D" w:rsidRPr="00E2561B" w:rsidTr="00362F8B">
        <w:trPr>
          <w:trHeight w:val="397"/>
        </w:trPr>
        <w:tc>
          <w:tcPr>
            <w:tcW w:w="4820" w:type="dxa"/>
          </w:tcPr>
          <w:p w:rsidR="00B45D1D" w:rsidRPr="00E2561B" w:rsidRDefault="00B45D1D" w:rsidP="00362F8B">
            <w:pPr>
              <w:jc w:val="both"/>
              <w:rPr>
                <w:lang w:eastAsia="en-US"/>
              </w:rPr>
            </w:pPr>
            <w:r w:rsidRPr="00E2561B">
              <w:rPr>
                <w:lang w:eastAsia="en-US"/>
              </w:rPr>
              <w:t>Н/ПРОВОД ОТ СКВ.10436 ДО К-24, инв.</w:t>
            </w:r>
            <w:r>
              <w:rPr>
                <w:lang w:eastAsia="en-US"/>
              </w:rPr>
              <w:t xml:space="preserve"> </w:t>
            </w:r>
            <w:r w:rsidRPr="00E2561B">
              <w:rPr>
                <w:lang w:eastAsia="en-US"/>
              </w:rPr>
              <w:t>№УНГ_</w:t>
            </w:r>
            <w:r>
              <w:rPr>
                <w:lang w:eastAsia="en-US"/>
              </w:rPr>
              <w:t xml:space="preserve">0304160, (Выкидной трубопровод </w:t>
            </w:r>
            <w:r w:rsidRPr="00E2561B">
              <w:rPr>
                <w:lang w:eastAsia="en-US"/>
              </w:rPr>
              <w:t>скв.10436 - К-24)</w:t>
            </w:r>
          </w:p>
        </w:tc>
        <w:tc>
          <w:tcPr>
            <w:tcW w:w="1134" w:type="dxa"/>
          </w:tcPr>
          <w:p w:rsidR="00B45D1D" w:rsidRPr="00E2561B" w:rsidRDefault="00B45D1D" w:rsidP="00362F8B">
            <w:pPr>
              <w:jc w:val="center"/>
            </w:pPr>
            <w:r w:rsidRPr="00E2561B">
              <w:t>89х5</w:t>
            </w:r>
          </w:p>
        </w:tc>
        <w:tc>
          <w:tcPr>
            <w:tcW w:w="1560" w:type="dxa"/>
          </w:tcPr>
          <w:p w:rsidR="00B45D1D" w:rsidRPr="00E2561B" w:rsidRDefault="00B45D1D" w:rsidP="00362F8B">
            <w:pPr>
              <w:jc w:val="center"/>
            </w:pPr>
            <w:r w:rsidRPr="00E2561B">
              <w:t>639,8</w:t>
            </w:r>
          </w:p>
        </w:tc>
        <w:tc>
          <w:tcPr>
            <w:tcW w:w="1276" w:type="dxa"/>
          </w:tcPr>
          <w:p w:rsidR="00B45D1D" w:rsidRPr="00E2561B" w:rsidRDefault="00B45D1D" w:rsidP="00362F8B">
            <w:pPr>
              <w:jc w:val="center"/>
            </w:pPr>
            <w:r w:rsidRPr="00E2561B">
              <w:t>66,0</w:t>
            </w:r>
          </w:p>
        </w:tc>
        <w:tc>
          <w:tcPr>
            <w:tcW w:w="991" w:type="dxa"/>
          </w:tcPr>
          <w:p w:rsidR="00B45D1D" w:rsidRPr="00E2561B" w:rsidRDefault="00B45D1D" w:rsidP="00362F8B">
            <w:pPr>
              <w:jc w:val="center"/>
              <w:rPr>
                <w:lang w:eastAsia="en-US"/>
              </w:rPr>
            </w:pPr>
            <w:r w:rsidRPr="00E2561B">
              <w:rPr>
                <w:lang w:eastAsia="en-US"/>
              </w:rPr>
              <w:t>4,0</w:t>
            </w:r>
          </w:p>
        </w:tc>
      </w:tr>
      <w:tr w:rsidR="00B45D1D" w:rsidRPr="00E2561B" w:rsidTr="00362F8B">
        <w:trPr>
          <w:trHeight w:val="397"/>
        </w:trPr>
        <w:tc>
          <w:tcPr>
            <w:tcW w:w="4820" w:type="dxa"/>
          </w:tcPr>
          <w:p w:rsidR="00B45D1D" w:rsidRPr="00E2561B" w:rsidRDefault="00B45D1D" w:rsidP="00362F8B">
            <w:pPr>
              <w:autoSpaceDE w:val="0"/>
              <w:autoSpaceDN w:val="0"/>
              <w:adjustRightInd w:val="0"/>
              <w:jc w:val="both"/>
              <w:rPr>
                <w:b/>
                <w:lang w:eastAsia="en-US"/>
              </w:rPr>
            </w:pPr>
            <w:r w:rsidRPr="00E2561B">
              <w:rPr>
                <w:bCs/>
                <w:lang w:eastAsia="en-US"/>
              </w:rPr>
              <w:t xml:space="preserve">ТЕХНОЛОГИЧЕСКИЕ ТРУБОПРОВОДЫ К-8, </w:t>
            </w:r>
            <w:r w:rsidRPr="00E2561B">
              <w:rPr>
                <w:lang w:eastAsia="en-US"/>
              </w:rPr>
              <w:t>инв.№ УНГ_0304044, (водовод от т.вр. до К-8)</w:t>
            </w:r>
          </w:p>
        </w:tc>
        <w:tc>
          <w:tcPr>
            <w:tcW w:w="1134" w:type="dxa"/>
          </w:tcPr>
          <w:p w:rsidR="00B45D1D" w:rsidRPr="00E2561B" w:rsidRDefault="00B45D1D" w:rsidP="00362F8B">
            <w:pPr>
              <w:jc w:val="center"/>
            </w:pPr>
            <w:r w:rsidRPr="00E2561B">
              <w:t>89х8</w:t>
            </w:r>
          </w:p>
        </w:tc>
        <w:tc>
          <w:tcPr>
            <w:tcW w:w="1560" w:type="dxa"/>
          </w:tcPr>
          <w:p w:rsidR="00B45D1D" w:rsidRPr="00E2561B" w:rsidRDefault="00B45D1D" w:rsidP="00362F8B">
            <w:pPr>
              <w:jc w:val="center"/>
            </w:pPr>
            <w:r w:rsidRPr="00E2561B">
              <w:t>808,1</w:t>
            </w:r>
          </w:p>
        </w:tc>
        <w:tc>
          <w:tcPr>
            <w:tcW w:w="1276" w:type="dxa"/>
          </w:tcPr>
          <w:p w:rsidR="00B45D1D" w:rsidRPr="00E2561B" w:rsidRDefault="00B45D1D" w:rsidP="00362F8B">
            <w:pPr>
              <w:jc w:val="center"/>
            </w:pPr>
            <w:r w:rsidRPr="00E2561B">
              <w:t>149,0</w:t>
            </w:r>
          </w:p>
        </w:tc>
        <w:tc>
          <w:tcPr>
            <w:tcW w:w="991" w:type="dxa"/>
          </w:tcPr>
          <w:p w:rsidR="00B45D1D" w:rsidRPr="00E2561B" w:rsidRDefault="00B45D1D" w:rsidP="00362F8B">
            <w:pPr>
              <w:jc w:val="center"/>
              <w:rPr>
                <w:lang w:eastAsia="en-US"/>
              </w:rPr>
            </w:pPr>
            <w:r w:rsidRPr="00E2561B">
              <w:rPr>
                <w:lang w:eastAsia="en-US"/>
              </w:rPr>
              <w:t>22,0</w:t>
            </w:r>
          </w:p>
        </w:tc>
      </w:tr>
      <w:tr w:rsidR="00B45D1D" w:rsidRPr="00E2561B" w:rsidTr="00362F8B">
        <w:trPr>
          <w:trHeight w:val="397"/>
        </w:trPr>
        <w:tc>
          <w:tcPr>
            <w:tcW w:w="4820" w:type="dxa"/>
          </w:tcPr>
          <w:p w:rsidR="00B45D1D" w:rsidRPr="00E2561B" w:rsidRDefault="00B45D1D" w:rsidP="00362F8B">
            <w:pPr>
              <w:autoSpaceDE w:val="0"/>
              <w:autoSpaceDN w:val="0"/>
              <w:adjustRightInd w:val="0"/>
              <w:jc w:val="both"/>
              <w:rPr>
                <w:bCs/>
                <w:lang w:eastAsia="en-US"/>
              </w:rPr>
            </w:pPr>
            <w:r>
              <w:rPr>
                <w:bCs/>
                <w:lang w:eastAsia="en-US"/>
              </w:rPr>
              <w:t xml:space="preserve">в/водовод от т.вр. К-8 </w:t>
            </w:r>
            <w:r w:rsidRPr="00E2561B">
              <w:rPr>
                <w:bCs/>
                <w:lang w:eastAsia="en-US"/>
              </w:rPr>
              <w:t>до т.вр. К-10,25,</w:t>
            </w:r>
          </w:p>
          <w:p w:rsidR="00B45D1D" w:rsidRPr="00E2561B" w:rsidRDefault="00B45D1D" w:rsidP="00362F8B">
            <w:pPr>
              <w:jc w:val="both"/>
              <w:rPr>
                <w:lang w:eastAsia="en-US"/>
              </w:rPr>
            </w:pPr>
            <w:r w:rsidRPr="00E2561B">
              <w:rPr>
                <w:lang w:eastAsia="en-US"/>
              </w:rPr>
              <w:t>инв.№ УНГ_0304113, (т.вр.К-25 - К-25)</w:t>
            </w:r>
          </w:p>
        </w:tc>
        <w:tc>
          <w:tcPr>
            <w:tcW w:w="1134" w:type="dxa"/>
          </w:tcPr>
          <w:p w:rsidR="00B45D1D" w:rsidRPr="00E2561B" w:rsidRDefault="00B45D1D" w:rsidP="00362F8B">
            <w:pPr>
              <w:jc w:val="center"/>
            </w:pPr>
            <w:r w:rsidRPr="00E2561B">
              <w:t>89х8</w:t>
            </w:r>
          </w:p>
        </w:tc>
        <w:tc>
          <w:tcPr>
            <w:tcW w:w="1560" w:type="dxa"/>
          </w:tcPr>
          <w:p w:rsidR="00B45D1D" w:rsidRPr="00E2561B" w:rsidRDefault="00B45D1D" w:rsidP="00362F8B">
            <w:pPr>
              <w:jc w:val="center"/>
            </w:pPr>
            <w:r w:rsidRPr="00E2561B">
              <w:t>136,9</w:t>
            </w:r>
          </w:p>
        </w:tc>
        <w:tc>
          <w:tcPr>
            <w:tcW w:w="1276" w:type="dxa"/>
          </w:tcPr>
          <w:p w:rsidR="00B45D1D" w:rsidRPr="00E2561B" w:rsidRDefault="00B45D1D" w:rsidP="00362F8B">
            <w:pPr>
              <w:jc w:val="center"/>
            </w:pPr>
            <w:r w:rsidRPr="00E2561B">
              <w:t>303,0</w:t>
            </w:r>
          </w:p>
        </w:tc>
        <w:tc>
          <w:tcPr>
            <w:tcW w:w="991" w:type="dxa"/>
          </w:tcPr>
          <w:p w:rsidR="00B45D1D" w:rsidRPr="00E2561B" w:rsidRDefault="00B45D1D" w:rsidP="00362F8B">
            <w:pPr>
              <w:jc w:val="center"/>
              <w:rPr>
                <w:lang w:eastAsia="en-US"/>
              </w:rPr>
            </w:pPr>
            <w:r w:rsidRPr="00E2561B">
              <w:rPr>
                <w:lang w:eastAsia="en-US"/>
              </w:rPr>
              <w:t>22,0</w:t>
            </w:r>
          </w:p>
        </w:tc>
      </w:tr>
      <w:tr w:rsidR="00B45D1D" w:rsidRPr="00E2561B" w:rsidTr="00362F8B">
        <w:trPr>
          <w:trHeight w:val="397"/>
        </w:trPr>
        <w:tc>
          <w:tcPr>
            <w:tcW w:w="4820" w:type="dxa"/>
            <w:vMerge w:val="restart"/>
          </w:tcPr>
          <w:p w:rsidR="00B45D1D" w:rsidRPr="00E2561B" w:rsidRDefault="00B45D1D" w:rsidP="00362F8B">
            <w:pPr>
              <w:jc w:val="both"/>
              <w:rPr>
                <w:lang w:eastAsia="en-US"/>
              </w:rPr>
            </w:pPr>
            <w:r w:rsidRPr="00E2561B">
              <w:rPr>
                <w:lang w:eastAsia="en-US"/>
              </w:rPr>
              <w:t>В/ВОДОВОД ОТ Т.ВР. ДО К-24, инв.</w:t>
            </w:r>
            <w:r>
              <w:rPr>
                <w:lang w:eastAsia="en-US"/>
              </w:rPr>
              <w:t xml:space="preserve"> </w:t>
            </w:r>
            <w:r w:rsidRPr="00E2561B">
              <w:rPr>
                <w:lang w:eastAsia="en-US"/>
              </w:rPr>
              <w:t>№УНГ_0304122</w:t>
            </w:r>
          </w:p>
        </w:tc>
        <w:tc>
          <w:tcPr>
            <w:tcW w:w="1134" w:type="dxa"/>
          </w:tcPr>
          <w:p w:rsidR="00B45D1D" w:rsidRPr="00E2561B" w:rsidRDefault="00B45D1D" w:rsidP="00362F8B">
            <w:pPr>
              <w:autoSpaceDE w:val="0"/>
              <w:autoSpaceDN w:val="0"/>
              <w:jc w:val="center"/>
              <w:rPr>
                <w:bCs/>
                <w:lang w:eastAsia="en-US"/>
              </w:rPr>
            </w:pPr>
            <w:r w:rsidRPr="00E2561B">
              <w:rPr>
                <w:bCs/>
                <w:lang w:eastAsia="en-US"/>
              </w:rPr>
              <w:t>89х8</w:t>
            </w:r>
          </w:p>
        </w:tc>
        <w:tc>
          <w:tcPr>
            <w:tcW w:w="1560" w:type="dxa"/>
          </w:tcPr>
          <w:p w:rsidR="00B45D1D" w:rsidRPr="00E2561B" w:rsidRDefault="00B45D1D" w:rsidP="00362F8B">
            <w:pPr>
              <w:jc w:val="center"/>
            </w:pPr>
            <w:r w:rsidRPr="00E2561B">
              <w:t>76,6</w:t>
            </w:r>
          </w:p>
        </w:tc>
        <w:tc>
          <w:tcPr>
            <w:tcW w:w="1276" w:type="dxa"/>
          </w:tcPr>
          <w:p w:rsidR="00B45D1D" w:rsidRPr="00E2561B" w:rsidRDefault="00B45D1D" w:rsidP="00362F8B">
            <w:pPr>
              <w:jc w:val="center"/>
            </w:pPr>
            <w:r w:rsidRPr="00E2561B">
              <w:t>166,0</w:t>
            </w:r>
          </w:p>
        </w:tc>
        <w:tc>
          <w:tcPr>
            <w:tcW w:w="991" w:type="dxa"/>
            <w:vMerge w:val="restart"/>
          </w:tcPr>
          <w:p w:rsidR="00B45D1D" w:rsidRPr="00E2561B" w:rsidRDefault="00B45D1D" w:rsidP="00362F8B">
            <w:pPr>
              <w:jc w:val="center"/>
              <w:rPr>
                <w:lang w:eastAsia="en-US"/>
              </w:rPr>
            </w:pPr>
            <w:r w:rsidRPr="00E2561B">
              <w:rPr>
                <w:lang w:eastAsia="en-US"/>
              </w:rPr>
              <w:t>22,0</w:t>
            </w:r>
          </w:p>
        </w:tc>
      </w:tr>
      <w:tr w:rsidR="00B45D1D" w:rsidRPr="00E2561B" w:rsidTr="00362F8B">
        <w:trPr>
          <w:trHeight w:val="397"/>
        </w:trPr>
        <w:tc>
          <w:tcPr>
            <w:tcW w:w="4820" w:type="dxa"/>
            <w:vMerge/>
          </w:tcPr>
          <w:p w:rsidR="00B45D1D" w:rsidRPr="00E2561B" w:rsidRDefault="00B45D1D" w:rsidP="00362F8B">
            <w:pPr>
              <w:jc w:val="both"/>
              <w:rPr>
                <w:lang w:eastAsia="en-US"/>
              </w:rPr>
            </w:pPr>
          </w:p>
        </w:tc>
        <w:tc>
          <w:tcPr>
            <w:tcW w:w="1134" w:type="dxa"/>
          </w:tcPr>
          <w:p w:rsidR="00B45D1D" w:rsidRPr="00E2561B" w:rsidRDefault="00B45D1D" w:rsidP="00362F8B">
            <w:pPr>
              <w:autoSpaceDE w:val="0"/>
              <w:autoSpaceDN w:val="0"/>
              <w:jc w:val="center"/>
              <w:rPr>
                <w:bCs/>
                <w:lang w:eastAsia="en-US"/>
              </w:rPr>
            </w:pPr>
            <w:r w:rsidRPr="00E2561B">
              <w:rPr>
                <w:bCs/>
                <w:lang w:eastAsia="en-US"/>
              </w:rPr>
              <w:t>114х12</w:t>
            </w:r>
          </w:p>
        </w:tc>
        <w:tc>
          <w:tcPr>
            <w:tcW w:w="1560" w:type="dxa"/>
          </w:tcPr>
          <w:p w:rsidR="00B45D1D" w:rsidRPr="00E2561B" w:rsidRDefault="00B45D1D" w:rsidP="00362F8B">
            <w:pPr>
              <w:jc w:val="center"/>
            </w:pPr>
            <w:r w:rsidRPr="00E2561B">
              <w:t>80,3</w:t>
            </w:r>
          </w:p>
        </w:tc>
        <w:tc>
          <w:tcPr>
            <w:tcW w:w="1276" w:type="dxa"/>
          </w:tcPr>
          <w:p w:rsidR="00B45D1D" w:rsidRPr="00E2561B" w:rsidRDefault="00B45D1D" w:rsidP="00362F8B">
            <w:pPr>
              <w:jc w:val="center"/>
            </w:pPr>
            <w:r w:rsidRPr="00E2561B">
              <w:t>352,0</w:t>
            </w:r>
          </w:p>
        </w:tc>
        <w:tc>
          <w:tcPr>
            <w:tcW w:w="991" w:type="dxa"/>
            <w:vMerge/>
          </w:tcPr>
          <w:p w:rsidR="00B45D1D" w:rsidRPr="00E2561B" w:rsidRDefault="00B45D1D" w:rsidP="00362F8B">
            <w:pPr>
              <w:jc w:val="center"/>
              <w:rPr>
                <w:lang w:eastAsia="en-US"/>
              </w:rPr>
            </w:pPr>
          </w:p>
        </w:tc>
      </w:tr>
      <w:tr w:rsidR="00B45D1D" w:rsidRPr="00E2561B" w:rsidTr="00362F8B">
        <w:trPr>
          <w:trHeight w:val="397"/>
        </w:trPr>
        <w:tc>
          <w:tcPr>
            <w:tcW w:w="4820" w:type="dxa"/>
            <w:vMerge/>
          </w:tcPr>
          <w:p w:rsidR="00B45D1D" w:rsidRPr="00E2561B" w:rsidRDefault="00B45D1D" w:rsidP="00362F8B">
            <w:pPr>
              <w:jc w:val="both"/>
              <w:rPr>
                <w:lang w:eastAsia="en-US"/>
              </w:rPr>
            </w:pPr>
          </w:p>
        </w:tc>
        <w:tc>
          <w:tcPr>
            <w:tcW w:w="1134" w:type="dxa"/>
          </w:tcPr>
          <w:p w:rsidR="00B45D1D" w:rsidRPr="00E2561B" w:rsidRDefault="00B45D1D" w:rsidP="00362F8B">
            <w:pPr>
              <w:autoSpaceDE w:val="0"/>
              <w:autoSpaceDN w:val="0"/>
              <w:jc w:val="center"/>
              <w:rPr>
                <w:bCs/>
                <w:lang w:eastAsia="en-US"/>
              </w:rPr>
            </w:pPr>
            <w:r w:rsidRPr="00E2561B">
              <w:rPr>
                <w:bCs/>
                <w:lang w:eastAsia="en-US"/>
              </w:rPr>
              <w:t>168х14</w:t>
            </w:r>
          </w:p>
        </w:tc>
        <w:tc>
          <w:tcPr>
            <w:tcW w:w="1560" w:type="dxa"/>
          </w:tcPr>
          <w:p w:rsidR="00B45D1D" w:rsidRPr="00E2561B" w:rsidRDefault="00B45D1D" w:rsidP="00362F8B">
            <w:pPr>
              <w:jc w:val="center"/>
            </w:pPr>
            <w:r w:rsidRPr="00E2561B">
              <w:t>2935,6</w:t>
            </w:r>
          </w:p>
        </w:tc>
        <w:tc>
          <w:tcPr>
            <w:tcW w:w="1276" w:type="dxa"/>
          </w:tcPr>
          <w:p w:rsidR="00B45D1D" w:rsidRPr="00E2561B" w:rsidRDefault="00B45D1D" w:rsidP="00362F8B">
            <w:pPr>
              <w:jc w:val="center"/>
            </w:pPr>
            <w:r w:rsidRPr="00E2561B">
              <w:t>1360</w:t>
            </w:r>
          </w:p>
        </w:tc>
        <w:tc>
          <w:tcPr>
            <w:tcW w:w="991" w:type="dxa"/>
            <w:vMerge/>
          </w:tcPr>
          <w:p w:rsidR="00B45D1D" w:rsidRPr="00E2561B" w:rsidRDefault="00B45D1D" w:rsidP="00362F8B">
            <w:pPr>
              <w:jc w:val="center"/>
              <w:rPr>
                <w:lang w:eastAsia="en-US"/>
              </w:rPr>
            </w:pPr>
          </w:p>
        </w:tc>
      </w:tr>
      <w:tr w:rsidR="00B45D1D" w:rsidRPr="00E2561B" w:rsidTr="00362F8B">
        <w:trPr>
          <w:trHeight w:val="397"/>
        </w:trPr>
        <w:tc>
          <w:tcPr>
            <w:tcW w:w="4820" w:type="dxa"/>
            <w:vMerge w:val="restart"/>
          </w:tcPr>
          <w:p w:rsidR="00B45D1D" w:rsidRPr="00E2561B" w:rsidRDefault="00B45D1D" w:rsidP="00362F8B">
            <w:pPr>
              <w:jc w:val="both"/>
              <w:rPr>
                <w:lang w:eastAsia="en-US"/>
              </w:rPr>
            </w:pPr>
            <w:r w:rsidRPr="00E2561B">
              <w:rPr>
                <w:lang w:eastAsia="en-US"/>
              </w:rPr>
              <w:t>НЕФТЕПРОВОД К-53 точка врезки Т2 СЫМОРЬЯХСКОГО МЕСТОРОЖДЕНИЯ, инв.№УНГ_0304266</w:t>
            </w:r>
          </w:p>
        </w:tc>
        <w:tc>
          <w:tcPr>
            <w:tcW w:w="1134" w:type="dxa"/>
          </w:tcPr>
          <w:p w:rsidR="00B45D1D" w:rsidRPr="00E2561B" w:rsidRDefault="00B45D1D" w:rsidP="00362F8B">
            <w:pPr>
              <w:autoSpaceDE w:val="0"/>
              <w:autoSpaceDN w:val="0"/>
              <w:jc w:val="center"/>
              <w:rPr>
                <w:bCs/>
                <w:lang w:eastAsia="en-US"/>
              </w:rPr>
            </w:pPr>
            <w:r w:rsidRPr="00E2561B">
              <w:rPr>
                <w:bCs/>
                <w:lang w:eastAsia="en-US"/>
              </w:rPr>
              <w:t>114х5</w:t>
            </w:r>
          </w:p>
        </w:tc>
        <w:tc>
          <w:tcPr>
            <w:tcW w:w="1560" w:type="dxa"/>
          </w:tcPr>
          <w:p w:rsidR="00B45D1D" w:rsidRPr="00E2561B" w:rsidRDefault="00B45D1D" w:rsidP="00362F8B">
            <w:pPr>
              <w:jc w:val="center"/>
            </w:pPr>
            <w:r w:rsidRPr="00E2561B">
              <w:t>1023,4</w:t>
            </w:r>
          </w:p>
        </w:tc>
        <w:tc>
          <w:tcPr>
            <w:tcW w:w="1276" w:type="dxa"/>
          </w:tcPr>
          <w:p w:rsidR="00B45D1D" w:rsidRPr="00E2561B" w:rsidRDefault="00B45D1D" w:rsidP="00362F8B">
            <w:pPr>
              <w:jc w:val="center"/>
            </w:pPr>
            <w:r w:rsidRPr="00E2561B">
              <w:t>158,0</w:t>
            </w:r>
          </w:p>
        </w:tc>
        <w:tc>
          <w:tcPr>
            <w:tcW w:w="991" w:type="dxa"/>
            <w:vMerge w:val="restart"/>
          </w:tcPr>
          <w:p w:rsidR="00B45D1D" w:rsidRPr="00E2561B" w:rsidRDefault="00B45D1D" w:rsidP="00362F8B">
            <w:pPr>
              <w:jc w:val="center"/>
              <w:rPr>
                <w:lang w:eastAsia="en-US"/>
              </w:rPr>
            </w:pPr>
            <w:r w:rsidRPr="00E2561B">
              <w:rPr>
                <w:lang w:eastAsia="en-US"/>
              </w:rPr>
              <w:t>4,0</w:t>
            </w:r>
          </w:p>
        </w:tc>
      </w:tr>
      <w:tr w:rsidR="00B45D1D" w:rsidRPr="00E2561B" w:rsidTr="00362F8B">
        <w:trPr>
          <w:trHeight w:val="397"/>
        </w:trPr>
        <w:tc>
          <w:tcPr>
            <w:tcW w:w="4820" w:type="dxa"/>
            <w:vMerge/>
            <w:vAlign w:val="center"/>
          </w:tcPr>
          <w:p w:rsidR="00B45D1D" w:rsidRPr="00E2561B" w:rsidRDefault="00B45D1D" w:rsidP="00BE1372">
            <w:pPr>
              <w:rPr>
                <w:lang w:eastAsia="en-US"/>
              </w:rPr>
            </w:pPr>
          </w:p>
        </w:tc>
        <w:tc>
          <w:tcPr>
            <w:tcW w:w="1134" w:type="dxa"/>
          </w:tcPr>
          <w:p w:rsidR="00B45D1D" w:rsidRPr="00E2561B" w:rsidRDefault="00B45D1D" w:rsidP="00362F8B">
            <w:pPr>
              <w:autoSpaceDE w:val="0"/>
              <w:autoSpaceDN w:val="0"/>
              <w:jc w:val="center"/>
              <w:rPr>
                <w:bCs/>
                <w:lang w:eastAsia="en-US"/>
              </w:rPr>
            </w:pPr>
            <w:r w:rsidRPr="00E2561B">
              <w:rPr>
                <w:bCs/>
                <w:lang w:eastAsia="en-US"/>
              </w:rPr>
              <w:t>159х6</w:t>
            </w:r>
          </w:p>
        </w:tc>
        <w:tc>
          <w:tcPr>
            <w:tcW w:w="1560" w:type="dxa"/>
          </w:tcPr>
          <w:p w:rsidR="00B45D1D" w:rsidRPr="00E2561B" w:rsidRDefault="00B45D1D" w:rsidP="00362F8B">
            <w:pPr>
              <w:jc w:val="center"/>
            </w:pPr>
            <w:r w:rsidRPr="00E2561B">
              <w:t>2216,1</w:t>
            </w:r>
          </w:p>
        </w:tc>
        <w:tc>
          <w:tcPr>
            <w:tcW w:w="1276" w:type="dxa"/>
          </w:tcPr>
          <w:p w:rsidR="00B45D1D" w:rsidRPr="00E2561B" w:rsidRDefault="00B45D1D" w:rsidP="00362F8B">
            <w:pPr>
              <w:jc w:val="center"/>
            </w:pPr>
            <w:r w:rsidRPr="00E2561B">
              <w:t>199,0</w:t>
            </w:r>
          </w:p>
        </w:tc>
        <w:tc>
          <w:tcPr>
            <w:tcW w:w="991" w:type="dxa"/>
            <w:vMerge/>
            <w:vAlign w:val="center"/>
          </w:tcPr>
          <w:p w:rsidR="00B45D1D" w:rsidRPr="00E2561B" w:rsidRDefault="00B45D1D" w:rsidP="00BE1372">
            <w:pPr>
              <w:jc w:val="center"/>
              <w:rPr>
                <w:lang w:eastAsia="en-US"/>
              </w:rPr>
            </w:pPr>
          </w:p>
        </w:tc>
      </w:tr>
    </w:tbl>
    <w:p w:rsidR="00B45D1D" w:rsidRPr="00E2561B" w:rsidRDefault="00B45D1D" w:rsidP="00362F8B">
      <w:pPr>
        <w:ind w:firstLine="567"/>
        <w:jc w:val="both"/>
        <w:rPr>
          <w:sz w:val="24"/>
          <w:szCs w:val="22"/>
        </w:rPr>
      </w:pPr>
      <w:bookmarkStart w:id="4" w:name="_Toc88562293"/>
      <w:r w:rsidRPr="00E2561B">
        <w:rPr>
          <w:sz w:val="24"/>
          <w:szCs w:val="22"/>
        </w:rPr>
        <w:t>Необходимый уровень конструктивной надежности линейных трубопроводов обеспечивается путем категорирования трубопроводов и их участков в зависимости от назначения и определения коэффициентов надежности, характеризующих назначения и условия работы трубопроводов, применяемые для трубопроводов материалы и действующие на них нагрузки.</w:t>
      </w:r>
    </w:p>
    <w:p w:rsidR="00B45D1D" w:rsidRPr="00E2561B" w:rsidRDefault="00B45D1D" w:rsidP="00362F8B">
      <w:pPr>
        <w:ind w:firstLine="567"/>
        <w:jc w:val="both"/>
        <w:rPr>
          <w:sz w:val="24"/>
          <w:szCs w:val="22"/>
        </w:rPr>
      </w:pPr>
      <w:r w:rsidRPr="00E2561B">
        <w:rPr>
          <w:sz w:val="24"/>
          <w:szCs w:val="22"/>
        </w:rPr>
        <w:t xml:space="preserve">В соответствии с п. 7.1.2 ГОСТ Р 55990-2014 </w:t>
      </w:r>
      <w:r>
        <w:rPr>
          <w:sz w:val="24"/>
          <w:szCs w:val="22"/>
        </w:rPr>
        <w:t>«</w:t>
      </w:r>
      <w:r w:rsidRPr="00C625D2">
        <w:rPr>
          <w:sz w:val="24"/>
          <w:szCs w:val="22"/>
        </w:rPr>
        <w:t>Месторождения нефтяные и газонефтяные. Промысловые трубопроводы. Нормы проектирования</w:t>
      </w:r>
      <w:r>
        <w:rPr>
          <w:sz w:val="24"/>
          <w:szCs w:val="22"/>
        </w:rPr>
        <w:t xml:space="preserve">» </w:t>
      </w:r>
      <w:r w:rsidRPr="00E2561B">
        <w:rPr>
          <w:sz w:val="24"/>
          <w:szCs w:val="22"/>
        </w:rPr>
        <w:t>и п. 5.3 СП 284.1325800.2016</w:t>
      </w:r>
      <w:r>
        <w:rPr>
          <w:sz w:val="24"/>
          <w:szCs w:val="22"/>
        </w:rPr>
        <w:t xml:space="preserve"> «</w:t>
      </w:r>
      <w:r w:rsidRPr="00C625D2">
        <w:rPr>
          <w:sz w:val="24"/>
          <w:szCs w:val="22"/>
        </w:rPr>
        <w:t>Трубопроводы промысловые для нефти и газа. Правила проектирования и производства работ</w:t>
      </w:r>
      <w:r>
        <w:rPr>
          <w:sz w:val="24"/>
          <w:szCs w:val="22"/>
        </w:rPr>
        <w:t>»,</w:t>
      </w:r>
      <w:r w:rsidRPr="00E2561B">
        <w:rPr>
          <w:sz w:val="24"/>
          <w:szCs w:val="22"/>
        </w:rPr>
        <w:t xml:space="preserve"> в зависимости от назначения и услови</w:t>
      </w:r>
      <w:r>
        <w:rPr>
          <w:sz w:val="24"/>
          <w:szCs w:val="22"/>
        </w:rPr>
        <w:t>й работы,</w:t>
      </w:r>
      <w:r w:rsidRPr="00E2561B">
        <w:rPr>
          <w:sz w:val="24"/>
          <w:szCs w:val="22"/>
        </w:rPr>
        <w:t xml:space="preserve"> проек</w:t>
      </w:r>
      <w:r>
        <w:rPr>
          <w:sz w:val="24"/>
          <w:szCs w:val="22"/>
        </w:rPr>
        <w:t>тируемые трубопроводы относятся</w:t>
      </w:r>
      <w:r w:rsidRPr="00E2561B">
        <w:rPr>
          <w:sz w:val="24"/>
          <w:szCs w:val="22"/>
        </w:rPr>
        <w:t xml:space="preserve"> к III классу.</w:t>
      </w:r>
    </w:p>
    <w:p w:rsidR="00B45D1D" w:rsidRPr="00E2561B" w:rsidRDefault="00B45D1D" w:rsidP="00362F8B">
      <w:pPr>
        <w:ind w:firstLine="567"/>
        <w:jc w:val="both"/>
        <w:rPr>
          <w:sz w:val="24"/>
          <w:szCs w:val="22"/>
        </w:rPr>
      </w:pPr>
      <w:r w:rsidRPr="00E2561B">
        <w:rPr>
          <w:sz w:val="24"/>
          <w:szCs w:val="22"/>
        </w:rPr>
        <w:t>Категория транспортируемого продукта проектируемых трубопроводов согласно табл. 1 ГОСТ Р 55990-2014 принимается 7.</w:t>
      </w:r>
    </w:p>
    <w:p w:rsidR="00B45D1D" w:rsidRPr="00E2561B" w:rsidRDefault="00B45D1D" w:rsidP="00362F8B">
      <w:pPr>
        <w:ind w:firstLine="567"/>
        <w:jc w:val="both"/>
        <w:rPr>
          <w:sz w:val="24"/>
          <w:szCs w:val="22"/>
        </w:rPr>
      </w:pPr>
      <w:r w:rsidRPr="00E2561B">
        <w:rPr>
          <w:sz w:val="24"/>
          <w:szCs w:val="22"/>
        </w:rPr>
        <w:t xml:space="preserve">По назначению проектируемые трубопроводы принимаются Н категории, подкатегории </w:t>
      </w:r>
      <w:r>
        <w:rPr>
          <w:sz w:val="24"/>
          <w:szCs w:val="22"/>
        </w:rPr>
        <w:t xml:space="preserve">Н1, </w:t>
      </w:r>
      <w:r w:rsidRPr="00E2561B">
        <w:rPr>
          <w:sz w:val="24"/>
          <w:szCs w:val="22"/>
        </w:rPr>
        <w:t>согласно ГОСТ Р 55990-2014 и III к</w:t>
      </w:r>
      <w:r>
        <w:rPr>
          <w:sz w:val="24"/>
          <w:szCs w:val="22"/>
        </w:rPr>
        <w:t xml:space="preserve">атегории по </w:t>
      </w:r>
      <w:r w:rsidRPr="00E2561B">
        <w:rPr>
          <w:sz w:val="24"/>
          <w:szCs w:val="22"/>
        </w:rPr>
        <w:t>табл</w:t>
      </w:r>
      <w:r>
        <w:rPr>
          <w:sz w:val="24"/>
          <w:szCs w:val="22"/>
        </w:rPr>
        <w:t>ице 1 СП 284.1325800.2016</w:t>
      </w:r>
      <w:r w:rsidRPr="00E2561B">
        <w:rPr>
          <w:sz w:val="24"/>
          <w:szCs w:val="22"/>
        </w:rPr>
        <w:t>.</w:t>
      </w:r>
    </w:p>
    <w:p w:rsidR="00B45D1D" w:rsidRPr="00E2561B" w:rsidRDefault="00B45D1D" w:rsidP="00362F8B">
      <w:pPr>
        <w:ind w:firstLine="567"/>
        <w:jc w:val="both"/>
        <w:rPr>
          <w:sz w:val="24"/>
          <w:szCs w:val="22"/>
        </w:rPr>
      </w:pPr>
      <w:r w:rsidRPr="00E2561B">
        <w:rPr>
          <w:sz w:val="24"/>
          <w:szCs w:val="22"/>
        </w:rPr>
        <w:t>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преградами в соот</w:t>
      </w:r>
      <w:r>
        <w:rPr>
          <w:sz w:val="24"/>
          <w:szCs w:val="22"/>
        </w:rPr>
        <w:t xml:space="preserve">ветствии с таблицей </w:t>
      </w:r>
      <w:r w:rsidRPr="00E2561B">
        <w:rPr>
          <w:sz w:val="24"/>
          <w:szCs w:val="22"/>
        </w:rPr>
        <w:t xml:space="preserve">4 ГОСТ Р 55990-2014 и п.2.5.290 </w:t>
      </w:r>
      <w:r>
        <w:rPr>
          <w:sz w:val="24"/>
          <w:szCs w:val="24"/>
        </w:rPr>
        <w:t>«</w:t>
      </w:r>
      <w:r w:rsidRPr="00327766">
        <w:rPr>
          <w:sz w:val="24"/>
          <w:szCs w:val="24"/>
        </w:rPr>
        <w:t>Правил устройства электроустановок»</w:t>
      </w:r>
      <w:r w:rsidRPr="00E2561B">
        <w:rPr>
          <w:sz w:val="24"/>
          <w:szCs w:val="22"/>
        </w:rPr>
        <w:t xml:space="preserve"> </w:t>
      </w:r>
      <w:r>
        <w:rPr>
          <w:sz w:val="24"/>
          <w:szCs w:val="22"/>
        </w:rPr>
        <w:t xml:space="preserve">(далее ПУЭ) </w:t>
      </w:r>
      <w:r w:rsidRPr="00E2561B">
        <w:rPr>
          <w:sz w:val="24"/>
          <w:szCs w:val="22"/>
        </w:rPr>
        <w:t xml:space="preserve">на стадии разработки рабочих чертежей и приведены в таблице 2. </w:t>
      </w:r>
    </w:p>
    <w:p w:rsidR="00B45D1D" w:rsidRPr="00E2561B" w:rsidRDefault="00B45D1D" w:rsidP="00D73047">
      <w:pPr>
        <w:spacing w:before="120"/>
        <w:jc w:val="both"/>
        <w:rPr>
          <w:sz w:val="24"/>
          <w:szCs w:val="22"/>
        </w:rPr>
      </w:pPr>
      <w:r w:rsidRPr="00E2561B">
        <w:rPr>
          <w:sz w:val="24"/>
          <w:szCs w:val="22"/>
        </w:rPr>
        <w:t>Таблица 2 – Категории участков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1843"/>
        <w:gridCol w:w="1701"/>
        <w:gridCol w:w="1559"/>
      </w:tblGrid>
      <w:tr w:rsidR="00B45D1D" w:rsidRPr="00AC15D3" w:rsidTr="00362F8B">
        <w:trPr>
          <w:trHeight w:val="454"/>
          <w:tblHeader/>
        </w:trPr>
        <w:tc>
          <w:tcPr>
            <w:tcW w:w="4678" w:type="dxa"/>
          </w:tcPr>
          <w:p w:rsidR="00B45D1D" w:rsidRPr="00AC15D3" w:rsidRDefault="00B45D1D" w:rsidP="00362F8B">
            <w:pPr>
              <w:jc w:val="center"/>
              <w:rPr>
                <w:szCs w:val="22"/>
                <w:lang w:eastAsia="en-US"/>
              </w:rPr>
            </w:pPr>
            <w:r w:rsidRPr="00AC15D3">
              <w:rPr>
                <w:szCs w:val="22"/>
                <w:lang w:eastAsia="en-US"/>
              </w:rPr>
              <w:t>Участки трубопроводов</w:t>
            </w:r>
          </w:p>
        </w:tc>
        <w:tc>
          <w:tcPr>
            <w:tcW w:w="1843" w:type="dxa"/>
          </w:tcPr>
          <w:p w:rsidR="00B45D1D" w:rsidRPr="00AC15D3" w:rsidRDefault="00B45D1D" w:rsidP="00362F8B">
            <w:pPr>
              <w:jc w:val="center"/>
              <w:rPr>
                <w:bCs/>
                <w:lang w:eastAsia="en-US"/>
              </w:rPr>
            </w:pPr>
            <w:r w:rsidRPr="00AC15D3">
              <w:rPr>
                <w:bCs/>
                <w:lang w:eastAsia="en-US"/>
              </w:rPr>
              <w:t>Категория участков трубопроводов по</w:t>
            </w:r>
          </w:p>
          <w:p w:rsidR="00B45D1D" w:rsidRPr="00AC15D3" w:rsidRDefault="00B45D1D" w:rsidP="00362F8B">
            <w:pPr>
              <w:jc w:val="center"/>
              <w:rPr>
                <w:szCs w:val="22"/>
                <w:lang w:eastAsia="en-US"/>
              </w:rPr>
            </w:pPr>
            <w:r w:rsidRPr="00AC15D3">
              <w:rPr>
                <w:bCs/>
                <w:lang w:eastAsia="en-US"/>
              </w:rPr>
              <w:t>ГОСТ Р 55990-2014</w:t>
            </w:r>
          </w:p>
        </w:tc>
        <w:tc>
          <w:tcPr>
            <w:tcW w:w="1701" w:type="dxa"/>
          </w:tcPr>
          <w:p w:rsidR="00B45D1D" w:rsidRPr="00AC15D3" w:rsidRDefault="00B45D1D" w:rsidP="00362F8B">
            <w:pPr>
              <w:jc w:val="center"/>
              <w:rPr>
                <w:szCs w:val="22"/>
                <w:lang w:eastAsia="en-US"/>
              </w:rPr>
            </w:pPr>
            <w:r w:rsidRPr="00AC15D3">
              <w:rPr>
                <w:szCs w:val="22"/>
                <w:lang w:eastAsia="en-US"/>
              </w:rPr>
              <w:t>Категория участков трубопроводов по</w:t>
            </w:r>
          </w:p>
          <w:p w:rsidR="00B45D1D" w:rsidRPr="00AC15D3" w:rsidRDefault="00B45D1D" w:rsidP="00362F8B">
            <w:pPr>
              <w:jc w:val="center"/>
              <w:rPr>
                <w:szCs w:val="22"/>
                <w:lang w:eastAsia="en-US"/>
              </w:rPr>
            </w:pPr>
            <w:r w:rsidRPr="00AC15D3">
              <w:rPr>
                <w:bCs/>
                <w:szCs w:val="22"/>
                <w:lang w:eastAsia="en-US"/>
              </w:rPr>
              <w:t>СП 284.1325800.2016, ПУЭ</w:t>
            </w:r>
          </w:p>
        </w:tc>
        <w:tc>
          <w:tcPr>
            <w:tcW w:w="1559" w:type="dxa"/>
          </w:tcPr>
          <w:p w:rsidR="00B45D1D" w:rsidRPr="00AC15D3" w:rsidRDefault="00B45D1D" w:rsidP="00362F8B">
            <w:pPr>
              <w:jc w:val="center"/>
              <w:rPr>
                <w:szCs w:val="22"/>
                <w:lang w:eastAsia="en-US"/>
              </w:rPr>
            </w:pPr>
            <w:r w:rsidRPr="00AC15D3">
              <w:rPr>
                <w:szCs w:val="22"/>
                <w:lang w:eastAsia="en-US"/>
              </w:rPr>
              <w:t>Принятая категория</w:t>
            </w:r>
          </w:p>
        </w:tc>
      </w:tr>
      <w:tr w:rsidR="00B45D1D" w:rsidRPr="00AC15D3" w:rsidTr="00362F8B">
        <w:trPr>
          <w:trHeight w:val="454"/>
        </w:trPr>
        <w:tc>
          <w:tcPr>
            <w:tcW w:w="4678" w:type="dxa"/>
            <w:vAlign w:val="center"/>
          </w:tcPr>
          <w:p w:rsidR="00B45D1D" w:rsidRPr="00AC15D3" w:rsidRDefault="00B45D1D" w:rsidP="00362F8B">
            <w:pPr>
              <w:jc w:val="both"/>
              <w:rPr>
                <w:kern w:val="32"/>
                <w:szCs w:val="24"/>
              </w:rPr>
            </w:pPr>
            <w:r w:rsidRPr="00AC15D3">
              <w:rPr>
                <w:kern w:val="32"/>
                <w:szCs w:val="24"/>
              </w:rPr>
              <w:t>Узлы линейной запорной арматуры, а также участки трубопроводов по 250 м, примыкающие к ним</w:t>
            </w:r>
          </w:p>
        </w:tc>
        <w:tc>
          <w:tcPr>
            <w:tcW w:w="1843" w:type="dxa"/>
          </w:tcPr>
          <w:p w:rsidR="00B45D1D" w:rsidRPr="00AC15D3" w:rsidRDefault="00B45D1D" w:rsidP="00362F8B">
            <w:pPr>
              <w:jc w:val="center"/>
              <w:rPr>
                <w:szCs w:val="22"/>
                <w:lang w:eastAsia="en-US"/>
              </w:rPr>
            </w:pPr>
            <w:r w:rsidRPr="00AC15D3">
              <w:rPr>
                <w:kern w:val="32"/>
                <w:szCs w:val="24"/>
              </w:rPr>
              <w:t>С</w:t>
            </w:r>
          </w:p>
        </w:tc>
        <w:tc>
          <w:tcPr>
            <w:tcW w:w="1701" w:type="dxa"/>
          </w:tcPr>
          <w:p w:rsidR="00B45D1D" w:rsidRPr="00AC15D3" w:rsidRDefault="00B45D1D" w:rsidP="00362F8B">
            <w:pPr>
              <w:jc w:val="center"/>
              <w:rPr>
                <w:szCs w:val="24"/>
                <w:lang w:eastAsia="en-US"/>
              </w:rPr>
            </w:pPr>
            <w:r w:rsidRPr="00AC15D3">
              <w:rPr>
                <w:szCs w:val="24"/>
                <w:lang w:eastAsia="en-US"/>
              </w:rPr>
              <w:t>II</w:t>
            </w:r>
          </w:p>
        </w:tc>
        <w:tc>
          <w:tcPr>
            <w:tcW w:w="1559" w:type="dxa"/>
          </w:tcPr>
          <w:p w:rsidR="00B45D1D" w:rsidRPr="00AC15D3" w:rsidRDefault="00B45D1D" w:rsidP="00362F8B">
            <w:pPr>
              <w:jc w:val="center"/>
              <w:rPr>
                <w:szCs w:val="22"/>
                <w:lang w:eastAsia="en-US"/>
              </w:rPr>
            </w:pPr>
            <w:r w:rsidRPr="00AC15D3">
              <w:rPr>
                <w:kern w:val="32"/>
                <w:szCs w:val="24"/>
              </w:rPr>
              <w:t>С</w:t>
            </w:r>
          </w:p>
        </w:tc>
      </w:tr>
      <w:tr w:rsidR="00B45D1D" w:rsidRPr="00AC15D3" w:rsidTr="00362F8B">
        <w:trPr>
          <w:trHeight w:val="454"/>
        </w:trPr>
        <w:tc>
          <w:tcPr>
            <w:tcW w:w="4678" w:type="dxa"/>
            <w:vAlign w:val="center"/>
          </w:tcPr>
          <w:p w:rsidR="00B45D1D" w:rsidRPr="00AC15D3" w:rsidRDefault="00B45D1D" w:rsidP="00362F8B">
            <w:pPr>
              <w:jc w:val="both"/>
              <w:rPr>
                <w:kern w:val="32"/>
                <w:szCs w:val="24"/>
              </w:rPr>
            </w:pPr>
            <w:r w:rsidRPr="00AC15D3">
              <w:rPr>
                <w:kern w:val="32"/>
                <w:szCs w:val="24"/>
              </w:rPr>
              <w:t>Пересечения с подземными коммуникациями в пределах 20 м по обе стороны пересекаемой коммуникации</w:t>
            </w:r>
          </w:p>
        </w:tc>
        <w:tc>
          <w:tcPr>
            <w:tcW w:w="1843" w:type="dxa"/>
          </w:tcPr>
          <w:p w:rsidR="00B45D1D" w:rsidRPr="00AC15D3" w:rsidRDefault="00B45D1D" w:rsidP="00362F8B">
            <w:pPr>
              <w:jc w:val="center"/>
              <w:rPr>
                <w:szCs w:val="22"/>
                <w:lang w:eastAsia="en-US"/>
              </w:rPr>
            </w:pPr>
            <w:r w:rsidRPr="00AC15D3">
              <w:rPr>
                <w:kern w:val="32"/>
                <w:szCs w:val="24"/>
              </w:rPr>
              <w:t>С</w:t>
            </w:r>
          </w:p>
        </w:tc>
        <w:tc>
          <w:tcPr>
            <w:tcW w:w="1701" w:type="dxa"/>
          </w:tcPr>
          <w:p w:rsidR="00B45D1D" w:rsidRPr="00AC15D3" w:rsidRDefault="00B45D1D" w:rsidP="00362F8B">
            <w:pPr>
              <w:jc w:val="center"/>
              <w:rPr>
                <w:szCs w:val="22"/>
                <w:lang w:eastAsia="en-US"/>
              </w:rPr>
            </w:pPr>
            <w:r w:rsidRPr="00AC15D3">
              <w:rPr>
                <w:szCs w:val="24"/>
                <w:lang w:eastAsia="en-US"/>
              </w:rPr>
              <w:t>II</w:t>
            </w:r>
          </w:p>
        </w:tc>
        <w:tc>
          <w:tcPr>
            <w:tcW w:w="1559" w:type="dxa"/>
          </w:tcPr>
          <w:p w:rsidR="00B45D1D" w:rsidRPr="00AC15D3" w:rsidRDefault="00B45D1D" w:rsidP="00362F8B">
            <w:pPr>
              <w:jc w:val="center"/>
              <w:rPr>
                <w:szCs w:val="22"/>
                <w:lang w:eastAsia="en-US"/>
              </w:rPr>
            </w:pPr>
            <w:r w:rsidRPr="00AC15D3">
              <w:rPr>
                <w:kern w:val="32"/>
                <w:szCs w:val="24"/>
              </w:rPr>
              <w:t>С</w:t>
            </w:r>
          </w:p>
        </w:tc>
      </w:tr>
      <w:tr w:rsidR="00B45D1D" w:rsidRPr="00AC15D3" w:rsidTr="00362F8B">
        <w:trPr>
          <w:trHeight w:val="454"/>
        </w:trPr>
        <w:tc>
          <w:tcPr>
            <w:tcW w:w="4678" w:type="dxa"/>
            <w:vAlign w:val="center"/>
          </w:tcPr>
          <w:p w:rsidR="00B45D1D" w:rsidRPr="00AC15D3" w:rsidRDefault="00B45D1D" w:rsidP="00362F8B">
            <w:pPr>
              <w:jc w:val="both"/>
              <w:rPr>
                <w:kern w:val="32"/>
                <w:szCs w:val="24"/>
              </w:rPr>
            </w:pPr>
            <w:r w:rsidRPr="00AC15D3">
              <w:rPr>
                <w:kern w:val="32"/>
                <w:szCs w:val="24"/>
              </w:rPr>
              <w:t>Автомобильные дороги, включая участки по обе стороны дороги на расстоянии не менее 25 м каждый от подошвы насыпи или бровки выемки земляного полотна дороги</w:t>
            </w:r>
          </w:p>
        </w:tc>
        <w:tc>
          <w:tcPr>
            <w:tcW w:w="1843" w:type="dxa"/>
          </w:tcPr>
          <w:p w:rsidR="00B45D1D" w:rsidRPr="00AC15D3" w:rsidRDefault="00B45D1D" w:rsidP="00362F8B">
            <w:pPr>
              <w:jc w:val="center"/>
              <w:rPr>
                <w:szCs w:val="22"/>
                <w:lang w:eastAsia="en-US"/>
              </w:rPr>
            </w:pPr>
            <w:r w:rsidRPr="00AC15D3">
              <w:rPr>
                <w:kern w:val="32"/>
                <w:szCs w:val="24"/>
              </w:rPr>
              <w:t>С</w:t>
            </w:r>
          </w:p>
        </w:tc>
        <w:tc>
          <w:tcPr>
            <w:tcW w:w="1701" w:type="dxa"/>
          </w:tcPr>
          <w:p w:rsidR="00B45D1D" w:rsidRPr="00AC15D3" w:rsidRDefault="00B45D1D" w:rsidP="00362F8B">
            <w:pPr>
              <w:jc w:val="center"/>
              <w:rPr>
                <w:szCs w:val="22"/>
                <w:lang w:eastAsia="en-US"/>
              </w:rPr>
            </w:pPr>
            <w:r w:rsidRPr="00AC15D3">
              <w:rPr>
                <w:szCs w:val="24"/>
                <w:lang w:eastAsia="en-US"/>
              </w:rPr>
              <w:t>II</w:t>
            </w:r>
          </w:p>
        </w:tc>
        <w:tc>
          <w:tcPr>
            <w:tcW w:w="1559" w:type="dxa"/>
          </w:tcPr>
          <w:p w:rsidR="00B45D1D" w:rsidRPr="00AC15D3" w:rsidRDefault="00B45D1D" w:rsidP="00362F8B">
            <w:pPr>
              <w:jc w:val="center"/>
              <w:rPr>
                <w:szCs w:val="22"/>
                <w:lang w:eastAsia="en-US"/>
              </w:rPr>
            </w:pPr>
            <w:r w:rsidRPr="00AC15D3">
              <w:rPr>
                <w:kern w:val="32"/>
                <w:szCs w:val="24"/>
              </w:rPr>
              <w:t>С</w:t>
            </w:r>
          </w:p>
        </w:tc>
      </w:tr>
      <w:tr w:rsidR="00B45D1D" w:rsidRPr="00AC15D3" w:rsidTr="00362F8B">
        <w:trPr>
          <w:trHeight w:val="454"/>
        </w:trPr>
        <w:tc>
          <w:tcPr>
            <w:tcW w:w="4678" w:type="dxa"/>
            <w:vAlign w:val="center"/>
          </w:tcPr>
          <w:p w:rsidR="00B45D1D" w:rsidRPr="00AC15D3" w:rsidRDefault="00B45D1D" w:rsidP="00362F8B">
            <w:pPr>
              <w:jc w:val="both"/>
              <w:rPr>
                <w:kern w:val="32"/>
                <w:szCs w:val="24"/>
              </w:rPr>
            </w:pPr>
            <w:r w:rsidRPr="00AC15D3">
              <w:rPr>
                <w:kern w:val="32"/>
                <w:szCs w:val="24"/>
              </w:rPr>
              <w:t>Пересечение с ВЛ на расстоянии 1000 м в обе стороны от пересечения</w:t>
            </w:r>
          </w:p>
        </w:tc>
        <w:tc>
          <w:tcPr>
            <w:tcW w:w="1843" w:type="dxa"/>
          </w:tcPr>
          <w:p w:rsidR="00B45D1D" w:rsidRPr="00AC15D3" w:rsidRDefault="00B45D1D" w:rsidP="00362F8B">
            <w:pPr>
              <w:jc w:val="center"/>
              <w:rPr>
                <w:kern w:val="32"/>
                <w:szCs w:val="24"/>
              </w:rPr>
            </w:pPr>
            <w:r w:rsidRPr="00AC15D3">
              <w:rPr>
                <w:kern w:val="32"/>
                <w:szCs w:val="24"/>
              </w:rPr>
              <w:t>С</w:t>
            </w:r>
          </w:p>
        </w:tc>
        <w:tc>
          <w:tcPr>
            <w:tcW w:w="1701" w:type="dxa"/>
          </w:tcPr>
          <w:p w:rsidR="00B45D1D" w:rsidRPr="00AC15D3" w:rsidRDefault="00B45D1D" w:rsidP="00362F8B">
            <w:pPr>
              <w:jc w:val="center"/>
              <w:rPr>
                <w:szCs w:val="24"/>
                <w:lang w:eastAsia="en-US"/>
              </w:rPr>
            </w:pPr>
            <w:r w:rsidRPr="00AC15D3">
              <w:rPr>
                <w:szCs w:val="24"/>
                <w:lang w:eastAsia="en-US"/>
              </w:rPr>
              <w:t>II</w:t>
            </w:r>
          </w:p>
        </w:tc>
        <w:tc>
          <w:tcPr>
            <w:tcW w:w="1559" w:type="dxa"/>
          </w:tcPr>
          <w:p w:rsidR="00B45D1D" w:rsidRPr="00AC15D3" w:rsidRDefault="00B45D1D" w:rsidP="00362F8B">
            <w:pPr>
              <w:jc w:val="center"/>
              <w:rPr>
                <w:szCs w:val="24"/>
                <w:lang w:eastAsia="en-US"/>
              </w:rPr>
            </w:pPr>
            <w:r w:rsidRPr="00AC15D3">
              <w:rPr>
                <w:szCs w:val="24"/>
                <w:lang w:eastAsia="en-US"/>
              </w:rPr>
              <w:t>С</w:t>
            </w:r>
          </w:p>
        </w:tc>
      </w:tr>
    </w:tbl>
    <w:p w:rsidR="00B45D1D" w:rsidRPr="00D73047" w:rsidRDefault="00B45D1D" w:rsidP="00362F8B">
      <w:pPr>
        <w:ind w:firstLine="567"/>
        <w:jc w:val="both"/>
        <w:rPr>
          <w:sz w:val="24"/>
          <w:szCs w:val="22"/>
        </w:rPr>
      </w:pPr>
      <w:r w:rsidRPr="00D73047">
        <w:rPr>
          <w:sz w:val="24"/>
          <w:szCs w:val="22"/>
        </w:rPr>
        <w:t>Проектируемые высоконапорные водоводы относятся к III классу согласно п.7.1.3</w:t>
      </w:r>
      <w:r>
        <w:rPr>
          <w:sz w:val="24"/>
          <w:szCs w:val="22"/>
        </w:rPr>
        <w:t xml:space="preserve"> </w:t>
      </w:r>
      <w:r w:rsidRPr="00D73047">
        <w:rPr>
          <w:sz w:val="24"/>
          <w:szCs w:val="22"/>
        </w:rPr>
        <w:t>ГОСТ Р 55990-2014 и п. 5.3 СП 284.1325800.2016.</w:t>
      </w:r>
    </w:p>
    <w:p w:rsidR="00B45D1D" w:rsidRPr="00D73047" w:rsidRDefault="00B45D1D" w:rsidP="00362F8B">
      <w:pPr>
        <w:ind w:firstLine="567"/>
        <w:jc w:val="both"/>
        <w:rPr>
          <w:sz w:val="24"/>
          <w:szCs w:val="22"/>
        </w:rPr>
      </w:pPr>
      <w:r w:rsidRPr="00D73047">
        <w:rPr>
          <w:sz w:val="24"/>
          <w:szCs w:val="22"/>
        </w:rPr>
        <w:t>Категория транспортируемого продукта проектируемого высоконапорного водовода согласно табл</w:t>
      </w:r>
      <w:r>
        <w:rPr>
          <w:sz w:val="24"/>
          <w:szCs w:val="22"/>
        </w:rPr>
        <w:t xml:space="preserve">ице </w:t>
      </w:r>
      <w:r w:rsidRPr="00D73047">
        <w:rPr>
          <w:sz w:val="24"/>
          <w:szCs w:val="22"/>
        </w:rPr>
        <w:t>1 ГОСТ Р 55990-2014 принимается 9.</w:t>
      </w:r>
    </w:p>
    <w:p w:rsidR="00B45D1D" w:rsidRPr="00D73047" w:rsidRDefault="00B45D1D" w:rsidP="00362F8B">
      <w:pPr>
        <w:ind w:firstLine="567"/>
        <w:jc w:val="both"/>
        <w:rPr>
          <w:sz w:val="24"/>
          <w:szCs w:val="22"/>
        </w:rPr>
      </w:pPr>
      <w:r w:rsidRPr="00D73047">
        <w:rPr>
          <w:sz w:val="24"/>
          <w:szCs w:val="22"/>
        </w:rPr>
        <w:t>По назначению проектируемые высоконапорные водоводы принимаются С категории, согласно табл</w:t>
      </w:r>
      <w:r>
        <w:rPr>
          <w:sz w:val="24"/>
          <w:szCs w:val="22"/>
        </w:rPr>
        <w:t>ице</w:t>
      </w:r>
      <w:r w:rsidRPr="00D73047">
        <w:rPr>
          <w:sz w:val="24"/>
          <w:szCs w:val="22"/>
        </w:rPr>
        <w:t xml:space="preserve"> 3 ГОСТ Р 55990-2014 и II ка</w:t>
      </w:r>
      <w:r>
        <w:rPr>
          <w:sz w:val="24"/>
          <w:szCs w:val="22"/>
        </w:rPr>
        <w:t xml:space="preserve">тегории по </w:t>
      </w:r>
      <w:r w:rsidRPr="00D73047">
        <w:rPr>
          <w:sz w:val="24"/>
          <w:szCs w:val="22"/>
        </w:rPr>
        <w:t>табл</w:t>
      </w:r>
      <w:r>
        <w:rPr>
          <w:sz w:val="24"/>
          <w:szCs w:val="22"/>
        </w:rPr>
        <w:t xml:space="preserve">ице </w:t>
      </w:r>
      <w:r w:rsidRPr="00D73047">
        <w:rPr>
          <w:sz w:val="24"/>
          <w:szCs w:val="22"/>
        </w:rPr>
        <w:t>1</w:t>
      </w:r>
      <w:r>
        <w:rPr>
          <w:sz w:val="24"/>
          <w:szCs w:val="22"/>
        </w:rPr>
        <w:t xml:space="preserve"> СП 284.1325800.2016</w:t>
      </w:r>
      <w:r w:rsidRPr="00D73047">
        <w:rPr>
          <w:sz w:val="24"/>
          <w:szCs w:val="22"/>
        </w:rPr>
        <w:t>.</w:t>
      </w:r>
    </w:p>
    <w:p w:rsidR="00B45D1D" w:rsidRPr="00D73047" w:rsidRDefault="00B45D1D" w:rsidP="00362F8B">
      <w:pPr>
        <w:ind w:firstLine="567"/>
        <w:jc w:val="both"/>
        <w:rPr>
          <w:sz w:val="24"/>
          <w:szCs w:val="22"/>
        </w:rPr>
      </w:pPr>
      <w:r w:rsidRPr="00D73047">
        <w:rPr>
          <w:sz w:val="24"/>
          <w:szCs w:val="22"/>
        </w:rPr>
        <w:t>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w:t>
      </w:r>
      <w:r>
        <w:rPr>
          <w:sz w:val="24"/>
          <w:szCs w:val="22"/>
        </w:rPr>
        <w:t xml:space="preserve">реградами </w:t>
      </w:r>
      <w:r>
        <w:rPr>
          <w:sz w:val="24"/>
          <w:szCs w:val="22"/>
        </w:rPr>
        <w:br/>
        <w:t xml:space="preserve">в соответствии с таблицей </w:t>
      </w:r>
      <w:r w:rsidRPr="00D73047">
        <w:rPr>
          <w:sz w:val="24"/>
          <w:szCs w:val="22"/>
        </w:rPr>
        <w:t>4 ГОСТ Р 55990-2014, СП 284.1325800.2016 табл</w:t>
      </w:r>
      <w:r>
        <w:rPr>
          <w:sz w:val="24"/>
          <w:szCs w:val="22"/>
        </w:rPr>
        <w:t xml:space="preserve">ицей </w:t>
      </w:r>
      <w:r w:rsidRPr="00D73047">
        <w:rPr>
          <w:sz w:val="24"/>
          <w:szCs w:val="22"/>
        </w:rPr>
        <w:t>2, п.</w:t>
      </w:r>
      <w:r>
        <w:rPr>
          <w:sz w:val="24"/>
          <w:szCs w:val="22"/>
        </w:rPr>
        <w:t xml:space="preserve"> </w:t>
      </w:r>
      <w:r w:rsidRPr="00D73047">
        <w:rPr>
          <w:sz w:val="24"/>
          <w:szCs w:val="22"/>
        </w:rPr>
        <w:t>2.5.290 ПУЭ на стадии разработки рабочих чертежей и приведены в таблице 3.</w:t>
      </w:r>
    </w:p>
    <w:p w:rsidR="00B45D1D" w:rsidRPr="00D73047" w:rsidRDefault="00B45D1D" w:rsidP="00D73047">
      <w:pPr>
        <w:spacing w:before="120"/>
        <w:jc w:val="both"/>
        <w:rPr>
          <w:sz w:val="24"/>
          <w:szCs w:val="22"/>
        </w:rPr>
      </w:pPr>
      <w:bookmarkStart w:id="5" w:name="_Ref58329119"/>
      <w:r w:rsidRPr="00D73047">
        <w:rPr>
          <w:sz w:val="24"/>
          <w:szCs w:val="22"/>
        </w:rPr>
        <w:t xml:space="preserve">Таблица </w:t>
      </w:r>
      <w:bookmarkEnd w:id="5"/>
      <w:r w:rsidRPr="00D73047">
        <w:rPr>
          <w:sz w:val="24"/>
          <w:szCs w:val="22"/>
        </w:rPr>
        <w:t>3 - Категории участков высоконапорных водоводов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9"/>
        <w:gridCol w:w="1842"/>
        <w:gridCol w:w="1701"/>
        <w:gridCol w:w="1559"/>
      </w:tblGrid>
      <w:tr w:rsidR="00B45D1D" w:rsidRPr="00AC15D3" w:rsidTr="00362F8B">
        <w:trPr>
          <w:trHeight w:val="454"/>
          <w:tblHeader/>
        </w:trPr>
        <w:tc>
          <w:tcPr>
            <w:tcW w:w="4679" w:type="dxa"/>
          </w:tcPr>
          <w:p w:rsidR="00B45D1D" w:rsidRPr="00AC15D3" w:rsidRDefault="00B45D1D" w:rsidP="00362F8B">
            <w:pPr>
              <w:jc w:val="center"/>
              <w:rPr>
                <w:szCs w:val="22"/>
                <w:lang w:eastAsia="en-US"/>
              </w:rPr>
            </w:pPr>
            <w:r w:rsidRPr="00AC15D3">
              <w:rPr>
                <w:szCs w:val="22"/>
                <w:lang w:eastAsia="en-US"/>
              </w:rPr>
              <w:t>Участки трубопроводов</w:t>
            </w:r>
          </w:p>
        </w:tc>
        <w:tc>
          <w:tcPr>
            <w:tcW w:w="1842" w:type="dxa"/>
          </w:tcPr>
          <w:p w:rsidR="00B45D1D" w:rsidRPr="00AC15D3" w:rsidRDefault="00B45D1D" w:rsidP="00362F8B">
            <w:pPr>
              <w:jc w:val="center"/>
              <w:rPr>
                <w:szCs w:val="22"/>
                <w:lang w:eastAsia="en-US"/>
              </w:rPr>
            </w:pPr>
            <w:r w:rsidRPr="00AC15D3">
              <w:rPr>
                <w:bCs/>
                <w:lang w:eastAsia="en-US"/>
              </w:rPr>
              <w:t>Категория участков по ГОСТ Р 55990-2014</w:t>
            </w:r>
          </w:p>
        </w:tc>
        <w:tc>
          <w:tcPr>
            <w:tcW w:w="1701" w:type="dxa"/>
          </w:tcPr>
          <w:p w:rsidR="00B45D1D" w:rsidRPr="00AC15D3" w:rsidRDefault="00B45D1D" w:rsidP="00362F8B">
            <w:pPr>
              <w:jc w:val="center"/>
              <w:rPr>
                <w:szCs w:val="22"/>
                <w:lang w:eastAsia="en-US"/>
              </w:rPr>
            </w:pPr>
            <w:r w:rsidRPr="00AC15D3">
              <w:rPr>
                <w:szCs w:val="22"/>
                <w:lang w:eastAsia="en-US"/>
              </w:rPr>
              <w:t>Категория участков по</w:t>
            </w:r>
          </w:p>
          <w:p w:rsidR="00B45D1D" w:rsidRPr="00AC15D3" w:rsidRDefault="00B45D1D" w:rsidP="00362F8B">
            <w:pPr>
              <w:jc w:val="center"/>
              <w:rPr>
                <w:szCs w:val="22"/>
                <w:lang w:eastAsia="en-US"/>
              </w:rPr>
            </w:pPr>
            <w:r w:rsidRPr="00AC15D3">
              <w:rPr>
                <w:bCs/>
                <w:sz w:val="22"/>
                <w:szCs w:val="22"/>
                <w:lang w:eastAsia="en-US"/>
              </w:rPr>
              <w:t>СП 284.1325800.2016, ПУЭ</w:t>
            </w:r>
          </w:p>
        </w:tc>
        <w:tc>
          <w:tcPr>
            <w:tcW w:w="1559" w:type="dxa"/>
          </w:tcPr>
          <w:p w:rsidR="00B45D1D" w:rsidRPr="00AC15D3" w:rsidRDefault="00B45D1D" w:rsidP="00362F8B">
            <w:pPr>
              <w:jc w:val="center"/>
              <w:rPr>
                <w:szCs w:val="22"/>
                <w:lang w:eastAsia="en-US"/>
              </w:rPr>
            </w:pPr>
            <w:r w:rsidRPr="00AC15D3">
              <w:rPr>
                <w:szCs w:val="22"/>
                <w:lang w:eastAsia="en-US"/>
              </w:rPr>
              <w:t>Принятая категория</w:t>
            </w:r>
          </w:p>
        </w:tc>
      </w:tr>
      <w:tr w:rsidR="00B45D1D" w:rsidRPr="00AC15D3" w:rsidTr="00362F8B">
        <w:trPr>
          <w:trHeight w:val="454"/>
        </w:trPr>
        <w:tc>
          <w:tcPr>
            <w:tcW w:w="4679" w:type="dxa"/>
            <w:vAlign w:val="center"/>
          </w:tcPr>
          <w:p w:rsidR="00B45D1D" w:rsidRPr="00AC15D3" w:rsidRDefault="00B45D1D" w:rsidP="00362F8B">
            <w:pPr>
              <w:jc w:val="both"/>
              <w:rPr>
                <w:kern w:val="32"/>
                <w:szCs w:val="24"/>
              </w:rPr>
            </w:pPr>
            <w:r w:rsidRPr="00AC15D3">
              <w:rPr>
                <w:kern w:val="32"/>
                <w:szCs w:val="24"/>
              </w:rPr>
              <w:t>Узлы линейной запорной арматуры, а также участки трубопроводов по 250 м, примыкающие к ним</w:t>
            </w:r>
          </w:p>
        </w:tc>
        <w:tc>
          <w:tcPr>
            <w:tcW w:w="1842" w:type="dxa"/>
          </w:tcPr>
          <w:p w:rsidR="00B45D1D" w:rsidRPr="00AC15D3" w:rsidRDefault="00B45D1D" w:rsidP="00362F8B">
            <w:pPr>
              <w:jc w:val="center"/>
              <w:rPr>
                <w:kern w:val="32"/>
                <w:szCs w:val="24"/>
              </w:rPr>
            </w:pPr>
            <w:r w:rsidRPr="00AC15D3">
              <w:rPr>
                <w:kern w:val="32"/>
                <w:szCs w:val="24"/>
              </w:rPr>
              <w:t>С</w:t>
            </w:r>
          </w:p>
        </w:tc>
        <w:tc>
          <w:tcPr>
            <w:tcW w:w="1701" w:type="dxa"/>
          </w:tcPr>
          <w:p w:rsidR="00B45D1D" w:rsidRPr="00AC15D3" w:rsidRDefault="00B45D1D" w:rsidP="00362F8B">
            <w:pPr>
              <w:jc w:val="center"/>
              <w:rPr>
                <w:szCs w:val="22"/>
                <w:lang w:eastAsia="en-US"/>
              </w:rPr>
            </w:pPr>
            <w:r w:rsidRPr="00AC15D3">
              <w:rPr>
                <w:kern w:val="32"/>
                <w:szCs w:val="24"/>
              </w:rPr>
              <w:t>II</w:t>
            </w:r>
          </w:p>
        </w:tc>
        <w:tc>
          <w:tcPr>
            <w:tcW w:w="1559" w:type="dxa"/>
          </w:tcPr>
          <w:p w:rsidR="00B45D1D" w:rsidRPr="00AC15D3" w:rsidRDefault="00B45D1D" w:rsidP="00362F8B">
            <w:pPr>
              <w:jc w:val="center"/>
              <w:rPr>
                <w:kern w:val="32"/>
                <w:szCs w:val="24"/>
              </w:rPr>
            </w:pPr>
            <w:r w:rsidRPr="00AC15D3">
              <w:rPr>
                <w:kern w:val="32"/>
                <w:szCs w:val="24"/>
              </w:rPr>
              <w:t>С</w:t>
            </w:r>
          </w:p>
        </w:tc>
      </w:tr>
      <w:tr w:rsidR="00B45D1D" w:rsidRPr="00AC15D3" w:rsidTr="00362F8B">
        <w:trPr>
          <w:trHeight w:val="454"/>
        </w:trPr>
        <w:tc>
          <w:tcPr>
            <w:tcW w:w="4679" w:type="dxa"/>
            <w:vAlign w:val="center"/>
          </w:tcPr>
          <w:p w:rsidR="00B45D1D" w:rsidRPr="00AC15D3" w:rsidRDefault="00B45D1D" w:rsidP="00362F8B">
            <w:pPr>
              <w:jc w:val="both"/>
              <w:rPr>
                <w:kern w:val="32"/>
                <w:szCs w:val="24"/>
              </w:rPr>
            </w:pPr>
            <w:r w:rsidRPr="00AC15D3">
              <w:rPr>
                <w:kern w:val="32"/>
                <w:szCs w:val="24"/>
              </w:rPr>
              <w:t>Пересечения с подземными коммуникациями в пределах 20 м по обе стороны пересекаемой коммуникации</w:t>
            </w:r>
          </w:p>
        </w:tc>
        <w:tc>
          <w:tcPr>
            <w:tcW w:w="1842" w:type="dxa"/>
          </w:tcPr>
          <w:p w:rsidR="00B45D1D" w:rsidRPr="00AC15D3" w:rsidRDefault="00B45D1D" w:rsidP="00362F8B">
            <w:pPr>
              <w:jc w:val="center"/>
              <w:rPr>
                <w:kern w:val="32"/>
                <w:szCs w:val="24"/>
              </w:rPr>
            </w:pPr>
            <w:r w:rsidRPr="00AC15D3">
              <w:rPr>
                <w:kern w:val="32"/>
                <w:szCs w:val="24"/>
              </w:rPr>
              <w:t>С</w:t>
            </w:r>
          </w:p>
        </w:tc>
        <w:tc>
          <w:tcPr>
            <w:tcW w:w="1701" w:type="dxa"/>
          </w:tcPr>
          <w:p w:rsidR="00B45D1D" w:rsidRPr="00AC15D3" w:rsidRDefault="00B45D1D" w:rsidP="00362F8B">
            <w:pPr>
              <w:jc w:val="center"/>
              <w:rPr>
                <w:szCs w:val="22"/>
                <w:lang w:eastAsia="en-US"/>
              </w:rPr>
            </w:pPr>
            <w:r w:rsidRPr="00AC15D3">
              <w:rPr>
                <w:kern w:val="32"/>
                <w:szCs w:val="24"/>
              </w:rPr>
              <w:t>II</w:t>
            </w:r>
          </w:p>
        </w:tc>
        <w:tc>
          <w:tcPr>
            <w:tcW w:w="1559" w:type="dxa"/>
          </w:tcPr>
          <w:p w:rsidR="00B45D1D" w:rsidRPr="00AC15D3" w:rsidRDefault="00B45D1D" w:rsidP="00362F8B">
            <w:pPr>
              <w:jc w:val="center"/>
              <w:rPr>
                <w:kern w:val="32"/>
                <w:szCs w:val="24"/>
              </w:rPr>
            </w:pPr>
            <w:r w:rsidRPr="00AC15D3">
              <w:rPr>
                <w:kern w:val="32"/>
                <w:szCs w:val="24"/>
              </w:rPr>
              <w:t>С</w:t>
            </w:r>
          </w:p>
        </w:tc>
      </w:tr>
      <w:tr w:rsidR="00B45D1D" w:rsidRPr="00AC15D3" w:rsidTr="00362F8B">
        <w:trPr>
          <w:trHeight w:val="454"/>
        </w:trPr>
        <w:tc>
          <w:tcPr>
            <w:tcW w:w="4679" w:type="dxa"/>
            <w:vAlign w:val="center"/>
          </w:tcPr>
          <w:p w:rsidR="00B45D1D" w:rsidRPr="00AC15D3" w:rsidRDefault="00B45D1D" w:rsidP="00362F8B">
            <w:pPr>
              <w:jc w:val="both"/>
              <w:rPr>
                <w:b/>
                <w:kern w:val="32"/>
                <w:sz w:val="28"/>
                <w:szCs w:val="24"/>
              </w:rPr>
            </w:pPr>
            <w:r w:rsidRPr="00AC15D3">
              <w:rPr>
                <w:kern w:val="32"/>
                <w:szCs w:val="24"/>
              </w:rPr>
              <w:t>Автомобильные дороги, включая участки по обе стороны дороги на расстоянии не менее 25 м каждый от подошвы насыпи или бровки выемки земляного полотна дороги</w:t>
            </w:r>
          </w:p>
        </w:tc>
        <w:tc>
          <w:tcPr>
            <w:tcW w:w="1842" w:type="dxa"/>
          </w:tcPr>
          <w:p w:rsidR="00B45D1D" w:rsidRPr="00AC15D3" w:rsidRDefault="00B45D1D" w:rsidP="00362F8B">
            <w:pPr>
              <w:jc w:val="center"/>
              <w:rPr>
                <w:kern w:val="32"/>
                <w:szCs w:val="24"/>
              </w:rPr>
            </w:pPr>
            <w:r w:rsidRPr="00AC15D3">
              <w:rPr>
                <w:kern w:val="32"/>
                <w:szCs w:val="24"/>
              </w:rPr>
              <w:t>С</w:t>
            </w:r>
          </w:p>
        </w:tc>
        <w:tc>
          <w:tcPr>
            <w:tcW w:w="1701" w:type="dxa"/>
          </w:tcPr>
          <w:p w:rsidR="00B45D1D" w:rsidRPr="00AC15D3" w:rsidRDefault="00B45D1D" w:rsidP="00362F8B">
            <w:pPr>
              <w:jc w:val="center"/>
              <w:rPr>
                <w:szCs w:val="24"/>
                <w:lang w:eastAsia="en-US"/>
              </w:rPr>
            </w:pPr>
            <w:r w:rsidRPr="00AC15D3">
              <w:rPr>
                <w:szCs w:val="24"/>
                <w:lang w:eastAsia="en-US"/>
              </w:rPr>
              <w:t>II</w:t>
            </w:r>
          </w:p>
        </w:tc>
        <w:tc>
          <w:tcPr>
            <w:tcW w:w="1559" w:type="dxa"/>
          </w:tcPr>
          <w:p w:rsidR="00B45D1D" w:rsidRPr="00AC15D3" w:rsidRDefault="00B45D1D" w:rsidP="00362F8B">
            <w:pPr>
              <w:jc w:val="center"/>
              <w:rPr>
                <w:kern w:val="32"/>
                <w:szCs w:val="24"/>
              </w:rPr>
            </w:pPr>
            <w:r w:rsidRPr="00AC15D3">
              <w:rPr>
                <w:kern w:val="32"/>
                <w:szCs w:val="24"/>
              </w:rPr>
              <w:t>С</w:t>
            </w:r>
          </w:p>
        </w:tc>
      </w:tr>
      <w:tr w:rsidR="00B45D1D" w:rsidRPr="00AC15D3" w:rsidTr="00362F8B">
        <w:trPr>
          <w:trHeight w:val="454"/>
        </w:trPr>
        <w:tc>
          <w:tcPr>
            <w:tcW w:w="4679" w:type="dxa"/>
            <w:vAlign w:val="center"/>
          </w:tcPr>
          <w:p w:rsidR="00B45D1D" w:rsidRPr="00AC15D3" w:rsidRDefault="00B45D1D" w:rsidP="00362F8B">
            <w:pPr>
              <w:jc w:val="both"/>
              <w:rPr>
                <w:kern w:val="32"/>
                <w:szCs w:val="24"/>
              </w:rPr>
            </w:pPr>
            <w:r w:rsidRPr="00AC15D3">
              <w:rPr>
                <w:kern w:val="32"/>
                <w:szCs w:val="24"/>
              </w:rPr>
              <w:t>Поймы рек по ГВВ 10</w:t>
            </w:r>
            <w:r w:rsidRPr="00AC15D3">
              <w:rPr>
                <w:szCs w:val="22"/>
                <w:lang w:eastAsia="en-US"/>
              </w:rPr>
              <w:t xml:space="preserve"> % обеспеченности</w:t>
            </w:r>
          </w:p>
        </w:tc>
        <w:tc>
          <w:tcPr>
            <w:tcW w:w="1842" w:type="dxa"/>
          </w:tcPr>
          <w:p w:rsidR="00B45D1D" w:rsidRPr="00AC15D3" w:rsidRDefault="00B45D1D" w:rsidP="00362F8B">
            <w:pPr>
              <w:jc w:val="center"/>
              <w:rPr>
                <w:kern w:val="32"/>
                <w:szCs w:val="24"/>
              </w:rPr>
            </w:pPr>
            <w:r w:rsidRPr="00AC15D3">
              <w:rPr>
                <w:kern w:val="32"/>
                <w:szCs w:val="24"/>
              </w:rPr>
              <w:t>С</w:t>
            </w:r>
          </w:p>
        </w:tc>
        <w:tc>
          <w:tcPr>
            <w:tcW w:w="1701" w:type="dxa"/>
          </w:tcPr>
          <w:p w:rsidR="00B45D1D" w:rsidRPr="00AC15D3" w:rsidRDefault="00B45D1D" w:rsidP="00362F8B">
            <w:pPr>
              <w:jc w:val="center"/>
              <w:rPr>
                <w:szCs w:val="24"/>
                <w:lang w:eastAsia="en-US"/>
              </w:rPr>
            </w:pPr>
            <w:r w:rsidRPr="00AC15D3">
              <w:rPr>
                <w:szCs w:val="24"/>
                <w:lang w:eastAsia="en-US"/>
              </w:rPr>
              <w:t>II</w:t>
            </w:r>
          </w:p>
        </w:tc>
        <w:tc>
          <w:tcPr>
            <w:tcW w:w="1559" w:type="dxa"/>
          </w:tcPr>
          <w:p w:rsidR="00B45D1D" w:rsidRPr="00AC15D3" w:rsidRDefault="00B45D1D" w:rsidP="00362F8B">
            <w:pPr>
              <w:jc w:val="center"/>
              <w:rPr>
                <w:kern w:val="32"/>
                <w:szCs w:val="24"/>
              </w:rPr>
            </w:pPr>
            <w:r w:rsidRPr="00AC15D3">
              <w:rPr>
                <w:kern w:val="32"/>
                <w:szCs w:val="24"/>
              </w:rPr>
              <w:t>С</w:t>
            </w:r>
          </w:p>
        </w:tc>
      </w:tr>
      <w:tr w:rsidR="00B45D1D" w:rsidRPr="00AC15D3" w:rsidTr="00D73047">
        <w:trPr>
          <w:trHeight w:val="454"/>
        </w:trPr>
        <w:tc>
          <w:tcPr>
            <w:tcW w:w="4679" w:type="dxa"/>
            <w:vAlign w:val="center"/>
          </w:tcPr>
          <w:p w:rsidR="00B45D1D" w:rsidRPr="00AC15D3" w:rsidRDefault="00B45D1D" w:rsidP="00362F8B">
            <w:pPr>
              <w:jc w:val="both"/>
              <w:rPr>
                <w:kern w:val="32"/>
                <w:szCs w:val="24"/>
              </w:rPr>
            </w:pPr>
            <w:r w:rsidRPr="00AC15D3">
              <w:rPr>
                <w:kern w:val="32"/>
                <w:szCs w:val="24"/>
              </w:rPr>
              <w:t>Участки протяженностью 1000 м от границ ГВВ 10% обеспеченности</w:t>
            </w:r>
          </w:p>
        </w:tc>
        <w:tc>
          <w:tcPr>
            <w:tcW w:w="1842" w:type="dxa"/>
            <w:vAlign w:val="center"/>
          </w:tcPr>
          <w:p w:rsidR="00B45D1D" w:rsidRPr="00AC15D3" w:rsidRDefault="00B45D1D" w:rsidP="00E2561B">
            <w:pPr>
              <w:jc w:val="center"/>
              <w:rPr>
                <w:kern w:val="32"/>
                <w:szCs w:val="24"/>
              </w:rPr>
            </w:pPr>
            <w:r w:rsidRPr="00AC15D3">
              <w:rPr>
                <w:kern w:val="32"/>
                <w:szCs w:val="24"/>
              </w:rPr>
              <w:t>С</w:t>
            </w:r>
          </w:p>
        </w:tc>
        <w:tc>
          <w:tcPr>
            <w:tcW w:w="1701" w:type="dxa"/>
            <w:vAlign w:val="center"/>
          </w:tcPr>
          <w:p w:rsidR="00B45D1D" w:rsidRPr="00AC15D3" w:rsidRDefault="00B45D1D" w:rsidP="00E2561B">
            <w:pPr>
              <w:jc w:val="center"/>
              <w:rPr>
                <w:szCs w:val="24"/>
                <w:lang w:eastAsia="en-US"/>
              </w:rPr>
            </w:pPr>
            <w:r w:rsidRPr="00AC15D3">
              <w:rPr>
                <w:szCs w:val="24"/>
                <w:lang w:eastAsia="en-US"/>
              </w:rPr>
              <w:t>II</w:t>
            </w:r>
          </w:p>
        </w:tc>
        <w:tc>
          <w:tcPr>
            <w:tcW w:w="1559" w:type="dxa"/>
            <w:vAlign w:val="center"/>
          </w:tcPr>
          <w:p w:rsidR="00B45D1D" w:rsidRPr="00AC15D3" w:rsidRDefault="00B45D1D" w:rsidP="00E2561B">
            <w:pPr>
              <w:jc w:val="center"/>
              <w:rPr>
                <w:kern w:val="32"/>
                <w:szCs w:val="24"/>
              </w:rPr>
            </w:pPr>
            <w:r w:rsidRPr="00AC15D3">
              <w:rPr>
                <w:kern w:val="32"/>
                <w:szCs w:val="24"/>
              </w:rPr>
              <w:t>С</w:t>
            </w:r>
          </w:p>
        </w:tc>
      </w:tr>
      <w:tr w:rsidR="00B45D1D" w:rsidRPr="00AC15D3" w:rsidTr="00D73047">
        <w:trPr>
          <w:trHeight w:val="454"/>
        </w:trPr>
        <w:tc>
          <w:tcPr>
            <w:tcW w:w="4679" w:type="dxa"/>
            <w:vAlign w:val="center"/>
          </w:tcPr>
          <w:p w:rsidR="00B45D1D" w:rsidRPr="00AC15D3" w:rsidRDefault="00B45D1D" w:rsidP="00362F8B">
            <w:pPr>
              <w:jc w:val="both"/>
              <w:rPr>
                <w:kern w:val="32"/>
                <w:szCs w:val="24"/>
              </w:rPr>
            </w:pPr>
            <w:r w:rsidRPr="00AC15D3">
              <w:rPr>
                <w:kern w:val="32"/>
                <w:szCs w:val="24"/>
              </w:rPr>
              <w:t>Пересечение с ВЛ на расстоянии 1000 м в обе стороны от пересечения</w:t>
            </w:r>
          </w:p>
        </w:tc>
        <w:tc>
          <w:tcPr>
            <w:tcW w:w="1842" w:type="dxa"/>
            <w:vAlign w:val="center"/>
          </w:tcPr>
          <w:p w:rsidR="00B45D1D" w:rsidRPr="00AC15D3" w:rsidRDefault="00B45D1D" w:rsidP="00E2561B">
            <w:pPr>
              <w:jc w:val="center"/>
              <w:rPr>
                <w:kern w:val="32"/>
                <w:szCs w:val="24"/>
              </w:rPr>
            </w:pPr>
            <w:r w:rsidRPr="00AC15D3">
              <w:rPr>
                <w:kern w:val="32"/>
                <w:szCs w:val="24"/>
              </w:rPr>
              <w:t>С</w:t>
            </w:r>
          </w:p>
        </w:tc>
        <w:tc>
          <w:tcPr>
            <w:tcW w:w="1701" w:type="dxa"/>
            <w:vAlign w:val="center"/>
          </w:tcPr>
          <w:p w:rsidR="00B45D1D" w:rsidRPr="00AC15D3" w:rsidRDefault="00B45D1D" w:rsidP="00E2561B">
            <w:pPr>
              <w:jc w:val="center"/>
              <w:rPr>
                <w:kern w:val="32"/>
                <w:szCs w:val="24"/>
              </w:rPr>
            </w:pPr>
            <w:r w:rsidRPr="00AC15D3">
              <w:rPr>
                <w:kern w:val="32"/>
                <w:szCs w:val="24"/>
              </w:rPr>
              <w:t>II</w:t>
            </w:r>
          </w:p>
        </w:tc>
        <w:tc>
          <w:tcPr>
            <w:tcW w:w="1559" w:type="dxa"/>
            <w:vAlign w:val="center"/>
          </w:tcPr>
          <w:p w:rsidR="00B45D1D" w:rsidRPr="00AC15D3" w:rsidRDefault="00B45D1D" w:rsidP="00E2561B">
            <w:pPr>
              <w:jc w:val="center"/>
              <w:rPr>
                <w:kern w:val="32"/>
                <w:szCs w:val="24"/>
              </w:rPr>
            </w:pPr>
            <w:r w:rsidRPr="00AC15D3">
              <w:rPr>
                <w:kern w:val="32"/>
                <w:szCs w:val="24"/>
              </w:rPr>
              <w:t>С</w:t>
            </w:r>
          </w:p>
        </w:tc>
      </w:tr>
      <w:tr w:rsidR="00B45D1D" w:rsidRPr="00AC15D3" w:rsidTr="00D73047">
        <w:trPr>
          <w:trHeight w:val="454"/>
        </w:trPr>
        <w:tc>
          <w:tcPr>
            <w:tcW w:w="4679" w:type="dxa"/>
            <w:vAlign w:val="center"/>
          </w:tcPr>
          <w:p w:rsidR="00B45D1D" w:rsidRPr="00AC15D3" w:rsidRDefault="00B45D1D" w:rsidP="00362F8B">
            <w:pPr>
              <w:jc w:val="both"/>
              <w:rPr>
                <w:kern w:val="32"/>
                <w:szCs w:val="24"/>
              </w:rPr>
            </w:pPr>
            <w:r w:rsidRPr="00AC15D3">
              <w:rPr>
                <w:kern w:val="32"/>
                <w:szCs w:val="24"/>
              </w:rPr>
              <w:t xml:space="preserve">Болото </w:t>
            </w:r>
            <w:r w:rsidRPr="00AC15D3">
              <w:rPr>
                <w:kern w:val="32"/>
                <w:szCs w:val="24"/>
                <w:lang w:val="en-US"/>
              </w:rPr>
              <w:t>III</w:t>
            </w:r>
            <w:r w:rsidRPr="00AC15D3">
              <w:rPr>
                <w:kern w:val="32"/>
                <w:szCs w:val="24"/>
              </w:rPr>
              <w:t xml:space="preserve"> типа</w:t>
            </w:r>
          </w:p>
        </w:tc>
        <w:tc>
          <w:tcPr>
            <w:tcW w:w="1842" w:type="dxa"/>
            <w:vAlign w:val="center"/>
          </w:tcPr>
          <w:p w:rsidR="00B45D1D" w:rsidRPr="00AC15D3" w:rsidRDefault="00B45D1D" w:rsidP="00E2561B">
            <w:pPr>
              <w:jc w:val="center"/>
              <w:rPr>
                <w:kern w:val="32"/>
                <w:szCs w:val="24"/>
              </w:rPr>
            </w:pPr>
            <w:r w:rsidRPr="00AC15D3">
              <w:rPr>
                <w:kern w:val="32"/>
                <w:szCs w:val="24"/>
              </w:rPr>
              <w:t>С</w:t>
            </w:r>
          </w:p>
        </w:tc>
        <w:tc>
          <w:tcPr>
            <w:tcW w:w="1701" w:type="dxa"/>
            <w:vAlign w:val="center"/>
          </w:tcPr>
          <w:p w:rsidR="00B45D1D" w:rsidRPr="00AC15D3" w:rsidRDefault="00B45D1D" w:rsidP="00E2561B">
            <w:pPr>
              <w:jc w:val="center"/>
              <w:rPr>
                <w:kern w:val="32"/>
                <w:szCs w:val="24"/>
              </w:rPr>
            </w:pPr>
            <w:r w:rsidRPr="00AC15D3">
              <w:rPr>
                <w:kern w:val="32"/>
                <w:szCs w:val="24"/>
              </w:rPr>
              <w:t>II</w:t>
            </w:r>
          </w:p>
        </w:tc>
        <w:tc>
          <w:tcPr>
            <w:tcW w:w="1559" w:type="dxa"/>
            <w:vAlign w:val="center"/>
          </w:tcPr>
          <w:p w:rsidR="00B45D1D" w:rsidRPr="00AC15D3" w:rsidRDefault="00B45D1D" w:rsidP="00E2561B">
            <w:pPr>
              <w:jc w:val="center"/>
              <w:rPr>
                <w:kern w:val="32"/>
                <w:szCs w:val="24"/>
              </w:rPr>
            </w:pPr>
            <w:r w:rsidRPr="00AC15D3">
              <w:rPr>
                <w:kern w:val="32"/>
                <w:szCs w:val="24"/>
              </w:rPr>
              <w:t>С</w:t>
            </w:r>
          </w:p>
        </w:tc>
      </w:tr>
    </w:tbl>
    <w:p w:rsidR="00B45D1D" w:rsidRPr="00AC15D3" w:rsidRDefault="00B45D1D" w:rsidP="00D73047">
      <w:pPr>
        <w:spacing w:before="120"/>
        <w:ind w:right="170" w:firstLine="709"/>
        <w:jc w:val="both"/>
        <w:rPr>
          <w:sz w:val="24"/>
          <w:szCs w:val="22"/>
          <w:highlight w:val="yellow"/>
          <w:lang w:eastAsia="en-US"/>
        </w:rPr>
      </w:pPr>
      <w:r w:rsidRPr="00AC15D3">
        <w:rPr>
          <w:sz w:val="24"/>
          <w:szCs w:val="22"/>
          <w:lang w:eastAsia="en-US"/>
        </w:rPr>
        <w:t>При реконструкции линейных трубопроводов демонтируются трубы, задвижки.</w:t>
      </w:r>
      <w:r w:rsidRPr="00AC15D3">
        <w:rPr>
          <w:sz w:val="24"/>
          <w:szCs w:val="22"/>
          <w:highlight w:val="yellow"/>
          <w:lang w:eastAsia="en-US"/>
        </w:rPr>
        <w:t xml:space="preserve"> </w:t>
      </w:r>
    </w:p>
    <w:p w:rsidR="00B45D1D" w:rsidRPr="00AC15D3" w:rsidRDefault="00B45D1D" w:rsidP="00D73047">
      <w:pPr>
        <w:keepNext/>
        <w:keepLines/>
        <w:spacing w:before="120"/>
        <w:ind w:right="170"/>
        <w:rPr>
          <w:sz w:val="24"/>
          <w:szCs w:val="22"/>
          <w:lang w:eastAsia="en-US"/>
        </w:rPr>
      </w:pPr>
      <w:r w:rsidRPr="00AC15D3">
        <w:rPr>
          <w:sz w:val="24"/>
          <w:szCs w:val="22"/>
          <w:lang w:eastAsia="en-US"/>
        </w:rPr>
        <w:t>Таблица 4 – Объемы демонтажных работ линейных трубопроводов</w:t>
      </w:r>
    </w:p>
    <w:tbl>
      <w:tblPr>
        <w:tblW w:w="50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9"/>
        <w:gridCol w:w="1214"/>
        <w:gridCol w:w="805"/>
        <w:gridCol w:w="671"/>
        <w:gridCol w:w="538"/>
        <w:gridCol w:w="809"/>
        <w:gridCol w:w="673"/>
        <w:gridCol w:w="538"/>
        <w:gridCol w:w="538"/>
        <w:gridCol w:w="809"/>
        <w:gridCol w:w="673"/>
        <w:gridCol w:w="677"/>
        <w:gridCol w:w="8"/>
        <w:gridCol w:w="665"/>
      </w:tblGrid>
      <w:tr w:rsidR="00B45D1D" w:rsidRPr="00AC15D3" w:rsidTr="008007F0">
        <w:trPr>
          <w:trHeight w:val="204"/>
          <w:tblHeader/>
        </w:trPr>
        <w:tc>
          <w:tcPr>
            <w:tcW w:w="673" w:type="pct"/>
            <w:vMerge w:val="restart"/>
            <w:tcMar>
              <w:left w:w="57" w:type="dxa"/>
              <w:right w:w="57" w:type="dxa"/>
            </w:tcMar>
          </w:tcPr>
          <w:p w:rsidR="00B45D1D" w:rsidRPr="008007F0" w:rsidRDefault="00B45D1D" w:rsidP="008007F0">
            <w:pPr>
              <w:jc w:val="center"/>
              <w:rPr>
                <w:color w:val="000000"/>
                <w:lang w:eastAsia="en-US"/>
              </w:rPr>
            </w:pPr>
            <w:r w:rsidRPr="008007F0">
              <w:rPr>
                <w:color w:val="000000"/>
                <w:lang w:eastAsia="en-US"/>
              </w:rPr>
              <w:t>Наименова-ние этапа строительства</w:t>
            </w:r>
          </w:p>
        </w:tc>
        <w:tc>
          <w:tcPr>
            <w:tcW w:w="610" w:type="pct"/>
            <w:vMerge w:val="restart"/>
            <w:tcMar>
              <w:left w:w="57" w:type="dxa"/>
              <w:right w:w="57" w:type="dxa"/>
            </w:tcMar>
          </w:tcPr>
          <w:p w:rsidR="00B45D1D" w:rsidRPr="008007F0" w:rsidRDefault="00B45D1D" w:rsidP="008007F0">
            <w:pPr>
              <w:jc w:val="center"/>
              <w:rPr>
                <w:color w:val="000000"/>
                <w:lang w:eastAsia="en-US"/>
              </w:rPr>
            </w:pPr>
            <w:r w:rsidRPr="008007F0">
              <w:rPr>
                <w:color w:val="000000"/>
                <w:lang w:eastAsia="en-US"/>
              </w:rPr>
              <w:t>Наимено-вание демонтируе-мого участка</w:t>
            </w:r>
          </w:p>
        </w:tc>
        <w:tc>
          <w:tcPr>
            <w:tcW w:w="1755" w:type="pct"/>
            <w:gridSpan w:val="5"/>
            <w:tcMar>
              <w:left w:w="57" w:type="dxa"/>
              <w:right w:w="57" w:type="dxa"/>
            </w:tcMar>
          </w:tcPr>
          <w:p w:rsidR="00B45D1D" w:rsidRPr="008007F0" w:rsidRDefault="00B45D1D" w:rsidP="008007F0">
            <w:pPr>
              <w:jc w:val="center"/>
              <w:rPr>
                <w:color w:val="000000"/>
                <w:lang w:eastAsia="en-US"/>
              </w:rPr>
            </w:pPr>
            <w:r w:rsidRPr="008007F0">
              <w:rPr>
                <w:color w:val="000000"/>
                <w:lang w:eastAsia="en-US"/>
              </w:rPr>
              <w:t>Демонтируемые трубопроводы</w:t>
            </w:r>
          </w:p>
        </w:tc>
        <w:tc>
          <w:tcPr>
            <w:tcW w:w="540" w:type="pct"/>
            <w:gridSpan w:val="2"/>
            <w:tcMar>
              <w:left w:w="57" w:type="dxa"/>
              <w:right w:w="57" w:type="dxa"/>
            </w:tcMar>
          </w:tcPr>
          <w:p w:rsidR="00B45D1D" w:rsidRPr="008007F0" w:rsidRDefault="00B45D1D" w:rsidP="008007F0">
            <w:pPr>
              <w:jc w:val="center"/>
              <w:rPr>
                <w:color w:val="000000"/>
                <w:lang w:eastAsia="en-US"/>
              </w:rPr>
            </w:pPr>
            <w:r w:rsidRPr="008007F0">
              <w:rPr>
                <w:color w:val="000000"/>
                <w:lang w:eastAsia="en-US"/>
              </w:rPr>
              <w:t>Действующий / недействующий</w:t>
            </w:r>
          </w:p>
        </w:tc>
        <w:tc>
          <w:tcPr>
            <w:tcW w:w="406" w:type="pct"/>
            <w:vMerge w:val="restart"/>
            <w:tcMar>
              <w:left w:w="57" w:type="dxa"/>
              <w:right w:w="57" w:type="dxa"/>
            </w:tcMar>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Демонтаж трубопровода до/</w:t>
            </w:r>
          </w:p>
          <w:p w:rsidR="00B45D1D" w:rsidRPr="008007F0" w:rsidRDefault="00B45D1D" w:rsidP="008007F0">
            <w:pPr>
              <w:autoSpaceDE w:val="0"/>
              <w:autoSpaceDN w:val="0"/>
              <w:adjustRightInd w:val="0"/>
              <w:jc w:val="center"/>
              <w:rPr>
                <w:color w:val="000000"/>
                <w:lang w:eastAsia="en-US"/>
              </w:rPr>
            </w:pPr>
            <w:r w:rsidRPr="008007F0">
              <w:rPr>
                <w:color w:val="000000"/>
                <w:lang w:eastAsia="en-US"/>
              </w:rPr>
              <w:t>после производства работ по про-кладке</w:t>
            </w:r>
          </w:p>
          <w:p w:rsidR="00B45D1D" w:rsidRPr="008007F0" w:rsidRDefault="00B45D1D" w:rsidP="008007F0">
            <w:pPr>
              <w:autoSpaceDE w:val="0"/>
              <w:autoSpaceDN w:val="0"/>
              <w:adjustRightInd w:val="0"/>
              <w:jc w:val="center"/>
              <w:rPr>
                <w:color w:val="000000"/>
                <w:lang w:eastAsia="en-US"/>
              </w:rPr>
            </w:pPr>
            <w:r w:rsidRPr="008007F0">
              <w:rPr>
                <w:color w:val="000000"/>
                <w:lang w:eastAsia="en-US"/>
              </w:rPr>
              <w:t>проект. тр.</w:t>
            </w:r>
          </w:p>
        </w:tc>
        <w:tc>
          <w:tcPr>
            <w:tcW w:w="678" w:type="pct"/>
            <w:gridSpan w:val="2"/>
            <w:tcMar>
              <w:left w:w="57" w:type="dxa"/>
              <w:right w:w="57" w:type="dxa"/>
            </w:tcMar>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Демонтируемые задвижки</w:t>
            </w:r>
          </w:p>
        </w:tc>
        <w:tc>
          <w:tcPr>
            <w:tcW w:w="337" w:type="pct"/>
            <w:gridSpan w:val="2"/>
            <w:vMerge w:val="restart"/>
            <w:tcMar>
              <w:left w:w="57" w:type="dxa"/>
              <w:right w:w="57" w:type="dxa"/>
            </w:tcMar>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Демонтируемые сущ. ограждения, м</w:t>
            </w:r>
          </w:p>
        </w:tc>
      </w:tr>
      <w:tr w:rsidR="00B45D1D" w:rsidRPr="00AC15D3" w:rsidTr="008007F0">
        <w:trPr>
          <w:trHeight w:val="154"/>
          <w:tblHeader/>
        </w:trPr>
        <w:tc>
          <w:tcPr>
            <w:tcW w:w="673" w:type="pct"/>
            <w:vMerge/>
          </w:tcPr>
          <w:p w:rsidR="00B45D1D" w:rsidRPr="008007F0" w:rsidRDefault="00B45D1D" w:rsidP="008007F0">
            <w:pPr>
              <w:jc w:val="center"/>
              <w:rPr>
                <w:color w:val="000000"/>
                <w:lang w:eastAsia="en-US"/>
              </w:rPr>
            </w:pPr>
          </w:p>
        </w:tc>
        <w:tc>
          <w:tcPr>
            <w:tcW w:w="610" w:type="pct"/>
            <w:vMerge/>
          </w:tcPr>
          <w:p w:rsidR="00B45D1D" w:rsidRPr="008007F0" w:rsidRDefault="00B45D1D" w:rsidP="008007F0">
            <w:pPr>
              <w:jc w:val="center"/>
              <w:rPr>
                <w:color w:val="000000"/>
                <w:lang w:eastAsia="en-US"/>
              </w:rPr>
            </w:pPr>
          </w:p>
        </w:tc>
        <w:tc>
          <w:tcPr>
            <w:tcW w:w="404" w:type="pct"/>
          </w:tcPr>
          <w:p w:rsidR="00B45D1D" w:rsidRPr="008007F0" w:rsidRDefault="00B45D1D" w:rsidP="008007F0">
            <w:pPr>
              <w:jc w:val="center"/>
              <w:rPr>
                <w:color w:val="000000"/>
                <w:lang w:eastAsia="en-US"/>
              </w:rPr>
            </w:pPr>
            <w:r w:rsidRPr="008007F0">
              <w:rPr>
                <w:color w:val="000000"/>
                <w:lang w:val="en-US" w:eastAsia="en-US"/>
              </w:rPr>
              <w:t>Dn</w:t>
            </w:r>
            <w:r w:rsidRPr="008007F0">
              <w:rPr>
                <w:color w:val="000000"/>
                <w:lang w:eastAsia="en-US"/>
              </w:rPr>
              <w:t>, мм</w:t>
            </w:r>
          </w:p>
        </w:tc>
        <w:tc>
          <w:tcPr>
            <w:tcW w:w="337" w:type="pct"/>
          </w:tcPr>
          <w:p w:rsidR="00B45D1D" w:rsidRPr="008007F0" w:rsidRDefault="00B45D1D" w:rsidP="008007F0">
            <w:pPr>
              <w:jc w:val="center"/>
              <w:rPr>
                <w:color w:val="000000"/>
                <w:lang w:eastAsia="en-US"/>
              </w:rPr>
            </w:pPr>
            <w:r w:rsidRPr="008007F0">
              <w:rPr>
                <w:color w:val="000000"/>
                <w:lang w:eastAsia="en-US"/>
              </w:rPr>
              <w:t>Назначение демонтируемого тр.</w:t>
            </w:r>
          </w:p>
        </w:tc>
        <w:tc>
          <w:tcPr>
            <w:tcW w:w="270" w:type="pct"/>
          </w:tcPr>
          <w:p w:rsidR="00B45D1D" w:rsidRPr="008007F0" w:rsidRDefault="00B45D1D" w:rsidP="008007F0">
            <w:pPr>
              <w:jc w:val="center"/>
              <w:rPr>
                <w:color w:val="000000"/>
                <w:lang w:eastAsia="en-US"/>
              </w:rPr>
            </w:pPr>
            <w:r w:rsidRPr="008007F0">
              <w:rPr>
                <w:color w:val="000000"/>
                <w:lang w:eastAsia="en-US"/>
              </w:rPr>
              <w:t>Глубина, м</w:t>
            </w:r>
          </w:p>
        </w:tc>
        <w:tc>
          <w:tcPr>
            <w:tcW w:w="406" w:type="pct"/>
          </w:tcPr>
          <w:p w:rsidR="00B45D1D" w:rsidRPr="008007F0" w:rsidRDefault="00B45D1D" w:rsidP="008007F0">
            <w:pPr>
              <w:jc w:val="center"/>
              <w:rPr>
                <w:color w:val="000000"/>
                <w:lang w:eastAsia="en-US"/>
              </w:rPr>
            </w:pPr>
            <w:r w:rsidRPr="008007F0">
              <w:rPr>
                <w:color w:val="000000"/>
                <w:lang w:eastAsia="en-US"/>
              </w:rPr>
              <w:t>Длина, м</w:t>
            </w:r>
          </w:p>
        </w:tc>
        <w:tc>
          <w:tcPr>
            <w:tcW w:w="338" w:type="pct"/>
          </w:tcPr>
          <w:p w:rsidR="00B45D1D" w:rsidRPr="008007F0" w:rsidRDefault="00B45D1D" w:rsidP="008007F0">
            <w:pPr>
              <w:jc w:val="center"/>
              <w:rPr>
                <w:color w:val="000000"/>
                <w:lang w:eastAsia="en-US"/>
              </w:rPr>
            </w:pPr>
            <w:r w:rsidRPr="008007F0">
              <w:rPr>
                <w:color w:val="000000"/>
                <w:lang w:eastAsia="en-US"/>
              </w:rPr>
              <w:t>Масса, т</w:t>
            </w:r>
          </w:p>
        </w:tc>
        <w:tc>
          <w:tcPr>
            <w:tcW w:w="270" w:type="pct"/>
          </w:tcPr>
          <w:p w:rsidR="00B45D1D" w:rsidRPr="008007F0" w:rsidRDefault="00B45D1D" w:rsidP="008007F0">
            <w:pPr>
              <w:jc w:val="center"/>
              <w:rPr>
                <w:color w:val="000000"/>
                <w:lang w:eastAsia="en-US"/>
              </w:rPr>
            </w:pPr>
            <w:r w:rsidRPr="008007F0">
              <w:rPr>
                <w:color w:val="000000"/>
                <w:lang w:eastAsia="en-US"/>
              </w:rPr>
              <w:t>да</w:t>
            </w:r>
          </w:p>
        </w:tc>
        <w:tc>
          <w:tcPr>
            <w:tcW w:w="270" w:type="pct"/>
          </w:tcPr>
          <w:p w:rsidR="00B45D1D" w:rsidRPr="008007F0" w:rsidRDefault="00B45D1D" w:rsidP="008007F0">
            <w:pPr>
              <w:jc w:val="center"/>
              <w:rPr>
                <w:color w:val="000000"/>
                <w:lang w:eastAsia="en-US"/>
              </w:rPr>
            </w:pPr>
            <w:r w:rsidRPr="008007F0">
              <w:rPr>
                <w:color w:val="000000"/>
                <w:lang w:eastAsia="en-US"/>
              </w:rPr>
              <w:t>нет</w:t>
            </w:r>
          </w:p>
        </w:tc>
        <w:tc>
          <w:tcPr>
            <w:tcW w:w="406" w:type="pct"/>
            <w:vMerge/>
          </w:tcPr>
          <w:p w:rsidR="00B45D1D" w:rsidRPr="008007F0" w:rsidRDefault="00B45D1D" w:rsidP="008007F0">
            <w:pPr>
              <w:autoSpaceDE w:val="0"/>
              <w:autoSpaceDN w:val="0"/>
              <w:adjustRightInd w:val="0"/>
              <w:jc w:val="center"/>
              <w:rPr>
                <w:color w:val="000000"/>
                <w:lang w:eastAsia="en-US"/>
              </w:rPr>
            </w:pPr>
          </w:p>
        </w:tc>
        <w:tc>
          <w:tcPr>
            <w:tcW w:w="338" w:type="pct"/>
            <w:tcMar>
              <w:left w:w="0" w:type="dxa"/>
              <w:right w:w="0" w:type="dxa"/>
            </w:tcMar>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Диа-метр, кол-во</w:t>
            </w:r>
            <w:r w:rsidRPr="008007F0">
              <w:rPr>
                <w:lang w:eastAsia="en-US"/>
              </w:rPr>
              <w:t xml:space="preserve"> </w:t>
            </w:r>
            <w:r w:rsidRPr="008007F0">
              <w:rPr>
                <w:color w:val="000000"/>
                <w:lang w:eastAsia="en-US"/>
              </w:rPr>
              <w:t>шт.</w:t>
            </w:r>
          </w:p>
        </w:tc>
        <w:tc>
          <w:tcPr>
            <w:tcW w:w="340" w:type="pct"/>
            <w:tcMar>
              <w:left w:w="0" w:type="dxa"/>
              <w:right w:w="0" w:type="dxa"/>
            </w:tcMar>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Масса, т</w:t>
            </w:r>
          </w:p>
        </w:tc>
        <w:tc>
          <w:tcPr>
            <w:tcW w:w="337" w:type="pct"/>
            <w:gridSpan w:val="2"/>
            <w:vMerge/>
          </w:tcPr>
          <w:p w:rsidR="00B45D1D" w:rsidRPr="008007F0" w:rsidRDefault="00B45D1D" w:rsidP="008007F0">
            <w:pPr>
              <w:autoSpaceDE w:val="0"/>
              <w:autoSpaceDN w:val="0"/>
              <w:adjustRightInd w:val="0"/>
              <w:jc w:val="center"/>
              <w:rPr>
                <w:color w:val="000000"/>
                <w:lang w:eastAsia="en-US"/>
              </w:rPr>
            </w:pPr>
          </w:p>
        </w:tc>
      </w:tr>
      <w:tr w:rsidR="00B45D1D" w:rsidRPr="00AC15D3" w:rsidTr="008007F0">
        <w:trPr>
          <w:trHeight w:val="154"/>
          <w:tblHeader/>
        </w:trPr>
        <w:tc>
          <w:tcPr>
            <w:tcW w:w="673" w:type="pct"/>
          </w:tcPr>
          <w:p w:rsidR="00B45D1D" w:rsidRPr="008007F0" w:rsidRDefault="00B45D1D" w:rsidP="008007F0">
            <w:pPr>
              <w:jc w:val="center"/>
              <w:rPr>
                <w:color w:val="000000"/>
                <w:lang w:eastAsia="en-US"/>
              </w:rPr>
            </w:pPr>
            <w:r w:rsidRPr="008007F0">
              <w:rPr>
                <w:color w:val="000000"/>
                <w:lang w:eastAsia="en-US"/>
              </w:rPr>
              <w:t>1</w:t>
            </w:r>
          </w:p>
        </w:tc>
        <w:tc>
          <w:tcPr>
            <w:tcW w:w="610" w:type="pct"/>
          </w:tcPr>
          <w:p w:rsidR="00B45D1D" w:rsidRPr="008007F0" w:rsidRDefault="00B45D1D" w:rsidP="008007F0">
            <w:pPr>
              <w:jc w:val="center"/>
              <w:rPr>
                <w:color w:val="000000"/>
                <w:lang w:eastAsia="en-US"/>
              </w:rPr>
            </w:pPr>
            <w:r w:rsidRPr="008007F0">
              <w:rPr>
                <w:color w:val="000000"/>
                <w:lang w:eastAsia="en-US"/>
              </w:rPr>
              <w:t>2</w:t>
            </w:r>
          </w:p>
        </w:tc>
        <w:tc>
          <w:tcPr>
            <w:tcW w:w="404" w:type="pct"/>
          </w:tcPr>
          <w:p w:rsidR="00B45D1D" w:rsidRPr="008007F0" w:rsidRDefault="00B45D1D" w:rsidP="008007F0">
            <w:pPr>
              <w:jc w:val="center"/>
              <w:rPr>
                <w:color w:val="000000"/>
                <w:lang w:eastAsia="en-US"/>
              </w:rPr>
            </w:pPr>
            <w:r w:rsidRPr="008007F0">
              <w:rPr>
                <w:color w:val="000000"/>
                <w:lang w:eastAsia="en-US"/>
              </w:rPr>
              <w:t>3</w:t>
            </w:r>
          </w:p>
        </w:tc>
        <w:tc>
          <w:tcPr>
            <w:tcW w:w="337" w:type="pct"/>
          </w:tcPr>
          <w:p w:rsidR="00B45D1D" w:rsidRPr="008007F0" w:rsidRDefault="00B45D1D" w:rsidP="008007F0">
            <w:pPr>
              <w:jc w:val="center"/>
              <w:rPr>
                <w:color w:val="000000"/>
                <w:lang w:eastAsia="en-US"/>
              </w:rPr>
            </w:pPr>
            <w:r w:rsidRPr="008007F0">
              <w:rPr>
                <w:color w:val="000000"/>
                <w:lang w:eastAsia="en-US"/>
              </w:rPr>
              <w:t>4</w:t>
            </w:r>
          </w:p>
        </w:tc>
        <w:tc>
          <w:tcPr>
            <w:tcW w:w="270" w:type="pct"/>
          </w:tcPr>
          <w:p w:rsidR="00B45D1D" w:rsidRPr="008007F0" w:rsidRDefault="00B45D1D" w:rsidP="008007F0">
            <w:pPr>
              <w:jc w:val="center"/>
              <w:rPr>
                <w:color w:val="000000"/>
                <w:lang w:eastAsia="en-US"/>
              </w:rPr>
            </w:pPr>
            <w:r w:rsidRPr="008007F0">
              <w:rPr>
                <w:color w:val="000000"/>
                <w:lang w:eastAsia="en-US"/>
              </w:rPr>
              <w:t>5</w:t>
            </w:r>
          </w:p>
        </w:tc>
        <w:tc>
          <w:tcPr>
            <w:tcW w:w="406" w:type="pct"/>
          </w:tcPr>
          <w:p w:rsidR="00B45D1D" w:rsidRPr="008007F0" w:rsidRDefault="00B45D1D" w:rsidP="008007F0">
            <w:pPr>
              <w:jc w:val="center"/>
              <w:rPr>
                <w:color w:val="000000"/>
                <w:lang w:eastAsia="en-US"/>
              </w:rPr>
            </w:pPr>
            <w:r w:rsidRPr="008007F0">
              <w:rPr>
                <w:color w:val="000000"/>
                <w:lang w:eastAsia="en-US"/>
              </w:rPr>
              <w:t>6</w:t>
            </w:r>
          </w:p>
        </w:tc>
        <w:tc>
          <w:tcPr>
            <w:tcW w:w="338" w:type="pct"/>
          </w:tcPr>
          <w:p w:rsidR="00B45D1D" w:rsidRPr="008007F0" w:rsidRDefault="00B45D1D" w:rsidP="008007F0">
            <w:pPr>
              <w:jc w:val="center"/>
              <w:rPr>
                <w:color w:val="000000"/>
                <w:lang w:eastAsia="en-US"/>
              </w:rPr>
            </w:pPr>
            <w:r w:rsidRPr="008007F0">
              <w:rPr>
                <w:color w:val="000000"/>
                <w:lang w:eastAsia="en-US"/>
              </w:rPr>
              <w:t>7</w:t>
            </w:r>
          </w:p>
        </w:tc>
        <w:tc>
          <w:tcPr>
            <w:tcW w:w="270" w:type="pct"/>
            <w:vAlign w:val="center"/>
          </w:tcPr>
          <w:p w:rsidR="00B45D1D" w:rsidRPr="008007F0" w:rsidRDefault="00B45D1D" w:rsidP="008007F0">
            <w:pPr>
              <w:jc w:val="center"/>
              <w:rPr>
                <w:color w:val="000000"/>
                <w:lang w:eastAsia="en-US"/>
              </w:rPr>
            </w:pPr>
            <w:r w:rsidRPr="008007F0">
              <w:rPr>
                <w:color w:val="000000"/>
                <w:lang w:eastAsia="en-US"/>
              </w:rPr>
              <w:t>8</w:t>
            </w:r>
          </w:p>
        </w:tc>
        <w:tc>
          <w:tcPr>
            <w:tcW w:w="270" w:type="pct"/>
            <w:vAlign w:val="center"/>
          </w:tcPr>
          <w:p w:rsidR="00B45D1D" w:rsidRPr="008007F0" w:rsidRDefault="00B45D1D" w:rsidP="008007F0">
            <w:pPr>
              <w:jc w:val="center"/>
              <w:rPr>
                <w:color w:val="000000"/>
                <w:lang w:eastAsia="en-US"/>
              </w:rPr>
            </w:pPr>
            <w:r w:rsidRPr="008007F0">
              <w:rPr>
                <w:color w:val="000000"/>
                <w:lang w:eastAsia="en-US"/>
              </w:rPr>
              <w:t>9</w:t>
            </w:r>
          </w:p>
        </w:tc>
        <w:tc>
          <w:tcPr>
            <w:tcW w:w="406" w:type="pct"/>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10</w:t>
            </w:r>
          </w:p>
        </w:tc>
        <w:tc>
          <w:tcPr>
            <w:tcW w:w="338" w:type="pct"/>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11</w:t>
            </w:r>
          </w:p>
        </w:tc>
        <w:tc>
          <w:tcPr>
            <w:tcW w:w="340" w:type="pct"/>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12</w:t>
            </w:r>
          </w:p>
        </w:tc>
        <w:tc>
          <w:tcPr>
            <w:tcW w:w="337" w:type="pct"/>
            <w:gridSpan w:val="2"/>
          </w:tcPr>
          <w:p w:rsidR="00B45D1D" w:rsidRPr="008007F0" w:rsidRDefault="00B45D1D" w:rsidP="008007F0">
            <w:pPr>
              <w:autoSpaceDE w:val="0"/>
              <w:autoSpaceDN w:val="0"/>
              <w:adjustRightInd w:val="0"/>
              <w:jc w:val="center"/>
              <w:rPr>
                <w:color w:val="000000"/>
                <w:lang w:eastAsia="en-US"/>
              </w:rPr>
            </w:pPr>
            <w:r w:rsidRPr="008007F0">
              <w:rPr>
                <w:color w:val="000000"/>
                <w:lang w:eastAsia="en-US"/>
              </w:rPr>
              <w:t>13</w:t>
            </w:r>
          </w:p>
        </w:tc>
      </w:tr>
      <w:tr w:rsidR="00B45D1D" w:rsidRPr="00AC15D3" w:rsidTr="008007F0">
        <w:trPr>
          <w:trHeight w:val="419"/>
        </w:trPr>
        <w:tc>
          <w:tcPr>
            <w:tcW w:w="5000" w:type="pct"/>
            <w:gridSpan w:val="14"/>
            <w:vAlign w:val="center"/>
          </w:tcPr>
          <w:p w:rsidR="00B45D1D" w:rsidRPr="008007F0" w:rsidRDefault="00B45D1D" w:rsidP="008007F0">
            <w:pPr>
              <w:ind w:left="142" w:hanging="142"/>
              <w:jc w:val="center"/>
              <w:rPr>
                <w:color w:val="000000"/>
                <w:lang w:eastAsia="en-US"/>
              </w:rPr>
            </w:pPr>
            <w:r w:rsidRPr="008007F0">
              <w:rPr>
                <w:color w:val="000000"/>
                <w:lang w:eastAsia="en-US"/>
              </w:rPr>
              <w:t>01-2469/20С1775-С100(М10200,Р35)-ЛТ</w:t>
            </w:r>
          </w:p>
          <w:p w:rsidR="00B45D1D" w:rsidRPr="008007F0" w:rsidRDefault="00B45D1D" w:rsidP="008007F0">
            <w:pPr>
              <w:ind w:left="142" w:hanging="142"/>
              <w:jc w:val="center"/>
              <w:rPr>
                <w:lang w:eastAsia="en-US"/>
              </w:rPr>
            </w:pPr>
            <w:r w:rsidRPr="008007F0">
              <w:rPr>
                <w:color w:val="000000"/>
                <w:lang w:eastAsia="en-US"/>
              </w:rPr>
              <w:t>Н/ПРОВОД ДНС К-35,К-35-СКВ.10200, инв.№УНГ_0303978, (Выкидной трубопровод скв.10200 - К - 35)</w:t>
            </w:r>
          </w:p>
        </w:tc>
      </w:tr>
      <w:tr w:rsidR="00B45D1D" w:rsidRPr="00AC15D3" w:rsidTr="008007F0">
        <w:trPr>
          <w:trHeight w:val="419"/>
        </w:trPr>
        <w:tc>
          <w:tcPr>
            <w:tcW w:w="673" w:type="pct"/>
            <w:tcMar>
              <w:left w:w="57" w:type="dxa"/>
              <w:right w:w="57" w:type="dxa"/>
            </w:tcMar>
            <w:vAlign w:val="center"/>
          </w:tcPr>
          <w:p w:rsidR="00B45D1D" w:rsidRPr="008007F0" w:rsidRDefault="00B45D1D" w:rsidP="008007F0">
            <w:pPr>
              <w:ind w:left="142" w:hanging="142"/>
              <w:jc w:val="center"/>
              <w:rPr>
                <w:color w:val="000000"/>
                <w:lang w:eastAsia="en-US"/>
              </w:rPr>
            </w:pPr>
            <w:r w:rsidRPr="008007F0">
              <w:rPr>
                <w:color w:val="000000"/>
                <w:lang w:eastAsia="en-US"/>
              </w:rPr>
              <w:t xml:space="preserve">Н/ПРОВОД ДНС К-35,К-35-СКВ.10200, инв.№УНГ_0303978, </w:t>
            </w:r>
          </w:p>
          <w:p w:rsidR="00B45D1D" w:rsidRPr="008007F0" w:rsidRDefault="00B45D1D" w:rsidP="008007F0">
            <w:pPr>
              <w:ind w:left="142" w:hanging="142"/>
              <w:jc w:val="center"/>
              <w:rPr>
                <w:lang w:eastAsia="en-US"/>
              </w:rPr>
            </w:pPr>
            <w:r w:rsidRPr="008007F0">
              <w:rPr>
                <w:color w:val="000000"/>
                <w:lang w:eastAsia="en-US"/>
              </w:rPr>
              <w:t>(Выкидной трубопровод скв.10200 - К - 35)</w:t>
            </w:r>
          </w:p>
        </w:tc>
        <w:tc>
          <w:tcPr>
            <w:tcW w:w="610" w:type="pct"/>
            <w:tcMar>
              <w:left w:w="0" w:type="dxa"/>
              <w:right w:w="0" w:type="dxa"/>
            </w:tcMar>
          </w:tcPr>
          <w:p w:rsidR="00B45D1D" w:rsidRPr="008007F0" w:rsidRDefault="00B45D1D" w:rsidP="008007F0">
            <w:pPr>
              <w:ind w:left="142" w:hanging="142"/>
              <w:jc w:val="center"/>
              <w:rPr>
                <w:lang w:eastAsia="en-US"/>
              </w:rPr>
            </w:pPr>
            <w:r w:rsidRPr="008007F0">
              <w:rPr>
                <w:color w:val="000000"/>
                <w:lang w:eastAsia="en-US"/>
              </w:rPr>
              <w:t>Н/ПРОВОД ДНС К-35,К-35-СКВ.10200, инв.№УНГ_0303978</w:t>
            </w:r>
          </w:p>
        </w:tc>
        <w:tc>
          <w:tcPr>
            <w:tcW w:w="404" w:type="pct"/>
            <w:tcMar>
              <w:left w:w="0" w:type="dxa"/>
              <w:right w:w="0" w:type="dxa"/>
            </w:tcMar>
          </w:tcPr>
          <w:p w:rsidR="00B45D1D" w:rsidRPr="008007F0" w:rsidRDefault="00B45D1D" w:rsidP="008007F0">
            <w:pPr>
              <w:ind w:left="142" w:hanging="142"/>
              <w:jc w:val="center"/>
              <w:rPr>
                <w:lang w:eastAsia="en-US"/>
              </w:rPr>
            </w:pPr>
            <w:r w:rsidRPr="008007F0">
              <w:rPr>
                <w:lang w:eastAsia="en-US"/>
              </w:rPr>
              <w:t>89х8</w:t>
            </w:r>
          </w:p>
        </w:tc>
        <w:tc>
          <w:tcPr>
            <w:tcW w:w="337" w:type="pct"/>
            <w:tcMar>
              <w:left w:w="0" w:type="dxa"/>
              <w:right w:w="0" w:type="dxa"/>
            </w:tcMar>
          </w:tcPr>
          <w:p w:rsidR="00B45D1D" w:rsidRPr="008007F0" w:rsidRDefault="00B45D1D" w:rsidP="008007F0">
            <w:pPr>
              <w:ind w:left="142" w:hanging="142"/>
              <w:jc w:val="center"/>
              <w:rPr>
                <w:lang w:eastAsia="en-US"/>
              </w:rPr>
            </w:pPr>
            <w:r w:rsidRPr="008007F0">
              <w:rPr>
                <w:lang w:eastAsia="en-US"/>
              </w:rPr>
              <w:t>нефть</w:t>
            </w:r>
          </w:p>
        </w:tc>
        <w:tc>
          <w:tcPr>
            <w:tcW w:w="270" w:type="pct"/>
            <w:tcMar>
              <w:left w:w="0" w:type="dxa"/>
              <w:right w:w="0" w:type="dxa"/>
            </w:tcMar>
          </w:tcPr>
          <w:p w:rsidR="00B45D1D" w:rsidRPr="008007F0" w:rsidRDefault="00B45D1D" w:rsidP="008007F0">
            <w:pPr>
              <w:ind w:left="142" w:hanging="142"/>
              <w:jc w:val="center"/>
              <w:rPr>
                <w:lang w:eastAsia="en-US"/>
              </w:rPr>
            </w:pPr>
            <w:r w:rsidRPr="008007F0">
              <w:rPr>
                <w:lang w:eastAsia="en-US"/>
              </w:rPr>
              <w:t>1,0</w:t>
            </w:r>
          </w:p>
        </w:tc>
        <w:tc>
          <w:tcPr>
            <w:tcW w:w="406" w:type="pct"/>
            <w:tcMar>
              <w:left w:w="0" w:type="dxa"/>
              <w:right w:w="0" w:type="dxa"/>
            </w:tcMar>
          </w:tcPr>
          <w:p w:rsidR="00B45D1D" w:rsidRPr="008007F0" w:rsidRDefault="00B45D1D" w:rsidP="008007F0">
            <w:pPr>
              <w:ind w:left="142" w:hanging="142"/>
              <w:jc w:val="center"/>
              <w:rPr>
                <w:lang w:eastAsia="en-US"/>
              </w:rPr>
            </w:pPr>
            <w:r w:rsidRPr="008007F0">
              <w:rPr>
                <w:lang w:eastAsia="en-US"/>
              </w:rPr>
              <w:t>312</w:t>
            </w:r>
          </w:p>
        </w:tc>
        <w:tc>
          <w:tcPr>
            <w:tcW w:w="338" w:type="pct"/>
            <w:tcMar>
              <w:left w:w="0" w:type="dxa"/>
              <w:right w:w="0" w:type="dxa"/>
            </w:tcMar>
          </w:tcPr>
          <w:p w:rsidR="00B45D1D" w:rsidRPr="008007F0" w:rsidRDefault="00B45D1D" w:rsidP="008007F0">
            <w:pPr>
              <w:ind w:left="142" w:hanging="142"/>
              <w:jc w:val="center"/>
              <w:rPr>
                <w:lang w:eastAsia="en-US"/>
              </w:rPr>
            </w:pPr>
            <w:r w:rsidRPr="008007F0">
              <w:rPr>
                <w:lang w:eastAsia="en-US"/>
              </w:rPr>
              <w:t>5,0</w:t>
            </w:r>
          </w:p>
        </w:tc>
        <w:tc>
          <w:tcPr>
            <w:tcW w:w="270" w:type="pct"/>
            <w:tcMar>
              <w:left w:w="0" w:type="dxa"/>
              <w:right w:w="0" w:type="dxa"/>
            </w:tcMar>
          </w:tcPr>
          <w:p w:rsidR="00B45D1D" w:rsidRPr="008007F0" w:rsidRDefault="00B45D1D" w:rsidP="008007F0">
            <w:pPr>
              <w:ind w:left="142" w:hanging="142"/>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ind w:left="142" w:hanging="142"/>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ind w:left="142" w:hanging="142"/>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ind w:left="38" w:right="-112" w:hanging="142"/>
              <w:jc w:val="center"/>
              <w:rPr>
                <w:lang w:eastAsia="en-US"/>
              </w:rPr>
            </w:pPr>
            <w:r w:rsidRPr="008007F0">
              <w:rPr>
                <w:lang w:eastAsia="en-US"/>
              </w:rPr>
              <w:t>DN80-1</w:t>
            </w:r>
          </w:p>
        </w:tc>
        <w:tc>
          <w:tcPr>
            <w:tcW w:w="344" w:type="pct"/>
            <w:gridSpan w:val="2"/>
            <w:tcMar>
              <w:left w:w="0" w:type="dxa"/>
              <w:right w:w="0" w:type="dxa"/>
            </w:tcMar>
          </w:tcPr>
          <w:p w:rsidR="00B45D1D" w:rsidRPr="008007F0" w:rsidRDefault="00B45D1D" w:rsidP="008007F0">
            <w:pPr>
              <w:ind w:left="142" w:hanging="142"/>
              <w:jc w:val="center"/>
              <w:rPr>
                <w:lang w:eastAsia="en-US"/>
              </w:rPr>
            </w:pPr>
            <w:r w:rsidRPr="008007F0">
              <w:rPr>
                <w:lang w:eastAsia="en-US"/>
              </w:rPr>
              <w:t>0,057</w:t>
            </w:r>
          </w:p>
        </w:tc>
        <w:tc>
          <w:tcPr>
            <w:tcW w:w="333" w:type="pct"/>
            <w:tcMar>
              <w:left w:w="0" w:type="dxa"/>
              <w:right w:w="0" w:type="dxa"/>
            </w:tcMar>
          </w:tcPr>
          <w:p w:rsidR="00B45D1D" w:rsidRPr="008007F0" w:rsidRDefault="00B45D1D" w:rsidP="008007F0">
            <w:pPr>
              <w:ind w:left="142" w:hanging="142"/>
              <w:jc w:val="center"/>
              <w:rPr>
                <w:lang w:eastAsia="en-US"/>
              </w:rPr>
            </w:pPr>
          </w:p>
        </w:tc>
      </w:tr>
      <w:tr w:rsidR="00B45D1D" w:rsidRPr="00AC15D3" w:rsidTr="008007F0">
        <w:trPr>
          <w:trHeight w:val="419"/>
        </w:trPr>
        <w:tc>
          <w:tcPr>
            <w:tcW w:w="5000" w:type="pct"/>
            <w:gridSpan w:val="14"/>
            <w:vAlign w:val="center"/>
          </w:tcPr>
          <w:p w:rsidR="00B45D1D" w:rsidRPr="008007F0" w:rsidRDefault="00B45D1D" w:rsidP="008007F0">
            <w:pPr>
              <w:jc w:val="center"/>
              <w:rPr>
                <w:lang w:eastAsia="en-US"/>
              </w:rPr>
            </w:pPr>
            <w:r w:rsidRPr="008007F0">
              <w:rPr>
                <w:lang w:eastAsia="en-US"/>
              </w:rPr>
              <w:t xml:space="preserve">01-2469/20С1775-С100(М10436,Р24)-ЛТ </w:t>
            </w:r>
          </w:p>
          <w:p w:rsidR="00B45D1D" w:rsidRPr="008007F0" w:rsidRDefault="00B45D1D" w:rsidP="008007F0">
            <w:pPr>
              <w:ind w:left="142" w:hanging="142"/>
              <w:jc w:val="center"/>
              <w:rPr>
                <w:lang w:eastAsia="en-US"/>
              </w:rPr>
            </w:pPr>
            <w:r w:rsidRPr="008007F0">
              <w:rPr>
                <w:lang w:eastAsia="en-US"/>
              </w:rPr>
              <w:t>Н/ПРОВОД ОТ СКВ.10436 ДО К-24 , инв.№УНГ_0304160, (Выкидной трубопровод скв.10436 - К-24)</w:t>
            </w:r>
          </w:p>
        </w:tc>
      </w:tr>
      <w:tr w:rsidR="00B45D1D" w:rsidRPr="00AC15D3" w:rsidTr="008007F0">
        <w:trPr>
          <w:trHeight w:val="419"/>
        </w:trPr>
        <w:tc>
          <w:tcPr>
            <w:tcW w:w="673" w:type="pct"/>
            <w:tcMar>
              <w:left w:w="0" w:type="dxa"/>
              <w:right w:w="0" w:type="dxa"/>
            </w:tcMar>
          </w:tcPr>
          <w:p w:rsidR="00B45D1D" w:rsidRPr="008007F0" w:rsidRDefault="00B45D1D" w:rsidP="008007F0">
            <w:pPr>
              <w:jc w:val="center"/>
              <w:rPr>
                <w:lang w:eastAsia="en-US"/>
              </w:rPr>
            </w:pPr>
            <w:r w:rsidRPr="008007F0">
              <w:rPr>
                <w:lang w:eastAsia="en-US"/>
              </w:rPr>
              <w:t>Н/ПРОВОД ОТ СКВ.10436 ДО К-24 , инв.№УНГ_0304160, (Выкидной трубопровод скв.10436 - К-24)</w:t>
            </w:r>
          </w:p>
        </w:tc>
        <w:tc>
          <w:tcPr>
            <w:tcW w:w="610" w:type="pct"/>
            <w:tcMar>
              <w:left w:w="0" w:type="dxa"/>
              <w:right w:w="0" w:type="dxa"/>
            </w:tcMar>
          </w:tcPr>
          <w:p w:rsidR="00B45D1D" w:rsidRPr="008007F0" w:rsidRDefault="00B45D1D" w:rsidP="008007F0">
            <w:pPr>
              <w:jc w:val="center"/>
              <w:rPr>
                <w:lang w:eastAsia="en-US"/>
              </w:rPr>
            </w:pPr>
            <w:r w:rsidRPr="008007F0">
              <w:rPr>
                <w:lang w:eastAsia="en-US"/>
              </w:rPr>
              <w:t>Н/ПРОВОД ОТ СКВ.10436 ДО К-24 , инв.№УНГ_0304160</w:t>
            </w:r>
          </w:p>
        </w:tc>
        <w:tc>
          <w:tcPr>
            <w:tcW w:w="404" w:type="pct"/>
            <w:tcMar>
              <w:left w:w="0" w:type="dxa"/>
              <w:right w:w="0" w:type="dxa"/>
            </w:tcMar>
          </w:tcPr>
          <w:p w:rsidR="00B45D1D" w:rsidRPr="008007F0" w:rsidRDefault="00B45D1D" w:rsidP="008007F0">
            <w:pPr>
              <w:jc w:val="center"/>
              <w:rPr>
                <w:lang w:eastAsia="en-US"/>
              </w:rPr>
            </w:pPr>
            <w:r w:rsidRPr="008007F0">
              <w:rPr>
                <w:lang w:eastAsia="en-US"/>
              </w:rPr>
              <w:t>89х8</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нефть</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1,0</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679</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10,85</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DN80-1</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0,057</w:t>
            </w:r>
          </w:p>
        </w:tc>
        <w:tc>
          <w:tcPr>
            <w:tcW w:w="333" w:type="pct"/>
            <w:tcMar>
              <w:left w:w="0" w:type="dxa"/>
              <w:right w:w="0" w:type="dxa"/>
            </w:tcMar>
          </w:tcPr>
          <w:p w:rsidR="00B45D1D" w:rsidRPr="008007F0" w:rsidRDefault="00B45D1D" w:rsidP="008007F0">
            <w:pPr>
              <w:jc w:val="center"/>
              <w:rPr>
                <w:lang w:eastAsia="en-US"/>
              </w:rPr>
            </w:pPr>
          </w:p>
        </w:tc>
      </w:tr>
      <w:tr w:rsidR="00B45D1D" w:rsidRPr="00AC15D3" w:rsidTr="008007F0">
        <w:trPr>
          <w:trHeight w:val="419"/>
        </w:trPr>
        <w:tc>
          <w:tcPr>
            <w:tcW w:w="5000" w:type="pct"/>
            <w:gridSpan w:val="14"/>
            <w:vAlign w:val="center"/>
          </w:tcPr>
          <w:p w:rsidR="00B45D1D" w:rsidRPr="008007F0" w:rsidRDefault="00B45D1D" w:rsidP="008007F0">
            <w:pPr>
              <w:jc w:val="center"/>
              <w:rPr>
                <w:lang w:eastAsia="en-US"/>
              </w:rPr>
            </w:pPr>
            <w:r w:rsidRPr="008007F0">
              <w:rPr>
                <w:lang w:eastAsia="en-US"/>
              </w:rPr>
              <w:t xml:space="preserve">01-2469/20С1775-С114(В,Р8)-ЛТ </w:t>
            </w:r>
          </w:p>
          <w:p w:rsidR="00B45D1D" w:rsidRPr="008007F0" w:rsidRDefault="00B45D1D" w:rsidP="008007F0">
            <w:pPr>
              <w:ind w:left="142" w:hanging="142"/>
              <w:jc w:val="center"/>
              <w:rPr>
                <w:lang w:eastAsia="en-US"/>
              </w:rPr>
            </w:pPr>
            <w:r w:rsidRPr="008007F0">
              <w:rPr>
                <w:lang w:eastAsia="en-US"/>
              </w:rPr>
              <w:t>ТЕХНОЛОГИЧЕСКИЕ ТРУБОПРОВОДЫ К-8, инв.№ УНГ_0304044, (водовод от т.вр. до К-8)</w:t>
            </w:r>
          </w:p>
        </w:tc>
      </w:tr>
      <w:tr w:rsidR="00B45D1D" w:rsidRPr="00AC15D3" w:rsidTr="008007F0">
        <w:trPr>
          <w:trHeight w:val="419"/>
        </w:trPr>
        <w:tc>
          <w:tcPr>
            <w:tcW w:w="673" w:type="pct"/>
            <w:tcMar>
              <w:left w:w="0" w:type="dxa"/>
              <w:right w:w="0" w:type="dxa"/>
            </w:tcMar>
          </w:tcPr>
          <w:p w:rsidR="00B45D1D" w:rsidRPr="008007F0" w:rsidRDefault="00B45D1D" w:rsidP="008007F0">
            <w:pPr>
              <w:jc w:val="center"/>
              <w:rPr>
                <w:lang w:eastAsia="en-US"/>
              </w:rPr>
            </w:pPr>
            <w:r w:rsidRPr="008007F0">
              <w:rPr>
                <w:lang w:eastAsia="en-US"/>
              </w:rPr>
              <w:t>ТЕХНОЛОГИЧЕСКИЕ ТРУБОПРОВОДЫ К-8, инв.№ УНГ_0304044, (водовод от т.вр. до К-8)</w:t>
            </w:r>
          </w:p>
        </w:tc>
        <w:tc>
          <w:tcPr>
            <w:tcW w:w="610" w:type="pct"/>
            <w:tcMar>
              <w:left w:w="0" w:type="dxa"/>
              <w:right w:w="0" w:type="dxa"/>
            </w:tcMar>
          </w:tcPr>
          <w:p w:rsidR="00B45D1D" w:rsidRPr="008007F0" w:rsidRDefault="00B45D1D" w:rsidP="008007F0">
            <w:pPr>
              <w:jc w:val="center"/>
              <w:rPr>
                <w:lang w:eastAsia="en-US"/>
              </w:rPr>
            </w:pPr>
            <w:r w:rsidRPr="008007F0">
              <w:rPr>
                <w:lang w:eastAsia="en-US"/>
              </w:rPr>
              <w:t>ТЕХНОЛОГИЧЕСКИЕ ТРУБОПРОВОДЫ К-8, инв.№ УНГ_0304044</w:t>
            </w:r>
          </w:p>
        </w:tc>
        <w:tc>
          <w:tcPr>
            <w:tcW w:w="404" w:type="pct"/>
            <w:tcMar>
              <w:left w:w="0" w:type="dxa"/>
              <w:right w:w="0" w:type="dxa"/>
            </w:tcMar>
          </w:tcPr>
          <w:p w:rsidR="00B45D1D" w:rsidRPr="008007F0" w:rsidRDefault="00B45D1D" w:rsidP="008007F0">
            <w:pPr>
              <w:jc w:val="center"/>
              <w:rPr>
                <w:lang w:eastAsia="en-US"/>
              </w:rPr>
            </w:pPr>
            <w:r w:rsidRPr="008007F0">
              <w:rPr>
                <w:lang w:eastAsia="en-US"/>
              </w:rPr>
              <w:t>89х8</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вода</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2,0</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706,0</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11,29</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val="en-US" w:eastAsia="en-US"/>
              </w:rPr>
            </w:pPr>
            <w:r w:rsidRPr="008007F0">
              <w:rPr>
                <w:lang w:val="en-US" w:eastAsia="en-US"/>
              </w:rPr>
              <w:t>DN80-1</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0,160</w:t>
            </w:r>
          </w:p>
        </w:tc>
        <w:tc>
          <w:tcPr>
            <w:tcW w:w="333" w:type="pct"/>
            <w:tcMar>
              <w:left w:w="0" w:type="dxa"/>
              <w:right w:w="0" w:type="dxa"/>
            </w:tcMar>
          </w:tcPr>
          <w:p w:rsidR="00B45D1D" w:rsidRPr="008007F0" w:rsidRDefault="00B45D1D" w:rsidP="008007F0">
            <w:pPr>
              <w:jc w:val="center"/>
              <w:rPr>
                <w:lang w:eastAsia="en-US"/>
              </w:rPr>
            </w:pPr>
          </w:p>
        </w:tc>
      </w:tr>
      <w:tr w:rsidR="00B45D1D" w:rsidRPr="00AC15D3" w:rsidTr="008007F0">
        <w:trPr>
          <w:trHeight w:val="419"/>
        </w:trPr>
        <w:tc>
          <w:tcPr>
            <w:tcW w:w="5000" w:type="pct"/>
            <w:gridSpan w:val="14"/>
            <w:vAlign w:val="center"/>
          </w:tcPr>
          <w:p w:rsidR="00B45D1D" w:rsidRPr="008007F0" w:rsidRDefault="00B45D1D" w:rsidP="008007F0">
            <w:pPr>
              <w:jc w:val="center"/>
              <w:rPr>
                <w:lang w:eastAsia="en-US"/>
              </w:rPr>
            </w:pPr>
            <w:r w:rsidRPr="008007F0">
              <w:rPr>
                <w:lang w:eastAsia="en-US"/>
              </w:rPr>
              <w:t>01-2469/20С1775-С114(В,Р25)-ЛТ</w:t>
            </w:r>
          </w:p>
          <w:p w:rsidR="00B45D1D" w:rsidRPr="008007F0" w:rsidRDefault="00B45D1D" w:rsidP="008007F0">
            <w:pPr>
              <w:ind w:left="142" w:hanging="142"/>
              <w:jc w:val="center"/>
              <w:rPr>
                <w:lang w:eastAsia="en-US"/>
              </w:rPr>
            </w:pPr>
            <w:r w:rsidRPr="008007F0">
              <w:rPr>
                <w:lang w:eastAsia="en-US"/>
              </w:rPr>
              <w:t>в/водовод от т.вр. К-8 дот.вр. К-10,25, инв.№ УНГ_0304113, (т.вр.К-25 - К-25)</w:t>
            </w:r>
          </w:p>
        </w:tc>
      </w:tr>
      <w:tr w:rsidR="00B45D1D" w:rsidRPr="00AC15D3" w:rsidTr="008007F0">
        <w:trPr>
          <w:trHeight w:val="419"/>
        </w:trPr>
        <w:tc>
          <w:tcPr>
            <w:tcW w:w="673" w:type="pct"/>
            <w:tcMar>
              <w:left w:w="0" w:type="dxa"/>
              <w:right w:w="0" w:type="dxa"/>
            </w:tcMar>
          </w:tcPr>
          <w:p w:rsidR="00B45D1D" w:rsidRPr="008007F0" w:rsidRDefault="00B45D1D" w:rsidP="008007F0">
            <w:pPr>
              <w:jc w:val="center"/>
              <w:rPr>
                <w:lang w:eastAsia="en-US"/>
              </w:rPr>
            </w:pPr>
            <w:r w:rsidRPr="008007F0">
              <w:rPr>
                <w:lang w:eastAsia="en-US"/>
              </w:rPr>
              <w:t>в/водовод от т.вр. К-8 до т.вр. К-10,25,</w:t>
            </w:r>
          </w:p>
          <w:p w:rsidR="00B45D1D" w:rsidRPr="008007F0" w:rsidRDefault="00B45D1D" w:rsidP="008007F0">
            <w:pPr>
              <w:jc w:val="center"/>
              <w:rPr>
                <w:lang w:eastAsia="en-US"/>
              </w:rPr>
            </w:pPr>
            <w:r w:rsidRPr="008007F0">
              <w:rPr>
                <w:lang w:eastAsia="en-US"/>
              </w:rPr>
              <w:t>инв.№ УНГ_0304113, (т.вр.К-25 - К-25)</w:t>
            </w:r>
          </w:p>
        </w:tc>
        <w:tc>
          <w:tcPr>
            <w:tcW w:w="610" w:type="pct"/>
            <w:tcMar>
              <w:left w:w="0" w:type="dxa"/>
              <w:right w:w="0" w:type="dxa"/>
            </w:tcMar>
          </w:tcPr>
          <w:p w:rsidR="00B45D1D" w:rsidRPr="008007F0" w:rsidRDefault="00B45D1D" w:rsidP="008007F0">
            <w:pPr>
              <w:jc w:val="center"/>
              <w:rPr>
                <w:lang w:eastAsia="en-US"/>
              </w:rPr>
            </w:pPr>
            <w:r w:rsidRPr="008007F0">
              <w:rPr>
                <w:lang w:eastAsia="en-US"/>
              </w:rPr>
              <w:t>в/водовод от т.вр. К-8 дот.вр. К-10,25, инв.№ УНГ_0304113</w:t>
            </w:r>
          </w:p>
        </w:tc>
        <w:tc>
          <w:tcPr>
            <w:tcW w:w="404" w:type="pct"/>
            <w:tcMar>
              <w:left w:w="0" w:type="dxa"/>
              <w:right w:w="0" w:type="dxa"/>
            </w:tcMar>
          </w:tcPr>
          <w:p w:rsidR="00B45D1D" w:rsidRPr="008007F0" w:rsidRDefault="00B45D1D" w:rsidP="008007F0">
            <w:pPr>
              <w:jc w:val="center"/>
              <w:rPr>
                <w:lang w:eastAsia="en-US"/>
              </w:rPr>
            </w:pPr>
            <w:r w:rsidRPr="008007F0">
              <w:rPr>
                <w:lang w:eastAsia="en-US"/>
              </w:rPr>
              <w:t>89х8</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вода</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117,0</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1,87</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val="en-US" w:eastAsia="en-US"/>
              </w:rPr>
            </w:pPr>
            <w:r w:rsidRPr="008007F0">
              <w:rPr>
                <w:lang w:eastAsia="en-US"/>
              </w:rPr>
              <w:t>-</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w:t>
            </w:r>
          </w:p>
        </w:tc>
        <w:tc>
          <w:tcPr>
            <w:tcW w:w="333" w:type="pct"/>
            <w:tcMar>
              <w:left w:w="0" w:type="dxa"/>
              <w:right w:w="0" w:type="dxa"/>
            </w:tcMar>
          </w:tcPr>
          <w:p w:rsidR="00B45D1D" w:rsidRPr="008007F0" w:rsidRDefault="00B45D1D" w:rsidP="008007F0">
            <w:pPr>
              <w:jc w:val="center"/>
              <w:rPr>
                <w:lang w:eastAsia="en-US"/>
              </w:rPr>
            </w:pPr>
            <w:r w:rsidRPr="008007F0">
              <w:rPr>
                <w:lang w:eastAsia="en-US"/>
              </w:rPr>
              <w:t>-</w:t>
            </w:r>
          </w:p>
        </w:tc>
      </w:tr>
      <w:tr w:rsidR="00B45D1D" w:rsidRPr="00AC15D3" w:rsidTr="008007F0">
        <w:trPr>
          <w:trHeight w:val="154"/>
        </w:trPr>
        <w:tc>
          <w:tcPr>
            <w:tcW w:w="5000" w:type="pct"/>
            <w:gridSpan w:val="14"/>
            <w:vAlign w:val="center"/>
          </w:tcPr>
          <w:p w:rsidR="00B45D1D" w:rsidRPr="008007F0" w:rsidRDefault="00B45D1D" w:rsidP="008007F0">
            <w:pPr>
              <w:ind w:left="142" w:hanging="142"/>
              <w:jc w:val="center"/>
              <w:rPr>
                <w:lang w:eastAsia="en-US"/>
              </w:rPr>
            </w:pPr>
            <w:r w:rsidRPr="008007F0">
              <w:rPr>
                <w:lang w:eastAsia="en-US"/>
              </w:rPr>
              <w:t>01-2469/20С1775-С114(В,Р24)-ЛТ</w:t>
            </w:r>
          </w:p>
          <w:p w:rsidR="00B45D1D" w:rsidRPr="008007F0" w:rsidRDefault="00B45D1D" w:rsidP="008007F0">
            <w:pPr>
              <w:ind w:left="142" w:hanging="142"/>
              <w:jc w:val="center"/>
              <w:rPr>
                <w:lang w:eastAsia="en-US"/>
              </w:rPr>
            </w:pPr>
            <w:r w:rsidRPr="008007F0">
              <w:rPr>
                <w:lang w:eastAsia="en-US"/>
              </w:rPr>
              <w:t>В/ВОДОВОД ОТ Т.ВР. ДО К-24, инв.№ УНГ_0304122</w:t>
            </w:r>
          </w:p>
        </w:tc>
      </w:tr>
      <w:tr w:rsidR="00B45D1D" w:rsidRPr="00AC15D3" w:rsidTr="008007F0">
        <w:trPr>
          <w:trHeight w:val="368"/>
        </w:trPr>
        <w:tc>
          <w:tcPr>
            <w:tcW w:w="673" w:type="pct"/>
            <w:vMerge w:val="restart"/>
            <w:tcMar>
              <w:left w:w="0" w:type="dxa"/>
              <w:right w:w="0" w:type="dxa"/>
            </w:tcMar>
          </w:tcPr>
          <w:p w:rsidR="00B45D1D" w:rsidRPr="008007F0" w:rsidRDefault="00B45D1D" w:rsidP="008007F0">
            <w:pPr>
              <w:jc w:val="center"/>
              <w:rPr>
                <w:lang w:eastAsia="en-US"/>
              </w:rPr>
            </w:pPr>
            <w:r w:rsidRPr="008007F0">
              <w:rPr>
                <w:lang w:eastAsia="en-US"/>
              </w:rPr>
              <w:t>В/ВОДОВОД ОТ Т.ВР. ДО К-24, инв.№ УНГ_0304122</w:t>
            </w:r>
          </w:p>
        </w:tc>
        <w:tc>
          <w:tcPr>
            <w:tcW w:w="610" w:type="pct"/>
            <w:vMerge w:val="restart"/>
            <w:tcMar>
              <w:left w:w="0" w:type="dxa"/>
              <w:right w:w="0" w:type="dxa"/>
            </w:tcMar>
          </w:tcPr>
          <w:p w:rsidR="00B45D1D" w:rsidRPr="008007F0" w:rsidRDefault="00B45D1D" w:rsidP="008007F0">
            <w:pPr>
              <w:jc w:val="center"/>
              <w:rPr>
                <w:lang w:eastAsia="en-US"/>
              </w:rPr>
            </w:pPr>
            <w:r w:rsidRPr="008007F0">
              <w:rPr>
                <w:lang w:eastAsia="en-US"/>
              </w:rPr>
              <w:t>В/ВОДОВОД ОТ Т.ВР. ДО К-24, инв.№ УНГ_0304122</w:t>
            </w:r>
          </w:p>
        </w:tc>
        <w:tc>
          <w:tcPr>
            <w:tcW w:w="404" w:type="pct"/>
            <w:tcMar>
              <w:left w:w="0" w:type="dxa"/>
              <w:right w:w="0" w:type="dxa"/>
            </w:tcMar>
          </w:tcPr>
          <w:p w:rsidR="00B45D1D" w:rsidRPr="008007F0" w:rsidRDefault="00B45D1D" w:rsidP="008007F0">
            <w:pPr>
              <w:jc w:val="center"/>
              <w:rPr>
                <w:lang w:eastAsia="en-US"/>
              </w:rPr>
            </w:pPr>
            <w:r w:rsidRPr="008007F0">
              <w:rPr>
                <w:lang w:eastAsia="en-US"/>
              </w:rPr>
              <w:t>168х14</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вода</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2940</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139,84</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vMerge w:val="restart"/>
            <w:tcMar>
              <w:left w:w="0" w:type="dxa"/>
              <w:right w:w="0" w:type="dxa"/>
            </w:tcMar>
          </w:tcPr>
          <w:p w:rsidR="00B45D1D" w:rsidRPr="008007F0" w:rsidRDefault="00B45D1D" w:rsidP="008007F0">
            <w:pPr>
              <w:jc w:val="center"/>
              <w:rPr>
                <w:lang w:eastAsia="en-US"/>
              </w:rPr>
            </w:pPr>
            <w:r w:rsidRPr="008007F0">
              <w:rPr>
                <w:lang w:eastAsia="en-US"/>
              </w:rPr>
              <w:t>DN100-1</w:t>
            </w:r>
          </w:p>
          <w:p w:rsidR="00B45D1D" w:rsidRPr="008007F0" w:rsidRDefault="00B45D1D" w:rsidP="008007F0">
            <w:pPr>
              <w:jc w:val="center"/>
              <w:rPr>
                <w:lang w:eastAsia="en-US"/>
              </w:rPr>
            </w:pPr>
            <w:r w:rsidRPr="008007F0">
              <w:rPr>
                <w:lang w:eastAsia="en-US"/>
              </w:rPr>
              <w:t>DN150-1</w:t>
            </w:r>
          </w:p>
        </w:tc>
        <w:tc>
          <w:tcPr>
            <w:tcW w:w="344" w:type="pct"/>
            <w:gridSpan w:val="2"/>
            <w:vMerge w:val="restart"/>
            <w:tcMar>
              <w:left w:w="0" w:type="dxa"/>
              <w:right w:w="0" w:type="dxa"/>
            </w:tcMar>
          </w:tcPr>
          <w:p w:rsidR="00B45D1D" w:rsidRPr="008007F0" w:rsidRDefault="00B45D1D" w:rsidP="008007F0">
            <w:pPr>
              <w:jc w:val="center"/>
              <w:rPr>
                <w:lang w:eastAsia="en-US"/>
              </w:rPr>
            </w:pPr>
            <w:r w:rsidRPr="008007F0">
              <w:rPr>
                <w:lang w:eastAsia="en-US"/>
              </w:rPr>
              <w:t>0,160</w:t>
            </w:r>
          </w:p>
          <w:p w:rsidR="00B45D1D" w:rsidRPr="008007F0" w:rsidRDefault="00B45D1D" w:rsidP="008007F0">
            <w:pPr>
              <w:jc w:val="center"/>
              <w:rPr>
                <w:lang w:eastAsia="en-US"/>
              </w:rPr>
            </w:pPr>
            <w:r w:rsidRPr="008007F0">
              <w:rPr>
                <w:lang w:eastAsia="en-US"/>
              </w:rPr>
              <w:t>0,332</w:t>
            </w:r>
          </w:p>
        </w:tc>
        <w:tc>
          <w:tcPr>
            <w:tcW w:w="333" w:type="pct"/>
            <w:vMerge w:val="restart"/>
            <w:tcMar>
              <w:left w:w="0" w:type="dxa"/>
              <w:right w:w="0" w:type="dxa"/>
            </w:tcMar>
          </w:tcPr>
          <w:p w:rsidR="00B45D1D" w:rsidRPr="008007F0" w:rsidRDefault="00B45D1D" w:rsidP="008007F0">
            <w:pPr>
              <w:jc w:val="center"/>
              <w:rPr>
                <w:lang w:eastAsia="en-US"/>
              </w:rPr>
            </w:pPr>
            <w:r w:rsidRPr="008007F0">
              <w:rPr>
                <w:lang w:eastAsia="en-US"/>
              </w:rPr>
              <w:t>-</w:t>
            </w:r>
          </w:p>
        </w:tc>
      </w:tr>
      <w:tr w:rsidR="00B45D1D" w:rsidRPr="00AC15D3" w:rsidTr="008007F0">
        <w:trPr>
          <w:trHeight w:val="367"/>
        </w:trPr>
        <w:tc>
          <w:tcPr>
            <w:tcW w:w="673" w:type="pct"/>
            <w:vMerge/>
            <w:tcMar>
              <w:left w:w="0" w:type="dxa"/>
              <w:right w:w="0" w:type="dxa"/>
            </w:tcMar>
          </w:tcPr>
          <w:p w:rsidR="00B45D1D" w:rsidRPr="008007F0" w:rsidRDefault="00B45D1D" w:rsidP="008007F0">
            <w:pPr>
              <w:jc w:val="center"/>
              <w:rPr>
                <w:lang w:eastAsia="en-US"/>
              </w:rPr>
            </w:pPr>
          </w:p>
        </w:tc>
        <w:tc>
          <w:tcPr>
            <w:tcW w:w="610" w:type="pct"/>
            <w:vMerge/>
            <w:tcMar>
              <w:left w:w="0" w:type="dxa"/>
              <w:right w:w="0" w:type="dxa"/>
            </w:tcMar>
          </w:tcPr>
          <w:p w:rsidR="00B45D1D" w:rsidRPr="008007F0" w:rsidRDefault="00B45D1D" w:rsidP="008007F0">
            <w:pPr>
              <w:jc w:val="center"/>
              <w:rPr>
                <w:lang w:eastAsia="en-US"/>
              </w:rPr>
            </w:pPr>
          </w:p>
        </w:tc>
        <w:tc>
          <w:tcPr>
            <w:tcW w:w="404" w:type="pct"/>
            <w:vMerge w:val="restart"/>
            <w:tcMar>
              <w:left w:w="0" w:type="dxa"/>
              <w:right w:w="0" w:type="dxa"/>
            </w:tcMar>
          </w:tcPr>
          <w:p w:rsidR="00B45D1D" w:rsidRPr="008007F0" w:rsidRDefault="00B45D1D" w:rsidP="008007F0">
            <w:pPr>
              <w:jc w:val="center"/>
              <w:rPr>
                <w:lang w:eastAsia="en-US"/>
              </w:rPr>
            </w:pPr>
            <w:r w:rsidRPr="008007F0">
              <w:rPr>
                <w:lang w:eastAsia="en-US"/>
              </w:rPr>
              <w:t>114х10</w:t>
            </w:r>
          </w:p>
        </w:tc>
        <w:tc>
          <w:tcPr>
            <w:tcW w:w="337" w:type="pct"/>
            <w:vMerge w:val="restart"/>
            <w:tcMar>
              <w:left w:w="0" w:type="dxa"/>
              <w:right w:w="0" w:type="dxa"/>
            </w:tcMar>
          </w:tcPr>
          <w:p w:rsidR="00B45D1D" w:rsidRPr="008007F0" w:rsidRDefault="00B45D1D" w:rsidP="008007F0">
            <w:pPr>
              <w:jc w:val="center"/>
              <w:rPr>
                <w:lang w:eastAsia="en-US"/>
              </w:rPr>
            </w:pPr>
            <w:r w:rsidRPr="008007F0">
              <w:rPr>
                <w:lang w:eastAsia="en-US"/>
              </w:rPr>
              <w:t>вода</w:t>
            </w:r>
          </w:p>
        </w:tc>
        <w:tc>
          <w:tcPr>
            <w:tcW w:w="270" w:type="pct"/>
            <w:vMerge w:val="restar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vMerge w:val="restart"/>
            <w:tcMar>
              <w:left w:w="0" w:type="dxa"/>
              <w:right w:w="0" w:type="dxa"/>
            </w:tcMar>
          </w:tcPr>
          <w:p w:rsidR="00B45D1D" w:rsidRPr="008007F0" w:rsidRDefault="00B45D1D" w:rsidP="008007F0">
            <w:pPr>
              <w:jc w:val="center"/>
              <w:rPr>
                <w:lang w:eastAsia="en-US"/>
              </w:rPr>
            </w:pPr>
            <w:r w:rsidRPr="008007F0">
              <w:rPr>
                <w:lang w:eastAsia="en-US"/>
              </w:rPr>
              <w:t>176,0</w:t>
            </w:r>
          </w:p>
        </w:tc>
        <w:tc>
          <w:tcPr>
            <w:tcW w:w="338" w:type="pct"/>
            <w:vMerge w:val="restart"/>
            <w:tcMar>
              <w:left w:w="0" w:type="dxa"/>
              <w:right w:w="0" w:type="dxa"/>
            </w:tcMar>
          </w:tcPr>
          <w:p w:rsidR="00B45D1D" w:rsidRPr="008007F0" w:rsidRDefault="00B45D1D" w:rsidP="008007F0">
            <w:pPr>
              <w:jc w:val="center"/>
              <w:rPr>
                <w:lang w:eastAsia="en-US"/>
              </w:rPr>
            </w:pPr>
            <w:r w:rsidRPr="008007F0">
              <w:rPr>
                <w:lang w:eastAsia="en-US"/>
              </w:rPr>
              <w:t>5,32</w:t>
            </w:r>
          </w:p>
        </w:tc>
        <w:tc>
          <w:tcPr>
            <w:tcW w:w="270" w:type="pct"/>
            <w:vMerge w:val="restar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vMerge w:val="restar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vMerge w:val="restar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vMerge/>
            <w:tcMar>
              <w:left w:w="0" w:type="dxa"/>
              <w:right w:w="0" w:type="dxa"/>
            </w:tcMar>
          </w:tcPr>
          <w:p w:rsidR="00B45D1D" w:rsidRPr="008007F0" w:rsidRDefault="00B45D1D" w:rsidP="008007F0">
            <w:pPr>
              <w:jc w:val="center"/>
              <w:rPr>
                <w:lang w:eastAsia="en-US"/>
              </w:rPr>
            </w:pPr>
          </w:p>
        </w:tc>
        <w:tc>
          <w:tcPr>
            <w:tcW w:w="344" w:type="pct"/>
            <w:gridSpan w:val="2"/>
            <w:vMerge/>
            <w:tcMar>
              <w:left w:w="0" w:type="dxa"/>
              <w:right w:w="0" w:type="dxa"/>
            </w:tcMar>
          </w:tcPr>
          <w:p w:rsidR="00B45D1D" w:rsidRPr="008007F0" w:rsidRDefault="00B45D1D" w:rsidP="008007F0">
            <w:pPr>
              <w:jc w:val="center"/>
              <w:rPr>
                <w:lang w:eastAsia="en-US"/>
              </w:rPr>
            </w:pPr>
          </w:p>
        </w:tc>
        <w:tc>
          <w:tcPr>
            <w:tcW w:w="333" w:type="pct"/>
            <w:vMerge/>
            <w:tcMar>
              <w:left w:w="0" w:type="dxa"/>
              <w:right w:w="0" w:type="dxa"/>
            </w:tcMar>
          </w:tcPr>
          <w:p w:rsidR="00B45D1D" w:rsidRPr="008007F0" w:rsidRDefault="00B45D1D" w:rsidP="008007F0">
            <w:pPr>
              <w:jc w:val="center"/>
              <w:rPr>
                <w:lang w:eastAsia="en-US"/>
              </w:rPr>
            </w:pPr>
          </w:p>
        </w:tc>
      </w:tr>
      <w:tr w:rsidR="00B45D1D" w:rsidRPr="00AC15D3" w:rsidTr="008007F0">
        <w:trPr>
          <w:trHeight w:val="419"/>
        </w:trPr>
        <w:tc>
          <w:tcPr>
            <w:tcW w:w="673" w:type="pct"/>
            <w:vMerge/>
            <w:tcMar>
              <w:left w:w="0" w:type="dxa"/>
              <w:right w:w="0" w:type="dxa"/>
            </w:tcMar>
          </w:tcPr>
          <w:p w:rsidR="00B45D1D" w:rsidRPr="008007F0" w:rsidRDefault="00B45D1D" w:rsidP="008007F0">
            <w:pPr>
              <w:jc w:val="center"/>
              <w:rPr>
                <w:lang w:eastAsia="en-US"/>
              </w:rPr>
            </w:pPr>
          </w:p>
        </w:tc>
        <w:tc>
          <w:tcPr>
            <w:tcW w:w="610" w:type="pct"/>
            <w:vMerge/>
            <w:tcMar>
              <w:left w:w="0" w:type="dxa"/>
              <w:right w:w="0" w:type="dxa"/>
            </w:tcMar>
          </w:tcPr>
          <w:p w:rsidR="00B45D1D" w:rsidRPr="008007F0" w:rsidRDefault="00B45D1D" w:rsidP="008007F0">
            <w:pPr>
              <w:jc w:val="center"/>
              <w:rPr>
                <w:lang w:eastAsia="en-US"/>
              </w:rPr>
            </w:pPr>
          </w:p>
        </w:tc>
        <w:tc>
          <w:tcPr>
            <w:tcW w:w="404" w:type="pct"/>
            <w:vMerge/>
            <w:tcMar>
              <w:left w:w="0" w:type="dxa"/>
              <w:right w:w="0" w:type="dxa"/>
            </w:tcMar>
          </w:tcPr>
          <w:p w:rsidR="00B45D1D" w:rsidRPr="008007F0" w:rsidRDefault="00B45D1D" w:rsidP="008007F0">
            <w:pPr>
              <w:jc w:val="center"/>
              <w:rPr>
                <w:lang w:eastAsia="en-US"/>
              </w:rPr>
            </w:pPr>
          </w:p>
        </w:tc>
        <w:tc>
          <w:tcPr>
            <w:tcW w:w="337" w:type="pct"/>
            <w:vMerge/>
            <w:tcMar>
              <w:left w:w="0" w:type="dxa"/>
              <w:right w:w="0" w:type="dxa"/>
            </w:tcMar>
          </w:tcPr>
          <w:p w:rsidR="00B45D1D" w:rsidRPr="008007F0" w:rsidRDefault="00B45D1D" w:rsidP="008007F0">
            <w:pPr>
              <w:jc w:val="center"/>
              <w:rPr>
                <w:lang w:eastAsia="en-US"/>
              </w:rPr>
            </w:pPr>
          </w:p>
        </w:tc>
        <w:tc>
          <w:tcPr>
            <w:tcW w:w="270" w:type="pct"/>
            <w:vMerge/>
            <w:tcMar>
              <w:left w:w="0" w:type="dxa"/>
              <w:right w:w="0" w:type="dxa"/>
            </w:tcMar>
          </w:tcPr>
          <w:p w:rsidR="00B45D1D" w:rsidRPr="008007F0" w:rsidRDefault="00B45D1D" w:rsidP="008007F0">
            <w:pPr>
              <w:jc w:val="center"/>
              <w:rPr>
                <w:lang w:eastAsia="en-US"/>
              </w:rPr>
            </w:pPr>
          </w:p>
        </w:tc>
        <w:tc>
          <w:tcPr>
            <w:tcW w:w="406" w:type="pct"/>
            <w:vMerge/>
            <w:tcMar>
              <w:left w:w="0" w:type="dxa"/>
              <w:right w:w="0" w:type="dxa"/>
            </w:tcMar>
          </w:tcPr>
          <w:p w:rsidR="00B45D1D" w:rsidRPr="008007F0" w:rsidRDefault="00B45D1D" w:rsidP="008007F0">
            <w:pPr>
              <w:jc w:val="center"/>
              <w:rPr>
                <w:lang w:eastAsia="en-US"/>
              </w:rPr>
            </w:pPr>
          </w:p>
        </w:tc>
        <w:tc>
          <w:tcPr>
            <w:tcW w:w="338" w:type="pct"/>
            <w:vMerge/>
            <w:tcMar>
              <w:left w:w="0" w:type="dxa"/>
              <w:right w:w="0" w:type="dxa"/>
            </w:tcMar>
          </w:tcPr>
          <w:p w:rsidR="00B45D1D" w:rsidRPr="008007F0" w:rsidRDefault="00B45D1D" w:rsidP="008007F0">
            <w:pPr>
              <w:jc w:val="center"/>
              <w:rPr>
                <w:lang w:eastAsia="en-US"/>
              </w:rPr>
            </w:pPr>
          </w:p>
        </w:tc>
        <w:tc>
          <w:tcPr>
            <w:tcW w:w="270" w:type="pct"/>
            <w:vMerge/>
            <w:tcMar>
              <w:left w:w="0" w:type="dxa"/>
              <w:right w:w="0" w:type="dxa"/>
            </w:tcMar>
          </w:tcPr>
          <w:p w:rsidR="00B45D1D" w:rsidRPr="008007F0" w:rsidRDefault="00B45D1D" w:rsidP="008007F0">
            <w:pPr>
              <w:jc w:val="center"/>
              <w:rPr>
                <w:lang w:eastAsia="en-US"/>
              </w:rPr>
            </w:pPr>
          </w:p>
        </w:tc>
        <w:tc>
          <w:tcPr>
            <w:tcW w:w="270" w:type="pct"/>
            <w:vMerge/>
            <w:tcMar>
              <w:left w:w="0" w:type="dxa"/>
              <w:right w:w="0" w:type="dxa"/>
            </w:tcMar>
          </w:tcPr>
          <w:p w:rsidR="00B45D1D" w:rsidRPr="008007F0" w:rsidRDefault="00B45D1D" w:rsidP="008007F0">
            <w:pPr>
              <w:jc w:val="center"/>
              <w:rPr>
                <w:lang w:eastAsia="en-US"/>
              </w:rPr>
            </w:pPr>
          </w:p>
        </w:tc>
        <w:tc>
          <w:tcPr>
            <w:tcW w:w="406" w:type="pct"/>
            <w:vMerge/>
            <w:tcMar>
              <w:left w:w="0" w:type="dxa"/>
              <w:right w:w="0" w:type="dxa"/>
            </w:tcMar>
          </w:tcPr>
          <w:p w:rsidR="00B45D1D" w:rsidRPr="008007F0" w:rsidRDefault="00B45D1D" w:rsidP="008007F0">
            <w:pPr>
              <w:jc w:val="center"/>
              <w:rPr>
                <w:lang w:eastAsia="en-US"/>
              </w:rPr>
            </w:pPr>
          </w:p>
        </w:tc>
        <w:tc>
          <w:tcPr>
            <w:tcW w:w="338" w:type="pct"/>
            <w:tcMar>
              <w:left w:w="0" w:type="dxa"/>
              <w:right w:w="0" w:type="dxa"/>
            </w:tcMar>
          </w:tcPr>
          <w:p w:rsidR="00B45D1D" w:rsidRPr="008007F0" w:rsidRDefault="00B45D1D" w:rsidP="008007F0">
            <w:pPr>
              <w:jc w:val="center"/>
              <w:rPr>
                <w:lang w:eastAsia="en-US"/>
              </w:rPr>
            </w:pPr>
            <w:r w:rsidRPr="008007F0">
              <w:rPr>
                <w:lang w:eastAsia="en-US"/>
              </w:rPr>
              <w:t>DN100-1</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0,160</w:t>
            </w:r>
          </w:p>
        </w:tc>
        <w:tc>
          <w:tcPr>
            <w:tcW w:w="333" w:type="pct"/>
            <w:tcMar>
              <w:left w:w="0" w:type="dxa"/>
              <w:right w:w="0" w:type="dxa"/>
            </w:tcMar>
          </w:tcPr>
          <w:p w:rsidR="00B45D1D" w:rsidRPr="008007F0" w:rsidRDefault="00B45D1D" w:rsidP="008007F0">
            <w:pPr>
              <w:jc w:val="center"/>
              <w:rPr>
                <w:lang w:eastAsia="en-US"/>
              </w:rPr>
            </w:pPr>
            <w:r w:rsidRPr="008007F0">
              <w:rPr>
                <w:lang w:eastAsia="en-US"/>
              </w:rPr>
              <w:t>-</w:t>
            </w:r>
          </w:p>
        </w:tc>
      </w:tr>
      <w:tr w:rsidR="00B45D1D" w:rsidRPr="00AC15D3" w:rsidTr="008007F0">
        <w:trPr>
          <w:trHeight w:val="419"/>
        </w:trPr>
        <w:tc>
          <w:tcPr>
            <w:tcW w:w="673" w:type="pct"/>
            <w:vMerge/>
            <w:tcMar>
              <w:left w:w="0" w:type="dxa"/>
              <w:right w:w="0" w:type="dxa"/>
            </w:tcMar>
          </w:tcPr>
          <w:p w:rsidR="00B45D1D" w:rsidRPr="008007F0" w:rsidRDefault="00B45D1D" w:rsidP="008007F0">
            <w:pPr>
              <w:jc w:val="center"/>
              <w:rPr>
                <w:lang w:eastAsia="en-US"/>
              </w:rPr>
            </w:pPr>
          </w:p>
        </w:tc>
        <w:tc>
          <w:tcPr>
            <w:tcW w:w="610" w:type="pct"/>
            <w:vMerge/>
            <w:tcMar>
              <w:left w:w="0" w:type="dxa"/>
              <w:right w:w="0" w:type="dxa"/>
            </w:tcMar>
          </w:tcPr>
          <w:p w:rsidR="00B45D1D" w:rsidRPr="008007F0" w:rsidRDefault="00B45D1D" w:rsidP="008007F0">
            <w:pPr>
              <w:jc w:val="center"/>
              <w:rPr>
                <w:lang w:eastAsia="en-US"/>
              </w:rPr>
            </w:pPr>
          </w:p>
        </w:tc>
        <w:tc>
          <w:tcPr>
            <w:tcW w:w="404" w:type="pct"/>
            <w:vMerge/>
            <w:tcMar>
              <w:left w:w="0" w:type="dxa"/>
              <w:right w:w="0" w:type="dxa"/>
            </w:tcMar>
          </w:tcPr>
          <w:p w:rsidR="00B45D1D" w:rsidRPr="008007F0" w:rsidRDefault="00B45D1D" w:rsidP="008007F0">
            <w:pPr>
              <w:jc w:val="center"/>
              <w:rPr>
                <w:lang w:eastAsia="en-US"/>
              </w:rPr>
            </w:pPr>
          </w:p>
        </w:tc>
        <w:tc>
          <w:tcPr>
            <w:tcW w:w="337" w:type="pct"/>
            <w:vMerge/>
            <w:tcMar>
              <w:left w:w="0" w:type="dxa"/>
              <w:right w:w="0" w:type="dxa"/>
            </w:tcMar>
          </w:tcPr>
          <w:p w:rsidR="00B45D1D" w:rsidRPr="008007F0" w:rsidRDefault="00B45D1D" w:rsidP="008007F0">
            <w:pPr>
              <w:jc w:val="center"/>
              <w:rPr>
                <w:lang w:eastAsia="en-US"/>
              </w:rPr>
            </w:pPr>
          </w:p>
        </w:tc>
        <w:tc>
          <w:tcPr>
            <w:tcW w:w="270" w:type="pct"/>
            <w:vMerge/>
            <w:tcMar>
              <w:left w:w="0" w:type="dxa"/>
              <w:right w:w="0" w:type="dxa"/>
            </w:tcMar>
          </w:tcPr>
          <w:p w:rsidR="00B45D1D" w:rsidRPr="008007F0" w:rsidRDefault="00B45D1D" w:rsidP="008007F0">
            <w:pPr>
              <w:jc w:val="center"/>
              <w:rPr>
                <w:lang w:eastAsia="en-US"/>
              </w:rPr>
            </w:pPr>
          </w:p>
        </w:tc>
        <w:tc>
          <w:tcPr>
            <w:tcW w:w="406" w:type="pct"/>
            <w:vMerge/>
            <w:tcMar>
              <w:left w:w="0" w:type="dxa"/>
              <w:right w:w="0" w:type="dxa"/>
            </w:tcMar>
          </w:tcPr>
          <w:p w:rsidR="00B45D1D" w:rsidRPr="008007F0" w:rsidRDefault="00B45D1D" w:rsidP="008007F0">
            <w:pPr>
              <w:jc w:val="center"/>
              <w:rPr>
                <w:lang w:eastAsia="en-US"/>
              </w:rPr>
            </w:pPr>
          </w:p>
        </w:tc>
        <w:tc>
          <w:tcPr>
            <w:tcW w:w="338" w:type="pct"/>
            <w:vMerge/>
            <w:tcMar>
              <w:left w:w="0" w:type="dxa"/>
              <w:right w:w="0" w:type="dxa"/>
            </w:tcMar>
          </w:tcPr>
          <w:p w:rsidR="00B45D1D" w:rsidRPr="008007F0" w:rsidRDefault="00B45D1D" w:rsidP="008007F0">
            <w:pPr>
              <w:jc w:val="center"/>
              <w:rPr>
                <w:lang w:eastAsia="en-US"/>
              </w:rPr>
            </w:pPr>
          </w:p>
        </w:tc>
        <w:tc>
          <w:tcPr>
            <w:tcW w:w="270" w:type="pct"/>
            <w:vMerge/>
            <w:tcMar>
              <w:left w:w="0" w:type="dxa"/>
              <w:right w:w="0" w:type="dxa"/>
            </w:tcMar>
          </w:tcPr>
          <w:p w:rsidR="00B45D1D" w:rsidRPr="008007F0" w:rsidRDefault="00B45D1D" w:rsidP="008007F0">
            <w:pPr>
              <w:jc w:val="center"/>
              <w:rPr>
                <w:lang w:eastAsia="en-US"/>
              </w:rPr>
            </w:pPr>
          </w:p>
        </w:tc>
        <w:tc>
          <w:tcPr>
            <w:tcW w:w="270" w:type="pct"/>
            <w:vMerge/>
            <w:tcMar>
              <w:left w:w="0" w:type="dxa"/>
              <w:right w:w="0" w:type="dxa"/>
            </w:tcMar>
          </w:tcPr>
          <w:p w:rsidR="00B45D1D" w:rsidRPr="008007F0" w:rsidRDefault="00B45D1D" w:rsidP="008007F0">
            <w:pPr>
              <w:jc w:val="center"/>
              <w:rPr>
                <w:lang w:eastAsia="en-US"/>
              </w:rPr>
            </w:pPr>
          </w:p>
        </w:tc>
        <w:tc>
          <w:tcPr>
            <w:tcW w:w="406" w:type="pct"/>
            <w:vMerge/>
            <w:tcMar>
              <w:left w:w="0" w:type="dxa"/>
              <w:right w:w="0" w:type="dxa"/>
            </w:tcMar>
          </w:tcPr>
          <w:p w:rsidR="00B45D1D" w:rsidRPr="008007F0" w:rsidRDefault="00B45D1D" w:rsidP="008007F0">
            <w:pPr>
              <w:jc w:val="center"/>
              <w:rPr>
                <w:lang w:eastAsia="en-US"/>
              </w:rPr>
            </w:pPr>
          </w:p>
        </w:tc>
        <w:tc>
          <w:tcPr>
            <w:tcW w:w="338" w:type="pct"/>
            <w:tcMar>
              <w:left w:w="0" w:type="dxa"/>
              <w:right w:w="0" w:type="dxa"/>
            </w:tcMar>
          </w:tcPr>
          <w:p w:rsidR="00B45D1D" w:rsidRPr="008007F0" w:rsidRDefault="00B45D1D" w:rsidP="008007F0">
            <w:pPr>
              <w:jc w:val="center"/>
              <w:rPr>
                <w:lang w:eastAsia="en-US"/>
              </w:rPr>
            </w:pPr>
            <w:r w:rsidRPr="008007F0">
              <w:rPr>
                <w:lang w:eastAsia="en-US"/>
              </w:rPr>
              <w:t>DN100-1</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0,160</w:t>
            </w:r>
          </w:p>
        </w:tc>
        <w:tc>
          <w:tcPr>
            <w:tcW w:w="333" w:type="pct"/>
            <w:tcMar>
              <w:left w:w="0" w:type="dxa"/>
              <w:right w:w="0" w:type="dxa"/>
            </w:tcMar>
          </w:tcPr>
          <w:p w:rsidR="00B45D1D" w:rsidRPr="008007F0" w:rsidRDefault="00B45D1D" w:rsidP="008007F0">
            <w:pPr>
              <w:jc w:val="center"/>
              <w:rPr>
                <w:lang w:eastAsia="en-US"/>
              </w:rPr>
            </w:pPr>
            <w:r w:rsidRPr="008007F0">
              <w:rPr>
                <w:lang w:eastAsia="en-US"/>
              </w:rPr>
              <w:t>-</w:t>
            </w:r>
          </w:p>
        </w:tc>
      </w:tr>
      <w:tr w:rsidR="00B45D1D" w:rsidRPr="00AC15D3" w:rsidTr="008007F0">
        <w:trPr>
          <w:trHeight w:val="419"/>
        </w:trPr>
        <w:tc>
          <w:tcPr>
            <w:tcW w:w="673" w:type="pct"/>
            <w:vMerge/>
            <w:tcMar>
              <w:left w:w="0" w:type="dxa"/>
              <w:right w:w="0" w:type="dxa"/>
            </w:tcMar>
          </w:tcPr>
          <w:p w:rsidR="00B45D1D" w:rsidRPr="008007F0" w:rsidRDefault="00B45D1D" w:rsidP="008007F0">
            <w:pPr>
              <w:jc w:val="center"/>
              <w:rPr>
                <w:lang w:eastAsia="en-US"/>
              </w:rPr>
            </w:pPr>
          </w:p>
        </w:tc>
        <w:tc>
          <w:tcPr>
            <w:tcW w:w="610" w:type="pct"/>
            <w:tcMar>
              <w:left w:w="0" w:type="dxa"/>
              <w:right w:w="0" w:type="dxa"/>
            </w:tcMar>
          </w:tcPr>
          <w:p w:rsidR="00B45D1D" w:rsidRPr="008007F0" w:rsidRDefault="00B45D1D" w:rsidP="008007F0">
            <w:pPr>
              <w:jc w:val="center"/>
              <w:rPr>
                <w:lang w:eastAsia="en-US"/>
              </w:rPr>
            </w:pPr>
            <w:r w:rsidRPr="008007F0">
              <w:rPr>
                <w:lang w:eastAsia="en-US"/>
              </w:rPr>
              <w:t>Водовод от т.вр.К-3 до К-3</w:t>
            </w:r>
          </w:p>
        </w:tc>
        <w:tc>
          <w:tcPr>
            <w:tcW w:w="404" w:type="pct"/>
            <w:tcMar>
              <w:left w:w="0" w:type="dxa"/>
              <w:right w:w="0" w:type="dxa"/>
            </w:tcMar>
          </w:tcPr>
          <w:p w:rsidR="00B45D1D" w:rsidRPr="008007F0" w:rsidRDefault="00B45D1D" w:rsidP="008007F0">
            <w:pPr>
              <w:jc w:val="center"/>
              <w:rPr>
                <w:lang w:eastAsia="en-US"/>
              </w:rPr>
            </w:pPr>
            <w:r w:rsidRPr="008007F0">
              <w:rPr>
                <w:lang w:eastAsia="en-US"/>
              </w:rPr>
              <w:t>114х12</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вода</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18,0</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0,55</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val="en-US" w:eastAsia="en-US"/>
              </w:rPr>
            </w:pPr>
          </w:p>
        </w:tc>
        <w:tc>
          <w:tcPr>
            <w:tcW w:w="344" w:type="pct"/>
            <w:gridSpan w:val="2"/>
            <w:tcMar>
              <w:left w:w="0" w:type="dxa"/>
              <w:right w:w="0" w:type="dxa"/>
            </w:tcMar>
          </w:tcPr>
          <w:p w:rsidR="00B45D1D" w:rsidRPr="008007F0" w:rsidRDefault="00B45D1D" w:rsidP="008007F0">
            <w:pPr>
              <w:jc w:val="center"/>
              <w:rPr>
                <w:lang w:eastAsia="en-US"/>
              </w:rPr>
            </w:pPr>
          </w:p>
        </w:tc>
        <w:tc>
          <w:tcPr>
            <w:tcW w:w="333" w:type="pct"/>
            <w:tcMar>
              <w:left w:w="0" w:type="dxa"/>
              <w:right w:w="0" w:type="dxa"/>
            </w:tcMar>
          </w:tcPr>
          <w:p w:rsidR="00B45D1D" w:rsidRPr="008007F0" w:rsidRDefault="00B45D1D" w:rsidP="008007F0">
            <w:pPr>
              <w:jc w:val="center"/>
              <w:rPr>
                <w:lang w:eastAsia="en-US"/>
              </w:rPr>
            </w:pPr>
          </w:p>
        </w:tc>
      </w:tr>
      <w:tr w:rsidR="00B45D1D" w:rsidRPr="00AC15D3" w:rsidTr="008007F0">
        <w:trPr>
          <w:trHeight w:val="419"/>
        </w:trPr>
        <w:tc>
          <w:tcPr>
            <w:tcW w:w="5000" w:type="pct"/>
            <w:gridSpan w:val="14"/>
          </w:tcPr>
          <w:p w:rsidR="00B45D1D" w:rsidRPr="008007F0" w:rsidRDefault="00B45D1D" w:rsidP="008007F0">
            <w:pPr>
              <w:ind w:left="142" w:hanging="142"/>
              <w:jc w:val="center"/>
              <w:rPr>
                <w:lang w:eastAsia="en-US"/>
              </w:rPr>
            </w:pPr>
            <w:r w:rsidRPr="008007F0">
              <w:rPr>
                <w:lang w:eastAsia="en-US"/>
              </w:rPr>
              <w:t>01-2469/20С1775-С101(Р53,Т2)-ЛТ</w:t>
            </w:r>
          </w:p>
          <w:p w:rsidR="00B45D1D" w:rsidRPr="008007F0" w:rsidRDefault="00B45D1D" w:rsidP="008007F0">
            <w:pPr>
              <w:ind w:left="142" w:hanging="142"/>
              <w:jc w:val="center"/>
              <w:rPr>
                <w:lang w:eastAsia="en-US"/>
              </w:rPr>
            </w:pPr>
            <w:r w:rsidRPr="008007F0">
              <w:rPr>
                <w:lang w:eastAsia="en-US"/>
              </w:rPr>
              <w:t>НЕФТЕПРОВОД К-53 точка врезки Т2 СЫМОРЬЯХСКОГО МЕСТОРОЖДЕНИЯ, инв.№УНГ_0304266</w:t>
            </w:r>
          </w:p>
        </w:tc>
      </w:tr>
      <w:tr w:rsidR="00B45D1D" w:rsidRPr="00AC15D3" w:rsidTr="008007F0">
        <w:trPr>
          <w:trHeight w:val="470"/>
        </w:trPr>
        <w:tc>
          <w:tcPr>
            <w:tcW w:w="673" w:type="pct"/>
            <w:vMerge w:val="restart"/>
            <w:tcMar>
              <w:left w:w="0" w:type="dxa"/>
              <w:right w:w="0" w:type="dxa"/>
            </w:tcMar>
          </w:tcPr>
          <w:p w:rsidR="00B45D1D" w:rsidRPr="008007F0" w:rsidRDefault="00B45D1D" w:rsidP="008007F0">
            <w:pPr>
              <w:jc w:val="center"/>
              <w:rPr>
                <w:lang w:eastAsia="en-US"/>
              </w:rPr>
            </w:pPr>
            <w:r w:rsidRPr="008007F0">
              <w:rPr>
                <w:lang w:eastAsia="en-US"/>
              </w:rPr>
              <w:t>НЕФТЕПРОВОД К-53 точка врезки Т2 СЫМОРЬЯХСКОГО МЕСТОРОЖДЕНИЯ, инв.№УНГ_0304266</w:t>
            </w:r>
          </w:p>
        </w:tc>
        <w:tc>
          <w:tcPr>
            <w:tcW w:w="610" w:type="pct"/>
            <w:vMerge w:val="restart"/>
            <w:tcMar>
              <w:left w:w="0" w:type="dxa"/>
              <w:right w:w="0" w:type="dxa"/>
            </w:tcMar>
          </w:tcPr>
          <w:p w:rsidR="00B45D1D" w:rsidRPr="008007F0" w:rsidRDefault="00B45D1D" w:rsidP="008007F0">
            <w:pPr>
              <w:jc w:val="center"/>
              <w:rPr>
                <w:lang w:eastAsia="en-US"/>
              </w:rPr>
            </w:pPr>
            <w:r w:rsidRPr="008007F0">
              <w:rPr>
                <w:lang w:eastAsia="en-US"/>
              </w:rPr>
              <w:t>НЕФТЕПРОВОД К-53 точка врезки Т2 СЫМОРЬЯХСКОГО МЕСТОРОЖДЕНИЯ, инв.№УНГ_0304266</w:t>
            </w:r>
          </w:p>
        </w:tc>
        <w:tc>
          <w:tcPr>
            <w:tcW w:w="404" w:type="pct"/>
            <w:tcMar>
              <w:left w:w="0" w:type="dxa"/>
              <w:right w:w="0" w:type="dxa"/>
            </w:tcMar>
          </w:tcPr>
          <w:p w:rsidR="00B45D1D" w:rsidRPr="008007F0" w:rsidRDefault="00B45D1D" w:rsidP="008007F0">
            <w:pPr>
              <w:jc w:val="center"/>
              <w:rPr>
                <w:lang w:eastAsia="en-US"/>
              </w:rPr>
            </w:pPr>
            <w:r w:rsidRPr="008007F0">
              <w:rPr>
                <w:lang w:eastAsia="en-US"/>
              </w:rPr>
              <w:t>114х5</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нефть</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1016,0</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13,66</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DN100-1</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0,086</w:t>
            </w:r>
          </w:p>
        </w:tc>
        <w:tc>
          <w:tcPr>
            <w:tcW w:w="333" w:type="pct"/>
            <w:tcMar>
              <w:left w:w="0" w:type="dxa"/>
              <w:right w:w="0" w:type="dxa"/>
            </w:tcMar>
          </w:tcPr>
          <w:p w:rsidR="00B45D1D" w:rsidRPr="008007F0" w:rsidRDefault="00B45D1D" w:rsidP="008007F0">
            <w:pPr>
              <w:jc w:val="center"/>
              <w:rPr>
                <w:lang w:eastAsia="en-US"/>
              </w:rPr>
            </w:pPr>
            <w:r w:rsidRPr="008007F0">
              <w:rPr>
                <w:lang w:eastAsia="en-US"/>
              </w:rPr>
              <w:t>-</w:t>
            </w:r>
          </w:p>
        </w:tc>
      </w:tr>
      <w:tr w:rsidR="00B45D1D" w:rsidRPr="00AC15D3" w:rsidTr="008007F0">
        <w:trPr>
          <w:trHeight w:val="176"/>
        </w:trPr>
        <w:tc>
          <w:tcPr>
            <w:tcW w:w="673" w:type="pct"/>
            <w:vMerge/>
            <w:tcMar>
              <w:left w:w="0" w:type="dxa"/>
              <w:right w:w="0" w:type="dxa"/>
            </w:tcMar>
          </w:tcPr>
          <w:p w:rsidR="00B45D1D" w:rsidRPr="008007F0" w:rsidRDefault="00B45D1D" w:rsidP="008007F0">
            <w:pPr>
              <w:jc w:val="center"/>
              <w:rPr>
                <w:lang w:eastAsia="en-US"/>
              </w:rPr>
            </w:pPr>
          </w:p>
        </w:tc>
        <w:tc>
          <w:tcPr>
            <w:tcW w:w="610" w:type="pct"/>
            <w:vMerge/>
            <w:tcMar>
              <w:left w:w="0" w:type="dxa"/>
              <w:right w:w="0" w:type="dxa"/>
            </w:tcMar>
          </w:tcPr>
          <w:p w:rsidR="00B45D1D" w:rsidRPr="008007F0" w:rsidRDefault="00B45D1D" w:rsidP="008007F0">
            <w:pPr>
              <w:jc w:val="center"/>
              <w:rPr>
                <w:lang w:eastAsia="en-US"/>
              </w:rPr>
            </w:pPr>
          </w:p>
        </w:tc>
        <w:tc>
          <w:tcPr>
            <w:tcW w:w="404" w:type="pct"/>
            <w:tcMar>
              <w:left w:w="0" w:type="dxa"/>
              <w:right w:w="0" w:type="dxa"/>
            </w:tcMar>
          </w:tcPr>
          <w:p w:rsidR="00B45D1D" w:rsidRPr="008007F0" w:rsidRDefault="00B45D1D" w:rsidP="008007F0">
            <w:pPr>
              <w:jc w:val="center"/>
              <w:rPr>
                <w:lang w:eastAsia="en-US"/>
              </w:rPr>
            </w:pPr>
            <w:r w:rsidRPr="008007F0">
              <w:rPr>
                <w:lang w:eastAsia="en-US"/>
              </w:rPr>
              <w:t>219х8</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нефть</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2021,0</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84,14</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DN100-1</w:t>
            </w:r>
          </w:p>
          <w:p w:rsidR="00B45D1D" w:rsidRPr="008007F0" w:rsidRDefault="00B45D1D" w:rsidP="008007F0">
            <w:pPr>
              <w:jc w:val="center"/>
              <w:rPr>
                <w:lang w:eastAsia="en-US"/>
              </w:rPr>
            </w:pPr>
            <w:r w:rsidRPr="008007F0">
              <w:rPr>
                <w:lang w:eastAsia="en-US"/>
              </w:rPr>
              <w:t>DN200-1</w:t>
            </w:r>
          </w:p>
        </w:tc>
        <w:tc>
          <w:tcPr>
            <w:tcW w:w="344" w:type="pct"/>
            <w:gridSpan w:val="2"/>
            <w:tcMar>
              <w:left w:w="0" w:type="dxa"/>
              <w:right w:w="0" w:type="dxa"/>
            </w:tcMar>
          </w:tcPr>
          <w:p w:rsidR="00B45D1D" w:rsidRPr="008007F0" w:rsidRDefault="00B45D1D" w:rsidP="008007F0">
            <w:pPr>
              <w:jc w:val="center"/>
              <w:rPr>
                <w:lang w:eastAsia="en-US"/>
              </w:rPr>
            </w:pPr>
            <w:r w:rsidRPr="008007F0">
              <w:rPr>
                <w:lang w:eastAsia="en-US"/>
              </w:rPr>
              <w:t>0,086</w:t>
            </w:r>
          </w:p>
          <w:p w:rsidR="00B45D1D" w:rsidRPr="008007F0" w:rsidRDefault="00B45D1D" w:rsidP="008007F0">
            <w:pPr>
              <w:jc w:val="center"/>
              <w:rPr>
                <w:lang w:eastAsia="en-US"/>
              </w:rPr>
            </w:pPr>
            <w:r w:rsidRPr="008007F0">
              <w:rPr>
                <w:lang w:eastAsia="en-US"/>
              </w:rPr>
              <w:t>0,294</w:t>
            </w:r>
          </w:p>
        </w:tc>
        <w:tc>
          <w:tcPr>
            <w:tcW w:w="333" w:type="pct"/>
            <w:tcMar>
              <w:left w:w="0" w:type="dxa"/>
              <w:right w:w="0" w:type="dxa"/>
            </w:tcMar>
          </w:tcPr>
          <w:p w:rsidR="00B45D1D" w:rsidRPr="008007F0" w:rsidRDefault="00B45D1D" w:rsidP="008007F0">
            <w:pPr>
              <w:jc w:val="center"/>
              <w:rPr>
                <w:lang w:eastAsia="en-US"/>
              </w:rPr>
            </w:pPr>
          </w:p>
        </w:tc>
      </w:tr>
      <w:tr w:rsidR="00B45D1D" w:rsidRPr="00AC15D3" w:rsidTr="008007F0">
        <w:trPr>
          <w:trHeight w:val="419"/>
        </w:trPr>
        <w:tc>
          <w:tcPr>
            <w:tcW w:w="673" w:type="pct"/>
            <w:vMerge/>
            <w:tcMar>
              <w:left w:w="0" w:type="dxa"/>
              <w:right w:w="0" w:type="dxa"/>
            </w:tcMar>
          </w:tcPr>
          <w:p w:rsidR="00B45D1D" w:rsidRPr="008007F0" w:rsidRDefault="00B45D1D" w:rsidP="008007F0">
            <w:pPr>
              <w:jc w:val="center"/>
              <w:rPr>
                <w:lang w:eastAsia="en-US"/>
              </w:rPr>
            </w:pPr>
          </w:p>
        </w:tc>
        <w:tc>
          <w:tcPr>
            <w:tcW w:w="610" w:type="pct"/>
            <w:vMerge/>
            <w:tcMar>
              <w:left w:w="0" w:type="dxa"/>
              <w:right w:w="0" w:type="dxa"/>
            </w:tcMar>
          </w:tcPr>
          <w:p w:rsidR="00B45D1D" w:rsidRPr="008007F0" w:rsidRDefault="00B45D1D" w:rsidP="008007F0">
            <w:pPr>
              <w:jc w:val="center"/>
              <w:rPr>
                <w:lang w:eastAsia="en-US"/>
              </w:rPr>
            </w:pPr>
          </w:p>
        </w:tc>
        <w:tc>
          <w:tcPr>
            <w:tcW w:w="404" w:type="pct"/>
            <w:tcMar>
              <w:left w:w="0" w:type="dxa"/>
              <w:right w:w="0" w:type="dxa"/>
            </w:tcMar>
          </w:tcPr>
          <w:p w:rsidR="00B45D1D" w:rsidRPr="008007F0" w:rsidRDefault="00B45D1D" w:rsidP="008007F0">
            <w:pPr>
              <w:jc w:val="center"/>
              <w:rPr>
                <w:lang w:eastAsia="en-US"/>
              </w:rPr>
            </w:pPr>
            <w:r w:rsidRPr="008007F0">
              <w:rPr>
                <w:lang w:eastAsia="en-US"/>
              </w:rPr>
              <w:t>219х8</w:t>
            </w:r>
          </w:p>
        </w:tc>
        <w:tc>
          <w:tcPr>
            <w:tcW w:w="337" w:type="pct"/>
            <w:tcMar>
              <w:left w:w="0" w:type="dxa"/>
              <w:right w:w="0" w:type="dxa"/>
            </w:tcMar>
          </w:tcPr>
          <w:p w:rsidR="00B45D1D" w:rsidRPr="008007F0" w:rsidRDefault="00B45D1D" w:rsidP="008007F0">
            <w:pPr>
              <w:jc w:val="center"/>
              <w:rPr>
                <w:lang w:eastAsia="en-US"/>
              </w:rPr>
            </w:pPr>
            <w:r w:rsidRPr="008007F0">
              <w:rPr>
                <w:lang w:eastAsia="en-US"/>
              </w:rPr>
              <w:t>нефть</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1,2</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8,5</w:t>
            </w:r>
          </w:p>
        </w:tc>
        <w:tc>
          <w:tcPr>
            <w:tcW w:w="338" w:type="pct"/>
            <w:tcMar>
              <w:left w:w="0" w:type="dxa"/>
              <w:right w:w="0" w:type="dxa"/>
            </w:tcMar>
          </w:tcPr>
          <w:p w:rsidR="00B45D1D" w:rsidRPr="008007F0" w:rsidRDefault="00B45D1D" w:rsidP="008007F0">
            <w:pPr>
              <w:jc w:val="center"/>
              <w:rPr>
                <w:lang w:eastAsia="en-US"/>
              </w:rPr>
            </w:pPr>
            <w:r w:rsidRPr="008007F0">
              <w:rPr>
                <w:lang w:eastAsia="en-US"/>
              </w:rPr>
              <w:t>0,36</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270" w:type="pct"/>
            <w:tcMar>
              <w:left w:w="0" w:type="dxa"/>
              <w:right w:w="0" w:type="dxa"/>
            </w:tcMar>
          </w:tcPr>
          <w:p w:rsidR="00B45D1D" w:rsidRPr="008007F0" w:rsidRDefault="00B45D1D" w:rsidP="008007F0">
            <w:pPr>
              <w:jc w:val="center"/>
              <w:rPr>
                <w:lang w:eastAsia="en-US"/>
              </w:rPr>
            </w:pPr>
            <w:r w:rsidRPr="008007F0">
              <w:rPr>
                <w:lang w:eastAsia="en-US"/>
              </w:rPr>
              <w:t>-</w:t>
            </w:r>
          </w:p>
        </w:tc>
        <w:tc>
          <w:tcPr>
            <w:tcW w:w="406" w:type="pct"/>
            <w:tcMar>
              <w:left w:w="0" w:type="dxa"/>
              <w:right w:w="0" w:type="dxa"/>
            </w:tcMar>
          </w:tcPr>
          <w:p w:rsidR="00B45D1D" w:rsidRPr="008007F0" w:rsidRDefault="00B45D1D" w:rsidP="008007F0">
            <w:pPr>
              <w:jc w:val="center"/>
              <w:rPr>
                <w:lang w:eastAsia="en-US"/>
              </w:rPr>
            </w:pPr>
            <w:r w:rsidRPr="008007F0">
              <w:rPr>
                <w:lang w:eastAsia="en-US"/>
              </w:rPr>
              <w:t>после</w:t>
            </w:r>
          </w:p>
        </w:tc>
        <w:tc>
          <w:tcPr>
            <w:tcW w:w="338" w:type="pct"/>
            <w:tcMar>
              <w:left w:w="0" w:type="dxa"/>
              <w:right w:w="0" w:type="dxa"/>
            </w:tcMar>
          </w:tcPr>
          <w:p w:rsidR="00B45D1D" w:rsidRPr="008007F0" w:rsidRDefault="00B45D1D" w:rsidP="008007F0">
            <w:pPr>
              <w:jc w:val="center"/>
              <w:rPr>
                <w:lang w:eastAsia="en-US"/>
              </w:rPr>
            </w:pPr>
          </w:p>
        </w:tc>
        <w:tc>
          <w:tcPr>
            <w:tcW w:w="344" w:type="pct"/>
            <w:gridSpan w:val="2"/>
            <w:tcMar>
              <w:left w:w="0" w:type="dxa"/>
              <w:right w:w="0" w:type="dxa"/>
            </w:tcMar>
          </w:tcPr>
          <w:p w:rsidR="00B45D1D" w:rsidRPr="008007F0" w:rsidRDefault="00B45D1D" w:rsidP="008007F0">
            <w:pPr>
              <w:jc w:val="center"/>
              <w:rPr>
                <w:lang w:eastAsia="en-US"/>
              </w:rPr>
            </w:pPr>
          </w:p>
        </w:tc>
        <w:tc>
          <w:tcPr>
            <w:tcW w:w="333" w:type="pct"/>
            <w:tcMar>
              <w:left w:w="0" w:type="dxa"/>
              <w:right w:w="0" w:type="dxa"/>
            </w:tcMar>
          </w:tcPr>
          <w:p w:rsidR="00B45D1D" w:rsidRPr="008007F0" w:rsidRDefault="00B45D1D" w:rsidP="008007F0">
            <w:pPr>
              <w:jc w:val="center"/>
              <w:rPr>
                <w:lang w:eastAsia="en-US"/>
              </w:rPr>
            </w:pPr>
          </w:p>
        </w:tc>
      </w:tr>
    </w:tbl>
    <w:p w:rsidR="00B45D1D" w:rsidRPr="00E2561B" w:rsidRDefault="00B45D1D" w:rsidP="00000267">
      <w:pPr>
        <w:ind w:firstLine="567"/>
        <w:jc w:val="both"/>
        <w:rPr>
          <w:sz w:val="24"/>
          <w:szCs w:val="22"/>
        </w:rPr>
      </w:pPr>
      <w:r w:rsidRPr="00E2561B">
        <w:rPr>
          <w:sz w:val="24"/>
          <w:szCs w:val="22"/>
        </w:rPr>
        <w:t>*Перед началом работ по демонтажу линейных трубопроводов предусмотрена их консервация.</w:t>
      </w:r>
    </w:p>
    <w:p w:rsidR="00B45D1D" w:rsidRPr="00E2561B" w:rsidRDefault="00B45D1D" w:rsidP="00000267">
      <w:pPr>
        <w:ind w:firstLine="567"/>
        <w:jc w:val="both"/>
        <w:rPr>
          <w:sz w:val="24"/>
          <w:szCs w:val="22"/>
        </w:rPr>
      </w:pPr>
      <w:r w:rsidRPr="00E2561B">
        <w:rPr>
          <w:sz w:val="24"/>
          <w:szCs w:val="22"/>
        </w:rPr>
        <w:t>Проектной документацией приняты следующие решения: демонтируемые трубы, задвижки вывозятся подрядчиком автомобильным транспортом на БПО ТПП «Урайнефтегаз». Решения по дальнейшей утилизации труб принимаются и выполняются заказчиком.</w:t>
      </w:r>
    </w:p>
    <w:p w:rsidR="00B45D1D" w:rsidRPr="00E2561B" w:rsidRDefault="00B45D1D" w:rsidP="00000267">
      <w:pPr>
        <w:ind w:firstLine="567"/>
        <w:jc w:val="both"/>
        <w:rPr>
          <w:sz w:val="24"/>
          <w:szCs w:val="22"/>
        </w:rPr>
      </w:pPr>
      <w:r w:rsidRPr="00E2561B">
        <w:rPr>
          <w:sz w:val="24"/>
          <w:szCs w:val="22"/>
        </w:rPr>
        <w:t>Демонтажные работы выполняет подрядная организация, имеющая лицензию на данный вид деятельности. Перед началом демонтажных работ подрядчик разрабатывает проект производства работ. Проект на демонтаж устанавливает общий порядок выполнения работ по демонтажу и участков линейных сооружений, по рекультивации земель, нарушенных или загрязненных во время демонтажа.</w:t>
      </w:r>
    </w:p>
    <w:p w:rsidR="00B45D1D" w:rsidRPr="00E2561B" w:rsidRDefault="00B45D1D" w:rsidP="00000267">
      <w:pPr>
        <w:ind w:firstLine="567"/>
        <w:jc w:val="both"/>
        <w:rPr>
          <w:sz w:val="24"/>
          <w:szCs w:val="22"/>
        </w:rPr>
      </w:pPr>
      <w:r w:rsidRPr="00E2561B">
        <w:rPr>
          <w:sz w:val="24"/>
          <w:szCs w:val="22"/>
        </w:rPr>
        <w:t>Проектом планировки территории устанавливаются границы зон планируемого размещения линейных объектов. Фактически испрашиваемая площадь по проекту составляет 33.0150 га</w:t>
      </w:r>
      <w:r>
        <w:rPr>
          <w:sz w:val="24"/>
          <w:szCs w:val="22"/>
        </w:rPr>
        <w:t>,</w:t>
      </w:r>
      <w:r w:rsidRPr="00E2561B">
        <w:rPr>
          <w:sz w:val="24"/>
          <w:szCs w:val="22"/>
        </w:rPr>
        <w:t xml:space="preserve"> из них 6.9219 га</w:t>
      </w:r>
      <w:r>
        <w:rPr>
          <w:sz w:val="24"/>
          <w:szCs w:val="22"/>
        </w:rPr>
        <w:t xml:space="preserve"> </w:t>
      </w:r>
      <w:r w:rsidRPr="00E2561B">
        <w:rPr>
          <w:sz w:val="24"/>
          <w:szCs w:val="22"/>
        </w:rPr>
        <w:t>– вновь отводимые земельные участки.</w:t>
      </w:r>
    </w:p>
    <w:p w:rsidR="00B45D1D" w:rsidRPr="005527E4" w:rsidRDefault="00B45D1D" w:rsidP="00000267">
      <w:pPr>
        <w:pStyle w:val="26"/>
        <w:tabs>
          <w:tab w:val="clear" w:pos="1276"/>
        </w:tabs>
        <w:spacing w:before="120" w:after="60"/>
        <w:ind w:right="0" w:firstLine="567"/>
        <w:jc w:val="both"/>
        <w:outlineLvl w:val="2"/>
      </w:pPr>
      <w:r>
        <w:t>1.2.2. </w:t>
      </w:r>
      <w:r w:rsidRPr="005527E4">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4"/>
      <w:r>
        <w:t>.</w:t>
      </w:r>
    </w:p>
    <w:p w:rsidR="00B45D1D" w:rsidRPr="003D2F2B" w:rsidRDefault="00B45D1D" w:rsidP="00000267">
      <w:pPr>
        <w:ind w:firstLine="567"/>
        <w:jc w:val="both"/>
        <w:rPr>
          <w:sz w:val="24"/>
          <w:szCs w:val="22"/>
        </w:rPr>
      </w:pPr>
      <w:bookmarkStart w:id="6" w:name="_Toc88562294"/>
      <w:r w:rsidRPr="003D2F2B">
        <w:rPr>
          <w:sz w:val="24"/>
          <w:szCs w:val="22"/>
        </w:rPr>
        <w:t xml:space="preserve">В административном отношении район работ расположен </w:t>
      </w:r>
      <w:r>
        <w:rPr>
          <w:sz w:val="24"/>
          <w:szCs w:val="22"/>
        </w:rPr>
        <w:t xml:space="preserve">в </w:t>
      </w:r>
      <w:r w:rsidRPr="003D2F2B">
        <w:rPr>
          <w:sz w:val="24"/>
          <w:szCs w:val="22"/>
        </w:rPr>
        <w:t>Тюменск</w:t>
      </w:r>
      <w:r>
        <w:rPr>
          <w:sz w:val="24"/>
          <w:szCs w:val="22"/>
        </w:rPr>
        <w:t>ой</w:t>
      </w:r>
      <w:r w:rsidRPr="003D2F2B">
        <w:rPr>
          <w:sz w:val="24"/>
          <w:szCs w:val="22"/>
        </w:rPr>
        <w:t xml:space="preserve"> област</w:t>
      </w:r>
      <w:r>
        <w:rPr>
          <w:sz w:val="24"/>
          <w:szCs w:val="22"/>
        </w:rPr>
        <w:t>и</w:t>
      </w:r>
      <w:r w:rsidRPr="003D2F2B">
        <w:rPr>
          <w:sz w:val="24"/>
          <w:szCs w:val="22"/>
        </w:rPr>
        <w:t xml:space="preserve">, </w:t>
      </w:r>
      <w:r>
        <w:rPr>
          <w:sz w:val="24"/>
          <w:szCs w:val="22"/>
        </w:rPr>
        <w:br/>
      </w:r>
      <w:r w:rsidRPr="003D2F2B">
        <w:rPr>
          <w:sz w:val="24"/>
          <w:szCs w:val="22"/>
        </w:rPr>
        <w:t>Х</w:t>
      </w:r>
      <w:r>
        <w:rPr>
          <w:sz w:val="24"/>
          <w:szCs w:val="22"/>
        </w:rPr>
        <w:t>анты-Мансийском автономной округе – Югре,</w:t>
      </w:r>
      <w:r w:rsidRPr="003D2F2B">
        <w:rPr>
          <w:sz w:val="24"/>
          <w:szCs w:val="22"/>
        </w:rPr>
        <w:t xml:space="preserve"> на территории Советского района, Сыморьяхского месторождения (недропользователь</w:t>
      </w:r>
      <w:r>
        <w:rPr>
          <w:sz w:val="24"/>
          <w:szCs w:val="22"/>
        </w:rPr>
        <w:t>:</w:t>
      </w:r>
      <w:r w:rsidRPr="003D2F2B">
        <w:rPr>
          <w:sz w:val="24"/>
          <w:szCs w:val="22"/>
        </w:rPr>
        <w:t xml:space="preserve"> ООО «ЛУКОЙЛ – Западная Сибирь»).</w:t>
      </w:r>
    </w:p>
    <w:p w:rsidR="00B45D1D" w:rsidRPr="003D2F2B" w:rsidRDefault="00B45D1D" w:rsidP="00000267">
      <w:pPr>
        <w:ind w:firstLine="567"/>
        <w:jc w:val="both"/>
        <w:rPr>
          <w:sz w:val="24"/>
          <w:szCs w:val="22"/>
        </w:rPr>
      </w:pPr>
      <w:r>
        <w:rPr>
          <w:sz w:val="24"/>
          <w:szCs w:val="22"/>
        </w:rPr>
        <w:t>Ближайшими населенными пунктами</w:t>
      </w:r>
      <w:r w:rsidRPr="003D2F2B">
        <w:rPr>
          <w:sz w:val="24"/>
          <w:szCs w:val="22"/>
        </w:rPr>
        <w:t xml:space="preserve"> к месту проведения работ являются: </w:t>
      </w:r>
      <w:r>
        <w:rPr>
          <w:sz w:val="24"/>
          <w:szCs w:val="22"/>
        </w:rPr>
        <w:br/>
        <w:t>пгт.</w:t>
      </w:r>
      <w:r w:rsidRPr="003D2F2B">
        <w:rPr>
          <w:sz w:val="24"/>
          <w:szCs w:val="22"/>
        </w:rPr>
        <w:t xml:space="preserve"> Коммунистический в 39,50 км</w:t>
      </w:r>
      <w:r>
        <w:rPr>
          <w:sz w:val="24"/>
          <w:szCs w:val="22"/>
        </w:rPr>
        <w:t>.</w:t>
      </w:r>
      <w:r w:rsidRPr="003D2F2B">
        <w:rPr>
          <w:sz w:val="24"/>
          <w:szCs w:val="22"/>
        </w:rPr>
        <w:t xml:space="preserve"> северо-восточнее, </w:t>
      </w:r>
      <w:r>
        <w:rPr>
          <w:sz w:val="24"/>
          <w:szCs w:val="22"/>
        </w:rPr>
        <w:t>пгт.</w:t>
      </w:r>
      <w:r w:rsidRPr="003D2F2B">
        <w:rPr>
          <w:sz w:val="24"/>
          <w:szCs w:val="22"/>
        </w:rPr>
        <w:t xml:space="preserve"> Зеленборск в 24,10 км</w:t>
      </w:r>
      <w:r>
        <w:rPr>
          <w:sz w:val="24"/>
          <w:szCs w:val="22"/>
        </w:rPr>
        <w:t>.</w:t>
      </w:r>
      <w:r w:rsidRPr="003D2F2B">
        <w:rPr>
          <w:sz w:val="24"/>
          <w:szCs w:val="22"/>
        </w:rPr>
        <w:t xml:space="preserve"> северо-западнее и п</w:t>
      </w:r>
      <w:r>
        <w:rPr>
          <w:sz w:val="24"/>
          <w:szCs w:val="22"/>
        </w:rPr>
        <w:t>.</w:t>
      </w:r>
      <w:r w:rsidRPr="003D2F2B">
        <w:rPr>
          <w:sz w:val="24"/>
          <w:szCs w:val="22"/>
        </w:rPr>
        <w:t xml:space="preserve"> Супра в 39,40 км</w:t>
      </w:r>
      <w:r>
        <w:rPr>
          <w:sz w:val="24"/>
          <w:szCs w:val="22"/>
        </w:rPr>
        <w:t>.</w:t>
      </w:r>
      <w:r w:rsidRPr="003D2F2B">
        <w:rPr>
          <w:sz w:val="24"/>
          <w:szCs w:val="22"/>
        </w:rPr>
        <w:t xml:space="preserve"> юго-восточнее места проведения работ.</w:t>
      </w:r>
    </w:p>
    <w:p w:rsidR="00B45D1D" w:rsidRPr="003D2F2B" w:rsidRDefault="00B45D1D" w:rsidP="00000267">
      <w:pPr>
        <w:ind w:firstLine="567"/>
        <w:jc w:val="both"/>
        <w:rPr>
          <w:sz w:val="24"/>
          <w:szCs w:val="22"/>
        </w:rPr>
      </w:pPr>
      <w:r w:rsidRPr="003D2F2B">
        <w:rPr>
          <w:sz w:val="24"/>
          <w:szCs w:val="22"/>
        </w:rPr>
        <w:t>Административный центр –</w:t>
      </w:r>
      <w:r>
        <w:rPr>
          <w:sz w:val="24"/>
          <w:szCs w:val="22"/>
        </w:rPr>
        <w:t xml:space="preserve"> </w:t>
      </w:r>
      <w:r w:rsidRPr="003D2F2B">
        <w:rPr>
          <w:sz w:val="24"/>
          <w:szCs w:val="22"/>
        </w:rPr>
        <w:t>город Советский –</w:t>
      </w:r>
      <w:r>
        <w:rPr>
          <w:sz w:val="24"/>
          <w:szCs w:val="22"/>
        </w:rPr>
        <w:t xml:space="preserve"> </w:t>
      </w:r>
      <w:r w:rsidRPr="003D2F2B">
        <w:rPr>
          <w:sz w:val="24"/>
          <w:szCs w:val="22"/>
        </w:rPr>
        <w:t>расположен в 44 км</w:t>
      </w:r>
      <w:r>
        <w:rPr>
          <w:sz w:val="24"/>
          <w:szCs w:val="22"/>
        </w:rPr>
        <w:t>.</w:t>
      </w:r>
      <w:r w:rsidRPr="003D2F2B">
        <w:rPr>
          <w:sz w:val="24"/>
          <w:szCs w:val="22"/>
        </w:rPr>
        <w:t xml:space="preserve"> северо-западнее места проведения работ.</w:t>
      </w:r>
    </w:p>
    <w:p w:rsidR="00B45D1D" w:rsidRPr="003D2F2B" w:rsidRDefault="00B45D1D" w:rsidP="00000267">
      <w:pPr>
        <w:ind w:firstLine="567"/>
        <w:jc w:val="both"/>
        <w:rPr>
          <w:sz w:val="24"/>
          <w:szCs w:val="22"/>
        </w:rPr>
      </w:pPr>
      <w:r w:rsidRPr="003D2F2B">
        <w:rPr>
          <w:sz w:val="24"/>
          <w:szCs w:val="22"/>
        </w:rPr>
        <w:t>Арендатором является ООО «ЛУКОЙЛ-Западная Сибирь» ТПП «Урайнефтегаз», арендодателем – территориальный отдел – Советское лесничество, Картопское участковое лесничество, Картопское</w:t>
      </w:r>
      <w:r>
        <w:rPr>
          <w:sz w:val="24"/>
          <w:szCs w:val="22"/>
        </w:rPr>
        <w:t xml:space="preserve"> </w:t>
      </w:r>
      <w:r w:rsidRPr="003D2F2B">
        <w:rPr>
          <w:sz w:val="24"/>
          <w:szCs w:val="22"/>
        </w:rPr>
        <w:t>урочище, Зеленоборское</w:t>
      </w:r>
      <w:r>
        <w:rPr>
          <w:sz w:val="24"/>
          <w:szCs w:val="22"/>
        </w:rPr>
        <w:t xml:space="preserve"> </w:t>
      </w:r>
      <w:r w:rsidRPr="003D2F2B">
        <w:rPr>
          <w:sz w:val="24"/>
          <w:szCs w:val="22"/>
        </w:rPr>
        <w:t>участковое лесничество, Зеленоборское</w:t>
      </w:r>
      <w:r>
        <w:rPr>
          <w:sz w:val="24"/>
          <w:szCs w:val="22"/>
        </w:rPr>
        <w:t xml:space="preserve"> </w:t>
      </w:r>
      <w:r w:rsidRPr="003D2F2B">
        <w:rPr>
          <w:sz w:val="24"/>
          <w:szCs w:val="22"/>
        </w:rPr>
        <w:t>урочище</w:t>
      </w:r>
      <w:r>
        <w:rPr>
          <w:sz w:val="24"/>
          <w:szCs w:val="22"/>
        </w:rPr>
        <w:t>.</w:t>
      </w:r>
    </w:p>
    <w:p w:rsidR="00B45D1D" w:rsidRDefault="00B45D1D" w:rsidP="00E9541D">
      <w:pPr>
        <w:pStyle w:val="26"/>
        <w:tabs>
          <w:tab w:val="clear" w:pos="1276"/>
        </w:tabs>
        <w:spacing w:before="120" w:after="60"/>
        <w:ind w:right="-1"/>
        <w:jc w:val="both"/>
        <w:outlineLvl w:val="2"/>
      </w:pPr>
      <w:r>
        <w:t>1.2.3. </w:t>
      </w:r>
      <w:r w:rsidRPr="005527E4">
        <w:t>Перечень координат характерных точек границ зон планируемого размещения линейных объектов</w:t>
      </w:r>
      <w:bookmarkEnd w:id="6"/>
      <w:r>
        <w:t>.</w:t>
      </w:r>
      <w:bookmarkStart w:id="7" w:name="_Toc88562295"/>
    </w:p>
    <w:p w:rsidR="00B45D1D" w:rsidRDefault="00B45D1D" w:rsidP="00894C05">
      <w:pPr>
        <w:jc w:val="center"/>
        <w:rPr>
          <w:color w:val="000000"/>
        </w:rPr>
        <w:sectPr w:rsidR="00B45D1D" w:rsidSect="009F3029">
          <w:pgSz w:w="11906" w:h="16838" w:code="9"/>
          <w:pgMar w:top="1106" w:right="568" w:bottom="993" w:left="1560" w:header="570" w:footer="80" w:gutter="0"/>
          <w:cols w:space="720"/>
          <w:docGrid w:linePitch="326"/>
        </w:sectPr>
      </w:pPr>
      <w:bookmarkStart w:id="8" w:name="RANGE!A1:C396"/>
      <w:bookmarkEnd w:id="8"/>
    </w:p>
    <w:tbl>
      <w:tblPr>
        <w:tblW w:w="2991" w:type="dxa"/>
        <w:tblInd w:w="-34" w:type="dxa"/>
        <w:tblLook w:val="00A0"/>
      </w:tblPr>
      <w:tblGrid>
        <w:gridCol w:w="551"/>
        <w:gridCol w:w="1164"/>
        <w:gridCol w:w="1276"/>
      </w:tblGrid>
      <w:tr w:rsidR="00B45D1D" w:rsidRPr="00A6456D" w:rsidTr="005F059F">
        <w:trPr>
          <w:trHeight w:val="227"/>
        </w:trPr>
        <w:tc>
          <w:tcPr>
            <w:tcW w:w="551" w:type="dxa"/>
            <w:tcBorders>
              <w:top w:val="single" w:sz="4" w:space="0" w:color="auto"/>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Pr>
                <w:color w:val="000000"/>
              </w:rPr>
              <w:t>№</w:t>
            </w:r>
          </w:p>
        </w:tc>
        <w:tc>
          <w:tcPr>
            <w:tcW w:w="1164"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contextualSpacing/>
              <w:jc w:val="center"/>
              <w:rPr>
                <w:color w:val="000000"/>
                <w:lang w:val="en-US"/>
              </w:rPr>
            </w:pPr>
            <w:r>
              <w:rPr>
                <w:color w:val="000000"/>
                <w:lang w:val="en-US"/>
              </w:rPr>
              <w:t>X</w:t>
            </w:r>
          </w:p>
        </w:tc>
        <w:tc>
          <w:tcPr>
            <w:tcW w:w="1276"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contextualSpacing/>
              <w:jc w:val="center"/>
              <w:rPr>
                <w:color w:val="000000"/>
                <w:lang w:val="en-US"/>
              </w:rPr>
            </w:pPr>
            <w:r>
              <w:rPr>
                <w:color w:val="000000"/>
                <w:lang w:val="en-US"/>
              </w:rPr>
              <w:t>Y</w:t>
            </w:r>
          </w:p>
        </w:tc>
      </w:tr>
      <w:tr w:rsidR="00B45D1D" w:rsidRPr="00A6456D" w:rsidTr="005F059F">
        <w:trPr>
          <w:trHeight w:val="227"/>
        </w:trPr>
        <w:tc>
          <w:tcPr>
            <w:tcW w:w="551" w:type="dxa"/>
            <w:tcBorders>
              <w:top w:val="single" w:sz="4" w:space="0" w:color="auto"/>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w:t>
            </w:r>
          </w:p>
        </w:tc>
        <w:tc>
          <w:tcPr>
            <w:tcW w:w="1164"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995181.2</w:t>
            </w:r>
          </w:p>
        </w:tc>
        <w:tc>
          <w:tcPr>
            <w:tcW w:w="1276"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1733977.07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995167.19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1733958.81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995197.4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1733935.61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995200.53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1733933.22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995202.77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1733931.59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995203.51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1733931.06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995205.57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1733929.62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995206.97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1733928.68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995209.35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995209.57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1733926.96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1733926.31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995211.84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1733925.52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995214.68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1733923.81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995216.23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1733922.89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995216.46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1733922.76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1733921.61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995221.78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1733919.82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1733919.7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995222.28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1733919.56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995222.71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1733919.34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995285.25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1733887.64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995289.82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1733885.21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995414.66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1733816.18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995416.85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1733815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995418.73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1733814.02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995475.43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1733784.67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995477.21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1733783.73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995692.28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1733668.56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995693.81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1733667.72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995814.13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1733601.41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995815.33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1733600.75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995817.36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1733599.67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995939.68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1733534.75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995940.43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1733534.36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996109.41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1733443.41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996109.52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1733443.34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996109.62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1733443.28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996109.73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1733443.23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996109.84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1733443.18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996432.85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1733270.58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996433.42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1733270.27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996604.73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1733177.75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996611.95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1733173.92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996715.26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1733119.52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996697.85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1733088.42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996724.39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1733073.75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996742.1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1733105.39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996961.37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1732989.94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996965.23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1732987.84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997048.91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1732940.47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997050.72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1732939.47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997053.57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1732937.93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997120.65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997130.8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1732896.58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997133.97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1732902.5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997159.51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1732889.1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997177.99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1732924.77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997150.28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1732939.32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997190.27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1733013.99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997190.33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1733014.11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997534.13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1733654.55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997535.17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1733656.53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997535.46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1733657.1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997536.46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1733659.06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997536.62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1733659.4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997537.84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1733661.91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997538.28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1733662.86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997539.55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1733665.66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997539.91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1733666.48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997539.99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1733666.67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997540.73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1733668.42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997540.93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1733668.88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997541.44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1733670.12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997542.84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1733673.76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997543.47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1733675.46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997543.74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997544.09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1733677.21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997544.82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1733679.34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997545.26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1733680.68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997545.39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1733681.08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997545.97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1733682.94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997561.64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1733735.11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997562.63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1733738.45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997563.03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1733739.89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997563.52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1733741.68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997563.93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1733743.24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997563.94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1733743.29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997564.33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1733744.89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997565.05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1733747.99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997565.17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1733748.57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997565.65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1733750.86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997566.03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1733752.73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997566.08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1733752.99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997566.36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1733754.56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1733755.92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997566.76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1733756.91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997566.89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1733757.73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997567.21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1733759.92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997567.32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1733760.72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997567.37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1733761.07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997567.75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1733764.11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997567.76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1733764.19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997567.95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1733765.96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997568.22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1733768.73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997568.29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1733769.58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997568.44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1733771.68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997568.55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1733773.48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997568.66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1733775.75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997570.51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1733816.76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997565.98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1733816.97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1733817.99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997543.35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1733821.17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997526.35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1733821.94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997525.44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1733801.77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997552.76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1733800.54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1733775.85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1733774.87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1733773.91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1733772.94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1733771.97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1733770.03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1733769.07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997551.08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1733768.11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1733767.14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1733766.19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1733765.22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1733764.25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1733763.3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1733762.33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1733761.38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997550.09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1733760.42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997549.94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1733759.45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997549.78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997549.61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1733757.55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997549.44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1733756.59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997549.26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1733755.64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997549.08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1733754.69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997548.89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1733753.74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997548.69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1733752.79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997548.48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1733751.84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997548.27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1733750.9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997548.05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1733749.94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997547.83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1733748.06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997547.36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1733747.12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997547.12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1733746.19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997546.87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1733745.25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997546.61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1733744.31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997546.35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1733743.38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997546.08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1733742.45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997545.8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1733741.5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997529.96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1733688.77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997529.68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1733687.84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997529.39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1733686.93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1733686.03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997528.81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1733685.13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997528.51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1733684.23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997528.21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1733683.33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997527.89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1733682.44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997527.58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1733681.54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997527.25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1733680.65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997526.92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1733679.77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997526.59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1733678.88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997526.24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1733677.99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1733677.11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997525.54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1733676.24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997525.18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1733675.34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997524.82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1733674.47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997524.45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997524.07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1733672.73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997523.69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1733671.85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1733670.13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1733669.28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1733668.41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997521.69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1733667.57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997521.27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1733666.71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997520.84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1733665.87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997520.42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1733665.02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997519.98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1733664.17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997519.54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1733663.33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997519.09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1733662.48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997175.35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1733022.16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997175.28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1733022.02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997135.22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1732947.23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997134.33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1732947.7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997123.41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1732926.63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997062.94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1732959.02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997062.21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1732959.41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997061.48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1732959.81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997060.77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1732960.2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997060.05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1732960.6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996976.29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1733008.02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996972.36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1733010.16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996617.11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1733197.22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996616.78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1733197.39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996616.46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1733197.56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199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996616.13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1733197.74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996615.8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1733197.92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996450.28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1733287.31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996437.73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1733294.06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996120.69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1733463.47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996120.5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1733463.57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996120.31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1733463.67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995950.91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1733554.85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995827.36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1733620.4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995826.86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1733620.67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995826.38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1733620.93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995825.89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1733621.2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995825.4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1733621.47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995704.17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1733688.3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995703.91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1733688.43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995487.38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1733804.4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995486.72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1733804.74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995428.82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1733834.72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995427.96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1733835.17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995427.12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1733835.6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995426.28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1733836.06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995425.44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1733836.53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995300.73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1733905.47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995295.89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1733908.05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995234.44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1733939.19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995233.57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1733939.63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995232.72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1733940.07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995231.88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1733940.52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995231.04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1733940.97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995230.21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1733941.42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995229.37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1733941.89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995228.54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1733942.37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995227.71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1733942.84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995226.89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1733943.31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995226.07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1733943.8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995225.25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1733944.3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1733944.78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995223.63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1733945.29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995222.82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995222.02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1733946.32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995221.22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1733946.83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995220.43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1733947.36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995219.63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1733947.88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995218.85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1733948.42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995218.06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1733948.96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995217.28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1733949.5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1733950.06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995215.73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1733950.61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995214.96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1733951.18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995214.19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1733951.74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995213.43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1733952.32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995212.66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1733952.91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995190.34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1733970.05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989607.56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1734499.29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989613.48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1734483.34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989606.47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1734480.8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989539.81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1734456.57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989545.68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1734389.06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989545.77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1734388.09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989545.86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1734387.11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989545.96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1734386.14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989546.07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1734385.18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989546.19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1734384.21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989546.31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1734383.25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989546.44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1734382.27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989607.25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1733934.28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989585.81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1733917.69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989587.22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1733907.31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989570.36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1733905.01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989569.22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1733913.44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989567.63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1733925.13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989589.08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1733941.72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989529.79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1734378.5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989529.47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1734380.88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989529.17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1734383.32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989529.06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1734384.24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989528.75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1734387.49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989521.72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1734468.1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991288.51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1736224.09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991297.75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1736214.23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991298.33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1736213.62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991299.23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1736212.64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991299.61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1736212.21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991300.23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1736211.5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991302.23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991302.73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1736208.61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991303.28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1736207.92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991304.63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1736206.23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991305.35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1736205.28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991307.15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1736202.91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991307.52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991308.13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1736201.52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991309.35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1736199.75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991309.66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1736199.29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1736198.93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991311.15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1736197.01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991311.29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1736196.79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991311.83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1736195.92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991312.43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1736194.93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991313.29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1736193.47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299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991314.02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1736192.22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991314.09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1736192.08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991314.26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1736191.78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991320.18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1736179.6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1736179.31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991320.99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1736177.66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991321.04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1736177.69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991323.15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1736172.52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991325.38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1736167.21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991325.33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1736167.19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991326.13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1736165.21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991331.02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1736152.65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991335.64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1736127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991335.46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1736126.96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991335.49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1736126.8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991322.25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1736124.58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991248.31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1736111.24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991243.52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1736137.84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991256.81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1736140.23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991303.46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1736148.64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991303.46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1736148.67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991303.19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1736149.46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991302.92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1736150.24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991302.65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1736151.03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991302.36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1736151.81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991302.07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1736152.6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991301.77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1736153.37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991301.46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1736154.15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991301.14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1736154.95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991295.22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1736169.24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991294.88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1736170.07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991294.54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1736170.86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991294.19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1736171.63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991293.84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1736172.41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991293.48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1736173.19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991293.11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1736173.97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991292.73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1736174.74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991292.35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991291.95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1736176.26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991291.55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1736177.01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991291.15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1736177.77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991290.73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1736178.52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991290.31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1736179.27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991289.88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1736180</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991289.44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1736180.74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1736181.48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991288.55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1736182.19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991288.09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1736182.92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991287.62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1736183.64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991287.15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1736184.35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991286.67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1736185.06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991286.19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1736185.77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991285.69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1736186.47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991285.19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1736187.17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991284.68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1736187.85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991284.17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1736188.54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991283.65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1736189.22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991283.12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1736189.89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991282.59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1736190.56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991282.05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1736191.23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1736191.88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991280.95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1736192.54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991280.39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1736193.18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991279.82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1736193.82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991279.25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1736194.45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991278.67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1736195.1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991268.8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1736205.62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990592.04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1736966.58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990659.4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1736902.62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990738.62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1736926.07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990746.3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1736900.17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990733.34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1736896.33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990652.12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1736872.3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990593.03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1736928.38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990568.99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1736903.06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990540.14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1736863.74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990477.9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1736751.56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990474.21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1736744.57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990375.03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1736547.22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990374.99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1736547.17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990374.96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1736547.1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990374.93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1736547.04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990374.9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1736546.98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990178.27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990177.24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1736154.93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990085.49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1735967.41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990078.15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1735950.38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990010.73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1735770.78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990014.65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1735769.28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989985.97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1735691.87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989981.64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1735693.29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989979.87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1735688.57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989972.36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1735663.54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989958.78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1735603.89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989956.33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1735591.25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989942.45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1735503.73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989943.92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1735503.53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989932.91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1735420.97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989932.07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1735421.08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989931.93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1735420.13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399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989931.87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1735419.69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989931.49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1735417.34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989931.28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1735416.08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989931.02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1735414.66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989930.85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1735413.72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989923.14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1735372.01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1735357.26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989909.06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1735244.71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989907.64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1735231.54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989907.59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1735231.08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989864.72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1734862.46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989864.55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1734861.04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989864.23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1734858.5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989854.59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1734786.56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989853.91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1734780.8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989850.25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1734745.41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989849.32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1734731.83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989845.78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1734623.76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989821.69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1734624.55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989809.05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1734543.67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989782.35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1734547.84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989784.44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1734561.19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989794.48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1734625.44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989755.3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1734626.72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989738.32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1734570.75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989706.41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1734563.3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989697.28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1734560.93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989646.84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1734546.55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989646.59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1734546.48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989643.16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1734545.55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989639.92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1734544.74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989638.38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1734544.36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989636.88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989635.21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1734543.62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989635.16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1734543.61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989633.64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1734543.28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989629.97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1734542.52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989610.46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1734538.49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989645.31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1734517.65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989652.34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1734489.66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989624.52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1734482.66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989619.8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1734501.42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989571.33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1734530.42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989567.89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1734532.49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989559.12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1734537.74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989564.83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1734547.29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989571.23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1734557.99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989572.98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1734560.92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989576.18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1734559.02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989576.22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1734559.02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989626.58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989627.57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1734569.61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989628.54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1734569.81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989629.51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1734570.04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989630.48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1734570.25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989631.45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1734570.47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989632.42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989633.38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1734570.94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989634.35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1734571.17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1734571.42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989636.27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1734571.67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989637.23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1734571.93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989638.18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1734572.19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989639.14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1734572.45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989640.11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1734572.72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989690.14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1734587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989699.99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1734589.55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1734593.51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989735.47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1734654.41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989793.83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1734652.49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989798.46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1734683.6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989820.62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1734680.61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989822.34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1734733.2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989823.33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1734747.71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989827.08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1734783.92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989827.78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1734789.81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989837.44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989837.55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1734862.82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989837.65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1734863.62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989837.75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1734864.43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989837.85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1734865.25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989880.86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1735235.05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989880.91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1735235.53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989880.97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989881.02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1735236.46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989881.07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1735236.94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989894.19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1735360.63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989896.48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1735376.4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989904.26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1735418.44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1735419.42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1735420.38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989904.76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1735421.34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989904.92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989905.07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1735423.27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989905.22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1735424.22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989905.31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1735424.76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989888.72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1735427.05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989897.95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1735509.84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989915.69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1735507.41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989929.73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1735595.93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499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989932.34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1735609.45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989946.22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1735670.44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989954.25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1735697.22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989955.93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1735701.69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989936.81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1735707.93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989966.52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1735787.65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989985.48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1735780.41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990053.1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1735960.49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990060.94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1735978.68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990153.01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1736166.87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990154.13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1736169.11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990350.78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1736559.14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990350.89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1736559.37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990450.19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1736756.95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990454.14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1736764.43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990517.34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1736878.34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990548.21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1736920.42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987447.92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1738058.58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987449.5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1738045.16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1738015.32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987447.13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1738014.63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987419.16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1738011.36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987413.67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1738010.71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987417.21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1737980.5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987419.41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1737961.8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987421.75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1737921.41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987423.95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1737883.62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987430.51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1737884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987438.19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1737884.45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987441.67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1737824.44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987443.74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1737795.28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987450.82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1737695.47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987457.91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1737595.66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987461.97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1737538.58</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987469.81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1737474.89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987499.22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1737435.85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987506.79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1737424.07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987511.61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1737416.57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987529.18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1737389.24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987529.77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1737388.32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987539.38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1737366.82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987543.74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1737369.05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987546.68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1737370.67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987552.05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1737373.86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987567.63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1737383.64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987567.64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1737383.64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987575.97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1737375.89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987575.99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1737375.87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987586.29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1737366.29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987586.24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1737366.24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987576.13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1737355.37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987567.88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1737346.51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987567.83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1737346.56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987564.39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1737349.76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987564.32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1737349.72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987560.14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1737347.23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987556.36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1737345.16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987555.51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1737344.72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987555.35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1737344.65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987550.94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1737342.39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987544.56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1737339.45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987525.79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1737331.05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987505.93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1737375.44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987488.89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1737401.96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987477.04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1737420.39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987443.87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1737464.4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987435.07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1737535.97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987430.96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1737593.75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987423.88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1737693.55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987416.78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1737793.37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1737822.74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987412.78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1737855.92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987398.53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1737855.09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987394.78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1737919.85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987392.49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1737959.46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987390.39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1737977.35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987383.68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1738034.4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987423.02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1738039.01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987421.09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1738055.43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984892.27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1744530.6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985033.03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1744507.34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985056.34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1744444.53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985058.39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1744439.01</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985101.21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1744431.74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985107.69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1744430.63</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985104.84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1744413.86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985101.23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1744414.47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985096.45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1744415.29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985093.33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1744415.82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985045.86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1744423.89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985044.09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1744428.67</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985037.49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1744446.44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985020.52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1744492.16</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984894.03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1744513.05</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984827.03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1744487.54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984810.25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1744466.92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984797.55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1744451.32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984797.11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1744450.79</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984782.13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1744453.2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984784.76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1744469.52</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599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984784.84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1744470</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984790.12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1744469.14</w:t>
            </w:r>
          </w:p>
        </w:tc>
      </w:tr>
      <w:tr w:rsidR="00B45D1D" w:rsidRPr="00A6456D" w:rsidTr="005F059F">
        <w:trPr>
          <w:trHeight w:val="227"/>
        </w:trPr>
        <w:tc>
          <w:tcPr>
            <w:tcW w:w="551"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contextualSpacing/>
              <w:jc w:val="center"/>
              <w:rPr>
                <w:color w:val="000000"/>
              </w:rPr>
            </w:pPr>
            <w:r w:rsidRPr="00A6456D">
              <w:rPr>
                <w:color w:val="000000"/>
              </w:rPr>
              <w:t>601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984816.72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contextualSpacing/>
              <w:rPr>
                <w:color w:val="000000"/>
              </w:rPr>
            </w:pPr>
            <w:r w:rsidRPr="00A6456D">
              <w:rPr>
                <w:color w:val="000000"/>
              </w:rPr>
              <w:t>1744501.82</w:t>
            </w:r>
          </w:p>
        </w:tc>
      </w:tr>
    </w:tbl>
    <w:p w:rsidR="00B45D1D" w:rsidRDefault="00B45D1D" w:rsidP="000D3DFE">
      <w:pPr>
        <w:rPr>
          <w:lang w:eastAsia="en-US"/>
        </w:rPr>
        <w:sectPr w:rsidR="00B45D1D" w:rsidSect="000D3DFE">
          <w:type w:val="continuous"/>
          <w:pgSz w:w="11906" w:h="16838" w:code="9"/>
          <w:pgMar w:top="1106" w:right="568" w:bottom="709" w:left="1560" w:header="570" w:footer="80" w:gutter="0"/>
          <w:cols w:num="3" w:space="720"/>
          <w:docGrid w:linePitch="326"/>
        </w:sectPr>
      </w:pPr>
    </w:p>
    <w:p w:rsidR="00B45D1D" w:rsidRPr="005527E4" w:rsidRDefault="00B45D1D" w:rsidP="00597F02">
      <w:pPr>
        <w:pStyle w:val="26"/>
        <w:tabs>
          <w:tab w:val="clear" w:pos="1276"/>
        </w:tabs>
        <w:spacing w:before="120" w:after="60"/>
        <w:ind w:right="-1" w:firstLine="567"/>
        <w:jc w:val="both"/>
        <w:outlineLvl w:val="2"/>
      </w:pPr>
      <w:r w:rsidRPr="00BF143D">
        <w:t>1.</w:t>
      </w:r>
      <w:r>
        <w:t>2.4. </w:t>
      </w:r>
      <w:r w:rsidRPr="005527E4">
        <w:t xml:space="preserve">Перечень координат характерных точек границ зон планируемого размещения линейных объектов, </w:t>
      </w:r>
      <w:r>
        <w:t>подлежащих реконструкции</w:t>
      </w:r>
      <w:r w:rsidRPr="005527E4">
        <w:t xml:space="preserve"> </w:t>
      </w:r>
      <w:bookmarkEnd w:id="7"/>
      <w:r>
        <w:t>в связи с изменением их местоположения.</w:t>
      </w:r>
    </w:p>
    <w:p w:rsidR="00B45D1D" w:rsidRDefault="00B45D1D" w:rsidP="002D2B5B">
      <w:pPr>
        <w:jc w:val="right"/>
        <w:rPr>
          <w:rFonts w:ascii="Calibri" w:hAnsi="Calibri"/>
          <w:color w:val="000000"/>
        </w:rPr>
        <w:sectPr w:rsidR="00B45D1D" w:rsidSect="00AC11C9">
          <w:type w:val="continuous"/>
          <w:pgSz w:w="11906" w:h="16838" w:code="9"/>
          <w:pgMar w:top="1106" w:right="568" w:bottom="1135" w:left="1560" w:header="570" w:footer="80" w:gutter="0"/>
          <w:cols w:space="720"/>
          <w:docGrid w:linePitch="326"/>
        </w:sectPr>
      </w:pPr>
    </w:p>
    <w:tbl>
      <w:tblPr>
        <w:tblW w:w="3008" w:type="dxa"/>
        <w:tblInd w:w="-34" w:type="dxa"/>
        <w:tblLook w:val="00A0"/>
      </w:tblPr>
      <w:tblGrid>
        <w:gridCol w:w="568"/>
        <w:gridCol w:w="1164"/>
        <w:gridCol w:w="1276"/>
      </w:tblGrid>
      <w:tr w:rsidR="00B45D1D" w:rsidRPr="00A6456D" w:rsidTr="005F059F">
        <w:trPr>
          <w:trHeight w:val="227"/>
        </w:trPr>
        <w:tc>
          <w:tcPr>
            <w:tcW w:w="568" w:type="dxa"/>
            <w:tcBorders>
              <w:top w:val="single" w:sz="4" w:space="0" w:color="auto"/>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Pr>
                <w:color w:val="000000"/>
              </w:rPr>
              <w:t>№</w:t>
            </w:r>
          </w:p>
        </w:tc>
        <w:tc>
          <w:tcPr>
            <w:tcW w:w="1164"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jc w:val="center"/>
              <w:rPr>
                <w:color w:val="000000"/>
              </w:rPr>
            </w:pPr>
            <w:r>
              <w:rPr>
                <w:color w:val="000000"/>
                <w:lang w:val="en-US"/>
              </w:rPr>
              <w:t>X</w:t>
            </w:r>
          </w:p>
        </w:tc>
        <w:tc>
          <w:tcPr>
            <w:tcW w:w="1276"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jc w:val="center"/>
              <w:rPr>
                <w:color w:val="000000"/>
              </w:rPr>
            </w:pPr>
            <w:r>
              <w:rPr>
                <w:color w:val="000000"/>
                <w:lang w:val="en-US"/>
              </w:rPr>
              <w:t>Y</w:t>
            </w:r>
          </w:p>
        </w:tc>
      </w:tr>
      <w:tr w:rsidR="00B45D1D" w:rsidRPr="00A6456D" w:rsidTr="005F059F">
        <w:trPr>
          <w:trHeight w:val="227"/>
        </w:trPr>
        <w:tc>
          <w:tcPr>
            <w:tcW w:w="568" w:type="dxa"/>
            <w:tcBorders>
              <w:top w:val="single" w:sz="4" w:space="0" w:color="auto"/>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w:t>
            </w:r>
          </w:p>
        </w:tc>
        <w:tc>
          <w:tcPr>
            <w:tcW w:w="1164"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997543.29</w:t>
            </w:r>
          </w:p>
        </w:tc>
        <w:tc>
          <w:tcPr>
            <w:tcW w:w="1276" w:type="dxa"/>
            <w:tcBorders>
              <w:top w:val="single" w:sz="4" w:space="0" w:color="auto"/>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1733820</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1733817.99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997565.98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1733816.97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997566.06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1733818.55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995167.19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1733958.81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995185.45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1733944.78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995185.43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1733944.79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995181.24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1733977.04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995189.46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1733972.95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995250.41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1733942.7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995298.25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1733919.01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995348.38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1733891.59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995398.77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1733862.52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995446.21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1733836.62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995510.69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1733803.73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995540.38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1733788.25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995607.65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1733750.99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995650.89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1733728.2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995708.79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1733696.94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995733.46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1733683.44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995787.92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1733654.12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995826.52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1733632.23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995880.39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1733603.15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995953.64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1733564.78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996026.59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1733524.89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996089.11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1733491.53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996153.64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1733457.33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996225.3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1733419.8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996267.99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1733396.86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996343.84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1733356.3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996403.74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1733324.49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996454.88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1733296.12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996517.44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1733262.46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996568.27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1733234.58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996628.86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1733202.3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996697.62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1733166.3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996762.14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1733131.31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996777.74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1733123.53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996800.79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1733111.29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996916.97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1733049.95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996979.22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1733017.88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997076.09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1732963.08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997119.15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1732940.24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997123.89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1732937.8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997135.88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1732959.22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997151.05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1732988.54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997170.94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1733024.51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997185.4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1733051.64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997204.59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1733088.24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997246.03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1733165.37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997261.56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1733193.34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997292.39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1733252.96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997314.45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1733295.81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997343.1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1733350.23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997369.76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1733396.82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997390.19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1733436.15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997413.62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1733479.87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997467.78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1733582.29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997482.7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1733609.55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997515.86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1733667.09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997525.23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1733690.42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997541.86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1733745.78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1733774.44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997548.09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1733800.75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997552.76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1733800.54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1733775.85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1733774.87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1733773.91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1733772.94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1733771.97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1733770.03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1733769.07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997551.08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1733768.11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1733767.14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1733766.19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1733765.22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1733764.25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1733763.3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1733762.33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1733761.38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997550.09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1733760.42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997549.94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1733759.45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997549.78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1733758.5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997549.61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1733757.55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997549.44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1733756.59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997549.26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1733755.64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997549.08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1733754.69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997548.89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1733753.74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997548.69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1733752.79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997548.48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1733751.84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997548.27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1733750.9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997548.05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1733749.94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997547.83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1733748.06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997547.36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1733747.12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997547.12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1733746.19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997546.87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1733745.25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997546.61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1733744.31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997546.35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1733743.38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997546.08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1733742.45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997545.8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1733741.5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997529.96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1733688.77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997529.68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1733687.84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997529.39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1733686.93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1733686.03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997528.81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1733685.13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997528.51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1733684.23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997528.21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1733683.33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997527.89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1733682.44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997527.58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1733681.54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997527.25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1733680.65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997526.92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1733679.77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997526.59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1733678.88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997526.24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1733677.99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1733677.11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997525.54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1733676.24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997525.18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1733675.34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997524.82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1733674.47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997524.45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997524.07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1733672.73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997523.69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1733671.85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1733670.13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1733669.28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1733668.41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997521.69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1733667.57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997521.27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1733666.71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997520.84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1733665.87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997520.42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1733665.02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997519.98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1733664.17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997519.54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1733663.33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997519.09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1733662.48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997175.35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1733022.16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997175.28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1733022.02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997135.22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1732947.23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997134.33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1732947.7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997123.41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1732926.63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997062.94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1732959.02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997062.21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1732959.41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997061.48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1732959.81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997060.77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1732960.2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997060.05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1732960.6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996976.29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1733008.02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996972.36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1733010.16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996617.11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1733197.22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996616.78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1733197.39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996616.46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1733197.56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996616.13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1733197.74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996615.8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1733197.92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996450.28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1733287.31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996437.73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1733294.06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996120.69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1733463.47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996120.5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1733463.57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996120.31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1733463.67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995950.91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1733554.85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995827.36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1733620.4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995826.86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1733620.67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995826.38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1733620.93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995825.89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1733621.2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995825.4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1733621.47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995704.17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1733688.3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995703.91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1733688.43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995487.38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1733804.4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995486.72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1733804.74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995428.82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1733834.72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995427.96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1733835.17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995427.12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1733835.6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995426.28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1733836.06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995425.44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1733836.53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995300.73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1733905.47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995295.89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1733908.05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995234.44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1733939.19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995233.57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1733939.63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995232.72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1733940.07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995231.88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1733940.52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995231.04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1733940.97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995230.21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1733941.42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995229.37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1733941.89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995228.54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1733942.37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995227.71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1733942.84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995226.89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1733943.31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995226.07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1733943.8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995225.25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1733944.3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1733944.78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995223.63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1733945.29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995222.82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1733945.8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995222.02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1733946.32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995221.22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1733946.83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995220.43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1733947.36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995219.63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1733947.88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995218.85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1733948.42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995218.06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1733948.96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995217.28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1733949.5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1733950.06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995215.73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1733950.61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995214.96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1733951.18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995214.19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1733951.74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199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995213.43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1733952.32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995212.66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1733952.91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995190.34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1733970.05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989645.97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1734488.06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989645.97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1734488.05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989645.92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1734488.05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989721.38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1734607.94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1734593.51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989699.99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1734589.55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989690.14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989640.11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1734572.72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989639.14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1734572.45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989638.18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1734572.19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989637.23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1734571.93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989636.27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1734571.67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1734571.42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989634.35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1734571.17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989633.38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1734570.94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989632.42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1734570.7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989631.45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1734570.47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989630.48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1734570.25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989629.51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1734570.04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989628.54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1734569.81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989627.57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1734569.61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989626.58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989576.22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1734559.02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989576.18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1734559.02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989576.09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1734559.07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989783.93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1734625.79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989794.48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1734625.44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989784.44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1734561.19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989782.35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1734547.84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989798.63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1734545.3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989798.81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1734544.17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989795.14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1734543.58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989794.23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1734539.89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989793.77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1734539.99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989775.99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1734487.96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989710.62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1734512.95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989708.54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1734527.29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989688.06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1734522.13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989647.96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1734507.12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989645.31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1734517.65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989627.51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1734528.3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989680</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1734547.96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989704.63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1734554.16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989703.41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1734562.52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989706.41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1734563.3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989729.81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1734568.76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989730.98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1734560.73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989773.19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1734567.44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989779.99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1734595.06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989782.82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1734616.1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991279.17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1736215.66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991279.29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1736215.45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991268.8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1736205.62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991278.67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1736195.1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991279.25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1736194.45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991279.82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1736193.82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991280.39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1736193.18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991280.95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1736192.54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1736191.88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991282.05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1736191.23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991282.59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1736190.56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991283.12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1736189.89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991283.65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1736189.22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991284.17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1736188.54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991284.68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1736187.85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991284.73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1736187.8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991280.65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1736185.5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1736166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991251.23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1736148.16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991253.44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1736139.71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991253.47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1736139.63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991243.52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1736137.84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991248.25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1736111.56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991233.49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1736109.25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991225.2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1736140.93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991214.05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1736179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990611.53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1737021.57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990630.47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1737002.3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990620.84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1736992.83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990593.1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1736965.57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990592.04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1736966.58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990548.21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1736920.42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990517.34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1736878.34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990483.59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1736817.5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990464.84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1736788.23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990433.48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1736724.04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990396.62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1736654.17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990355.86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1736572.67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990318.24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1736496.57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990274.89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1736410.67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990229.36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1736322.15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990200.47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1736261.02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990200.12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1736260.32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990154.13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1736169.11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990153.01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1736166.87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990150.78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1736162.31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990106.61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1736077.4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299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990072.53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1736005.63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990061.62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1735980.06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990060.94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1735978.68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1735960.49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990051.94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1735957.42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990036.07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1735920.26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990018.26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1735867.71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989985.48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1735780.41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989966.52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1735787.65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989936.81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1735707.93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989955.93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1735701.69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989954.25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1735697.22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989946.22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1735670.44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989932.34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1735609.45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989929.73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1735595.93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989915.69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1735507.41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989897.95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1735509.84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989888.72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1735427.05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989905.31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1735424.76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989905.22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1735424.22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989905.07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1735423.27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989904.92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989904.76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1735421.34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1735420.38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989904.44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1735419.42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989904.26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1735418.44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989896.48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1735376.4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989894.19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1735360.63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989881.07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1735236.94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989881.02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1735236.46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989880.97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1735236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989880.91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1735235.53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989880.86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1735235.05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989837.85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1734865.25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989837.75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1734864.43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989837.65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1734863.62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989837.55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1734862.82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989837.44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1734862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989827.78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1734789.81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989827.08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1734783.92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989823.33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1734747.71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989822.34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1734733.2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989821.89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1734719.47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989817.47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1734681.04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989798.46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1734683.6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989793.83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1734652.49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989787.02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1734652.71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989795.66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1734727.9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989807.08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1734824.11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989823.68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1734960.1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989835.42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1735064.8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989853.01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1735213.36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989871.9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1735368.18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989880.02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1735436.05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989893.08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1735525.3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989895.53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1735550.72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989920</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1735675.13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989949.79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1735749.84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990010.82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1735929.91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990047.89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1736016.75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359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990082.41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1736089.44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990135.66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1736191.79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990176.17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1736272.84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990205.13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1736334.1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990250.84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1736422.95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990294.07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1736508.63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990331.65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1736584.68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990372.58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1736666.51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990409.39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1736736.27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990441.24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1736801.48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369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990504.47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1736900.2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990524.65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1736929.92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990538.17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1736948.61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990555.88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1736966.87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987555.48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1737344.72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987555.36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1737344.64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987555.35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1737344.65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1737349.73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1737349.72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1737349.71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379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1737349.76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987567.83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1737346.56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987567.79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1737346.51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987564.35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1737349.74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1737349.73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987586.24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1737366.24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987586.3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1737366.18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987576.23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1737355.48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987575.27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1737376.54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987575.99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1737375.87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389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987576.79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1737375.12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987575.99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1737375.87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987575.97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1737375.89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987447.14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1738014.63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987446.15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1738008.86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987449.04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1737990.28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987454.01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1737923.8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987460.34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1737854.36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987466.67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1737732.16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987469.97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1737670.59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399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987471.36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1737618.51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987475.64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1737569.45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987480.91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1737497.37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987507.26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1737459.43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987552.8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1737419.92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987556.19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1737394.27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987556.2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1737382.3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987558.33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1737380.14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987564.86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1737386.2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987567.63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1737383.64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409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987552.05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1737373.86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987546.68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1737370.67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987543.74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1737369.05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987539.38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1737366.82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987529.77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1737388.32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987529.18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1737389.23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987529.18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1737392.49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987527.37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1737406.23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987506.78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1737424.07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987499.22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1737435.85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419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987469.81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1737474.89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987461.97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1737538.58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987457.91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1737595.66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987450.82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1737695.47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987443.74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1737795.28</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987441.67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1737824.44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987438.19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1737884.45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987430.51</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1737884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987427.08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1737921.56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987422.18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1737987.19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429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987418.77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1738009.05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987419.16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1738011.36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987447.13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1738014.63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985093.33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1744415.82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985096.45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1744415.29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985101.23</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1744414.47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985056.34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1744444.53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985060.66</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1744444.1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985088.19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1744443.87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985101.2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1744431.74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439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985058.39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1744439.01</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984810.25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1744466.92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984849.78</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1744464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442</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984926.07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1744456.63</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443</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985000.47</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1744450.19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444</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985037.49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1744446.45</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445</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985037.49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1744446.44</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446</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985044.09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1744428.67</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447</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984998.9</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1744433.26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448</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984924.5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1744439.69</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449</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984848.32</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1744447.06</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450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984808.4</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1744450</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451</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984797.55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1744451.32</w:t>
            </w:r>
          </w:p>
        </w:tc>
      </w:tr>
      <w:tr w:rsidR="00B45D1D" w:rsidRPr="00A6456D" w:rsidTr="005F059F">
        <w:trPr>
          <w:trHeight w:val="227"/>
        </w:trPr>
        <w:tc>
          <w:tcPr>
            <w:tcW w:w="568" w:type="dxa"/>
            <w:tcBorders>
              <w:top w:val="nil"/>
              <w:left w:val="single" w:sz="4" w:space="0" w:color="auto"/>
              <w:bottom w:val="single" w:sz="4" w:space="0" w:color="auto"/>
              <w:right w:val="single" w:sz="4" w:space="0" w:color="auto"/>
            </w:tcBorders>
            <w:noWrap/>
            <w:vAlign w:val="center"/>
          </w:tcPr>
          <w:p w:rsidR="00B45D1D" w:rsidRPr="00A6456D" w:rsidRDefault="00B45D1D" w:rsidP="00A6456D">
            <w:pPr>
              <w:jc w:val="center"/>
              <w:rPr>
                <w:color w:val="000000"/>
              </w:rPr>
            </w:pPr>
            <w:r w:rsidRPr="00A6456D">
              <w:rPr>
                <w:color w:val="000000"/>
              </w:rPr>
              <w:t>440</w:t>
            </w:r>
          </w:p>
        </w:tc>
        <w:tc>
          <w:tcPr>
            <w:tcW w:w="1164"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984810.25</w:t>
            </w:r>
          </w:p>
        </w:tc>
        <w:tc>
          <w:tcPr>
            <w:tcW w:w="1276" w:type="dxa"/>
            <w:tcBorders>
              <w:top w:val="nil"/>
              <w:left w:val="nil"/>
              <w:bottom w:val="single" w:sz="4" w:space="0" w:color="auto"/>
              <w:right w:val="single" w:sz="4" w:space="0" w:color="auto"/>
            </w:tcBorders>
            <w:noWrap/>
            <w:vAlign w:val="center"/>
          </w:tcPr>
          <w:p w:rsidR="00B45D1D" w:rsidRPr="00A6456D" w:rsidRDefault="00B45D1D" w:rsidP="005F059F">
            <w:pPr>
              <w:rPr>
                <w:color w:val="000000"/>
              </w:rPr>
            </w:pPr>
            <w:r w:rsidRPr="00A6456D">
              <w:rPr>
                <w:color w:val="000000"/>
              </w:rPr>
              <w:t>1744466.92</w:t>
            </w:r>
          </w:p>
        </w:tc>
      </w:tr>
    </w:tbl>
    <w:p w:rsidR="00B45D1D" w:rsidRDefault="00B45D1D" w:rsidP="00D34255">
      <w:pPr>
        <w:autoSpaceDE w:val="0"/>
        <w:autoSpaceDN w:val="0"/>
        <w:adjustRightInd w:val="0"/>
        <w:ind w:firstLine="709"/>
        <w:jc w:val="both"/>
        <w:rPr>
          <w:sz w:val="24"/>
          <w:szCs w:val="24"/>
        </w:rPr>
        <w:sectPr w:rsidR="00B45D1D" w:rsidSect="00A6456D">
          <w:type w:val="continuous"/>
          <w:pgSz w:w="11906" w:h="16838" w:code="9"/>
          <w:pgMar w:top="1106" w:right="568" w:bottom="1135" w:left="1560" w:header="570" w:footer="80" w:gutter="0"/>
          <w:cols w:num="3" w:space="720"/>
          <w:docGrid w:linePitch="326"/>
        </w:sectPr>
      </w:pPr>
    </w:p>
    <w:p w:rsidR="00B45D1D" w:rsidRPr="005527E4" w:rsidRDefault="00B45D1D" w:rsidP="00597F02">
      <w:pPr>
        <w:pStyle w:val="26"/>
        <w:tabs>
          <w:tab w:val="clear" w:pos="1276"/>
        </w:tabs>
        <w:spacing w:before="0" w:after="0"/>
        <w:ind w:right="0" w:firstLine="567"/>
        <w:jc w:val="both"/>
        <w:outlineLvl w:val="2"/>
      </w:pPr>
      <w:bookmarkStart w:id="9" w:name="_Toc88562296"/>
      <w:r w:rsidRPr="00BF143D">
        <w:t>1.</w:t>
      </w:r>
      <w:r>
        <w:t>2.5. </w:t>
      </w:r>
      <w:r w:rsidRPr="005527E4">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9"/>
      <w:r>
        <w:t>.</w:t>
      </w:r>
    </w:p>
    <w:p w:rsidR="00B45D1D" w:rsidRDefault="00B45D1D" w:rsidP="00597F02">
      <w:pPr>
        <w:autoSpaceDE w:val="0"/>
        <w:autoSpaceDN w:val="0"/>
        <w:adjustRightInd w:val="0"/>
        <w:ind w:firstLine="567"/>
        <w:jc w:val="both"/>
        <w:rPr>
          <w:sz w:val="24"/>
          <w:szCs w:val="24"/>
        </w:rPr>
      </w:pPr>
      <w:bookmarkStart w:id="10" w:name="_Toc88562297"/>
      <w:r>
        <w:rPr>
          <w:sz w:val="24"/>
          <w:szCs w:val="24"/>
        </w:rPr>
        <w:t>Предельные параметры разрешённого строительства не приводятся в связи с тем, что действие градостроительного регламента не распространяется на земельные участки, предназначенные для размещения линейных объектов, или занятыми линейные объектами.</w:t>
      </w:r>
    </w:p>
    <w:p w:rsidR="00B45D1D" w:rsidRPr="00B757D9" w:rsidRDefault="00B45D1D" w:rsidP="00597F02">
      <w:pPr>
        <w:autoSpaceDE w:val="0"/>
        <w:autoSpaceDN w:val="0"/>
        <w:adjustRightInd w:val="0"/>
        <w:ind w:firstLine="567"/>
        <w:jc w:val="both"/>
        <w:rPr>
          <w:sz w:val="24"/>
          <w:szCs w:val="24"/>
        </w:rPr>
      </w:pPr>
    </w:p>
    <w:p w:rsidR="00B45D1D" w:rsidRPr="005527E4" w:rsidRDefault="00B45D1D" w:rsidP="00597F02">
      <w:pPr>
        <w:pStyle w:val="26"/>
        <w:tabs>
          <w:tab w:val="clear" w:pos="1276"/>
        </w:tabs>
        <w:spacing w:before="0" w:after="0"/>
        <w:ind w:right="0" w:firstLine="567"/>
        <w:jc w:val="both"/>
        <w:outlineLvl w:val="2"/>
      </w:pPr>
      <w:r w:rsidRPr="00BF143D">
        <w:t>1.</w:t>
      </w:r>
      <w:r>
        <w:t>2.6. </w:t>
      </w:r>
      <w:r w:rsidRPr="005527E4">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0"/>
      <w:r>
        <w:t>.</w:t>
      </w:r>
    </w:p>
    <w:p w:rsidR="00B45D1D" w:rsidRPr="002D2B5B" w:rsidRDefault="00B45D1D" w:rsidP="00597F02">
      <w:pPr>
        <w:autoSpaceDE w:val="0"/>
        <w:autoSpaceDN w:val="0"/>
        <w:adjustRightInd w:val="0"/>
        <w:ind w:firstLine="567"/>
        <w:jc w:val="both"/>
        <w:rPr>
          <w:sz w:val="24"/>
          <w:szCs w:val="24"/>
        </w:rPr>
      </w:pPr>
      <w:bookmarkStart w:id="11" w:name="_Toc88562298"/>
      <w:r w:rsidRPr="002D2B5B">
        <w:rPr>
          <w:sz w:val="24"/>
          <w:szCs w:val="24"/>
        </w:rPr>
        <w:t>Проектируемые трубопроводы пересекают существующие автомобильные дороги.</w:t>
      </w:r>
    </w:p>
    <w:p w:rsidR="00B45D1D" w:rsidRPr="002D2B5B" w:rsidRDefault="00B45D1D" w:rsidP="00597F02">
      <w:pPr>
        <w:autoSpaceDE w:val="0"/>
        <w:autoSpaceDN w:val="0"/>
        <w:adjustRightInd w:val="0"/>
        <w:ind w:firstLine="567"/>
        <w:jc w:val="both"/>
        <w:rPr>
          <w:sz w:val="24"/>
          <w:szCs w:val="24"/>
        </w:rPr>
      </w:pPr>
      <w:r w:rsidRPr="002D2B5B">
        <w:rPr>
          <w:sz w:val="24"/>
          <w:szCs w:val="24"/>
        </w:rPr>
        <w:t>Ведомость пересечений проектируемых трубопроводов с автомобильными дорогами представлена в п.3.5</w:t>
      </w:r>
      <w:r>
        <w:rPr>
          <w:sz w:val="24"/>
          <w:szCs w:val="24"/>
        </w:rPr>
        <w:t xml:space="preserve"> м</w:t>
      </w:r>
      <w:r w:rsidRPr="00626AEF">
        <w:rPr>
          <w:sz w:val="24"/>
          <w:szCs w:val="24"/>
        </w:rPr>
        <w:t>атериал</w:t>
      </w:r>
      <w:r>
        <w:rPr>
          <w:sz w:val="24"/>
          <w:szCs w:val="24"/>
        </w:rPr>
        <w:t>ов</w:t>
      </w:r>
      <w:r w:rsidRPr="00626AEF">
        <w:rPr>
          <w:sz w:val="24"/>
          <w:szCs w:val="24"/>
        </w:rPr>
        <w:t xml:space="preserve"> по обоснованию проекта планировки территории</w:t>
      </w:r>
      <w:r w:rsidRPr="002D2B5B">
        <w:rPr>
          <w:sz w:val="24"/>
          <w:szCs w:val="24"/>
        </w:rPr>
        <w:t>.</w:t>
      </w:r>
    </w:p>
    <w:p w:rsidR="00B45D1D" w:rsidRPr="002D2B5B" w:rsidRDefault="00B45D1D" w:rsidP="00597F02">
      <w:pPr>
        <w:autoSpaceDE w:val="0"/>
        <w:autoSpaceDN w:val="0"/>
        <w:adjustRightInd w:val="0"/>
        <w:ind w:firstLine="567"/>
        <w:jc w:val="both"/>
        <w:rPr>
          <w:sz w:val="24"/>
          <w:szCs w:val="24"/>
        </w:rPr>
      </w:pPr>
      <w:r w:rsidRPr="002D2B5B">
        <w:rPr>
          <w:sz w:val="24"/>
          <w:szCs w:val="24"/>
        </w:rPr>
        <w:t>Прокладка проектируемых трубопроводов под автодорогами без усовершенствованного покрытия подземная, выполняется открытым способом с устройством на время производства работ временной объездной дороги.</w:t>
      </w:r>
    </w:p>
    <w:p w:rsidR="00B45D1D" w:rsidRPr="002D2B5B" w:rsidRDefault="00B45D1D" w:rsidP="00597F02">
      <w:pPr>
        <w:autoSpaceDE w:val="0"/>
        <w:autoSpaceDN w:val="0"/>
        <w:adjustRightInd w:val="0"/>
        <w:ind w:firstLine="567"/>
        <w:jc w:val="both"/>
        <w:rPr>
          <w:sz w:val="24"/>
          <w:szCs w:val="24"/>
        </w:rPr>
      </w:pPr>
      <w:r w:rsidRPr="002D2B5B">
        <w:rPr>
          <w:sz w:val="24"/>
          <w:szCs w:val="24"/>
        </w:rPr>
        <w:t>Прокладка осуществляется в защитном футляре диаметром 325х10 мм (для трубы 114х12), 325х11 (для трубы 89х5), Футляр 426х10 (для трубы 159х6), Футляр 426х11 (для трубы 168х14) с установкой на трубопроводе опорно-направляющих колец (спейсеров) и герметизацией концов кожуха диэлектрической манжетой.</w:t>
      </w:r>
    </w:p>
    <w:p w:rsidR="00B45D1D" w:rsidRPr="002D2B5B" w:rsidRDefault="00B45D1D" w:rsidP="00597F02">
      <w:pPr>
        <w:autoSpaceDE w:val="0"/>
        <w:autoSpaceDN w:val="0"/>
        <w:adjustRightInd w:val="0"/>
        <w:ind w:firstLine="567"/>
        <w:jc w:val="both"/>
        <w:rPr>
          <w:sz w:val="24"/>
          <w:szCs w:val="24"/>
        </w:rPr>
      </w:pPr>
      <w:r w:rsidRPr="002D2B5B">
        <w:rPr>
          <w:sz w:val="24"/>
          <w:szCs w:val="24"/>
        </w:rPr>
        <w:t>Диаметр футляра должен быть на 200 мм больше наружного диаметра проектируемого трубопровода.</w:t>
      </w:r>
    </w:p>
    <w:p w:rsidR="00B45D1D" w:rsidRPr="002D2B5B" w:rsidRDefault="00B45D1D" w:rsidP="00597F02">
      <w:pPr>
        <w:autoSpaceDE w:val="0"/>
        <w:autoSpaceDN w:val="0"/>
        <w:adjustRightInd w:val="0"/>
        <w:ind w:firstLine="567"/>
        <w:jc w:val="both"/>
        <w:rPr>
          <w:sz w:val="24"/>
          <w:szCs w:val="24"/>
        </w:rPr>
      </w:pPr>
      <w:r w:rsidRPr="002D2B5B">
        <w:rPr>
          <w:sz w:val="24"/>
          <w:szCs w:val="24"/>
        </w:rPr>
        <w:t>Толщина стенки стальной трубы футляра принимается не менее 1/70 DN, но не менее 10 мм.</w:t>
      </w:r>
    </w:p>
    <w:p w:rsidR="00B45D1D" w:rsidRPr="002D2B5B" w:rsidRDefault="00B45D1D" w:rsidP="00597F02">
      <w:pPr>
        <w:autoSpaceDE w:val="0"/>
        <w:autoSpaceDN w:val="0"/>
        <w:adjustRightInd w:val="0"/>
        <w:ind w:firstLine="567"/>
        <w:jc w:val="both"/>
        <w:rPr>
          <w:sz w:val="24"/>
          <w:szCs w:val="24"/>
        </w:rPr>
      </w:pPr>
      <w:r w:rsidRPr="002D2B5B">
        <w:rPr>
          <w:sz w:val="24"/>
          <w:szCs w:val="24"/>
        </w:rPr>
        <w:t>Согласно требованиям п.10.3.6 ГОСТ Р 55990-2014 на переходах проектируемых</w:t>
      </w:r>
      <w:r>
        <w:rPr>
          <w:sz w:val="24"/>
          <w:szCs w:val="24"/>
        </w:rPr>
        <w:t xml:space="preserve"> трубопроводов через автодороги</w:t>
      </w:r>
      <w:r w:rsidRPr="002D2B5B">
        <w:rPr>
          <w:sz w:val="24"/>
          <w:szCs w:val="24"/>
        </w:rPr>
        <w:t xml:space="preserve"> концы футляров выводятся на 5 м от бровки земляного полотна.</w:t>
      </w:r>
    </w:p>
    <w:p w:rsidR="00B45D1D" w:rsidRPr="002D2B5B" w:rsidRDefault="00B45D1D" w:rsidP="00597F02">
      <w:pPr>
        <w:autoSpaceDE w:val="0"/>
        <w:autoSpaceDN w:val="0"/>
        <w:adjustRightInd w:val="0"/>
        <w:ind w:firstLine="567"/>
        <w:jc w:val="both"/>
        <w:rPr>
          <w:sz w:val="24"/>
          <w:szCs w:val="24"/>
        </w:rPr>
      </w:pPr>
      <w:r w:rsidRPr="002D2B5B">
        <w:rPr>
          <w:sz w:val="24"/>
          <w:szCs w:val="24"/>
        </w:rPr>
        <w:t>Проектируемые трубопроводы пересекают существующие подземные коммуникации.</w:t>
      </w:r>
    </w:p>
    <w:p w:rsidR="00B45D1D" w:rsidRPr="002D2B5B" w:rsidRDefault="00B45D1D" w:rsidP="00597F02">
      <w:pPr>
        <w:autoSpaceDE w:val="0"/>
        <w:autoSpaceDN w:val="0"/>
        <w:adjustRightInd w:val="0"/>
        <w:ind w:firstLine="567"/>
        <w:jc w:val="both"/>
        <w:rPr>
          <w:sz w:val="24"/>
          <w:szCs w:val="24"/>
        </w:rPr>
      </w:pPr>
      <w:r w:rsidRPr="002D2B5B">
        <w:rPr>
          <w:sz w:val="24"/>
          <w:szCs w:val="24"/>
        </w:rPr>
        <w:t>Ведомость пересечений проектируемых трубопроводов с подземными коммуникациями представлена в п. 3.5.</w:t>
      </w:r>
    </w:p>
    <w:p w:rsidR="00B45D1D" w:rsidRPr="002D2B5B" w:rsidRDefault="00B45D1D" w:rsidP="00597F02">
      <w:pPr>
        <w:widowControl w:val="0"/>
        <w:autoSpaceDE w:val="0"/>
        <w:autoSpaceDN w:val="0"/>
        <w:adjustRightInd w:val="0"/>
        <w:ind w:firstLine="567"/>
        <w:jc w:val="both"/>
        <w:rPr>
          <w:sz w:val="24"/>
          <w:szCs w:val="24"/>
        </w:rPr>
      </w:pPr>
      <w:r w:rsidRPr="002D2B5B">
        <w:rPr>
          <w:sz w:val="24"/>
          <w:szCs w:val="24"/>
        </w:rPr>
        <w:t>Заглубление проектируемого трубопровода под существующими коммуникациями выполняется укладкой труб в спрофилированную траншею по кривым с радиусами в пределах упругой деформации без применения стандартных отводов.</w:t>
      </w:r>
    </w:p>
    <w:p w:rsidR="00B45D1D" w:rsidRPr="002D2B5B" w:rsidRDefault="00B45D1D" w:rsidP="00597F02">
      <w:pPr>
        <w:autoSpaceDE w:val="0"/>
        <w:autoSpaceDN w:val="0"/>
        <w:adjustRightInd w:val="0"/>
        <w:ind w:firstLine="567"/>
        <w:jc w:val="both"/>
        <w:rPr>
          <w:sz w:val="24"/>
          <w:szCs w:val="24"/>
        </w:rPr>
      </w:pPr>
      <w:r w:rsidRPr="002D2B5B">
        <w:rPr>
          <w:sz w:val="24"/>
          <w:szCs w:val="24"/>
        </w:rPr>
        <w:t xml:space="preserve">Проектируемый трубопровод пересекает воздушные линии электропередач. </w:t>
      </w:r>
    </w:p>
    <w:p w:rsidR="00B45D1D" w:rsidRPr="002D2B5B" w:rsidRDefault="00B45D1D" w:rsidP="00597F02">
      <w:pPr>
        <w:autoSpaceDE w:val="0"/>
        <w:autoSpaceDN w:val="0"/>
        <w:adjustRightInd w:val="0"/>
        <w:ind w:firstLine="567"/>
        <w:jc w:val="both"/>
        <w:rPr>
          <w:sz w:val="24"/>
          <w:szCs w:val="24"/>
        </w:rPr>
      </w:pPr>
      <w:r w:rsidRPr="002D2B5B">
        <w:rPr>
          <w:sz w:val="24"/>
          <w:szCs w:val="24"/>
        </w:rPr>
        <w:t>Ведомость пересечений проектируемого трубопровода с воздушными линиями электропередач представлена в п.3.5</w:t>
      </w:r>
    </w:p>
    <w:p w:rsidR="00B45D1D" w:rsidRPr="002D2B5B" w:rsidRDefault="00B45D1D" w:rsidP="00597F02">
      <w:pPr>
        <w:autoSpaceDE w:val="0"/>
        <w:autoSpaceDN w:val="0"/>
        <w:adjustRightInd w:val="0"/>
        <w:ind w:firstLine="567"/>
        <w:jc w:val="both"/>
        <w:rPr>
          <w:sz w:val="24"/>
          <w:szCs w:val="24"/>
        </w:rPr>
      </w:pPr>
      <w:r w:rsidRPr="002D2B5B">
        <w:rPr>
          <w:sz w:val="24"/>
          <w:szCs w:val="24"/>
        </w:rPr>
        <w:t>Пересечения с линиями электропередач выполнены в соответствии с требованиями п. 2.5.287</w:t>
      </w:r>
      <w:r>
        <w:rPr>
          <w:sz w:val="24"/>
          <w:szCs w:val="24"/>
        </w:rPr>
        <w:t>-</w:t>
      </w:r>
      <w:r w:rsidRPr="002D2B5B">
        <w:rPr>
          <w:sz w:val="24"/>
          <w:szCs w:val="24"/>
        </w:rPr>
        <w:t>2.5.290</w:t>
      </w:r>
      <w:r>
        <w:rPr>
          <w:sz w:val="24"/>
          <w:szCs w:val="24"/>
        </w:rPr>
        <w:t xml:space="preserve"> </w:t>
      </w:r>
      <w:r w:rsidRPr="002D2B5B">
        <w:rPr>
          <w:sz w:val="24"/>
          <w:szCs w:val="24"/>
        </w:rPr>
        <w:t>ПУЭ.</w:t>
      </w:r>
    </w:p>
    <w:p w:rsidR="00B45D1D" w:rsidRPr="002D2B5B" w:rsidRDefault="00B45D1D" w:rsidP="00597F02">
      <w:pPr>
        <w:autoSpaceDE w:val="0"/>
        <w:autoSpaceDN w:val="0"/>
        <w:adjustRightInd w:val="0"/>
        <w:ind w:firstLine="567"/>
        <w:jc w:val="both"/>
        <w:rPr>
          <w:sz w:val="24"/>
          <w:szCs w:val="24"/>
        </w:rPr>
      </w:pPr>
      <w:r w:rsidRPr="002D2B5B">
        <w:rPr>
          <w:sz w:val="24"/>
          <w:szCs w:val="24"/>
        </w:rPr>
        <w:t>Охранная зона электрических сетей по обе стороны от крайних проводов для ВЛ 6 кВ составляет 10 м.</w:t>
      </w:r>
    </w:p>
    <w:p w:rsidR="00B45D1D" w:rsidRPr="002D2B5B" w:rsidRDefault="00B45D1D" w:rsidP="00597F02">
      <w:pPr>
        <w:autoSpaceDE w:val="0"/>
        <w:autoSpaceDN w:val="0"/>
        <w:adjustRightInd w:val="0"/>
        <w:ind w:firstLine="567"/>
        <w:jc w:val="both"/>
        <w:rPr>
          <w:sz w:val="24"/>
          <w:szCs w:val="24"/>
        </w:rPr>
      </w:pPr>
      <w:r w:rsidRPr="002D2B5B">
        <w:rPr>
          <w:sz w:val="24"/>
          <w:szCs w:val="24"/>
        </w:rPr>
        <w:t>По пожеланию заказчика в пределах охранной зоны пересечение с линиями электропередач выполнено в защитном футляре.</w:t>
      </w:r>
    </w:p>
    <w:p w:rsidR="00B45D1D" w:rsidRDefault="00B45D1D" w:rsidP="00597F02">
      <w:pPr>
        <w:autoSpaceDE w:val="0"/>
        <w:autoSpaceDN w:val="0"/>
        <w:adjustRightInd w:val="0"/>
        <w:ind w:firstLine="567"/>
        <w:jc w:val="both"/>
        <w:rPr>
          <w:sz w:val="24"/>
          <w:szCs w:val="24"/>
        </w:rPr>
      </w:pPr>
      <w:r w:rsidRPr="002D2B5B">
        <w:rPr>
          <w:sz w:val="24"/>
          <w:szCs w:val="24"/>
        </w:rPr>
        <w:t>Земляные работы при пересечении проектируемых трубопроводов с существующими ВЛ в охранных зонах следует производить по наряду-допуску в присутствии представителя организации, в ведении которой находятся указанные коммуникации.</w:t>
      </w:r>
    </w:p>
    <w:p w:rsidR="00B45D1D" w:rsidRPr="002D2B5B" w:rsidRDefault="00B45D1D" w:rsidP="00597F02">
      <w:pPr>
        <w:autoSpaceDE w:val="0"/>
        <w:autoSpaceDN w:val="0"/>
        <w:adjustRightInd w:val="0"/>
        <w:ind w:firstLine="567"/>
        <w:jc w:val="both"/>
        <w:rPr>
          <w:sz w:val="24"/>
          <w:szCs w:val="24"/>
        </w:rPr>
      </w:pPr>
    </w:p>
    <w:p w:rsidR="00B45D1D" w:rsidRPr="005527E4" w:rsidRDefault="00B45D1D" w:rsidP="00597F02">
      <w:pPr>
        <w:pStyle w:val="26"/>
        <w:tabs>
          <w:tab w:val="clear" w:pos="1276"/>
        </w:tabs>
        <w:spacing w:before="0" w:after="0"/>
        <w:ind w:right="0" w:firstLine="567"/>
        <w:jc w:val="both"/>
        <w:outlineLvl w:val="2"/>
      </w:pPr>
      <w:r w:rsidRPr="00BF143D">
        <w:t>1.</w:t>
      </w:r>
      <w:r>
        <w:t>2.7. </w:t>
      </w:r>
      <w:r w:rsidRPr="005527E4">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1"/>
      <w:r>
        <w:t>.</w:t>
      </w:r>
    </w:p>
    <w:p w:rsidR="00B45D1D" w:rsidRPr="00E04989" w:rsidRDefault="00B45D1D" w:rsidP="00597F02">
      <w:pPr>
        <w:autoSpaceDE w:val="0"/>
        <w:autoSpaceDN w:val="0"/>
        <w:adjustRightInd w:val="0"/>
        <w:ind w:firstLine="567"/>
        <w:jc w:val="both"/>
        <w:rPr>
          <w:sz w:val="24"/>
          <w:szCs w:val="24"/>
        </w:rPr>
      </w:pPr>
      <w:bookmarkStart w:id="12" w:name="_Toc88562299"/>
      <w:r w:rsidRPr="00E04989">
        <w:rPr>
          <w:sz w:val="24"/>
          <w:szCs w:val="24"/>
        </w:rPr>
        <w:t>К объектам культурного наследия (памятникам истории и культуры)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(Федеральный закон от 25.06.2002 № 73-ФЗ</w:t>
      </w:r>
      <w:r>
        <w:rPr>
          <w:sz w:val="24"/>
          <w:szCs w:val="24"/>
        </w:rPr>
        <w:t xml:space="preserve"> «О</w:t>
      </w:r>
      <w:r w:rsidRPr="00626AEF">
        <w:rPr>
          <w:sz w:val="24"/>
          <w:szCs w:val="24"/>
        </w:rPr>
        <w:t xml:space="preserve">б объектах культурного наследия (памятниках истории и культуры) народов </w:t>
      </w:r>
      <w:r>
        <w:rPr>
          <w:sz w:val="24"/>
          <w:szCs w:val="24"/>
        </w:rPr>
        <w:t>Р</w:t>
      </w:r>
      <w:r w:rsidRPr="00626AEF">
        <w:rPr>
          <w:sz w:val="24"/>
          <w:szCs w:val="24"/>
        </w:rPr>
        <w:t xml:space="preserve">оссийской </w:t>
      </w:r>
      <w:r>
        <w:rPr>
          <w:sz w:val="24"/>
          <w:szCs w:val="24"/>
        </w:rPr>
        <w:t>Ф</w:t>
      </w:r>
      <w:r w:rsidRPr="00626AEF">
        <w:rPr>
          <w:sz w:val="24"/>
          <w:szCs w:val="24"/>
        </w:rPr>
        <w:t>едерации</w:t>
      </w:r>
      <w:r>
        <w:rPr>
          <w:sz w:val="24"/>
          <w:szCs w:val="24"/>
        </w:rPr>
        <w:t>»</w:t>
      </w:r>
      <w:r w:rsidRPr="00E04989">
        <w:rPr>
          <w:sz w:val="24"/>
          <w:szCs w:val="24"/>
        </w:rPr>
        <w:t>).</w:t>
      </w:r>
    </w:p>
    <w:p w:rsidR="00B45D1D" w:rsidRDefault="00B45D1D" w:rsidP="00597F02">
      <w:pPr>
        <w:autoSpaceDE w:val="0"/>
        <w:autoSpaceDN w:val="0"/>
        <w:adjustRightInd w:val="0"/>
        <w:ind w:firstLine="567"/>
        <w:jc w:val="both"/>
        <w:rPr>
          <w:sz w:val="24"/>
          <w:szCs w:val="24"/>
        </w:rPr>
      </w:pPr>
      <w:r w:rsidRPr="00E04989">
        <w:rPr>
          <w:sz w:val="24"/>
          <w:szCs w:val="24"/>
        </w:rPr>
        <w:t>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w:t>
      </w:r>
      <w:r>
        <w:rPr>
          <w:sz w:val="24"/>
          <w:szCs w:val="24"/>
        </w:rPr>
        <w:t>урного наследия, отсутствуют.</w:t>
      </w:r>
    </w:p>
    <w:p w:rsidR="00B45D1D" w:rsidRPr="008930C2" w:rsidRDefault="00B45D1D" w:rsidP="00597F02">
      <w:pPr>
        <w:autoSpaceDE w:val="0"/>
        <w:autoSpaceDN w:val="0"/>
        <w:adjustRightInd w:val="0"/>
        <w:ind w:firstLine="567"/>
        <w:jc w:val="both"/>
        <w:rPr>
          <w:sz w:val="24"/>
          <w:szCs w:val="24"/>
        </w:rPr>
      </w:pPr>
    </w:p>
    <w:p w:rsidR="00B45D1D" w:rsidRPr="005527E4" w:rsidRDefault="00B45D1D" w:rsidP="00597F02">
      <w:pPr>
        <w:pStyle w:val="26"/>
        <w:tabs>
          <w:tab w:val="clear" w:pos="1276"/>
        </w:tabs>
        <w:spacing w:before="0" w:after="0"/>
        <w:ind w:right="0" w:firstLine="567"/>
        <w:jc w:val="both"/>
        <w:outlineLvl w:val="2"/>
      </w:pPr>
      <w:r w:rsidRPr="00BF143D">
        <w:t>1.</w:t>
      </w:r>
      <w:r>
        <w:t>2.8. </w:t>
      </w:r>
      <w:r w:rsidRPr="005527E4">
        <w:t>Информация о необходимости осуществления мероприятий по охране окружающей среды</w:t>
      </w:r>
      <w:bookmarkEnd w:id="12"/>
      <w:r>
        <w:t>.</w:t>
      </w:r>
    </w:p>
    <w:p w:rsidR="00B45D1D" w:rsidRDefault="00B45D1D" w:rsidP="00597F02">
      <w:pPr>
        <w:autoSpaceDE w:val="0"/>
        <w:autoSpaceDN w:val="0"/>
        <w:adjustRightInd w:val="0"/>
        <w:ind w:firstLine="567"/>
        <w:jc w:val="both"/>
        <w:rPr>
          <w:sz w:val="24"/>
          <w:szCs w:val="24"/>
        </w:rPr>
      </w:pPr>
      <w:bookmarkStart w:id="13" w:name="_Toc88562300"/>
      <w:r w:rsidRPr="00E04989">
        <w:rPr>
          <w:sz w:val="24"/>
          <w:szCs w:val="24"/>
        </w:rPr>
        <w:t>Мероприятия по охране окружающей среды необходимы при строительстве проектируемого Объекта. Реализация правил экологически безопасного ведения работ на всех этапах строительства и эксплуатации Объекта с минимальным техногенным воздействием на все компоненты окружающей среды, природоохранных мероприятий, соответствующих требованиям законодательства, мероприятий по восстановлению нарушенных земель, системы мониторинга и производственной дисциплины способствуют стабилизации экологической обстановки на рассматриваемой территории.</w:t>
      </w:r>
    </w:p>
    <w:p w:rsidR="00B45D1D" w:rsidRPr="00E04989" w:rsidRDefault="00B45D1D" w:rsidP="00597F02">
      <w:pPr>
        <w:autoSpaceDE w:val="0"/>
        <w:autoSpaceDN w:val="0"/>
        <w:adjustRightInd w:val="0"/>
        <w:ind w:firstLine="567"/>
        <w:jc w:val="both"/>
        <w:rPr>
          <w:sz w:val="24"/>
          <w:szCs w:val="24"/>
        </w:rPr>
      </w:pPr>
    </w:p>
    <w:p w:rsidR="00B45D1D" w:rsidRPr="005635D4" w:rsidRDefault="00B45D1D" w:rsidP="00597F02">
      <w:pPr>
        <w:pStyle w:val="26"/>
        <w:widowControl w:val="0"/>
        <w:tabs>
          <w:tab w:val="clear" w:pos="1276"/>
        </w:tabs>
        <w:spacing w:before="0" w:after="0"/>
        <w:ind w:right="0" w:firstLine="567"/>
        <w:jc w:val="both"/>
        <w:outlineLvl w:val="2"/>
      </w:pPr>
      <w:r w:rsidRPr="00BF143D">
        <w:t>1.</w:t>
      </w:r>
      <w:r>
        <w:t>2.9. </w:t>
      </w:r>
      <w:r w:rsidRPr="005527E4">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3"/>
      <w:r>
        <w:t>.</w:t>
      </w:r>
    </w:p>
    <w:p w:rsidR="00B45D1D" w:rsidRPr="00E04989" w:rsidRDefault="00B45D1D" w:rsidP="00597F02">
      <w:pPr>
        <w:widowControl w:val="0"/>
        <w:autoSpaceDE w:val="0"/>
        <w:autoSpaceDN w:val="0"/>
        <w:adjustRightInd w:val="0"/>
        <w:ind w:firstLine="567"/>
        <w:jc w:val="both"/>
        <w:rPr>
          <w:sz w:val="24"/>
          <w:szCs w:val="24"/>
        </w:rPr>
      </w:pPr>
      <w:r w:rsidRPr="00E04989">
        <w:rPr>
          <w:sz w:val="24"/>
          <w:szCs w:val="24"/>
        </w:rPr>
        <w:t>Проектируемый объект расположен вне зон особо охраняемых природных территорий федерального, регионального и местного значения.</w:t>
      </w:r>
    </w:p>
    <w:p w:rsidR="00B45D1D" w:rsidRPr="00E04989" w:rsidRDefault="00B45D1D" w:rsidP="00597F02">
      <w:pPr>
        <w:autoSpaceDE w:val="0"/>
        <w:autoSpaceDN w:val="0"/>
        <w:adjustRightInd w:val="0"/>
        <w:ind w:firstLine="567"/>
        <w:jc w:val="both"/>
        <w:rPr>
          <w:sz w:val="24"/>
          <w:szCs w:val="24"/>
        </w:rPr>
      </w:pPr>
      <w:r w:rsidRPr="00E04989">
        <w:rPr>
          <w:sz w:val="24"/>
          <w:szCs w:val="24"/>
        </w:rPr>
        <w:t>Реализация проекта не приведет к загрязнению территории района расположения объекта. Производство строительно-монтажных</w:t>
      </w:r>
      <w:r>
        <w:rPr>
          <w:sz w:val="24"/>
          <w:szCs w:val="24"/>
        </w:rPr>
        <w:t xml:space="preserve"> работ в границах отвода земель</w:t>
      </w:r>
      <w:r w:rsidRPr="00E04989">
        <w:rPr>
          <w:sz w:val="24"/>
          <w:szCs w:val="24"/>
        </w:rPr>
        <w:t xml:space="preserve"> позволит свести к минимуму воздействие на почвы, растительный и животный мир. По окончании строительства объекта предусматривается рекультивация земельных участков.</w:t>
      </w:r>
    </w:p>
    <w:p w:rsidR="00B45D1D" w:rsidRPr="00E04989" w:rsidRDefault="00B45D1D" w:rsidP="00597F02">
      <w:pPr>
        <w:widowControl w:val="0"/>
        <w:autoSpaceDE w:val="0"/>
        <w:autoSpaceDN w:val="0"/>
        <w:adjustRightInd w:val="0"/>
        <w:ind w:firstLine="567"/>
        <w:jc w:val="both"/>
        <w:rPr>
          <w:sz w:val="24"/>
          <w:szCs w:val="24"/>
        </w:rPr>
      </w:pPr>
      <w:r w:rsidRPr="00E04989">
        <w:rPr>
          <w:sz w:val="24"/>
          <w:szCs w:val="24"/>
        </w:rPr>
        <w:t>Ущерб окружающей среде может быть нанесен лишь в аварийных случаях, для их предотвращения предусмотрены все возможные мероприятия в соответствии с требованиями законодательства Российской Федерации.</w:t>
      </w:r>
    </w:p>
    <w:p w:rsidR="00B45D1D" w:rsidRPr="00A50352" w:rsidRDefault="00B45D1D" w:rsidP="00597F02">
      <w:pPr>
        <w:autoSpaceDE w:val="0"/>
        <w:autoSpaceDN w:val="0"/>
        <w:adjustRightInd w:val="0"/>
        <w:ind w:firstLine="567"/>
        <w:jc w:val="both"/>
        <w:rPr>
          <w:sz w:val="24"/>
          <w:szCs w:val="24"/>
        </w:rPr>
      </w:pPr>
    </w:p>
    <w:p w:rsidR="00B45D1D" w:rsidRPr="005527E4" w:rsidRDefault="00B45D1D" w:rsidP="00A0424A">
      <w:pPr>
        <w:autoSpaceDE w:val="0"/>
        <w:autoSpaceDN w:val="0"/>
        <w:adjustRightInd w:val="0"/>
        <w:ind w:firstLine="709"/>
        <w:jc w:val="both"/>
        <w:rPr>
          <w:sz w:val="24"/>
          <w:szCs w:val="24"/>
        </w:rPr>
        <w:sectPr w:rsidR="00B45D1D" w:rsidRPr="005527E4" w:rsidSect="00AC11C9">
          <w:type w:val="continuous"/>
          <w:pgSz w:w="11906" w:h="16838" w:code="9"/>
          <w:pgMar w:top="1106" w:right="568" w:bottom="1135" w:left="1560" w:header="570" w:footer="80" w:gutter="0"/>
          <w:cols w:space="720"/>
          <w:docGrid w:linePitch="326"/>
        </w:sectPr>
      </w:pPr>
    </w:p>
    <w:p w:rsidR="00B45D1D" w:rsidRDefault="00B45D1D" w:rsidP="00597F02">
      <w:pPr>
        <w:pStyle w:val="Heading1"/>
        <w:keepLines/>
        <w:suppressAutoHyphens w:val="0"/>
        <w:ind w:left="0" w:firstLine="0"/>
        <w:rPr>
          <w:sz w:val="24"/>
          <w:szCs w:val="24"/>
        </w:rPr>
      </w:pPr>
      <w:bookmarkStart w:id="14" w:name="_Toc88562321"/>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Default="00B45D1D" w:rsidP="00597F02">
      <w:pPr>
        <w:pStyle w:val="Heading1"/>
        <w:keepLines/>
        <w:suppressAutoHyphens w:val="0"/>
        <w:ind w:left="0" w:firstLine="0"/>
        <w:rPr>
          <w:sz w:val="24"/>
          <w:szCs w:val="24"/>
        </w:rPr>
      </w:pPr>
    </w:p>
    <w:p w:rsidR="00B45D1D" w:rsidRPr="004D4513" w:rsidRDefault="00B45D1D" w:rsidP="00597F02">
      <w:pPr>
        <w:pStyle w:val="Heading1"/>
        <w:keepLines/>
        <w:suppressAutoHyphens w:val="0"/>
        <w:ind w:left="0" w:firstLine="0"/>
        <w:rPr>
          <w:sz w:val="22"/>
          <w:szCs w:val="24"/>
        </w:rPr>
      </w:pPr>
      <w:r w:rsidRPr="009D2A09">
        <w:rPr>
          <w:sz w:val="24"/>
          <w:szCs w:val="24"/>
        </w:rPr>
        <w:t>2</w:t>
      </w:r>
      <w:r w:rsidRPr="004D4513">
        <w:rPr>
          <w:sz w:val="24"/>
          <w:szCs w:val="24"/>
        </w:rPr>
        <w:t xml:space="preserve">. ОСНОВНАЯ ЧАСТЬ ПРОЕКТА </w:t>
      </w:r>
      <w:r>
        <w:rPr>
          <w:sz w:val="24"/>
          <w:szCs w:val="24"/>
        </w:rPr>
        <w:t>МЕЖЕВАНИЯ</w:t>
      </w:r>
      <w:r w:rsidRPr="004D4513">
        <w:rPr>
          <w:sz w:val="24"/>
          <w:szCs w:val="24"/>
        </w:rPr>
        <w:t xml:space="preserve"> ТЕРРИТОРИИ.</w:t>
      </w:r>
    </w:p>
    <w:p w:rsidR="00B45D1D" w:rsidRDefault="00B45D1D" w:rsidP="00597F02">
      <w:pPr>
        <w:pStyle w:val="Heading2"/>
        <w:ind w:left="0" w:firstLine="0"/>
        <w:rPr>
          <w:sz w:val="24"/>
          <w:szCs w:val="24"/>
        </w:rPr>
      </w:pPr>
      <w:r w:rsidRPr="00BF143D">
        <w:rPr>
          <w:sz w:val="24"/>
          <w:szCs w:val="24"/>
          <w:lang w:eastAsia="en-US"/>
        </w:rPr>
        <w:t>2.1</w:t>
      </w:r>
      <w:r>
        <w:rPr>
          <w:sz w:val="24"/>
          <w:szCs w:val="24"/>
          <w:lang w:eastAsia="en-US"/>
        </w:rPr>
        <w:t xml:space="preserve">. </w:t>
      </w:r>
      <w:r w:rsidRPr="00E16167">
        <w:rPr>
          <w:sz w:val="24"/>
          <w:szCs w:val="24"/>
          <w:lang w:eastAsia="en-US"/>
        </w:rPr>
        <w:t>Проект межевания территории. Графическая часть</w:t>
      </w:r>
      <w:r w:rsidRPr="00D86B77">
        <w:rPr>
          <w:sz w:val="24"/>
          <w:szCs w:val="24"/>
        </w:rPr>
        <w:t>.</w:t>
      </w:r>
    </w:p>
    <w:p w:rsidR="00B45D1D" w:rsidRPr="00D86B77" w:rsidRDefault="00B45D1D" w:rsidP="00597F02">
      <w:pPr>
        <w:pStyle w:val="Heading2"/>
        <w:ind w:left="0" w:firstLine="0"/>
        <w:rPr>
          <w:sz w:val="24"/>
          <w:szCs w:val="24"/>
          <w:lang w:eastAsia="en-US"/>
        </w:rPr>
      </w:pPr>
      <w:r>
        <w:rPr>
          <w:sz w:val="24"/>
          <w:szCs w:val="24"/>
          <w:lang w:val="en-US" w:eastAsia="en-US"/>
        </w:rPr>
        <w:t>2.1</w:t>
      </w:r>
      <w:r>
        <w:rPr>
          <w:sz w:val="24"/>
          <w:szCs w:val="24"/>
          <w:lang w:eastAsia="en-US"/>
        </w:rPr>
        <w:t>.1. Ч</w:t>
      </w:r>
      <w:r w:rsidRPr="00D86B77">
        <w:rPr>
          <w:sz w:val="24"/>
          <w:szCs w:val="24"/>
          <w:lang w:eastAsia="en-US"/>
        </w:rPr>
        <w:t>ертеж межевания территории</w:t>
      </w:r>
      <w:r>
        <w:rPr>
          <w:sz w:val="24"/>
          <w:szCs w:val="24"/>
          <w:lang w:eastAsia="en-US"/>
        </w:rPr>
        <w:t>.</w:t>
      </w:r>
    </w:p>
    <w:p w:rsidR="00B45D1D" w:rsidRPr="00D86B77" w:rsidRDefault="00B45D1D" w:rsidP="00D86B77">
      <w:pPr>
        <w:ind w:right="-2"/>
      </w:pPr>
    </w:p>
    <w:p w:rsidR="00B45D1D" w:rsidRDefault="00B45D1D" w:rsidP="00D86B77">
      <w:pPr>
        <w:sectPr w:rsidR="00B45D1D" w:rsidSect="00D86B77">
          <w:pgSz w:w="11906" w:h="16838" w:code="9"/>
          <w:pgMar w:top="1106" w:right="567" w:bottom="425" w:left="1418" w:header="6" w:footer="108" w:gutter="0"/>
          <w:cols w:space="720"/>
          <w:docGrid w:linePitch="326"/>
        </w:sectPr>
      </w:pPr>
    </w:p>
    <w:bookmarkEnd w:id="14"/>
    <w:p w:rsidR="00B45D1D" w:rsidRDefault="00B45D1D" w:rsidP="00991A59">
      <w:pPr>
        <w:ind w:left="-142"/>
        <w:rPr>
          <w:noProof/>
          <w:lang w:eastAsia="ru-RU"/>
        </w:rPr>
      </w:pPr>
      <w:r>
        <w:rPr>
          <w:noProof/>
          <w:lang w:eastAsia="ru-RU"/>
        </w:rPr>
        <w:pict>
          <v:shape id="_x0000_i1032" type="#_x0000_t75" style="width:808.5pt;height:577.5pt">
            <v:imagedata r:id="rId16" o:title=""/>
          </v:shape>
        </w:pict>
      </w:r>
    </w:p>
    <w:p w:rsidR="00B45D1D" w:rsidRDefault="00B45D1D" w:rsidP="00991A59">
      <w:pPr>
        <w:ind w:left="-142"/>
        <w:rPr>
          <w:b/>
          <w:bCs/>
          <w:noProof/>
          <w:sz w:val="28"/>
          <w:lang w:eastAsia="en-US"/>
        </w:rPr>
      </w:pPr>
      <w:r w:rsidRPr="008C42D0">
        <w:rPr>
          <w:b/>
          <w:bCs/>
          <w:noProof/>
          <w:sz w:val="28"/>
          <w:lang w:eastAsia="en-US"/>
        </w:rPr>
        <w:pict>
          <v:shape id="_x0000_i1033" type="#_x0000_t75" style="width:816.75pt;height:577.5pt">
            <v:imagedata r:id="rId17" o:title=""/>
          </v:shape>
        </w:pict>
      </w:r>
    </w:p>
    <w:p w:rsidR="00B45D1D" w:rsidRDefault="00B45D1D" w:rsidP="00991A59">
      <w:pPr>
        <w:ind w:left="-142"/>
        <w:rPr>
          <w:b/>
          <w:bCs/>
          <w:noProof/>
          <w:sz w:val="28"/>
          <w:lang w:val="en-US" w:eastAsia="en-US"/>
        </w:rPr>
      </w:pPr>
      <w:r w:rsidRPr="008C42D0">
        <w:rPr>
          <w:b/>
          <w:bCs/>
          <w:noProof/>
          <w:sz w:val="28"/>
          <w:lang w:eastAsia="en-US"/>
        </w:rPr>
        <w:pict>
          <v:shape id="_x0000_i1034" type="#_x0000_t75" style="width:816.75pt;height:577.5pt">
            <v:imagedata r:id="rId18" o:title=""/>
          </v:shape>
        </w:pict>
      </w:r>
    </w:p>
    <w:p w:rsidR="00B45D1D" w:rsidRDefault="00B45D1D" w:rsidP="00991A59">
      <w:pPr>
        <w:ind w:left="-142"/>
        <w:rPr>
          <w:b/>
          <w:bCs/>
          <w:noProof/>
          <w:sz w:val="28"/>
          <w:lang w:val="en-US" w:eastAsia="en-US"/>
        </w:rPr>
        <w:sectPr w:rsidR="00B45D1D" w:rsidSect="00A333D5">
          <w:pgSz w:w="16838" w:h="11906" w:orient="landscape" w:code="9"/>
          <w:pgMar w:top="142" w:right="395" w:bottom="142" w:left="425" w:header="3" w:footer="0" w:gutter="0"/>
          <w:cols w:space="720"/>
          <w:docGrid w:linePitch="326"/>
        </w:sectPr>
      </w:pPr>
    </w:p>
    <w:p w:rsidR="00B45D1D" w:rsidRDefault="00B45D1D" w:rsidP="00991A59">
      <w:pPr>
        <w:ind w:left="-142"/>
        <w:rPr>
          <w:b/>
          <w:bCs/>
          <w:noProof/>
          <w:sz w:val="28"/>
          <w:lang w:val="en-US" w:eastAsia="en-US"/>
        </w:rPr>
      </w:pPr>
      <w:r w:rsidRPr="008C42D0">
        <w:rPr>
          <w:b/>
          <w:bCs/>
          <w:noProof/>
          <w:sz w:val="28"/>
          <w:lang w:val="en-US" w:eastAsia="en-US"/>
        </w:rPr>
        <w:pict>
          <v:shape id="_x0000_i1035" type="#_x0000_t75" style="width:577.5pt;height:816.75pt">
            <v:imagedata r:id="rId19" o:title=""/>
          </v:shape>
        </w:pict>
      </w:r>
    </w:p>
    <w:p w:rsidR="00B45D1D" w:rsidRDefault="00B45D1D" w:rsidP="00991A59">
      <w:pPr>
        <w:ind w:left="-142"/>
        <w:rPr>
          <w:b/>
          <w:bCs/>
          <w:noProof/>
          <w:sz w:val="28"/>
          <w:lang w:val="en-US" w:eastAsia="en-US"/>
        </w:rPr>
      </w:pPr>
      <w:r w:rsidRPr="008C42D0">
        <w:rPr>
          <w:b/>
          <w:bCs/>
          <w:noProof/>
          <w:sz w:val="28"/>
          <w:lang w:val="en-US" w:eastAsia="en-US"/>
        </w:rPr>
        <w:pict>
          <v:shape id="_x0000_i1036" type="#_x0000_t75" style="width:577.5pt;height:816.75pt">
            <v:imagedata r:id="rId20" o:title=""/>
          </v:shape>
        </w:pict>
      </w:r>
    </w:p>
    <w:p w:rsidR="00B45D1D" w:rsidRDefault="00B45D1D" w:rsidP="00031D5E">
      <w:pPr>
        <w:rPr>
          <w:b/>
          <w:bCs/>
          <w:noProof/>
          <w:sz w:val="28"/>
          <w:lang w:eastAsia="en-US"/>
        </w:rPr>
      </w:pPr>
      <w:r w:rsidRPr="008C42D0">
        <w:rPr>
          <w:b/>
          <w:bCs/>
          <w:noProof/>
          <w:sz w:val="28"/>
          <w:lang w:val="en-US" w:eastAsia="en-US"/>
        </w:rPr>
        <w:pict>
          <v:shape id="_x0000_i1037" type="#_x0000_t75" style="width:577.5pt;height:816.75pt">
            <v:imagedata r:id="rId21" o:title=""/>
          </v:shape>
        </w:pict>
      </w:r>
    </w:p>
    <w:p w:rsidR="00B45D1D" w:rsidRDefault="00B45D1D" w:rsidP="00D34255">
      <w:pPr>
        <w:pStyle w:val="Heading1"/>
        <w:ind w:left="432" w:firstLine="0"/>
        <w:rPr>
          <w:lang w:eastAsia="en-US"/>
        </w:rPr>
        <w:sectPr w:rsidR="00B45D1D" w:rsidSect="00A333D5">
          <w:pgSz w:w="11906" w:h="16838" w:code="9"/>
          <w:pgMar w:top="142" w:right="567" w:bottom="142" w:left="238" w:header="6" w:footer="0" w:gutter="0"/>
          <w:cols w:space="720"/>
          <w:docGrid w:linePitch="326"/>
        </w:sectPr>
      </w:pPr>
    </w:p>
    <w:p w:rsidR="00B45D1D" w:rsidRPr="005527E4" w:rsidRDefault="00B45D1D" w:rsidP="00E42921">
      <w:pPr>
        <w:pStyle w:val="Heading1"/>
        <w:keepLines/>
        <w:suppressAutoHyphens w:val="0"/>
        <w:spacing w:after="120"/>
        <w:ind w:left="0" w:firstLine="0"/>
        <w:rPr>
          <w:sz w:val="24"/>
          <w:szCs w:val="24"/>
          <w:lang w:eastAsia="en-US"/>
        </w:rPr>
      </w:pPr>
      <w:bookmarkStart w:id="15" w:name="_Toc88562322"/>
      <w:r>
        <w:rPr>
          <w:sz w:val="24"/>
          <w:szCs w:val="24"/>
          <w:lang w:eastAsia="en-US"/>
        </w:rPr>
        <w:t>2.</w:t>
      </w:r>
      <w:r w:rsidRPr="00346035">
        <w:rPr>
          <w:sz w:val="24"/>
          <w:szCs w:val="24"/>
          <w:lang w:eastAsia="en-US"/>
        </w:rPr>
        <w:t>2.</w:t>
      </w:r>
      <w:r>
        <w:rPr>
          <w:sz w:val="24"/>
          <w:szCs w:val="24"/>
          <w:lang w:eastAsia="en-US"/>
        </w:rPr>
        <w:t xml:space="preserve"> </w:t>
      </w:r>
      <w:r w:rsidRPr="005527E4">
        <w:rPr>
          <w:sz w:val="24"/>
          <w:szCs w:val="24"/>
          <w:lang w:eastAsia="en-US"/>
        </w:rPr>
        <w:t>Проект межевания территории. Тек</w:t>
      </w:r>
      <w:r>
        <w:rPr>
          <w:sz w:val="24"/>
          <w:szCs w:val="24"/>
          <w:lang w:eastAsia="en-US"/>
        </w:rPr>
        <w:t>с</w:t>
      </w:r>
      <w:r w:rsidRPr="005527E4">
        <w:rPr>
          <w:sz w:val="24"/>
          <w:szCs w:val="24"/>
          <w:lang w:eastAsia="en-US"/>
        </w:rPr>
        <w:t>товая часть</w:t>
      </w:r>
      <w:bookmarkEnd w:id="15"/>
      <w:r>
        <w:rPr>
          <w:sz w:val="24"/>
          <w:szCs w:val="24"/>
          <w:lang w:eastAsia="en-US"/>
        </w:rPr>
        <w:t>.</w:t>
      </w:r>
    </w:p>
    <w:p w:rsidR="00B45D1D" w:rsidRPr="005527E4" w:rsidRDefault="00B45D1D" w:rsidP="003170F4">
      <w:pPr>
        <w:pStyle w:val="26"/>
        <w:tabs>
          <w:tab w:val="clear" w:pos="1276"/>
        </w:tabs>
        <w:spacing w:before="120"/>
        <w:ind w:right="0" w:firstLine="0"/>
        <w:jc w:val="center"/>
      </w:pPr>
      <w:bookmarkStart w:id="16" w:name="_Toc88562323"/>
      <w:r>
        <w:t>2.</w:t>
      </w:r>
      <w:r w:rsidRPr="00EC1756">
        <w:t>2.</w:t>
      </w:r>
      <w:r>
        <w:t xml:space="preserve">1. </w:t>
      </w:r>
      <w:r w:rsidRPr="005527E4">
        <w:t>Перечень образуемых земельных участков</w:t>
      </w:r>
      <w:bookmarkEnd w:id="16"/>
      <w:r>
        <w:t>.</w:t>
      </w: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269"/>
        <w:gridCol w:w="1134"/>
        <w:gridCol w:w="1134"/>
        <w:gridCol w:w="1986"/>
        <w:gridCol w:w="1560"/>
        <w:gridCol w:w="1557"/>
      </w:tblGrid>
      <w:tr w:rsidR="00B45D1D" w:rsidRPr="00AE5FCB" w:rsidTr="008007F0">
        <w:tc>
          <w:tcPr>
            <w:tcW w:w="426" w:type="dxa"/>
          </w:tcPr>
          <w:p w:rsidR="00B45D1D" w:rsidRPr="00AE5FCB" w:rsidRDefault="00B45D1D" w:rsidP="008007F0">
            <w:pPr>
              <w:ind w:left="-108" w:right="-108"/>
              <w:jc w:val="center"/>
              <w:rPr>
                <w:lang w:eastAsia="en-US"/>
              </w:rPr>
            </w:pPr>
            <w:bookmarkStart w:id="17" w:name="_Toc528934829"/>
            <w:bookmarkStart w:id="18" w:name="_Toc532309732"/>
            <w:r w:rsidRPr="00AE5FCB">
              <w:rPr>
                <w:lang w:eastAsia="en-US"/>
              </w:rPr>
              <w:t>№ п/п</w:t>
            </w:r>
          </w:p>
        </w:tc>
        <w:tc>
          <w:tcPr>
            <w:tcW w:w="2269" w:type="dxa"/>
          </w:tcPr>
          <w:p w:rsidR="00B45D1D" w:rsidRPr="00AE5FCB" w:rsidRDefault="00B45D1D" w:rsidP="008007F0">
            <w:pPr>
              <w:jc w:val="center"/>
              <w:rPr>
                <w:lang w:eastAsia="en-US"/>
              </w:rPr>
            </w:pPr>
            <w:r w:rsidRPr="00AE5FCB">
              <w:rPr>
                <w:lang w:eastAsia="en-US"/>
              </w:rPr>
              <w:t>Условное обозначение земельного участка/части земельного участка</w:t>
            </w:r>
          </w:p>
        </w:tc>
        <w:tc>
          <w:tcPr>
            <w:tcW w:w="1134" w:type="dxa"/>
          </w:tcPr>
          <w:p w:rsidR="00B45D1D" w:rsidRPr="00AE5FCB" w:rsidRDefault="00B45D1D" w:rsidP="008007F0">
            <w:pPr>
              <w:jc w:val="center"/>
              <w:rPr>
                <w:lang w:eastAsia="en-US"/>
              </w:rPr>
            </w:pPr>
            <w:r w:rsidRPr="00AE5FCB">
              <w:rPr>
                <w:lang w:eastAsia="en-US"/>
              </w:rPr>
              <w:t>Номера характерных точек образуемых земельных участков</w:t>
            </w:r>
          </w:p>
        </w:tc>
        <w:tc>
          <w:tcPr>
            <w:tcW w:w="1134" w:type="dxa"/>
          </w:tcPr>
          <w:p w:rsidR="00B45D1D" w:rsidRPr="00AE5FCB" w:rsidRDefault="00B45D1D" w:rsidP="008007F0">
            <w:pPr>
              <w:jc w:val="center"/>
              <w:rPr>
                <w:lang w:eastAsia="en-US"/>
              </w:rPr>
            </w:pPr>
            <w:r w:rsidRPr="00AE5FCB">
              <w:rPr>
                <w:lang w:eastAsia="en-US"/>
              </w:rPr>
              <w:t>Площадь образуемых земельных участков, га</w:t>
            </w:r>
          </w:p>
        </w:tc>
        <w:tc>
          <w:tcPr>
            <w:tcW w:w="1986" w:type="dxa"/>
          </w:tcPr>
          <w:p w:rsidR="00B45D1D" w:rsidRPr="00AE5FCB" w:rsidRDefault="00B45D1D" w:rsidP="008007F0">
            <w:pPr>
              <w:jc w:val="center"/>
              <w:rPr>
                <w:lang w:eastAsia="en-US"/>
              </w:rPr>
            </w:pPr>
            <w:r w:rsidRPr="00AE5FCB">
              <w:rPr>
                <w:lang w:eastAsia="en-US"/>
              </w:rPr>
              <w:t>Кадастровый номер земельного участка, из которого образуется земельный участок</w:t>
            </w:r>
          </w:p>
        </w:tc>
        <w:tc>
          <w:tcPr>
            <w:tcW w:w="1560" w:type="dxa"/>
          </w:tcPr>
          <w:p w:rsidR="00B45D1D" w:rsidRPr="00AE5FCB" w:rsidRDefault="00B45D1D" w:rsidP="008007F0">
            <w:pPr>
              <w:jc w:val="center"/>
              <w:rPr>
                <w:lang w:eastAsia="en-US"/>
              </w:rPr>
            </w:pPr>
            <w:r w:rsidRPr="00AE5FCB">
              <w:rPr>
                <w:lang w:eastAsia="en-US"/>
              </w:rPr>
              <w:t>Вид разрешенного использования образуемого земельного участка</w:t>
            </w:r>
          </w:p>
        </w:tc>
        <w:tc>
          <w:tcPr>
            <w:tcW w:w="1557" w:type="dxa"/>
          </w:tcPr>
          <w:p w:rsidR="00B45D1D" w:rsidRDefault="00B45D1D" w:rsidP="008007F0">
            <w:pPr>
              <w:jc w:val="center"/>
              <w:rPr>
                <w:lang w:eastAsia="en-US"/>
              </w:rPr>
            </w:pPr>
            <w:r w:rsidRPr="00AE5FCB">
              <w:rPr>
                <w:lang w:eastAsia="en-US"/>
              </w:rPr>
              <w:t>Категория земель/</w:t>
            </w:r>
          </w:p>
          <w:p w:rsidR="00B45D1D" w:rsidRPr="00AE5FCB" w:rsidRDefault="00B45D1D" w:rsidP="008007F0">
            <w:pPr>
              <w:jc w:val="center"/>
              <w:rPr>
                <w:lang w:eastAsia="en-US"/>
              </w:rPr>
            </w:pPr>
            <w:r w:rsidRPr="00AE5FCB">
              <w:rPr>
                <w:lang w:eastAsia="en-US"/>
              </w:rPr>
              <w:t>необходимость перевода из одной категорию в другую</w:t>
            </w:r>
          </w:p>
        </w:tc>
      </w:tr>
      <w:tr w:rsidR="00B45D1D" w:rsidRPr="00AE5FCB" w:rsidTr="008007F0">
        <w:trPr>
          <w:trHeight w:val="308"/>
        </w:trPr>
        <w:tc>
          <w:tcPr>
            <w:tcW w:w="426" w:type="dxa"/>
            <w:vAlign w:val="center"/>
          </w:tcPr>
          <w:p w:rsidR="00B45D1D" w:rsidRPr="00AE5FCB" w:rsidRDefault="00B45D1D" w:rsidP="00850CD4">
            <w:pPr>
              <w:rPr>
                <w:lang w:eastAsia="en-US"/>
              </w:rPr>
            </w:pPr>
            <w:r w:rsidRPr="00AE5FCB">
              <w:rPr>
                <w:lang w:eastAsia="en-US"/>
              </w:rPr>
              <w:t>1</w:t>
            </w:r>
          </w:p>
        </w:tc>
        <w:tc>
          <w:tcPr>
            <w:tcW w:w="2269" w:type="dxa"/>
            <w:vAlign w:val="center"/>
          </w:tcPr>
          <w:p w:rsidR="00B45D1D" w:rsidRPr="008007F0" w:rsidRDefault="00B45D1D" w:rsidP="008007F0">
            <w:pPr>
              <w:jc w:val="center"/>
              <w:rPr>
                <w:sz w:val="18"/>
                <w:szCs w:val="18"/>
              </w:rPr>
            </w:pPr>
            <w:r w:rsidRPr="008007F0">
              <w:rPr>
                <w:sz w:val="18"/>
                <w:szCs w:val="18"/>
              </w:rPr>
              <w:t>86:09:0000000:4542/чзу1</w:t>
            </w:r>
          </w:p>
        </w:tc>
        <w:tc>
          <w:tcPr>
            <w:tcW w:w="1134" w:type="dxa"/>
            <w:vAlign w:val="center"/>
          </w:tcPr>
          <w:p w:rsidR="00B45D1D" w:rsidRPr="00AE5FCB" w:rsidRDefault="00B45D1D" w:rsidP="00850CD4">
            <w:pPr>
              <w:rPr>
                <w:lang w:eastAsia="en-US"/>
              </w:rPr>
            </w:pPr>
            <w:r w:rsidRPr="00AE5FCB">
              <w:rPr>
                <w:lang w:eastAsia="en-US"/>
              </w:rPr>
              <w:t>636-693</w:t>
            </w:r>
          </w:p>
        </w:tc>
        <w:tc>
          <w:tcPr>
            <w:tcW w:w="1134" w:type="dxa"/>
            <w:vAlign w:val="center"/>
          </w:tcPr>
          <w:p w:rsidR="00B45D1D" w:rsidRPr="008007F0" w:rsidRDefault="00B45D1D" w:rsidP="008007F0">
            <w:pPr>
              <w:jc w:val="center"/>
              <w:rPr>
                <w:sz w:val="18"/>
                <w:szCs w:val="18"/>
              </w:rPr>
            </w:pPr>
            <w:r w:rsidRPr="008007F0">
              <w:rPr>
                <w:sz w:val="18"/>
                <w:szCs w:val="18"/>
              </w:rPr>
              <w:t>0.4899</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restart"/>
          </w:tcPr>
          <w:p w:rsidR="00B45D1D" w:rsidRPr="00AE5FCB" w:rsidRDefault="00B45D1D" w:rsidP="008007F0">
            <w:pPr>
              <w:jc w:val="center"/>
              <w:rPr>
                <w:lang w:eastAsia="en-US"/>
              </w:rPr>
            </w:pPr>
            <w:r w:rsidRPr="00AE5FCB">
              <w:t>Строительство, реконструкция, эксплуатация линейных объектов</w:t>
            </w: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tc>
        <w:tc>
          <w:tcPr>
            <w:tcW w:w="1557" w:type="dxa"/>
            <w:vMerge w:val="restart"/>
          </w:tcPr>
          <w:p w:rsidR="00B45D1D" w:rsidRPr="008007F0" w:rsidRDefault="00B45D1D" w:rsidP="008007F0">
            <w:pPr>
              <w:jc w:val="center"/>
              <w:rPr>
                <w:lang w:eastAsia="en-US"/>
              </w:rPr>
            </w:pPr>
            <w:r w:rsidRPr="008007F0">
              <w:rPr>
                <w:lang w:eastAsia="en-US"/>
              </w:rPr>
              <w:t>Земли лесного фонда/</w:t>
            </w:r>
          </w:p>
          <w:p w:rsidR="00B45D1D" w:rsidRPr="00AE5FCB" w:rsidRDefault="00B45D1D" w:rsidP="008007F0">
            <w:pPr>
              <w:jc w:val="center"/>
              <w:rPr>
                <w:lang w:eastAsia="en-US"/>
              </w:rPr>
            </w:pPr>
            <w:r w:rsidRPr="00AE5FCB">
              <w:t>необходимость отсутствует</w:t>
            </w: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p w:rsidR="00B45D1D" w:rsidRPr="00AE5FCB" w:rsidRDefault="00B45D1D" w:rsidP="008007F0">
            <w:pPr>
              <w:jc w:val="center"/>
              <w:rPr>
                <w:lang w:eastAsia="en-US"/>
              </w:rPr>
            </w:pPr>
          </w:p>
        </w:tc>
      </w:tr>
      <w:tr w:rsidR="00B45D1D" w:rsidRPr="00AE5FCB" w:rsidTr="008007F0">
        <w:trPr>
          <w:trHeight w:val="264"/>
        </w:trPr>
        <w:tc>
          <w:tcPr>
            <w:tcW w:w="426" w:type="dxa"/>
            <w:vAlign w:val="center"/>
          </w:tcPr>
          <w:p w:rsidR="00B45D1D" w:rsidRPr="00AE5FCB" w:rsidRDefault="00B45D1D" w:rsidP="00850CD4">
            <w:pPr>
              <w:rPr>
                <w:lang w:eastAsia="en-US"/>
              </w:rPr>
            </w:pPr>
            <w:r w:rsidRPr="00AE5FCB">
              <w:rPr>
                <w:lang w:eastAsia="en-US"/>
              </w:rPr>
              <w:t>2</w:t>
            </w:r>
          </w:p>
        </w:tc>
        <w:tc>
          <w:tcPr>
            <w:tcW w:w="2269" w:type="dxa"/>
            <w:vAlign w:val="center"/>
          </w:tcPr>
          <w:p w:rsidR="00B45D1D" w:rsidRPr="008007F0" w:rsidRDefault="00B45D1D" w:rsidP="008007F0">
            <w:pPr>
              <w:jc w:val="center"/>
              <w:rPr>
                <w:sz w:val="18"/>
                <w:szCs w:val="18"/>
              </w:rPr>
            </w:pPr>
            <w:r w:rsidRPr="008007F0">
              <w:rPr>
                <w:sz w:val="18"/>
                <w:szCs w:val="18"/>
              </w:rPr>
              <w:t>86:09:0000000:4542/чзу2</w:t>
            </w:r>
          </w:p>
        </w:tc>
        <w:tc>
          <w:tcPr>
            <w:tcW w:w="1134" w:type="dxa"/>
            <w:vAlign w:val="center"/>
          </w:tcPr>
          <w:p w:rsidR="00B45D1D" w:rsidRPr="00AE5FCB" w:rsidRDefault="00B45D1D" w:rsidP="00850CD4">
            <w:pPr>
              <w:rPr>
                <w:lang w:eastAsia="en-US"/>
              </w:rPr>
            </w:pPr>
            <w:r w:rsidRPr="00AE5FCB">
              <w:rPr>
                <w:lang w:eastAsia="en-US"/>
              </w:rPr>
              <w:t>807-811</w:t>
            </w:r>
          </w:p>
        </w:tc>
        <w:tc>
          <w:tcPr>
            <w:tcW w:w="1134" w:type="dxa"/>
            <w:vAlign w:val="center"/>
          </w:tcPr>
          <w:p w:rsidR="00B45D1D" w:rsidRPr="008007F0" w:rsidRDefault="00B45D1D" w:rsidP="008007F0">
            <w:pPr>
              <w:jc w:val="center"/>
              <w:rPr>
                <w:sz w:val="18"/>
                <w:szCs w:val="18"/>
              </w:rPr>
            </w:pPr>
            <w:r w:rsidRPr="008007F0">
              <w:rPr>
                <w:sz w:val="18"/>
                <w:szCs w:val="18"/>
              </w:rPr>
              <w:t>0.0227</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w:t>
            </w:r>
          </w:p>
        </w:tc>
        <w:tc>
          <w:tcPr>
            <w:tcW w:w="2269" w:type="dxa"/>
            <w:vAlign w:val="center"/>
          </w:tcPr>
          <w:p w:rsidR="00B45D1D" w:rsidRPr="008007F0" w:rsidRDefault="00B45D1D" w:rsidP="008007F0">
            <w:pPr>
              <w:jc w:val="center"/>
              <w:rPr>
                <w:sz w:val="18"/>
                <w:szCs w:val="18"/>
              </w:rPr>
            </w:pPr>
            <w:r w:rsidRPr="008007F0">
              <w:rPr>
                <w:sz w:val="18"/>
                <w:szCs w:val="18"/>
              </w:rPr>
              <w:t>86:09:0000000:4542/чзу3</w:t>
            </w:r>
          </w:p>
        </w:tc>
        <w:tc>
          <w:tcPr>
            <w:tcW w:w="1134" w:type="dxa"/>
            <w:vAlign w:val="center"/>
          </w:tcPr>
          <w:p w:rsidR="00B45D1D" w:rsidRPr="00AE5FCB" w:rsidRDefault="00B45D1D" w:rsidP="00850CD4">
            <w:pPr>
              <w:rPr>
                <w:lang w:eastAsia="en-US"/>
              </w:rPr>
            </w:pPr>
            <w:r w:rsidRPr="00AE5FCB">
              <w:rPr>
                <w:lang w:eastAsia="en-US"/>
              </w:rPr>
              <w:t>716-721</w:t>
            </w:r>
          </w:p>
        </w:tc>
        <w:tc>
          <w:tcPr>
            <w:tcW w:w="1134" w:type="dxa"/>
            <w:vAlign w:val="center"/>
          </w:tcPr>
          <w:p w:rsidR="00B45D1D" w:rsidRPr="008007F0" w:rsidRDefault="00B45D1D" w:rsidP="008007F0">
            <w:pPr>
              <w:jc w:val="center"/>
              <w:rPr>
                <w:sz w:val="18"/>
                <w:szCs w:val="18"/>
              </w:rPr>
            </w:pPr>
            <w:r w:rsidRPr="008007F0">
              <w:rPr>
                <w:sz w:val="18"/>
                <w:szCs w:val="18"/>
              </w:rPr>
              <w:t>0.0459</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w:t>
            </w:r>
          </w:p>
        </w:tc>
        <w:tc>
          <w:tcPr>
            <w:tcW w:w="2269" w:type="dxa"/>
            <w:vAlign w:val="center"/>
          </w:tcPr>
          <w:p w:rsidR="00B45D1D" w:rsidRPr="008007F0" w:rsidRDefault="00B45D1D" w:rsidP="008007F0">
            <w:pPr>
              <w:jc w:val="center"/>
              <w:rPr>
                <w:sz w:val="18"/>
                <w:szCs w:val="18"/>
              </w:rPr>
            </w:pPr>
            <w:r w:rsidRPr="008007F0">
              <w:rPr>
                <w:sz w:val="18"/>
                <w:szCs w:val="18"/>
              </w:rPr>
              <w:t>86:09:0000000:4542/чзу4</w:t>
            </w:r>
          </w:p>
        </w:tc>
        <w:tc>
          <w:tcPr>
            <w:tcW w:w="1134" w:type="dxa"/>
            <w:vAlign w:val="center"/>
          </w:tcPr>
          <w:p w:rsidR="00B45D1D" w:rsidRPr="00AE5FCB" w:rsidRDefault="00B45D1D" w:rsidP="00850CD4">
            <w:pPr>
              <w:rPr>
                <w:lang w:eastAsia="en-US"/>
              </w:rPr>
            </w:pPr>
            <w:r w:rsidRPr="00AE5FCB">
              <w:rPr>
                <w:lang w:eastAsia="en-US"/>
              </w:rPr>
              <w:t>744-751</w:t>
            </w:r>
          </w:p>
        </w:tc>
        <w:tc>
          <w:tcPr>
            <w:tcW w:w="1134" w:type="dxa"/>
            <w:vAlign w:val="center"/>
          </w:tcPr>
          <w:p w:rsidR="00B45D1D" w:rsidRPr="008007F0" w:rsidRDefault="00B45D1D" w:rsidP="008007F0">
            <w:pPr>
              <w:jc w:val="center"/>
              <w:rPr>
                <w:sz w:val="18"/>
                <w:szCs w:val="18"/>
              </w:rPr>
            </w:pPr>
            <w:r w:rsidRPr="008007F0">
              <w:rPr>
                <w:sz w:val="18"/>
                <w:szCs w:val="18"/>
              </w:rPr>
              <w:t>0.0159</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w:t>
            </w:r>
          </w:p>
        </w:tc>
        <w:tc>
          <w:tcPr>
            <w:tcW w:w="2269" w:type="dxa"/>
            <w:vAlign w:val="center"/>
          </w:tcPr>
          <w:p w:rsidR="00B45D1D" w:rsidRPr="008007F0" w:rsidRDefault="00B45D1D" w:rsidP="008007F0">
            <w:pPr>
              <w:jc w:val="center"/>
              <w:rPr>
                <w:sz w:val="18"/>
                <w:szCs w:val="18"/>
              </w:rPr>
            </w:pPr>
            <w:r w:rsidRPr="008007F0">
              <w:rPr>
                <w:sz w:val="18"/>
                <w:szCs w:val="18"/>
              </w:rPr>
              <w:t>86:09:0000000:4542/чзу5</w:t>
            </w:r>
          </w:p>
        </w:tc>
        <w:tc>
          <w:tcPr>
            <w:tcW w:w="1134" w:type="dxa"/>
            <w:vAlign w:val="center"/>
          </w:tcPr>
          <w:p w:rsidR="00B45D1D" w:rsidRPr="00AE5FCB" w:rsidRDefault="00B45D1D" w:rsidP="00850CD4">
            <w:pPr>
              <w:rPr>
                <w:lang w:eastAsia="en-US"/>
              </w:rPr>
            </w:pPr>
            <w:r w:rsidRPr="00AE5FCB">
              <w:rPr>
                <w:lang w:eastAsia="en-US"/>
              </w:rPr>
              <w:t>752-783</w:t>
            </w:r>
          </w:p>
        </w:tc>
        <w:tc>
          <w:tcPr>
            <w:tcW w:w="1134" w:type="dxa"/>
            <w:vAlign w:val="center"/>
          </w:tcPr>
          <w:p w:rsidR="00B45D1D" w:rsidRPr="008007F0" w:rsidRDefault="00B45D1D" w:rsidP="008007F0">
            <w:pPr>
              <w:jc w:val="center"/>
              <w:rPr>
                <w:sz w:val="18"/>
                <w:szCs w:val="18"/>
              </w:rPr>
            </w:pPr>
            <w:r w:rsidRPr="008007F0">
              <w:rPr>
                <w:sz w:val="18"/>
                <w:szCs w:val="18"/>
              </w:rPr>
              <w:t>0.2042</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6</w:t>
            </w:r>
          </w:p>
        </w:tc>
        <w:tc>
          <w:tcPr>
            <w:tcW w:w="2269" w:type="dxa"/>
            <w:vAlign w:val="center"/>
          </w:tcPr>
          <w:p w:rsidR="00B45D1D" w:rsidRPr="008007F0" w:rsidRDefault="00B45D1D" w:rsidP="008007F0">
            <w:pPr>
              <w:jc w:val="center"/>
              <w:rPr>
                <w:sz w:val="18"/>
                <w:szCs w:val="18"/>
              </w:rPr>
            </w:pPr>
            <w:r w:rsidRPr="008007F0">
              <w:rPr>
                <w:sz w:val="18"/>
                <w:szCs w:val="18"/>
              </w:rPr>
              <w:t>86:09:0000000:4542/чзу6</w:t>
            </w:r>
          </w:p>
        </w:tc>
        <w:tc>
          <w:tcPr>
            <w:tcW w:w="1134" w:type="dxa"/>
            <w:vAlign w:val="center"/>
          </w:tcPr>
          <w:p w:rsidR="00B45D1D" w:rsidRPr="00AE5FCB" w:rsidRDefault="00B45D1D" w:rsidP="00850CD4">
            <w:pPr>
              <w:rPr>
                <w:lang w:eastAsia="en-US"/>
              </w:rPr>
            </w:pPr>
            <w:r w:rsidRPr="00AE5FCB">
              <w:rPr>
                <w:lang w:eastAsia="en-US"/>
              </w:rPr>
              <w:t>784-806</w:t>
            </w:r>
          </w:p>
        </w:tc>
        <w:tc>
          <w:tcPr>
            <w:tcW w:w="1134" w:type="dxa"/>
            <w:vAlign w:val="center"/>
          </w:tcPr>
          <w:p w:rsidR="00B45D1D" w:rsidRPr="008007F0" w:rsidRDefault="00B45D1D" w:rsidP="008007F0">
            <w:pPr>
              <w:jc w:val="center"/>
              <w:rPr>
                <w:sz w:val="18"/>
                <w:szCs w:val="18"/>
              </w:rPr>
            </w:pPr>
            <w:r w:rsidRPr="008007F0">
              <w:rPr>
                <w:sz w:val="18"/>
                <w:szCs w:val="18"/>
              </w:rPr>
              <w:t>0.0376</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7</w:t>
            </w:r>
          </w:p>
        </w:tc>
        <w:tc>
          <w:tcPr>
            <w:tcW w:w="2269" w:type="dxa"/>
            <w:vAlign w:val="center"/>
          </w:tcPr>
          <w:p w:rsidR="00B45D1D" w:rsidRPr="008007F0" w:rsidRDefault="00B45D1D" w:rsidP="008007F0">
            <w:pPr>
              <w:jc w:val="center"/>
              <w:rPr>
                <w:sz w:val="18"/>
                <w:szCs w:val="18"/>
              </w:rPr>
            </w:pPr>
            <w:r w:rsidRPr="008007F0">
              <w:rPr>
                <w:sz w:val="18"/>
                <w:szCs w:val="18"/>
              </w:rPr>
              <w:t>86:09:0000000:4542/чзу7</w:t>
            </w:r>
          </w:p>
        </w:tc>
        <w:tc>
          <w:tcPr>
            <w:tcW w:w="1134" w:type="dxa"/>
            <w:vAlign w:val="center"/>
          </w:tcPr>
          <w:p w:rsidR="00B45D1D" w:rsidRPr="00AE5FCB" w:rsidRDefault="00B45D1D" w:rsidP="00850CD4">
            <w:pPr>
              <w:rPr>
                <w:lang w:eastAsia="en-US"/>
              </w:rPr>
            </w:pPr>
            <w:r w:rsidRPr="00AE5FCB">
              <w:rPr>
                <w:lang w:eastAsia="en-US"/>
              </w:rPr>
              <w:t>863-865</w:t>
            </w:r>
          </w:p>
        </w:tc>
        <w:tc>
          <w:tcPr>
            <w:tcW w:w="1134" w:type="dxa"/>
            <w:vAlign w:val="center"/>
          </w:tcPr>
          <w:p w:rsidR="00B45D1D" w:rsidRPr="008007F0" w:rsidRDefault="00B45D1D" w:rsidP="008007F0">
            <w:pPr>
              <w:jc w:val="center"/>
              <w:rPr>
                <w:sz w:val="18"/>
                <w:szCs w:val="18"/>
              </w:rPr>
            </w:pPr>
            <w:r w:rsidRPr="008007F0">
              <w:rPr>
                <w:sz w:val="18"/>
                <w:szCs w:val="18"/>
              </w:rPr>
              <w:t>0.0014</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8</w:t>
            </w:r>
          </w:p>
        </w:tc>
        <w:tc>
          <w:tcPr>
            <w:tcW w:w="2269" w:type="dxa"/>
            <w:vAlign w:val="center"/>
          </w:tcPr>
          <w:p w:rsidR="00B45D1D" w:rsidRPr="008007F0" w:rsidRDefault="00B45D1D" w:rsidP="008007F0">
            <w:pPr>
              <w:jc w:val="center"/>
              <w:rPr>
                <w:sz w:val="18"/>
                <w:szCs w:val="18"/>
              </w:rPr>
            </w:pPr>
            <w:r w:rsidRPr="008007F0">
              <w:rPr>
                <w:sz w:val="18"/>
                <w:szCs w:val="18"/>
              </w:rPr>
              <w:t>86:09:0000000:4542/чзу8</w:t>
            </w:r>
          </w:p>
        </w:tc>
        <w:tc>
          <w:tcPr>
            <w:tcW w:w="1134" w:type="dxa"/>
            <w:vAlign w:val="center"/>
          </w:tcPr>
          <w:p w:rsidR="00B45D1D" w:rsidRPr="00AE5FCB" w:rsidRDefault="00B45D1D" w:rsidP="00850CD4">
            <w:pPr>
              <w:rPr>
                <w:lang w:eastAsia="en-US"/>
              </w:rPr>
            </w:pPr>
            <w:r w:rsidRPr="00AE5FCB">
              <w:rPr>
                <w:lang w:eastAsia="en-US"/>
              </w:rPr>
              <w:t>722-726</w:t>
            </w:r>
          </w:p>
        </w:tc>
        <w:tc>
          <w:tcPr>
            <w:tcW w:w="1134" w:type="dxa"/>
            <w:vAlign w:val="center"/>
          </w:tcPr>
          <w:p w:rsidR="00B45D1D" w:rsidRPr="008007F0" w:rsidRDefault="00B45D1D" w:rsidP="008007F0">
            <w:pPr>
              <w:jc w:val="center"/>
              <w:rPr>
                <w:sz w:val="18"/>
                <w:szCs w:val="18"/>
              </w:rPr>
            </w:pPr>
            <w:r w:rsidRPr="008007F0">
              <w:rPr>
                <w:sz w:val="18"/>
                <w:szCs w:val="18"/>
              </w:rPr>
              <w:t>0.0441</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9</w:t>
            </w:r>
          </w:p>
        </w:tc>
        <w:tc>
          <w:tcPr>
            <w:tcW w:w="2269" w:type="dxa"/>
            <w:vAlign w:val="center"/>
          </w:tcPr>
          <w:p w:rsidR="00B45D1D" w:rsidRPr="008007F0" w:rsidRDefault="00B45D1D" w:rsidP="008007F0">
            <w:pPr>
              <w:jc w:val="center"/>
              <w:rPr>
                <w:sz w:val="18"/>
                <w:szCs w:val="18"/>
              </w:rPr>
            </w:pPr>
            <w:r w:rsidRPr="008007F0">
              <w:rPr>
                <w:sz w:val="18"/>
                <w:szCs w:val="18"/>
              </w:rPr>
              <w:t>86:09:0000000:4542/чзу9</w:t>
            </w:r>
          </w:p>
        </w:tc>
        <w:tc>
          <w:tcPr>
            <w:tcW w:w="1134" w:type="dxa"/>
            <w:vAlign w:val="center"/>
          </w:tcPr>
          <w:p w:rsidR="00B45D1D" w:rsidRPr="00AE5FCB" w:rsidRDefault="00B45D1D" w:rsidP="00850CD4">
            <w:pPr>
              <w:rPr>
                <w:lang w:eastAsia="en-US"/>
              </w:rPr>
            </w:pPr>
            <w:r w:rsidRPr="00AE5FCB">
              <w:rPr>
                <w:lang w:eastAsia="en-US"/>
              </w:rPr>
              <w:t>712-715</w:t>
            </w:r>
          </w:p>
        </w:tc>
        <w:tc>
          <w:tcPr>
            <w:tcW w:w="1134" w:type="dxa"/>
            <w:vAlign w:val="center"/>
          </w:tcPr>
          <w:p w:rsidR="00B45D1D" w:rsidRPr="008007F0" w:rsidRDefault="00B45D1D" w:rsidP="008007F0">
            <w:pPr>
              <w:jc w:val="center"/>
              <w:rPr>
                <w:sz w:val="18"/>
                <w:szCs w:val="18"/>
              </w:rPr>
            </w:pPr>
            <w:r w:rsidRPr="008007F0">
              <w:rPr>
                <w:sz w:val="18"/>
                <w:szCs w:val="18"/>
              </w:rPr>
              <w:t>0.0941</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10</w:t>
            </w:r>
          </w:p>
        </w:tc>
        <w:tc>
          <w:tcPr>
            <w:tcW w:w="2269" w:type="dxa"/>
            <w:vAlign w:val="center"/>
          </w:tcPr>
          <w:p w:rsidR="00B45D1D" w:rsidRPr="008007F0" w:rsidRDefault="00B45D1D" w:rsidP="008007F0">
            <w:pPr>
              <w:jc w:val="center"/>
              <w:rPr>
                <w:sz w:val="18"/>
                <w:szCs w:val="18"/>
              </w:rPr>
            </w:pPr>
            <w:r w:rsidRPr="008007F0">
              <w:rPr>
                <w:sz w:val="18"/>
                <w:szCs w:val="18"/>
              </w:rPr>
              <w:t>86:09:0000000:4542/чзу10</w:t>
            </w:r>
          </w:p>
        </w:tc>
        <w:tc>
          <w:tcPr>
            <w:tcW w:w="1134" w:type="dxa"/>
            <w:vAlign w:val="center"/>
          </w:tcPr>
          <w:p w:rsidR="00B45D1D" w:rsidRPr="00AE5FCB" w:rsidRDefault="00B45D1D" w:rsidP="00850CD4">
            <w:pPr>
              <w:rPr>
                <w:lang w:eastAsia="en-US"/>
              </w:rPr>
            </w:pPr>
            <w:r w:rsidRPr="00AE5FCB">
              <w:rPr>
                <w:lang w:eastAsia="en-US"/>
              </w:rPr>
              <w:t>727-743</w:t>
            </w:r>
          </w:p>
        </w:tc>
        <w:tc>
          <w:tcPr>
            <w:tcW w:w="1134" w:type="dxa"/>
            <w:vAlign w:val="center"/>
          </w:tcPr>
          <w:p w:rsidR="00B45D1D" w:rsidRPr="008007F0" w:rsidRDefault="00B45D1D" w:rsidP="008007F0">
            <w:pPr>
              <w:jc w:val="center"/>
              <w:rPr>
                <w:sz w:val="18"/>
                <w:szCs w:val="18"/>
              </w:rPr>
            </w:pPr>
            <w:r w:rsidRPr="008007F0">
              <w:rPr>
                <w:sz w:val="18"/>
                <w:szCs w:val="18"/>
              </w:rPr>
              <w:t>0.0199</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11</w:t>
            </w:r>
          </w:p>
        </w:tc>
        <w:tc>
          <w:tcPr>
            <w:tcW w:w="2269" w:type="dxa"/>
            <w:vAlign w:val="center"/>
          </w:tcPr>
          <w:p w:rsidR="00B45D1D" w:rsidRPr="008007F0" w:rsidRDefault="00B45D1D" w:rsidP="008007F0">
            <w:pPr>
              <w:jc w:val="center"/>
              <w:rPr>
                <w:sz w:val="18"/>
                <w:szCs w:val="18"/>
              </w:rPr>
            </w:pPr>
            <w:r w:rsidRPr="008007F0">
              <w:rPr>
                <w:sz w:val="18"/>
                <w:szCs w:val="18"/>
              </w:rPr>
              <w:t>86:09:0000000:4542/чзу11</w:t>
            </w:r>
          </w:p>
        </w:tc>
        <w:tc>
          <w:tcPr>
            <w:tcW w:w="1134" w:type="dxa"/>
            <w:vAlign w:val="center"/>
          </w:tcPr>
          <w:p w:rsidR="00B45D1D" w:rsidRPr="00AE5FCB" w:rsidRDefault="00B45D1D" w:rsidP="00850CD4">
            <w:pPr>
              <w:rPr>
                <w:lang w:eastAsia="en-US"/>
              </w:rPr>
            </w:pPr>
            <w:r w:rsidRPr="00AE5FCB">
              <w:rPr>
                <w:lang w:eastAsia="en-US"/>
              </w:rPr>
              <w:t>694-711</w:t>
            </w:r>
          </w:p>
        </w:tc>
        <w:tc>
          <w:tcPr>
            <w:tcW w:w="1134" w:type="dxa"/>
            <w:vAlign w:val="center"/>
          </w:tcPr>
          <w:p w:rsidR="00B45D1D" w:rsidRPr="008007F0" w:rsidRDefault="00B45D1D" w:rsidP="008007F0">
            <w:pPr>
              <w:jc w:val="center"/>
              <w:rPr>
                <w:sz w:val="18"/>
                <w:szCs w:val="18"/>
              </w:rPr>
            </w:pPr>
            <w:r w:rsidRPr="008007F0">
              <w:rPr>
                <w:sz w:val="18"/>
                <w:szCs w:val="18"/>
              </w:rPr>
              <w:t>0.1218</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12</w:t>
            </w:r>
          </w:p>
        </w:tc>
        <w:tc>
          <w:tcPr>
            <w:tcW w:w="2269" w:type="dxa"/>
            <w:vAlign w:val="center"/>
          </w:tcPr>
          <w:p w:rsidR="00B45D1D" w:rsidRPr="008007F0" w:rsidRDefault="00B45D1D" w:rsidP="008007F0">
            <w:pPr>
              <w:jc w:val="center"/>
              <w:rPr>
                <w:sz w:val="18"/>
                <w:szCs w:val="18"/>
              </w:rPr>
            </w:pPr>
            <w:r w:rsidRPr="008007F0">
              <w:rPr>
                <w:sz w:val="18"/>
                <w:szCs w:val="18"/>
              </w:rPr>
              <w:t>86:09:0000000:4542/чзу12</w:t>
            </w:r>
          </w:p>
        </w:tc>
        <w:tc>
          <w:tcPr>
            <w:tcW w:w="1134" w:type="dxa"/>
            <w:vAlign w:val="center"/>
          </w:tcPr>
          <w:p w:rsidR="00B45D1D" w:rsidRPr="00AE5FCB" w:rsidRDefault="00B45D1D" w:rsidP="00850CD4">
            <w:pPr>
              <w:rPr>
                <w:lang w:eastAsia="en-US"/>
              </w:rPr>
            </w:pPr>
            <w:r w:rsidRPr="00AE5FCB">
              <w:rPr>
                <w:lang w:eastAsia="en-US"/>
              </w:rPr>
              <w:t>1-183</w:t>
            </w:r>
          </w:p>
        </w:tc>
        <w:tc>
          <w:tcPr>
            <w:tcW w:w="1134" w:type="dxa"/>
            <w:vAlign w:val="center"/>
          </w:tcPr>
          <w:p w:rsidR="00B45D1D" w:rsidRPr="008007F0" w:rsidRDefault="00B45D1D" w:rsidP="008007F0">
            <w:pPr>
              <w:jc w:val="center"/>
              <w:rPr>
                <w:sz w:val="18"/>
                <w:szCs w:val="18"/>
              </w:rPr>
            </w:pPr>
            <w:r w:rsidRPr="008007F0">
              <w:rPr>
                <w:sz w:val="18"/>
                <w:szCs w:val="18"/>
              </w:rPr>
              <w:t>2.4899</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13</w:t>
            </w:r>
          </w:p>
        </w:tc>
        <w:tc>
          <w:tcPr>
            <w:tcW w:w="2269" w:type="dxa"/>
            <w:vAlign w:val="center"/>
          </w:tcPr>
          <w:p w:rsidR="00B45D1D" w:rsidRPr="008007F0" w:rsidRDefault="00B45D1D" w:rsidP="008007F0">
            <w:pPr>
              <w:jc w:val="center"/>
              <w:rPr>
                <w:sz w:val="18"/>
                <w:szCs w:val="18"/>
              </w:rPr>
            </w:pPr>
            <w:r w:rsidRPr="008007F0">
              <w:rPr>
                <w:sz w:val="18"/>
                <w:szCs w:val="18"/>
              </w:rPr>
              <w:t>86:09:0000000:4542/чзу13</w:t>
            </w:r>
          </w:p>
        </w:tc>
        <w:tc>
          <w:tcPr>
            <w:tcW w:w="1134" w:type="dxa"/>
            <w:vAlign w:val="center"/>
          </w:tcPr>
          <w:p w:rsidR="00B45D1D" w:rsidRPr="00AE5FCB" w:rsidRDefault="00B45D1D" w:rsidP="00850CD4">
            <w:pPr>
              <w:rPr>
                <w:lang w:eastAsia="en-US"/>
              </w:rPr>
            </w:pPr>
            <w:r w:rsidRPr="00AE5FCB">
              <w:rPr>
                <w:lang w:eastAsia="en-US"/>
              </w:rPr>
              <w:t>576-601</w:t>
            </w:r>
          </w:p>
        </w:tc>
        <w:tc>
          <w:tcPr>
            <w:tcW w:w="1134" w:type="dxa"/>
            <w:vAlign w:val="center"/>
          </w:tcPr>
          <w:p w:rsidR="00B45D1D" w:rsidRPr="008007F0" w:rsidRDefault="00B45D1D" w:rsidP="008007F0">
            <w:pPr>
              <w:jc w:val="center"/>
              <w:rPr>
                <w:sz w:val="18"/>
                <w:szCs w:val="18"/>
              </w:rPr>
            </w:pPr>
            <w:r w:rsidRPr="008007F0">
              <w:rPr>
                <w:sz w:val="18"/>
                <w:szCs w:val="18"/>
              </w:rPr>
              <w:t>0.0062</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14</w:t>
            </w:r>
          </w:p>
        </w:tc>
        <w:tc>
          <w:tcPr>
            <w:tcW w:w="2269" w:type="dxa"/>
            <w:vAlign w:val="center"/>
          </w:tcPr>
          <w:p w:rsidR="00B45D1D" w:rsidRPr="008007F0" w:rsidRDefault="00B45D1D" w:rsidP="008007F0">
            <w:pPr>
              <w:jc w:val="center"/>
              <w:rPr>
                <w:sz w:val="18"/>
                <w:szCs w:val="18"/>
              </w:rPr>
            </w:pPr>
            <w:r w:rsidRPr="008007F0">
              <w:rPr>
                <w:sz w:val="18"/>
                <w:szCs w:val="18"/>
              </w:rPr>
              <w:t>86:09:0000000:4542/чзу14</w:t>
            </w:r>
          </w:p>
        </w:tc>
        <w:tc>
          <w:tcPr>
            <w:tcW w:w="1134" w:type="dxa"/>
            <w:vAlign w:val="center"/>
          </w:tcPr>
          <w:p w:rsidR="00B45D1D" w:rsidRPr="00AE5FCB" w:rsidRDefault="00B45D1D" w:rsidP="00850CD4">
            <w:pPr>
              <w:rPr>
                <w:lang w:eastAsia="en-US"/>
              </w:rPr>
            </w:pPr>
            <w:r w:rsidRPr="00AE5FCB">
              <w:rPr>
                <w:lang w:eastAsia="en-US"/>
              </w:rPr>
              <w:t>184-221</w:t>
            </w:r>
          </w:p>
        </w:tc>
        <w:tc>
          <w:tcPr>
            <w:tcW w:w="1134" w:type="dxa"/>
            <w:vAlign w:val="center"/>
          </w:tcPr>
          <w:p w:rsidR="00B45D1D" w:rsidRPr="008007F0" w:rsidRDefault="00B45D1D" w:rsidP="008007F0">
            <w:pPr>
              <w:jc w:val="center"/>
              <w:rPr>
                <w:sz w:val="18"/>
                <w:szCs w:val="18"/>
              </w:rPr>
            </w:pPr>
            <w:r w:rsidRPr="008007F0">
              <w:rPr>
                <w:sz w:val="18"/>
                <w:szCs w:val="18"/>
              </w:rPr>
              <w:t>0.0711</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15</w:t>
            </w:r>
          </w:p>
        </w:tc>
        <w:tc>
          <w:tcPr>
            <w:tcW w:w="2269" w:type="dxa"/>
            <w:vAlign w:val="center"/>
          </w:tcPr>
          <w:p w:rsidR="00B45D1D" w:rsidRPr="008007F0" w:rsidRDefault="00B45D1D" w:rsidP="008007F0">
            <w:pPr>
              <w:jc w:val="center"/>
              <w:rPr>
                <w:sz w:val="18"/>
                <w:szCs w:val="18"/>
              </w:rPr>
            </w:pPr>
            <w:r w:rsidRPr="008007F0">
              <w:rPr>
                <w:sz w:val="18"/>
                <w:szCs w:val="18"/>
              </w:rPr>
              <w:t>86:09:0000000:4542/чзу15</w:t>
            </w:r>
          </w:p>
        </w:tc>
        <w:tc>
          <w:tcPr>
            <w:tcW w:w="1134" w:type="dxa"/>
            <w:vAlign w:val="center"/>
          </w:tcPr>
          <w:p w:rsidR="00B45D1D" w:rsidRPr="00AE5FCB" w:rsidRDefault="00B45D1D" w:rsidP="00850CD4">
            <w:pPr>
              <w:rPr>
                <w:lang w:eastAsia="en-US"/>
              </w:rPr>
            </w:pPr>
            <w:r w:rsidRPr="00AE5FCB">
              <w:rPr>
                <w:lang w:eastAsia="en-US"/>
              </w:rPr>
              <w:t>234-295</w:t>
            </w:r>
          </w:p>
        </w:tc>
        <w:tc>
          <w:tcPr>
            <w:tcW w:w="1134" w:type="dxa"/>
            <w:vAlign w:val="center"/>
          </w:tcPr>
          <w:p w:rsidR="00B45D1D" w:rsidRPr="008007F0" w:rsidRDefault="00B45D1D" w:rsidP="008007F0">
            <w:pPr>
              <w:jc w:val="center"/>
              <w:rPr>
                <w:sz w:val="18"/>
                <w:szCs w:val="18"/>
              </w:rPr>
            </w:pPr>
            <w:r w:rsidRPr="008007F0">
              <w:rPr>
                <w:sz w:val="18"/>
                <w:szCs w:val="18"/>
              </w:rPr>
              <w:t>0.3202</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16</w:t>
            </w:r>
          </w:p>
        </w:tc>
        <w:tc>
          <w:tcPr>
            <w:tcW w:w="2269" w:type="dxa"/>
            <w:vAlign w:val="center"/>
          </w:tcPr>
          <w:p w:rsidR="00B45D1D" w:rsidRPr="008007F0" w:rsidRDefault="00B45D1D" w:rsidP="008007F0">
            <w:pPr>
              <w:jc w:val="center"/>
              <w:rPr>
                <w:sz w:val="18"/>
                <w:szCs w:val="18"/>
              </w:rPr>
            </w:pPr>
            <w:r w:rsidRPr="008007F0">
              <w:rPr>
                <w:sz w:val="18"/>
                <w:szCs w:val="18"/>
              </w:rPr>
              <w:t>86:09:0000000:4542/чзу16</w:t>
            </w:r>
          </w:p>
        </w:tc>
        <w:tc>
          <w:tcPr>
            <w:tcW w:w="1134" w:type="dxa"/>
            <w:vAlign w:val="center"/>
          </w:tcPr>
          <w:p w:rsidR="00B45D1D" w:rsidRPr="00AE5FCB" w:rsidRDefault="00B45D1D" w:rsidP="00850CD4">
            <w:pPr>
              <w:rPr>
                <w:lang w:eastAsia="en-US"/>
              </w:rPr>
            </w:pPr>
            <w:r w:rsidRPr="00AE5FCB">
              <w:rPr>
                <w:lang w:eastAsia="en-US"/>
              </w:rPr>
              <w:t>870-1023</w:t>
            </w:r>
          </w:p>
        </w:tc>
        <w:tc>
          <w:tcPr>
            <w:tcW w:w="1134" w:type="dxa"/>
            <w:vAlign w:val="center"/>
          </w:tcPr>
          <w:p w:rsidR="00B45D1D" w:rsidRPr="008007F0" w:rsidRDefault="00B45D1D" w:rsidP="008007F0">
            <w:pPr>
              <w:jc w:val="center"/>
              <w:rPr>
                <w:sz w:val="18"/>
                <w:szCs w:val="18"/>
              </w:rPr>
            </w:pPr>
            <w:r w:rsidRPr="008007F0">
              <w:rPr>
                <w:sz w:val="18"/>
                <w:szCs w:val="18"/>
              </w:rPr>
              <w:t>1.1045</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17</w:t>
            </w:r>
          </w:p>
        </w:tc>
        <w:tc>
          <w:tcPr>
            <w:tcW w:w="2269" w:type="dxa"/>
            <w:vAlign w:val="center"/>
          </w:tcPr>
          <w:p w:rsidR="00B45D1D" w:rsidRPr="008007F0" w:rsidRDefault="00B45D1D" w:rsidP="008007F0">
            <w:pPr>
              <w:jc w:val="center"/>
              <w:rPr>
                <w:sz w:val="18"/>
                <w:szCs w:val="18"/>
              </w:rPr>
            </w:pPr>
            <w:r w:rsidRPr="008007F0">
              <w:rPr>
                <w:sz w:val="18"/>
                <w:szCs w:val="18"/>
              </w:rPr>
              <w:t>86:09:0000000:4542/чзу17</w:t>
            </w:r>
          </w:p>
        </w:tc>
        <w:tc>
          <w:tcPr>
            <w:tcW w:w="1134" w:type="dxa"/>
            <w:vAlign w:val="center"/>
          </w:tcPr>
          <w:p w:rsidR="00B45D1D" w:rsidRPr="00AE5FCB" w:rsidRDefault="00B45D1D" w:rsidP="00850CD4">
            <w:pPr>
              <w:rPr>
                <w:lang w:eastAsia="en-US"/>
              </w:rPr>
            </w:pPr>
            <w:r w:rsidRPr="00AE5FCB">
              <w:rPr>
                <w:lang w:eastAsia="en-US"/>
              </w:rPr>
              <w:t>346-377</w:t>
            </w:r>
          </w:p>
        </w:tc>
        <w:tc>
          <w:tcPr>
            <w:tcW w:w="1134" w:type="dxa"/>
            <w:vAlign w:val="center"/>
          </w:tcPr>
          <w:p w:rsidR="00B45D1D" w:rsidRPr="008007F0" w:rsidRDefault="00B45D1D" w:rsidP="008007F0">
            <w:pPr>
              <w:jc w:val="center"/>
              <w:rPr>
                <w:sz w:val="18"/>
                <w:szCs w:val="18"/>
              </w:rPr>
            </w:pPr>
            <w:r w:rsidRPr="008007F0">
              <w:rPr>
                <w:sz w:val="18"/>
                <w:szCs w:val="18"/>
              </w:rPr>
              <w:t>0.1007</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18</w:t>
            </w:r>
          </w:p>
        </w:tc>
        <w:tc>
          <w:tcPr>
            <w:tcW w:w="2269" w:type="dxa"/>
            <w:vAlign w:val="center"/>
          </w:tcPr>
          <w:p w:rsidR="00B45D1D" w:rsidRPr="008007F0" w:rsidRDefault="00B45D1D" w:rsidP="008007F0">
            <w:pPr>
              <w:jc w:val="center"/>
              <w:rPr>
                <w:sz w:val="18"/>
                <w:szCs w:val="18"/>
              </w:rPr>
            </w:pPr>
            <w:r w:rsidRPr="008007F0">
              <w:rPr>
                <w:sz w:val="18"/>
                <w:szCs w:val="18"/>
              </w:rPr>
              <w:t>86:09:0000000:4542/чзу18</w:t>
            </w:r>
          </w:p>
        </w:tc>
        <w:tc>
          <w:tcPr>
            <w:tcW w:w="1134" w:type="dxa"/>
            <w:vAlign w:val="center"/>
          </w:tcPr>
          <w:p w:rsidR="00B45D1D" w:rsidRPr="00AE5FCB" w:rsidRDefault="00B45D1D" w:rsidP="00850CD4">
            <w:pPr>
              <w:rPr>
                <w:lang w:eastAsia="en-US"/>
              </w:rPr>
            </w:pPr>
            <w:r w:rsidRPr="00AE5FCB">
              <w:rPr>
                <w:lang w:eastAsia="en-US"/>
              </w:rPr>
              <w:t>378-394</w:t>
            </w:r>
          </w:p>
        </w:tc>
        <w:tc>
          <w:tcPr>
            <w:tcW w:w="1134" w:type="dxa"/>
            <w:vAlign w:val="center"/>
          </w:tcPr>
          <w:p w:rsidR="00B45D1D" w:rsidRPr="008007F0" w:rsidRDefault="00B45D1D" w:rsidP="008007F0">
            <w:pPr>
              <w:jc w:val="center"/>
              <w:rPr>
                <w:sz w:val="18"/>
                <w:szCs w:val="18"/>
              </w:rPr>
            </w:pPr>
            <w:r w:rsidRPr="008007F0">
              <w:rPr>
                <w:sz w:val="18"/>
                <w:szCs w:val="18"/>
              </w:rPr>
              <w:t>0.0829</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19</w:t>
            </w:r>
          </w:p>
        </w:tc>
        <w:tc>
          <w:tcPr>
            <w:tcW w:w="2269" w:type="dxa"/>
            <w:vAlign w:val="center"/>
          </w:tcPr>
          <w:p w:rsidR="00B45D1D" w:rsidRPr="008007F0" w:rsidRDefault="00B45D1D" w:rsidP="008007F0">
            <w:pPr>
              <w:jc w:val="center"/>
              <w:rPr>
                <w:sz w:val="18"/>
                <w:szCs w:val="18"/>
              </w:rPr>
            </w:pPr>
            <w:r w:rsidRPr="008007F0">
              <w:rPr>
                <w:sz w:val="18"/>
                <w:szCs w:val="18"/>
              </w:rPr>
              <w:t>86:09:0000000:4542/чзу19</w:t>
            </w:r>
          </w:p>
        </w:tc>
        <w:tc>
          <w:tcPr>
            <w:tcW w:w="1134" w:type="dxa"/>
            <w:vAlign w:val="center"/>
          </w:tcPr>
          <w:p w:rsidR="00B45D1D" w:rsidRPr="00AE5FCB" w:rsidRDefault="00B45D1D" w:rsidP="00850CD4">
            <w:pPr>
              <w:rPr>
                <w:lang w:eastAsia="en-US"/>
              </w:rPr>
            </w:pPr>
            <w:r w:rsidRPr="00AE5FCB">
              <w:rPr>
                <w:lang w:eastAsia="en-US"/>
              </w:rPr>
              <w:t>1081-1122</w:t>
            </w:r>
          </w:p>
        </w:tc>
        <w:tc>
          <w:tcPr>
            <w:tcW w:w="1134" w:type="dxa"/>
            <w:vAlign w:val="center"/>
          </w:tcPr>
          <w:p w:rsidR="00B45D1D" w:rsidRPr="008007F0" w:rsidRDefault="00B45D1D" w:rsidP="008007F0">
            <w:pPr>
              <w:jc w:val="center"/>
              <w:rPr>
                <w:sz w:val="18"/>
                <w:szCs w:val="18"/>
              </w:rPr>
            </w:pPr>
            <w:r w:rsidRPr="008007F0">
              <w:rPr>
                <w:sz w:val="18"/>
                <w:szCs w:val="18"/>
              </w:rPr>
              <w:t>0.3012</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20</w:t>
            </w:r>
          </w:p>
        </w:tc>
        <w:tc>
          <w:tcPr>
            <w:tcW w:w="2269" w:type="dxa"/>
            <w:vAlign w:val="center"/>
          </w:tcPr>
          <w:p w:rsidR="00B45D1D" w:rsidRPr="008007F0" w:rsidRDefault="00B45D1D" w:rsidP="008007F0">
            <w:pPr>
              <w:jc w:val="center"/>
              <w:rPr>
                <w:sz w:val="18"/>
                <w:szCs w:val="18"/>
              </w:rPr>
            </w:pPr>
            <w:r w:rsidRPr="008007F0">
              <w:rPr>
                <w:sz w:val="18"/>
                <w:szCs w:val="18"/>
              </w:rPr>
              <w:t>86:09:0000000:4542/чзу20</w:t>
            </w:r>
          </w:p>
        </w:tc>
        <w:tc>
          <w:tcPr>
            <w:tcW w:w="1134" w:type="dxa"/>
            <w:vAlign w:val="center"/>
          </w:tcPr>
          <w:p w:rsidR="00B45D1D" w:rsidRPr="00AE5FCB" w:rsidRDefault="00B45D1D" w:rsidP="00850CD4">
            <w:pPr>
              <w:rPr>
                <w:lang w:eastAsia="en-US"/>
              </w:rPr>
            </w:pPr>
            <w:r w:rsidRPr="00AE5FCB">
              <w:rPr>
                <w:lang w:eastAsia="en-US"/>
              </w:rPr>
              <w:t>222-233</w:t>
            </w:r>
          </w:p>
        </w:tc>
        <w:tc>
          <w:tcPr>
            <w:tcW w:w="1134" w:type="dxa"/>
            <w:vAlign w:val="center"/>
          </w:tcPr>
          <w:p w:rsidR="00B45D1D" w:rsidRPr="008007F0" w:rsidRDefault="00B45D1D" w:rsidP="008007F0">
            <w:pPr>
              <w:jc w:val="center"/>
              <w:rPr>
                <w:sz w:val="18"/>
                <w:szCs w:val="18"/>
              </w:rPr>
            </w:pPr>
            <w:r w:rsidRPr="008007F0">
              <w:rPr>
                <w:sz w:val="18"/>
                <w:szCs w:val="18"/>
              </w:rPr>
              <w:t>0.0525</w:t>
            </w:r>
          </w:p>
        </w:tc>
        <w:tc>
          <w:tcPr>
            <w:tcW w:w="1986" w:type="dxa"/>
            <w:vAlign w:val="center"/>
          </w:tcPr>
          <w:p w:rsidR="00B45D1D" w:rsidRPr="008007F0" w:rsidRDefault="00B45D1D" w:rsidP="008007F0">
            <w:pPr>
              <w:jc w:val="center"/>
              <w:rPr>
                <w:sz w:val="18"/>
                <w:szCs w:val="18"/>
              </w:rPr>
            </w:pPr>
            <w:r w:rsidRPr="008007F0">
              <w:rPr>
                <w:sz w:val="18"/>
                <w:szCs w:val="18"/>
              </w:rPr>
              <w:t>86:09:0000000:4542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21</w:t>
            </w:r>
          </w:p>
        </w:tc>
        <w:tc>
          <w:tcPr>
            <w:tcW w:w="2269" w:type="dxa"/>
            <w:vAlign w:val="center"/>
          </w:tcPr>
          <w:p w:rsidR="00B45D1D" w:rsidRPr="008007F0" w:rsidRDefault="00B45D1D" w:rsidP="008007F0">
            <w:pPr>
              <w:jc w:val="center"/>
              <w:rPr>
                <w:sz w:val="18"/>
                <w:szCs w:val="18"/>
              </w:rPr>
            </w:pPr>
            <w:r w:rsidRPr="008007F0">
              <w:rPr>
                <w:sz w:val="18"/>
                <w:szCs w:val="18"/>
              </w:rPr>
              <w:t>86:09:0101038:158/чзу1</w:t>
            </w:r>
          </w:p>
        </w:tc>
        <w:tc>
          <w:tcPr>
            <w:tcW w:w="1134" w:type="dxa"/>
            <w:vAlign w:val="center"/>
          </w:tcPr>
          <w:p w:rsidR="00B45D1D" w:rsidRPr="00AE5FCB" w:rsidRDefault="00B45D1D" w:rsidP="00850CD4">
            <w:pPr>
              <w:rPr>
                <w:lang w:eastAsia="en-US"/>
              </w:rPr>
            </w:pPr>
            <w:r w:rsidRPr="00AE5FCB">
              <w:rPr>
                <w:lang w:eastAsia="en-US"/>
              </w:rPr>
              <w:t>828-832</w:t>
            </w:r>
          </w:p>
        </w:tc>
        <w:tc>
          <w:tcPr>
            <w:tcW w:w="1134" w:type="dxa"/>
            <w:vAlign w:val="center"/>
          </w:tcPr>
          <w:p w:rsidR="00B45D1D" w:rsidRPr="008007F0" w:rsidRDefault="00B45D1D" w:rsidP="008007F0">
            <w:pPr>
              <w:jc w:val="center"/>
              <w:rPr>
                <w:sz w:val="18"/>
                <w:szCs w:val="18"/>
              </w:rPr>
            </w:pPr>
            <w:r w:rsidRPr="008007F0">
              <w:rPr>
                <w:sz w:val="18"/>
                <w:szCs w:val="18"/>
              </w:rPr>
              <w:t>0.0098</w:t>
            </w:r>
          </w:p>
        </w:tc>
        <w:tc>
          <w:tcPr>
            <w:tcW w:w="1986" w:type="dxa"/>
            <w:vAlign w:val="center"/>
          </w:tcPr>
          <w:p w:rsidR="00B45D1D" w:rsidRPr="008007F0" w:rsidRDefault="00B45D1D" w:rsidP="008007F0">
            <w:pPr>
              <w:jc w:val="center"/>
              <w:rPr>
                <w:sz w:val="18"/>
                <w:szCs w:val="18"/>
              </w:rPr>
            </w:pPr>
            <w:r w:rsidRPr="008007F0">
              <w:rPr>
                <w:sz w:val="18"/>
                <w:szCs w:val="18"/>
              </w:rPr>
              <w:t>86:09:0101038:158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22</w:t>
            </w:r>
          </w:p>
        </w:tc>
        <w:tc>
          <w:tcPr>
            <w:tcW w:w="2269" w:type="dxa"/>
            <w:vAlign w:val="center"/>
          </w:tcPr>
          <w:p w:rsidR="00B45D1D" w:rsidRPr="008007F0" w:rsidRDefault="00B45D1D" w:rsidP="008007F0">
            <w:pPr>
              <w:jc w:val="center"/>
              <w:rPr>
                <w:sz w:val="18"/>
                <w:szCs w:val="18"/>
              </w:rPr>
            </w:pPr>
            <w:r w:rsidRPr="008007F0">
              <w:rPr>
                <w:sz w:val="18"/>
                <w:szCs w:val="18"/>
              </w:rPr>
              <w:t>86:09:0101038:158/чзу2</w:t>
            </w:r>
          </w:p>
        </w:tc>
        <w:tc>
          <w:tcPr>
            <w:tcW w:w="1134" w:type="dxa"/>
            <w:vAlign w:val="center"/>
          </w:tcPr>
          <w:p w:rsidR="00B45D1D" w:rsidRPr="00AE5FCB" w:rsidRDefault="00B45D1D" w:rsidP="00850CD4">
            <w:pPr>
              <w:rPr>
                <w:lang w:eastAsia="en-US"/>
              </w:rPr>
            </w:pPr>
            <w:r w:rsidRPr="00AE5FCB">
              <w:rPr>
                <w:lang w:eastAsia="en-US"/>
              </w:rPr>
              <w:t>484-487</w:t>
            </w:r>
          </w:p>
        </w:tc>
        <w:tc>
          <w:tcPr>
            <w:tcW w:w="1134" w:type="dxa"/>
            <w:vAlign w:val="center"/>
          </w:tcPr>
          <w:p w:rsidR="00B45D1D" w:rsidRPr="008007F0" w:rsidRDefault="00B45D1D" w:rsidP="008007F0">
            <w:pPr>
              <w:jc w:val="center"/>
              <w:rPr>
                <w:sz w:val="18"/>
                <w:szCs w:val="18"/>
              </w:rPr>
            </w:pPr>
            <w:r w:rsidRPr="008007F0">
              <w:rPr>
                <w:sz w:val="18"/>
                <w:szCs w:val="18"/>
              </w:rPr>
              <w:t>0.0217</w:t>
            </w:r>
          </w:p>
        </w:tc>
        <w:tc>
          <w:tcPr>
            <w:tcW w:w="1986" w:type="dxa"/>
            <w:vAlign w:val="center"/>
          </w:tcPr>
          <w:p w:rsidR="00B45D1D" w:rsidRPr="008007F0" w:rsidRDefault="00B45D1D" w:rsidP="008007F0">
            <w:pPr>
              <w:jc w:val="center"/>
              <w:rPr>
                <w:sz w:val="18"/>
                <w:szCs w:val="18"/>
              </w:rPr>
            </w:pPr>
            <w:r w:rsidRPr="008007F0">
              <w:rPr>
                <w:sz w:val="18"/>
                <w:szCs w:val="18"/>
              </w:rPr>
              <w:t>86:09:0101038:158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23</w:t>
            </w:r>
          </w:p>
        </w:tc>
        <w:tc>
          <w:tcPr>
            <w:tcW w:w="2269" w:type="dxa"/>
            <w:vAlign w:val="center"/>
          </w:tcPr>
          <w:p w:rsidR="00B45D1D" w:rsidRPr="008007F0" w:rsidRDefault="00B45D1D" w:rsidP="008007F0">
            <w:pPr>
              <w:jc w:val="center"/>
              <w:rPr>
                <w:sz w:val="18"/>
                <w:szCs w:val="18"/>
              </w:rPr>
            </w:pPr>
            <w:r w:rsidRPr="008007F0">
              <w:rPr>
                <w:sz w:val="18"/>
                <w:szCs w:val="18"/>
              </w:rPr>
              <w:t>86:09:0101038:158/чзу3</w:t>
            </w:r>
          </w:p>
        </w:tc>
        <w:tc>
          <w:tcPr>
            <w:tcW w:w="1134" w:type="dxa"/>
            <w:vAlign w:val="center"/>
          </w:tcPr>
          <w:p w:rsidR="00B45D1D" w:rsidRPr="00AE5FCB" w:rsidRDefault="00B45D1D" w:rsidP="00850CD4">
            <w:pPr>
              <w:rPr>
                <w:lang w:eastAsia="en-US"/>
              </w:rPr>
            </w:pPr>
            <w:r w:rsidRPr="00AE5FCB">
              <w:rPr>
                <w:lang w:eastAsia="en-US"/>
              </w:rPr>
              <w:t>436-443</w:t>
            </w:r>
          </w:p>
        </w:tc>
        <w:tc>
          <w:tcPr>
            <w:tcW w:w="1134" w:type="dxa"/>
            <w:vAlign w:val="center"/>
          </w:tcPr>
          <w:p w:rsidR="00B45D1D" w:rsidRPr="008007F0" w:rsidRDefault="00B45D1D" w:rsidP="008007F0">
            <w:pPr>
              <w:jc w:val="center"/>
              <w:rPr>
                <w:sz w:val="18"/>
                <w:szCs w:val="18"/>
              </w:rPr>
            </w:pPr>
            <w:r w:rsidRPr="008007F0">
              <w:rPr>
                <w:sz w:val="18"/>
                <w:szCs w:val="18"/>
              </w:rPr>
              <w:t>0.0353</w:t>
            </w:r>
          </w:p>
        </w:tc>
        <w:tc>
          <w:tcPr>
            <w:tcW w:w="1986" w:type="dxa"/>
            <w:vAlign w:val="center"/>
          </w:tcPr>
          <w:p w:rsidR="00B45D1D" w:rsidRPr="008007F0" w:rsidRDefault="00B45D1D" w:rsidP="008007F0">
            <w:pPr>
              <w:jc w:val="center"/>
              <w:rPr>
                <w:sz w:val="18"/>
                <w:szCs w:val="18"/>
              </w:rPr>
            </w:pPr>
            <w:r w:rsidRPr="008007F0">
              <w:rPr>
                <w:sz w:val="18"/>
                <w:szCs w:val="18"/>
              </w:rPr>
              <w:t>86:09:0101038:158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24</w:t>
            </w:r>
          </w:p>
        </w:tc>
        <w:tc>
          <w:tcPr>
            <w:tcW w:w="2269" w:type="dxa"/>
            <w:vAlign w:val="center"/>
          </w:tcPr>
          <w:p w:rsidR="00B45D1D" w:rsidRPr="008007F0" w:rsidRDefault="00B45D1D" w:rsidP="008007F0">
            <w:pPr>
              <w:jc w:val="center"/>
              <w:rPr>
                <w:sz w:val="18"/>
                <w:szCs w:val="18"/>
              </w:rPr>
            </w:pPr>
            <w:r w:rsidRPr="008007F0">
              <w:rPr>
                <w:sz w:val="18"/>
                <w:szCs w:val="18"/>
              </w:rPr>
              <w:t>86:09:0101039:2917/чзу1</w:t>
            </w:r>
          </w:p>
        </w:tc>
        <w:tc>
          <w:tcPr>
            <w:tcW w:w="1134" w:type="dxa"/>
            <w:vAlign w:val="center"/>
          </w:tcPr>
          <w:p w:rsidR="00B45D1D" w:rsidRPr="00AE5FCB" w:rsidRDefault="00B45D1D" w:rsidP="00850CD4">
            <w:pPr>
              <w:rPr>
                <w:lang w:eastAsia="en-US"/>
              </w:rPr>
            </w:pPr>
            <w:r w:rsidRPr="00AE5FCB">
              <w:rPr>
                <w:lang w:eastAsia="en-US"/>
              </w:rPr>
              <w:t>847-854</w:t>
            </w:r>
          </w:p>
        </w:tc>
        <w:tc>
          <w:tcPr>
            <w:tcW w:w="1134" w:type="dxa"/>
            <w:vAlign w:val="center"/>
          </w:tcPr>
          <w:p w:rsidR="00B45D1D" w:rsidRPr="008007F0" w:rsidRDefault="00B45D1D" w:rsidP="008007F0">
            <w:pPr>
              <w:jc w:val="center"/>
              <w:rPr>
                <w:sz w:val="18"/>
                <w:szCs w:val="18"/>
              </w:rPr>
            </w:pPr>
            <w:r w:rsidRPr="008007F0">
              <w:rPr>
                <w:sz w:val="18"/>
                <w:szCs w:val="18"/>
              </w:rPr>
              <w:t>0.0046</w:t>
            </w:r>
          </w:p>
        </w:tc>
        <w:tc>
          <w:tcPr>
            <w:tcW w:w="1986" w:type="dxa"/>
            <w:vAlign w:val="center"/>
          </w:tcPr>
          <w:p w:rsidR="00B45D1D" w:rsidRPr="008007F0" w:rsidRDefault="00B45D1D" w:rsidP="008007F0">
            <w:pPr>
              <w:jc w:val="center"/>
              <w:rPr>
                <w:sz w:val="18"/>
                <w:szCs w:val="18"/>
              </w:rPr>
            </w:pPr>
            <w:r w:rsidRPr="008007F0">
              <w:rPr>
                <w:sz w:val="18"/>
                <w:szCs w:val="18"/>
              </w:rPr>
              <w:t>86:09:0101039:2917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25</w:t>
            </w:r>
          </w:p>
        </w:tc>
        <w:tc>
          <w:tcPr>
            <w:tcW w:w="2269" w:type="dxa"/>
            <w:vAlign w:val="center"/>
          </w:tcPr>
          <w:p w:rsidR="00B45D1D" w:rsidRPr="008007F0" w:rsidRDefault="00B45D1D" w:rsidP="008007F0">
            <w:pPr>
              <w:jc w:val="center"/>
              <w:rPr>
                <w:sz w:val="18"/>
                <w:szCs w:val="18"/>
              </w:rPr>
            </w:pPr>
            <w:r w:rsidRPr="008007F0">
              <w:rPr>
                <w:sz w:val="18"/>
                <w:szCs w:val="18"/>
              </w:rPr>
              <w:t>86:09:0101039:2917/чзу2</w:t>
            </w:r>
          </w:p>
        </w:tc>
        <w:tc>
          <w:tcPr>
            <w:tcW w:w="1134" w:type="dxa"/>
            <w:vAlign w:val="center"/>
          </w:tcPr>
          <w:p w:rsidR="00B45D1D" w:rsidRPr="00AE5FCB" w:rsidRDefault="00B45D1D" w:rsidP="00850CD4">
            <w:pPr>
              <w:rPr>
                <w:lang w:eastAsia="en-US"/>
              </w:rPr>
            </w:pPr>
            <w:r w:rsidRPr="00AE5FCB">
              <w:rPr>
                <w:lang w:eastAsia="en-US"/>
              </w:rPr>
              <w:t>1024-1054</w:t>
            </w:r>
          </w:p>
        </w:tc>
        <w:tc>
          <w:tcPr>
            <w:tcW w:w="1134" w:type="dxa"/>
            <w:vAlign w:val="center"/>
          </w:tcPr>
          <w:p w:rsidR="00B45D1D" w:rsidRPr="008007F0" w:rsidRDefault="00B45D1D" w:rsidP="008007F0">
            <w:pPr>
              <w:jc w:val="center"/>
              <w:rPr>
                <w:sz w:val="18"/>
                <w:szCs w:val="18"/>
              </w:rPr>
            </w:pPr>
            <w:r w:rsidRPr="008007F0">
              <w:rPr>
                <w:sz w:val="18"/>
                <w:szCs w:val="18"/>
              </w:rPr>
              <w:t>0.0828</w:t>
            </w:r>
          </w:p>
        </w:tc>
        <w:tc>
          <w:tcPr>
            <w:tcW w:w="1986" w:type="dxa"/>
            <w:vAlign w:val="center"/>
          </w:tcPr>
          <w:p w:rsidR="00B45D1D" w:rsidRPr="008007F0" w:rsidRDefault="00B45D1D" w:rsidP="008007F0">
            <w:pPr>
              <w:jc w:val="center"/>
              <w:rPr>
                <w:sz w:val="18"/>
                <w:szCs w:val="18"/>
              </w:rPr>
            </w:pPr>
            <w:r w:rsidRPr="008007F0">
              <w:rPr>
                <w:sz w:val="18"/>
                <w:szCs w:val="18"/>
              </w:rPr>
              <w:t>86:09:0101039:2917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26</w:t>
            </w:r>
          </w:p>
        </w:tc>
        <w:tc>
          <w:tcPr>
            <w:tcW w:w="2269" w:type="dxa"/>
            <w:vAlign w:val="center"/>
          </w:tcPr>
          <w:p w:rsidR="00B45D1D" w:rsidRPr="008007F0" w:rsidRDefault="00B45D1D" w:rsidP="008007F0">
            <w:pPr>
              <w:jc w:val="center"/>
              <w:rPr>
                <w:sz w:val="18"/>
                <w:szCs w:val="18"/>
              </w:rPr>
            </w:pPr>
            <w:r w:rsidRPr="008007F0">
              <w:rPr>
                <w:sz w:val="18"/>
                <w:szCs w:val="18"/>
              </w:rPr>
              <w:t>86:09:0101039:2917/чзу3</w:t>
            </w:r>
          </w:p>
        </w:tc>
        <w:tc>
          <w:tcPr>
            <w:tcW w:w="1134" w:type="dxa"/>
            <w:vAlign w:val="center"/>
          </w:tcPr>
          <w:p w:rsidR="00B45D1D" w:rsidRPr="00AE5FCB" w:rsidRDefault="00B45D1D" w:rsidP="00850CD4">
            <w:pPr>
              <w:rPr>
                <w:lang w:eastAsia="en-US"/>
              </w:rPr>
            </w:pPr>
            <w:r w:rsidRPr="00AE5FCB">
              <w:rPr>
                <w:lang w:eastAsia="en-US"/>
              </w:rPr>
              <w:t>317-322</w:t>
            </w:r>
          </w:p>
        </w:tc>
        <w:tc>
          <w:tcPr>
            <w:tcW w:w="1134" w:type="dxa"/>
            <w:vAlign w:val="center"/>
          </w:tcPr>
          <w:p w:rsidR="00B45D1D" w:rsidRPr="008007F0" w:rsidRDefault="00B45D1D" w:rsidP="008007F0">
            <w:pPr>
              <w:jc w:val="center"/>
              <w:rPr>
                <w:sz w:val="18"/>
                <w:szCs w:val="18"/>
              </w:rPr>
            </w:pPr>
            <w:r w:rsidRPr="008007F0">
              <w:rPr>
                <w:sz w:val="18"/>
                <w:szCs w:val="18"/>
              </w:rPr>
              <w:t>0.1145</w:t>
            </w:r>
          </w:p>
        </w:tc>
        <w:tc>
          <w:tcPr>
            <w:tcW w:w="1986" w:type="dxa"/>
            <w:vAlign w:val="center"/>
          </w:tcPr>
          <w:p w:rsidR="00B45D1D" w:rsidRPr="008007F0" w:rsidRDefault="00B45D1D" w:rsidP="008007F0">
            <w:pPr>
              <w:jc w:val="center"/>
              <w:rPr>
                <w:sz w:val="18"/>
                <w:szCs w:val="18"/>
              </w:rPr>
            </w:pPr>
            <w:r w:rsidRPr="008007F0">
              <w:rPr>
                <w:sz w:val="18"/>
                <w:szCs w:val="18"/>
              </w:rPr>
              <w:t>86:09:0101039:2917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27</w:t>
            </w:r>
          </w:p>
        </w:tc>
        <w:tc>
          <w:tcPr>
            <w:tcW w:w="2269" w:type="dxa"/>
            <w:vAlign w:val="center"/>
          </w:tcPr>
          <w:p w:rsidR="00B45D1D" w:rsidRPr="008007F0" w:rsidRDefault="00B45D1D" w:rsidP="008007F0">
            <w:pPr>
              <w:jc w:val="center"/>
              <w:rPr>
                <w:sz w:val="18"/>
                <w:szCs w:val="18"/>
              </w:rPr>
            </w:pPr>
            <w:r w:rsidRPr="008007F0">
              <w:rPr>
                <w:sz w:val="18"/>
                <w:szCs w:val="18"/>
              </w:rPr>
              <w:t>86:09:0101039:2918/чзу1</w:t>
            </w:r>
          </w:p>
        </w:tc>
        <w:tc>
          <w:tcPr>
            <w:tcW w:w="1134" w:type="dxa"/>
            <w:vAlign w:val="center"/>
          </w:tcPr>
          <w:p w:rsidR="00B45D1D" w:rsidRPr="00AE5FCB" w:rsidRDefault="00B45D1D" w:rsidP="00850CD4">
            <w:pPr>
              <w:rPr>
                <w:lang w:eastAsia="en-US"/>
              </w:rPr>
            </w:pPr>
            <w:r w:rsidRPr="00AE5FCB">
              <w:rPr>
                <w:lang w:eastAsia="en-US"/>
              </w:rPr>
              <w:t>866-869</w:t>
            </w:r>
          </w:p>
        </w:tc>
        <w:tc>
          <w:tcPr>
            <w:tcW w:w="1134" w:type="dxa"/>
            <w:vAlign w:val="center"/>
          </w:tcPr>
          <w:p w:rsidR="00B45D1D" w:rsidRPr="008007F0" w:rsidRDefault="00B45D1D" w:rsidP="008007F0">
            <w:pPr>
              <w:jc w:val="center"/>
              <w:rPr>
                <w:sz w:val="18"/>
                <w:szCs w:val="18"/>
              </w:rPr>
            </w:pPr>
            <w:r w:rsidRPr="008007F0">
              <w:rPr>
                <w:sz w:val="18"/>
                <w:szCs w:val="18"/>
              </w:rPr>
              <w:t>0.0020</w:t>
            </w:r>
          </w:p>
        </w:tc>
        <w:tc>
          <w:tcPr>
            <w:tcW w:w="1986" w:type="dxa"/>
            <w:vAlign w:val="center"/>
          </w:tcPr>
          <w:p w:rsidR="00B45D1D" w:rsidRPr="008007F0" w:rsidRDefault="00B45D1D" w:rsidP="008007F0">
            <w:pPr>
              <w:jc w:val="center"/>
              <w:rPr>
                <w:sz w:val="18"/>
                <w:szCs w:val="18"/>
              </w:rPr>
            </w:pPr>
            <w:r w:rsidRPr="008007F0">
              <w:rPr>
                <w:sz w:val="18"/>
                <w:szCs w:val="18"/>
              </w:rPr>
              <w:t>86:09:0101039:2918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28</w:t>
            </w:r>
          </w:p>
        </w:tc>
        <w:tc>
          <w:tcPr>
            <w:tcW w:w="2269" w:type="dxa"/>
            <w:vAlign w:val="center"/>
          </w:tcPr>
          <w:p w:rsidR="00B45D1D" w:rsidRPr="008007F0" w:rsidRDefault="00B45D1D" w:rsidP="008007F0">
            <w:pPr>
              <w:jc w:val="center"/>
              <w:rPr>
                <w:sz w:val="18"/>
                <w:szCs w:val="18"/>
              </w:rPr>
            </w:pPr>
            <w:r w:rsidRPr="008007F0">
              <w:rPr>
                <w:sz w:val="18"/>
                <w:szCs w:val="18"/>
              </w:rPr>
              <w:t>86:09:0101039:2918/чзу2</w:t>
            </w:r>
          </w:p>
        </w:tc>
        <w:tc>
          <w:tcPr>
            <w:tcW w:w="1134" w:type="dxa"/>
            <w:vAlign w:val="center"/>
          </w:tcPr>
          <w:p w:rsidR="00B45D1D" w:rsidRPr="00AE5FCB" w:rsidRDefault="00B45D1D" w:rsidP="00850CD4">
            <w:pPr>
              <w:rPr>
                <w:lang w:eastAsia="en-US"/>
              </w:rPr>
            </w:pPr>
            <w:r w:rsidRPr="00AE5FCB">
              <w:rPr>
                <w:lang w:eastAsia="en-US"/>
              </w:rPr>
              <w:t>812-819</w:t>
            </w:r>
          </w:p>
        </w:tc>
        <w:tc>
          <w:tcPr>
            <w:tcW w:w="1134" w:type="dxa"/>
            <w:vAlign w:val="center"/>
          </w:tcPr>
          <w:p w:rsidR="00B45D1D" w:rsidRPr="008007F0" w:rsidRDefault="00B45D1D" w:rsidP="008007F0">
            <w:pPr>
              <w:jc w:val="center"/>
              <w:rPr>
                <w:sz w:val="18"/>
                <w:szCs w:val="18"/>
              </w:rPr>
            </w:pPr>
            <w:r w:rsidRPr="008007F0">
              <w:rPr>
                <w:sz w:val="18"/>
                <w:szCs w:val="18"/>
              </w:rPr>
              <w:t>0.0104</w:t>
            </w:r>
          </w:p>
        </w:tc>
        <w:tc>
          <w:tcPr>
            <w:tcW w:w="1986" w:type="dxa"/>
            <w:vAlign w:val="center"/>
          </w:tcPr>
          <w:p w:rsidR="00B45D1D" w:rsidRPr="008007F0" w:rsidRDefault="00B45D1D" w:rsidP="008007F0">
            <w:pPr>
              <w:jc w:val="center"/>
              <w:rPr>
                <w:sz w:val="18"/>
                <w:szCs w:val="18"/>
              </w:rPr>
            </w:pPr>
            <w:r w:rsidRPr="008007F0">
              <w:rPr>
                <w:sz w:val="18"/>
                <w:szCs w:val="18"/>
              </w:rPr>
              <w:t>86:09:0101039:2918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29</w:t>
            </w:r>
          </w:p>
        </w:tc>
        <w:tc>
          <w:tcPr>
            <w:tcW w:w="2269" w:type="dxa"/>
            <w:vAlign w:val="center"/>
          </w:tcPr>
          <w:p w:rsidR="00B45D1D" w:rsidRPr="008007F0" w:rsidRDefault="00B45D1D" w:rsidP="008007F0">
            <w:pPr>
              <w:jc w:val="center"/>
              <w:rPr>
                <w:sz w:val="18"/>
                <w:szCs w:val="18"/>
              </w:rPr>
            </w:pPr>
            <w:r w:rsidRPr="008007F0">
              <w:rPr>
                <w:sz w:val="18"/>
                <w:szCs w:val="18"/>
              </w:rPr>
              <w:t>86:09:0101039:2918/чзу3</w:t>
            </w:r>
          </w:p>
        </w:tc>
        <w:tc>
          <w:tcPr>
            <w:tcW w:w="1134" w:type="dxa"/>
            <w:vAlign w:val="center"/>
          </w:tcPr>
          <w:p w:rsidR="00B45D1D" w:rsidRPr="00AE5FCB" w:rsidRDefault="00B45D1D" w:rsidP="00850CD4">
            <w:pPr>
              <w:rPr>
                <w:lang w:eastAsia="en-US"/>
              </w:rPr>
            </w:pPr>
            <w:r w:rsidRPr="00AE5FCB">
              <w:rPr>
                <w:lang w:eastAsia="en-US"/>
              </w:rPr>
              <w:t>417-435</w:t>
            </w:r>
          </w:p>
        </w:tc>
        <w:tc>
          <w:tcPr>
            <w:tcW w:w="1134" w:type="dxa"/>
            <w:vAlign w:val="center"/>
          </w:tcPr>
          <w:p w:rsidR="00B45D1D" w:rsidRPr="008007F0" w:rsidRDefault="00B45D1D" w:rsidP="008007F0">
            <w:pPr>
              <w:jc w:val="center"/>
              <w:rPr>
                <w:sz w:val="18"/>
                <w:szCs w:val="18"/>
              </w:rPr>
            </w:pPr>
            <w:r w:rsidRPr="008007F0">
              <w:rPr>
                <w:sz w:val="18"/>
                <w:szCs w:val="18"/>
              </w:rPr>
              <w:t>0.0362</w:t>
            </w:r>
          </w:p>
        </w:tc>
        <w:tc>
          <w:tcPr>
            <w:tcW w:w="1986" w:type="dxa"/>
            <w:vAlign w:val="center"/>
          </w:tcPr>
          <w:p w:rsidR="00B45D1D" w:rsidRPr="008007F0" w:rsidRDefault="00B45D1D" w:rsidP="008007F0">
            <w:pPr>
              <w:jc w:val="center"/>
              <w:rPr>
                <w:sz w:val="18"/>
                <w:szCs w:val="18"/>
              </w:rPr>
            </w:pPr>
            <w:r w:rsidRPr="008007F0">
              <w:rPr>
                <w:sz w:val="18"/>
                <w:szCs w:val="18"/>
              </w:rPr>
              <w:t>86:09:0101039:2918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30</w:t>
            </w:r>
          </w:p>
        </w:tc>
        <w:tc>
          <w:tcPr>
            <w:tcW w:w="2269" w:type="dxa"/>
            <w:vAlign w:val="center"/>
          </w:tcPr>
          <w:p w:rsidR="00B45D1D" w:rsidRPr="008007F0" w:rsidRDefault="00B45D1D" w:rsidP="008007F0">
            <w:pPr>
              <w:jc w:val="center"/>
              <w:rPr>
                <w:sz w:val="18"/>
                <w:szCs w:val="18"/>
              </w:rPr>
            </w:pPr>
            <w:r w:rsidRPr="008007F0">
              <w:rPr>
                <w:sz w:val="18"/>
                <w:szCs w:val="18"/>
              </w:rPr>
              <w:t>86:09:0101039:2918/чзу4</w:t>
            </w:r>
          </w:p>
        </w:tc>
        <w:tc>
          <w:tcPr>
            <w:tcW w:w="1134" w:type="dxa"/>
            <w:vAlign w:val="center"/>
          </w:tcPr>
          <w:p w:rsidR="00B45D1D" w:rsidRPr="00AE5FCB" w:rsidRDefault="00B45D1D" w:rsidP="00850CD4">
            <w:pPr>
              <w:rPr>
                <w:lang w:eastAsia="en-US"/>
              </w:rPr>
            </w:pPr>
            <w:r w:rsidRPr="00AE5FCB">
              <w:rPr>
                <w:lang w:eastAsia="en-US"/>
              </w:rPr>
              <w:t>507-520</w:t>
            </w:r>
          </w:p>
        </w:tc>
        <w:tc>
          <w:tcPr>
            <w:tcW w:w="1134" w:type="dxa"/>
            <w:vAlign w:val="center"/>
          </w:tcPr>
          <w:p w:rsidR="00B45D1D" w:rsidRPr="008007F0" w:rsidRDefault="00B45D1D" w:rsidP="008007F0">
            <w:pPr>
              <w:jc w:val="center"/>
              <w:rPr>
                <w:sz w:val="18"/>
                <w:szCs w:val="18"/>
              </w:rPr>
            </w:pPr>
            <w:r w:rsidRPr="008007F0">
              <w:rPr>
                <w:sz w:val="18"/>
                <w:szCs w:val="18"/>
              </w:rPr>
              <w:t>0.0179</w:t>
            </w:r>
          </w:p>
        </w:tc>
        <w:tc>
          <w:tcPr>
            <w:tcW w:w="1986" w:type="dxa"/>
            <w:vAlign w:val="center"/>
          </w:tcPr>
          <w:p w:rsidR="00B45D1D" w:rsidRPr="008007F0" w:rsidRDefault="00B45D1D" w:rsidP="008007F0">
            <w:pPr>
              <w:jc w:val="center"/>
              <w:rPr>
                <w:sz w:val="18"/>
                <w:szCs w:val="18"/>
              </w:rPr>
            </w:pPr>
            <w:r w:rsidRPr="008007F0">
              <w:rPr>
                <w:sz w:val="18"/>
                <w:szCs w:val="18"/>
              </w:rPr>
              <w:t>86:09:0101039:2918</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31</w:t>
            </w:r>
          </w:p>
        </w:tc>
        <w:tc>
          <w:tcPr>
            <w:tcW w:w="2269" w:type="dxa"/>
            <w:vAlign w:val="center"/>
          </w:tcPr>
          <w:p w:rsidR="00B45D1D" w:rsidRPr="008007F0" w:rsidRDefault="00B45D1D" w:rsidP="008007F0">
            <w:pPr>
              <w:jc w:val="center"/>
              <w:rPr>
                <w:sz w:val="18"/>
                <w:szCs w:val="18"/>
              </w:rPr>
            </w:pPr>
            <w:r w:rsidRPr="008007F0">
              <w:rPr>
                <w:sz w:val="18"/>
                <w:szCs w:val="18"/>
              </w:rPr>
              <w:t>86:09:0101039:2919/чзу1</w:t>
            </w:r>
          </w:p>
        </w:tc>
        <w:tc>
          <w:tcPr>
            <w:tcW w:w="1134" w:type="dxa"/>
            <w:vAlign w:val="center"/>
          </w:tcPr>
          <w:p w:rsidR="00B45D1D" w:rsidRPr="00AE5FCB" w:rsidRDefault="00B45D1D" w:rsidP="00850CD4">
            <w:pPr>
              <w:rPr>
                <w:lang w:eastAsia="en-US"/>
              </w:rPr>
            </w:pPr>
            <w:r w:rsidRPr="00AE5FCB">
              <w:rPr>
                <w:lang w:eastAsia="en-US"/>
              </w:rPr>
              <w:t>837-842</w:t>
            </w:r>
          </w:p>
        </w:tc>
        <w:tc>
          <w:tcPr>
            <w:tcW w:w="1134" w:type="dxa"/>
            <w:vAlign w:val="center"/>
          </w:tcPr>
          <w:p w:rsidR="00B45D1D" w:rsidRPr="008007F0" w:rsidRDefault="00B45D1D" w:rsidP="008007F0">
            <w:pPr>
              <w:jc w:val="center"/>
              <w:rPr>
                <w:sz w:val="18"/>
                <w:szCs w:val="18"/>
              </w:rPr>
            </w:pPr>
            <w:r w:rsidRPr="008007F0">
              <w:rPr>
                <w:sz w:val="18"/>
                <w:szCs w:val="18"/>
              </w:rPr>
              <w:t>0.0055</w:t>
            </w:r>
          </w:p>
        </w:tc>
        <w:tc>
          <w:tcPr>
            <w:tcW w:w="1986" w:type="dxa"/>
            <w:vAlign w:val="center"/>
          </w:tcPr>
          <w:p w:rsidR="00B45D1D" w:rsidRPr="008007F0" w:rsidRDefault="00B45D1D" w:rsidP="008007F0">
            <w:pPr>
              <w:jc w:val="center"/>
              <w:rPr>
                <w:sz w:val="18"/>
                <w:szCs w:val="18"/>
              </w:rPr>
            </w:pPr>
            <w:r w:rsidRPr="008007F0">
              <w:rPr>
                <w:sz w:val="18"/>
                <w:szCs w:val="18"/>
              </w:rPr>
              <w:t>86:09:0101039:2919</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32</w:t>
            </w:r>
          </w:p>
        </w:tc>
        <w:tc>
          <w:tcPr>
            <w:tcW w:w="2269" w:type="dxa"/>
            <w:vAlign w:val="center"/>
          </w:tcPr>
          <w:p w:rsidR="00B45D1D" w:rsidRPr="008007F0" w:rsidRDefault="00B45D1D" w:rsidP="008007F0">
            <w:pPr>
              <w:jc w:val="center"/>
              <w:rPr>
                <w:sz w:val="18"/>
                <w:szCs w:val="18"/>
              </w:rPr>
            </w:pPr>
            <w:r w:rsidRPr="008007F0">
              <w:rPr>
                <w:sz w:val="18"/>
                <w:szCs w:val="18"/>
              </w:rPr>
              <w:t>86:09:0101039:2919/чзу2</w:t>
            </w:r>
          </w:p>
        </w:tc>
        <w:tc>
          <w:tcPr>
            <w:tcW w:w="1134" w:type="dxa"/>
            <w:vAlign w:val="center"/>
          </w:tcPr>
          <w:p w:rsidR="00B45D1D" w:rsidRPr="00AE5FCB" w:rsidRDefault="00B45D1D" w:rsidP="00850CD4">
            <w:pPr>
              <w:rPr>
                <w:lang w:eastAsia="en-US"/>
              </w:rPr>
            </w:pPr>
            <w:r w:rsidRPr="00AE5FCB">
              <w:rPr>
                <w:lang w:eastAsia="en-US"/>
              </w:rPr>
              <w:t>521-528</w:t>
            </w:r>
          </w:p>
        </w:tc>
        <w:tc>
          <w:tcPr>
            <w:tcW w:w="1134" w:type="dxa"/>
            <w:vAlign w:val="center"/>
          </w:tcPr>
          <w:p w:rsidR="00B45D1D" w:rsidRPr="008007F0" w:rsidRDefault="00B45D1D" w:rsidP="008007F0">
            <w:pPr>
              <w:jc w:val="center"/>
              <w:rPr>
                <w:sz w:val="18"/>
                <w:szCs w:val="18"/>
              </w:rPr>
            </w:pPr>
            <w:r w:rsidRPr="008007F0">
              <w:rPr>
                <w:sz w:val="18"/>
                <w:szCs w:val="18"/>
              </w:rPr>
              <w:t>0.0179</w:t>
            </w:r>
          </w:p>
        </w:tc>
        <w:tc>
          <w:tcPr>
            <w:tcW w:w="1986" w:type="dxa"/>
            <w:vAlign w:val="center"/>
          </w:tcPr>
          <w:p w:rsidR="00B45D1D" w:rsidRPr="008007F0" w:rsidRDefault="00B45D1D" w:rsidP="008007F0">
            <w:pPr>
              <w:jc w:val="center"/>
              <w:rPr>
                <w:sz w:val="18"/>
                <w:szCs w:val="18"/>
              </w:rPr>
            </w:pPr>
            <w:r w:rsidRPr="008007F0">
              <w:rPr>
                <w:sz w:val="18"/>
                <w:szCs w:val="18"/>
              </w:rPr>
              <w:t>86:09:0101039:2919</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33</w:t>
            </w:r>
          </w:p>
        </w:tc>
        <w:tc>
          <w:tcPr>
            <w:tcW w:w="2269" w:type="dxa"/>
            <w:vAlign w:val="center"/>
          </w:tcPr>
          <w:p w:rsidR="00B45D1D" w:rsidRPr="008007F0" w:rsidRDefault="00B45D1D" w:rsidP="008007F0">
            <w:pPr>
              <w:jc w:val="center"/>
              <w:rPr>
                <w:sz w:val="18"/>
                <w:szCs w:val="18"/>
              </w:rPr>
            </w:pPr>
            <w:r w:rsidRPr="008007F0">
              <w:rPr>
                <w:sz w:val="18"/>
                <w:szCs w:val="18"/>
              </w:rPr>
              <w:t>86:09:0101039:2920/чзу1</w:t>
            </w:r>
          </w:p>
        </w:tc>
        <w:tc>
          <w:tcPr>
            <w:tcW w:w="1134" w:type="dxa"/>
            <w:vAlign w:val="center"/>
          </w:tcPr>
          <w:p w:rsidR="00B45D1D" w:rsidRPr="00AE5FCB" w:rsidRDefault="00B45D1D" w:rsidP="00850CD4">
            <w:pPr>
              <w:rPr>
                <w:lang w:eastAsia="en-US"/>
              </w:rPr>
            </w:pPr>
            <w:r w:rsidRPr="00AE5FCB">
              <w:rPr>
                <w:lang w:eastAsia="en-US"/>
              </w:rPr>
              <w:t>859-862</w:t>
            </w:r>
          </w:p>
        </w:tc>
        <w:tc>
          <w:tcPr>
            <w:tcW w:w="1134" w:type="dxa"/>
            <w:vAlign w:val="center"/>
          </w:tcPr>
          <w:p w:rsidR="00B45D1D" w:rsidRPr="008007F0" w:rsidRDefault="00B45D1D" w:rsidP="008007F0">
            <w:pPr>
              <w:jc w:val="center"/>
              <w:rPr>
                <w:sz w:val="18"/>
                <w:szCs w:val="18"/>
              </w:rPr>
            </w:pPr>
            <w:r w:rsidRPr="008007F0">
              <w:rPr>
                <w:sz w:val="18"/>
                <w:szCs w:val="18"/>
              </w:rPr>
              <w:t>0.0002</w:t>
            </w:r>
          </w:p>
        </w:tc>
        <w:tc>
          <w:tcPr>
            <w:tcW w:w="1986" w:type="dxa"/>
            <w:vAlign w:val="center"/>
          </w:tcPr>
          <w:p w:rsidR="00B45D1D" w:rsidRPr="008007F0" w:rsidRDefault="00B45D1D" w:rsidP="008007F0">
            <w:pPr>
              <w:jc w:val="center"/>
              <w:rPr>
                <w:sz w:val="18"/>
                <w:szCs w:val="18"/>
              </w:rPr>
            </w:pPr>
            <w:r w:rsidRPr="008007F0">
              <w:rPr>
                <w:sz w:val="18"/>
                <w:szCs w:val="18"/>
              </w:rPr>
              <w:t>86:09:0101039:2920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34</w:t>
            </w:r>
          </w:p>
        </w:tc>
        <w:tc>
          <w:tcPr>
            <w:tcW w:w="2269" w:type="dxa"/>
            <w:vAlign w:val="center"/>
          </w:tcPr>
          <w:p w:rsidR="00B45D1D" w:rsidRPr="008007F0" w:rsidRDefault="00B45D1D" w:rsidP="008007F0">
            <w:pPr>
              <w:jc w:val="center"/>
              <w:rPr>
                <w:sz w:val="18"/>
                <w:szCs w:val="18"/>
              </w:rPr>
            </w:pPr>
            <w:r w:rsidRPr="008007F0">
              <w:rPr>
                <w:sz w:val="18"/>
                <w:szCs w:val="18"/>
              </w:rPr>
              <w:t>86:09:0101039:2920/чзу2</w:t>
            </w:r>
          </w:p>
        </w:tc>
        <w:tc>
          <w:tcPr>
            <w:tcW w:w="1134" w:type="dxa"/>
            <w:vAlign w:val="center"/>
          </w:tcPr>
          <w:p w:rsidR="00B45D1D" w:rsidRPr="00AE5FCB" w:rsidRDefault="00B45D1D" w:rsidP="00850CD4">
            <w:pPr>
              <w:rPr>
                <w:lang w:eastAsia="en-US"/>
              </w:rPr>
            </w:pPr>
            <w:r w:rsidRPr="00AE5FCB">
              <w:rPr>
                <w:lang w:eastAsia="en-US"/>
              </w:rPr>
              <w:t>444-455</w:t>
            </w:r>
          </w:p>
        </w:tc>
        <w:tc>
          <w:tcPr>
            <w:tcW w:w="1134" w:type="dxa"/>
            <w:vAlign w:val="center"/>
          </w:tcPr>
          <w:p w:rsidR="00B45D1D" w:rsidRPr="008007F0" w:rsidRDefault="00B45D1D" w:rsidP="008007F0">
            <w:pPr>
              <w:jc w:val="center"/>
              <w:rPr>
                <w:sz w:val="18"/>
                <w:szCs w:val="18"/>
              </w:rPr>
            </w:pPr>
            <w:r w:rsidRPr="008007F0">
              <w:rPr>
                <w:sz w:val="18"/>
                <w:szCs w:val="18"/>
              </w:rPr>
              <w:t>0.0293</w:t>
            </w:r>
          </w:p>
        </w:tc>
        <w:tc>
          <w:tcPr>
            <w:tcW w:w="1986" w:type="dxa"/>
            <w:vAlign w:val="center"/>
          </w:tcPr>
          <w:p w:rsidR="00B45D1D" w:rsidRPr="008007F0" w:rsidRDefault="00B45D1D" w:rsidP="008007F0">
            <w:pPr>
              <w:jc w:val="center"/>
              <w:rPr>
                <w:sz w:val="18"/>
                <w:szCs w:val="18"/>
              </w:rPr>
            </w:pPr>
            <w:r w:rsidRPr="008007F0">
              <w:rPr>
                <w:sz w:val="18"/>
                <w:szCs w:val="18"/>
              </w:rPr>
              <w:t>86:09:0101039:2920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35</w:t>
            </w:r>
          </w:p>
        </w:tc>
        <w:tc>
          <w:tcPr>
            <w:tcW w:w="2269" w:type="dxa"/>
            <w:vAlign w:val="center"/>
          </w:tcPr>
          <w:p w:rsidR="00B45D1D" w:rsidRPr="008007F0" w:rsidRDefault="00B45D1D" w:rsidP="008007F0">
            <w:pPr>
              <w:jc w:val="center"/>
              <w:rPr>
                <w:sz w:val="18"/>
                <w:szCs w:val="18"/>
              </w:rPr>
            </w:pPr>
            <w:r w:rsidRPr="008007F0">
              <w:rPr>
                <w:sz w:val="18"/>
                <w:szCs w:val="18"/>
              </w:rPr>
              <w:t>86:09:0101039:2920/чзу3</w:t>
            </w:r>
          </w:p>
        </w:tc>
        <w:tc>
          <w:tcPr>
            <w:tcW w:w="1134" w:type="dxa"/>
            <w:vAlign w:val="center"/>
          </w:tcPr>
          <w:p w:rsidR="00B45D1D" w:rsidRPr="00AE5FCB" w:rsidRDefault="00B45D1D" w:rsidP="00850CD4">
            <w:pPr>
              <w:rPr>
                <w:lang w:eastAsia="en-US"/>
              </w:rPr>
            </w:pPr>
            <w:r w:rsidRPr="00AE5FCB">
              <w:rPr>
                <w:lang w:eastAsia="en-US"/>
              </w:rPr>
              <w:t>456-467</w:t>
            </w:r>
          </w:p>
        </w:tc>
        <w:tc>
          <w:tcPr>
            <w:tcW w:w="1134" w:type="dxa"/>
            <w:vAlign w:val="center"/>
          </w:tcPr>
          <w:p w:rsidR="00B45D1D" w:rsidRPr="008007F0" w:rsidRDefault="00B45D1D" w:rsidP="008007F0">
            <w:pPr>
              <w:jc w:val="center"/>
              <w:rPr>
                <w:sz w:val="18"/>
                <w:szCs w:val="18"/>
              </w:rPr>
            </w:pPr>
            <w:r w:rsidRPr="008007F0">
              <w:rPr>
                <w:sz w:val="18"/>
                <w:szCs w:val="18"/>
              </w:rPr>
              <w:t>0.0273</w:t>
            </w:r>
          </w:p>
        </w:tc>
        <w:tc>
          <w:tcPr>
            <w:tcW w:w="1986" w:type="dxa"/>
            <w:vAlign w:val="center"/>
          </w:tcPr>
          <w:p w:rsidR="00B45D1D" w:rsidRPr="008007F0" w:rsidRDefault="00B45D1D" w:rsidP="008007F0">
            <w:pPr>
              <w:jc w:val="center"/>
              <w:rPr>
                <w:sz w:val="18"/>
                <w:szCs w:val="18"/>
              </w:rPr>
            </w:pPr>
            <w:r w:rsidRPr="008007F0">
              <w:rPr>
                <w:sz w:val="18"/>
                <w:szCs w:val="18"/>
              </w:rPr>
              <w:t>86:09:0101039:2920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36</w:t>
            </w:r>
          </w:p>
        </w:tc>
        <w:tc>
          <w:tcPr>
            <w:tcW w:w="2269" w:type="dxa"/>
            <w:vAlign w:val="center"/>
          </w:tcPr>
          <w:p w:rsidR="00B45D1D" w:rsidRPr="008007F0" w:rsidRDefault="00B45D1D" w:rsidP="008007F0">
            <w:pPr>
              <w:jc w:val="center"/>
              <w:rPr>
                <w:sz w:val="18"/>
                <w:szCs w:val="18"/>
              </w:rPr>
            </w:pPr>
            <w:r w:rsidRPr="008007F0">
              <w:rPr>
                <w:sz w:val="18"/>
                <w:szCs w:val="18"/>
              </w:rPr>
              <w:t>86:09:0101039:2921/чзу1</w:t>
            </w:r>
          </w:p>
        </w:tc>
        <w:tc>
          <w:tcPr>
            <w:tcW w:w="1134" w:type="dxa"/>
            <w:vAlign w:val="center"/>
          </w:tcPr>
          <w:p w:rsidR="00B45D1D" w:rsidRPr="00AE5FCB" w:rsidRDefault="00B45D1D" w:rsidP="00850CD4">
            <w:pPr>
              <w:rPr>
                <w:lang w:eastAsia="en-US"/>
              </w:rPr>
            </w:pPr>
            <w:r w:rsidRPr="00AE5FCB">
              <w:rPr>
                <w:lang w:eastAsia="en-US"/>
              </w:rPr>
              <w:t>851-854</w:t>
            </w:r>
          </w:p>
        </w:tc>
        <w:tc>
          <w:tcPr>
            <w:tcW w:w="1134" w:type="dxa"/>
            <w:vAlign w:val="center"/>
          </w:tcPr>
          <w:p w:rsidR="00B45D1D" w:rsidRPr="008007F0" w:rsidRDefault="00B45D1D" w:rsidP="008007F0">
            <w:pPr>
              <w:jc w:val="center"/>
              <w:rPr>
                <w:sz w:val="18"/>
                <w:szCs w:val="18"/>
              </w:rPr>
            </w:pPr>
            <w:r w:rsidRPr="008007F0">
              <w:rPr>
                <w:sz w:val="18"/>
                <w:szCs w:val="18"/>
              </w:rPr>
              <w:t>0.0041</w:t>
            </w:r>
          </w:p>
        </w:tc>
        <w:tc>
          <w:tcPr>
            <w:tcW w:w="1986" w:type="dxa"/>
            <w:vAlign w:val="center"/>
          </w:tcPr>
          <w:p w:rsidR="00B45D1D" w:rsidRPr="008007F0" w:rsidRDefault="00B45D1D" w:rsidP="008007F0">
            <w:pPr>
              <w:jc w:val="center"/>
              <w:rPr>
                <w:sz w:val="18"/>
                <w:szCs w:val="18"/>
              </w:rPr>
            </w:pPr>
            <w:r w:rsidRPr="008007F0">
              <w:rPr>
                <w:sz w:val="18"/>
                <w:szCs w:val="18"/>
              </w:rPr>
              <w:t>86:09:0101039:2921</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37</w:t>
            </w:r>
          </w:p>
        </w:tc>
        <w:tc>
          <w:tcPr>
            <w:tcW w:w="2269" w:type="dxa"/>
            <w:vAlign w:val="center"/>
          </w:tcPr>
          <w:p w:rsidR="00B45D1D" w:rsidRPr="008007F0" w:rsidRDefault="00B45D1D" w:rsidP="008007F0">
            <w:pPr>
              <w:jc w:val="center"/>
              <w:rPr>
                <w:sz w:val="18"/>
                <w:szCs w:val="18"/>
              </w:rPr>
            </w:pPr>
            <w:r w:rsidRPr="008007F0">
              <w:rPr>
                <w:sz w:val="18"/>
                <w:szCs w:val="18"/>
              </w:rPr>
              <w:t>86:09:0101039:2921/чзу2</w:t>
            </w:r>
          </w:p>
        </w:tc>
        <w:tc>
          <w:tcPr>
            <w:tcW w:w="1134" w:type="dxa"/>
            <w:vAlign w:val="center"/>
          </w:tcPr>
          <w:p w:rsidR="00B45D1D" w:rsidRPr="00AE5FCB" w:rsidRDefault="00B45D1D" w:rsidP="00850CD4">
            <w:pPr>
              <w:rPr>
                <w:lang w:eastAsia="en-US"/>
              </w:rPr>
            </w:pPr>
            <w:r w:rsidRPr="00AE5FCB">
              <w:rPr>
                <w:lang w:eastAsia="en-US"/>
              </w:rPr>
              <w:t>537-540</w:t>
            </w:r>
          </w:p>
        </w:tc>
        <w:tc>
          <w:tcPr>
            <w:tcW w:w="1134" w:type="dxa"/>
            <w:vAlign w:val="center"/>
          </w:tcPr>
          <w:p w:rsidR="00B45D1D" w:rsidRPr="008007F0" w:rsidRDefault="00B45D1D" w:rsidP="008007F0">
            <w:pPr>
              <w:jc w:val="center"/>
              <w:rPr>
                <w:sz w:val="18"/>
                <w:szCs w:val="18"/>
              </w:rPr>
            </w:pPr>
            <w:r w:rsidRPr="008007F0">
              <w:rPr>
                <w:sz w:val="18"/>
                <w:szCs w:val="18"/>
              </w:rPr>
              <w:t>0.0112</w:t>
            </w:r>
          </w:p>
        </w:tc>
        <w:tc>
          <w:tcPr>
            <w:tcW w:w="1986" w:type="dxa"/>
            <w:vAlign w:val="center"/>
          </w:tcPr>
          <w:p w:rsidR="00B45D1D" w:rsidRPr="008007F0" w:rsidRDefault="00B45D1D" w:rsidP="008007F0">
            <w:pPr>
              <w:jc w:val="center"/>
              <w:rPr>
                <w:sz w:val="18"/>
                <w:szCs w:val="18"/>
              </w:rPr>
            </w:pPr>
            <w:r w:rsidRPr="008007F0">
              <w:rPr>
                <w:sz w:val="18"/>
                <w:szCs w:val="18"/>
              </w:rPr>
              <w:t>86:09:0101039:2921</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38</w:t>
            </w:r>
          </w:p>
        </w:tc>
        <w:tc>
          <w:tcPr>
            <w:tcW w:w="2269" w:type="dxa"/>
            <w:vAlign w:val="center"/>
          </w:tcPr>
          <w:p w:rsidR="00B45D1D" w:rsidRPr="008007F0" w:rsidRDefault="00B45D1D" w:rsidP="008007F0">
            <w:pPr>
              <w:jc w:val="center"/>
              <w:rPr>
                <w:sz w:val="18"/>
                <w:szCs w:val="18"/>
              </w:rPr>
            </w:pPr>
            <w:r w:rsidRPr="008007F0">
              <w:rPr>
                <w:sz w:val="18"/>
                <w:szCs w:val="18"/>
              </w:rPr>
              <w:t>86:09:0101039:2922/чзу1</w:t>
            </w:r>
          </w:p>
        </w:tc>
        <w:tc>
          <w:tcPr>
            <w:tcW w:w="1134" w:type="dxa"/>
            <w:vAlign w:val="center"/>
          </w:tcPr>
          <w:p w:rsidR="00B45D1D" w:rsidRPr="00AE5FCB" w:rsidRDefault="00B45D1D" w:rsidP="00850CD4">
            <w:pPr>
              <w:rPr>
                <w:lang w:eastAsia="en-US"/>
              </w:rPr>
            </w:pPr>
            <w:r w:rsidRPr="00AE5FCB">
              <w:rPr>
                <w:lang w:eastAsia="en-US"/>
              </w:rPr>
              <w:t>833-842</w:t>
            </w:r>
          </w:p>
        </w:tc>
        <w:tc>
          <w:tcPr>
            <w:tcW w:w="1134" w:type="dxa"/>
            <w:vAlign w:val="center"/>
          </w:tcPr>
          <w:p w:rsidR="00B45D1D" w:rsidRPr="008007F0" w:rsidRDefault="00B45D1D" w:rsidP="008007F0">
            <w:pPr>
              <w:jc w:val="center"/>
              <w:rPr>
                <w:sz w:val="18"/>
                <w:szCs w:val="18"/>
              </w:rPr>
            </w:pPr>
            <w:r w:rsidRPr="008007F0">
              <w:rPr>
                <w:sz w:val="18"/>
                <w:szCs w:val="18"/>
              </w:rPr>
              <w:t>0.0075</w:t>
            </w:r>
          </w:p>
        </w:tc>
        <w:tc>
          <w:tcPr>
            <w:tcW w:w="1986" w:type="dxa"/>
            <w:vAlign w:val="center"/>
          </w:tcPr>
          <w:p w:rsidR="00B45D1D" w:rsidRPr="008007F0" w:rsidRDefault="00B45D1D" w:rsidP="008007F0">
            <w:pPr>
              <w:jc w:val="center"/>
              <w:rPr>
                <w:sz w:val="18"/>
                <w:szCs w:val="18"/>
              </w:rPr>
            </w:pPr>
            <w:r w:rsidRPr="008007F0">
              <w:rPr>
                <w:sz w:val="18"/>
                <w:szCs w:val="18"/>
              </w:rPr>
              <w:t>86:09:0101039:2922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39</w:t>
            </w:r>
          </w:p>
        </w:tc>
        <w:tc>
          <w:tcPr>
            <w:tcW w:w="2269" w:type="dxa"/>
            <w:vAlign w:val="center"/>
          </w:tcPr>
          <w:p w:rsidR="00B45D1D" w:rsidRPr="008007F0" w:rsidRDefault="00B45D1D" w:rsidP="008007F0">
            <w:pPr>
              <w:jc w:val="center"/>
              <w:rPr>
                <w:sz w:val="18"/>
                <w:szCs w:val="18"/>
              </w:rPr>
            </w:pPr>
            <w:r w:rsidRPr="008007F0">
              <w:rPr>
                <w:sz w:val="18"/>
                <w:szCs w:val="18"/>
              </w:rPr>
              <w:t>86:09:0101039:2922/чзу2</w:t>
            </w:r>
          </w:p>
        </w:tc>
        <w:tc>
          <w:tcPr>
            <w:tcW w:w="1134" w:type="dxa"/>
            <w:vAlign w:val="center"/>
          </w:tcPr>
          <w:p w:rsidR="00B45D1D" w:rsidRPr="00AE5FCB" w:rsidRDefault="00B45D1D" w:rsidP="00850CD4">
            <w:pPr>
              <w:rPr>
                <w:lang w:eastAsia="en-US"/>
              </w:rPr>
            </w:pPr>
            <w:r w:rsidRPr="00AE5FCB">
              <w:rPr>
                <w:lang w:eastAsia="en-US"/>
              </w:rPr>
              <w:t>296-316</w:t>
            </w:r>
          </w:p>
        </w:tc>
        <w:tc>
          <w:tcPr>
            <w:tcW w:w="1134" w:type="dxa"/>
            <w:vAlign w:val="center"/>
          </w:tcPr>
          <w:p w:rsidR="00B45D1D" w:rsidRPr="008007F0" w:rsidRDefault="00B45D1D" w:rsidP="008007F0">
            <w:pPr>
              <w:jc w:val="center"/>
              <w:rPr>
                <w:sz w:val="18"/>
                <w:szCs w:val="18"/>
              </w:rPr>
            </w:pPr>
            <w:r w:rsidRPr="008007F0">
              <w:rPr>
                <w:sz w:val="18"/>
                <w:szCs w:val="18"/>
              </w:rPr>
              <w:t>0.1475</w:t>
            </w:r>
          </w:p>
        </w:tc>
        <w:tc>
          <w:tcPr>
            <w:tcW w:w="1986" w:type="dxa"/>
            <w:vAlign w:val="center"/>
          </w:tcPr>
          <w:p w:rsidR="00B45D1D" w:rsidRPr="008007F0" w:rsidRDefault="00B45D1D" w:rsidP="008007F0">
            <w:pPr>
              <w:jc w:val="center"/>
              <w:rPr>
                <w:sz w:val="18"/>
                <w:szCs w:val="18"/>
              </w:rPr>
            </w:pPr>
            <w:r w:rsidRPr="008007F0">
              <w:rPr>
                <w:sz w:val="18"/>
                <w:szCs w:val="18"/>
              </w:rPr>
              <w:t>86:09:0101039:2922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40</w:t>
            </w:r>
          </w:p>
        </w:tc>
        <w:tc>
          <w:tcPr>
            <w:tcW w:w="2269" w:type="dxa"/>
            <w:vAlign w:val="center"/>
          </w:tcPr>
          <w:p w:rsidR="00B45D1D" w:rsidRPr="008007F0" w:rsidRDefault="00B45D1D" w:rsidP="008007F0">
            <w:pPr>
              <w:jc w:val="center"/>
              <w:rPr>
                <w:sz w:val="18"/>
                <w:szCs w:val="18"/>
              </w:rPr>
            </w:pPr>
            <w:r w:rsidRPr="008007F0">
              <w:rPr>
                <w:sz w:val="18"/>
                <w:szCs w:val="18"/>
              </w:rPr>
              <w:t>86:09:0101039:2922/чзу3</w:t>
            </w:r>
          </w:p>
        </w:tc>
        <w:tc>
          <w:tcPr>
            <w:tcW w:w="1134" w:type="dxa"/>
            <w:vAlign w:val="center"/>
          </w:tcPr>
          <w:p w:rsidR="00B45D1D" w:rsidRPr="00AE5FCB" w:rsidRDefault="00B45D1D" w:rsidP="00850CD4">
            <w:pPr>
              <w:rPr>
                <w:lang w:eastAsia="en-US"/>
              </w:rPr>
            </w:pPr>
            <w:r w:rsidRPr="00AE5FCB">
              <w:rPr>
                <w:lang w:eastAsia="en-US"/>
              </w:rPr>
              <w:t>1055-1080</w:t>
            </w:r>
          </w:p>
        </w:tc>
        <w:tc>
          <w:tcPr>
            <w:tcW w:w="1134" w:type="dxa"/>
            <w:vAlign w:val="center"/>
          </w:tcPr>
          <w:p w:rsidR="00B45D1D" w:rsidRPr="008007F0" w:rsidRDefault="00B45D1D" w:rsidP="008007F0">
            <w:pPr>
              <w:jc w:val="center"/>
              <w:rPr>
                <w:sz w:val="18"/>
                <w:szCs w:val="18"/>
              </w:rPr>
            </w:pPr>
            <w:r w:rsidRPr="008007F0">
              <w:rPr>
                <w:sz w:val="18"/>
                <w:szCs w:val="18"/>
              </w:rPr>
              <w:t>0.2649</w:t>
            </w:r>
          </w:p>
        </w:tc>
        <w:tc>
          <w:tcPr>
            <w:tcW w:w="1986" w:type="dxa"/>
            <w:vAlign w:val="center"/>
          </w:tcPr>
          <w:p w:rsidR="00B45D1D" w:rsidRPr="008007F0" w:rsidRDefault="00B45D1D" w:rsidP="008007F0">
            <w:pPr>
              <w:jc w:val="center"/>
              <w:rPr>
                <w:sz w:val="18"/>
                <w:szCs w:val="18"/>
              </w:rPr>
            </w:pPr>
            <w:r w:rsidRPr="008007F0">
              <w:rPr>
                <w:sz w:val="18"/>
                <w:szCs w:val="18"/>
              </w:rPr>
              <w:t>86:09:0101039:2922</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41</w:t>
            </w:r>
          </w:p>
        </w:tc>
        <w:tc>
          <w:tcPr>
            <w:tcW w:w="2269" w:type="dxa"/>
            <w:vAlign w:val="center"/>
          </w:tcPr>
          <w:p w:rsidR="00B45D1D" w:rsidRPr="008007F0" w:rsidRDefault="00B45D1D" w:rsidP="008007F0">
            <w:pPr>
              <w:jc w:val="center"/>
              <w:rPr>
                <w:sz w:val="18"/>
                <w:szCs w:val="18"/>
              </w:rPr>
            </w:pPr>
            <w:r w:rsidRPr="008007F0">
              <w:rPr>
                <w:sz w:val="18"/>
                <w:szCs w:val="18"/>
              </w:rPr>
              <w:t>86:09:0101039:2923/чзу1</w:t>
            </w:r>
          </w:p>
        </w:tc>
        <w:tc>
          <w:tcPr>
            <w:tcW w:w="1134" w:type="dxa"/>
            <w:vAlign w:val="center"/>
          </w:tcPr>
          <w:p w:rsidR="00B45D1D" w:rsidRPr="00AE5FCB" w:rsidRDefault="00B45D1D" w:rsidP="00850CD4">
            <w:pPr>
              <w:rPr>
                <w:lang w:eastAsia="en-US"/>
              </w:rPr>
            </w:pPr>
            <w:r w:rsidRPr="00AE5FCB">
              <w:rPr>
                <w:lang w:eastAsia="en-US"/>
              </w:rPr>
              <w:t>843-846</w:t>
            </w:r>
          </w:p>
        </w:tc>
        <w:tc>
          <w:tcPr>
            <w:tcW w:w="1134" w:type="dxa"/>
            <w:vAlign w:val="center"/>
          </w:tcPr>
          <w:p w:rsidR="00B45D1D" w:rsidRPr="008007F0" w:rsidRDefault="00B45D1D" w:rsidP="008007F0">
            <w:pPr>
              <w:jc w:val="center"/>
              <w:rPr>
                <w:sz w:val="18"/>
                <w:szCs w:val="18"/>
              </w:rPr>
            </w:pPr>
            <w:r w:rsidRPr="008007F0">
              <w:rPr>
                <w:sz w:val="18"/>
                <w:szCs w:val="18"/>
              </w:rPr>
              <w:t>0.0051</w:t>
            </w:r>
          </w:p>
        </w:tc>
        <w:tc>
          <w:tcPr>
            <w:tcW w:w="1986" w:type="dxa"/>
            <w:vAlign w:val="center"/>
          </w:tcPr>
          <w:p w:rsidR="00B45D1D" w:rsidRPr="008007F0" w:rsidRDefault="00B45D1D" w:rsidP="008007F0">
            <w:pPr>
              <w:jc w:val="center"/>
              <w:rPr>
                <w:sz w:val="18"/>
                <w:szCs w:val="18"/>
              </w:rPr>
            </w:pPr>
            <w:r w:rsidRPr="008007F0">
              <w:rPr>
                <w:sz w:val="18"/>
                <w:szCs w:val="18"/>
              </w:rPr>
              <w:t>86:09:0101039:2923</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42</w:t>
            </w:r>
          </w:p>
        </w:tc>
        <w:tc>
          <w:tcPr>
            <w:tcW w:w="2269" w:type="dxa"/>
            <w:vAlign w:val="center"/>
          </w:tcPr>
          <w:p w:rsidR="00B45D1D" w:rsidRPr="008007F0" w:rsidRDefault="00B45D1D" w:rsidP="008007F0">
            <w:pPr>
              <w:jc w:val="center"/>
              <w:rPr>
                <w:sz w:val="18"/>
                <w:szCs w:val="18"/>
              </w:rPr>
            </w:pPr>
            <w:r w:rsidRPr="008007F0">
              <w:rPr>
                <w:sz w:val="18"/>
                <w:szCs w:val="18"/>
              </w:rPr>
              <w:t>86:09:0101039:2923/чзу2</w:t>
            </w:r>
          </w:p>
        </w:tc>
        <w:tc>
          <w:tcPr>
            <w:tcW w:w="1134" w:type="dxa"/>
            <w:vAlign w:val="center"/>
          </w:tcPr>
          <w:p w:rsidR="00B45D1D" w:rsidRPr="00AE5FCB" w:rsidRDefault="00B45D1D" w:rsidP="00850CD4">
            <w:pPr>
              <w:rPr>
                <w:lang w:eastAsia="en-US"/>
              </w:rPr>
            </w:pPr>
            <w:r w:rsidRPr="00AE5FCB">
              <w:rPr>
                <w:lang w:eastAsia="en-US"/>
              </w:rPr>
              <w:t>541-549</w:t>
            </w:r>
          </w:p>
        </w:tc>
        <w:tc>
          <w:tcPr>
            <w:tcW w:w="1134" w:type="dxa"/>
            <w:vAlign w:val="center"/>
          </w:tcPr>
          <w:p w:rsidR="00B45D1D" w:rsidRPr="008007F0" w:rsidRDefault="00B45D1D" w:rsidP="008007F0">
            <w:pPr>
              <w:jc w:val="center"/>
              <w:rPr>
                <w:sz w:val="18"/>
                <w:szCs w:val="18"/>
              </w:rPr>
            </w:pPr>
            <w:r w:rsidRPr="008007F0">
              <w:rPr>
                <w:sz w:val="18"/>
                <w:szCs w:val="18"/>
              </w:rPr>
              <w:t>0.0088</w:t>
            </w:r>
          </w:p>
        </w:tc>
        <w:tc>
          <w:tcPr>
            <w:tcW w:w="1986" w:type="dxa"/>
            <w:vAlign w:val="center"/>
          </w:tcPr>
          <w:p w:rsidR="00B45D1D" w:rsidRPr="008007F0" w:rsidRDefault="00B45D1D" w:rsidP="008007F0">
            <w:pPr>
              <w:jc w:val="center"/>
              <w:rPr>
                <w:sz w:val="18"/>
                <w:szCs w:val="18"/>
              </w:rPr>
            </w:pPr>
            <w:r w:rsidRPr="008007F0">
              <w:rPr>
                <w:sz w:val="18"/>
                <w:szCs w:val="18"/>
              </w:rPr>
              <w:t>86:09:0101039:2923</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43</w:t>
            </w:r>
          </w:p>
        </w:tc>
        <w:tc>
          <w:tcPr>
            <w:tcW w:w="2269" w:type="dxa"/>
            <w:vAlign w:val="center"/>
          </w:tcPr>
          <w:p w:rsidR="00B45D1D" w:rsidRPr="008007F0" w:rsidRDefault="00B45D1D" w:rsidP="008007F0">
            <w:pPr>
              <w:jc w:val="center"/>
              <w:rPr>
                <w:sz w:val="18"/>
                <w:szCs w:val="18"/>
              </w:rPr>
            </w:pPr>
            <w:r w:rsidRPr="008007F0">
              <w:rPr>
                <w:sz w:val="18"/>
                <w:szCs w:val="18"/>
              </w:rPr>
              <w:t>86:09:0101039:2924/чзу1</w:t>
            </w:r>
          </w:p>
        </w:tc>
        <w:tc>
          <w:tcPr>
            <w:tcW w:w="1134" w:type="dxa"/>
            <w:vAlign w:val="center"/>
          </w:tcPr>
          <w:p w:rsidR="00B45D1D" w:rsidRPr="00AE5FCB" w:rsidRDefault="00B45D1D" w:rsidP="00850CD4">
            <w:pPr>
              <w:rPr>
                <w:lang w:eastAsia="en-US"/>
              </w:rPr>
            </w:pPr>
            <w:r w:rsidRPr="00AE5FCB">
              <w:rPr>
                <w:lang w:eastAsia="en-US"/>
              </w:rPr>
              <w:t>855-858</w:t>
            </w:r>
          </w:p>
        </w:tc>
        <w:tc>
          <w:tcPr>
            <w:tcW w:w="1134" w:type="dxa"/>
            <w:vAlign w:val="center"/>
          </w:tcPr>
          <w:p w:rsidR="00B45D1D" w:rsidRPr="008007F0" w:rsidRDefault="00B45D1D" w:rsidP="008007F0">
            <w:pPr>
              <w:jc w:val="center"/>
              <w:rPr>
                <w:sz w:val="18"/>
                <w:szCs w:val="18"/>
              </w:rPr>
            </w:pPr>
            <w:r w:rsidRPr="008007F0">
              <w:rPr>
                <w:sz w:val="18"/>
                <w:szCs w:val="18"/>
              </w:rPr>
              <w:t>0.0030</w:t>
            </w:r>
          </w:p>
        </w:tc>
        <w:tc>
          <w:tcPr>
            <w:tcW w:w="1986" w:type="dxa"/>
            <w:vAlign w:val="center"/>
          </w:tcPr>
          <w:p w:rsidR="00B45D1D" w:rsidRPr="008007F0" w:rsidRDefault="00B45D1D" w:rsidP="008007F0">
            <w:pPr>
              <w:jc w:val="center"/>
              <w:rPr>
                <w:sz w:val="18"/>
                <w:szCs w:val="18"/>
              </w:rPr>
            </w:pPr>
            <w:r w:rsidRPr="008007F0">
              <w:rPr>
                <w:sz w:val="18"/>
                <w:szCs w:val="18"/>
              </w:rPr>
              <w:t>86:09:0101039:2924</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44</w:t>
            </w:r>
          </w:p>
        </w:tc>
        <w:tc>
          <w:tcPr>
            <w:tcW w:w="2269" w:type="dxa"/>
            <w:vAlign w:val="center"/>
          </w:tcPr>
          <w:p w:rsidR="00B45D1D" w:rsidRPr="008007F0" w:rsidRDefault="00B45D1D" w:rsidP="008007F0">
            <w:pPr>
              <w:jc w:val="center"/>
              <w:rPr>
                <w:sz w:val="18"/>
                <w:szCs w:val="18"/>
              </w:rPr>
            </w:pPr>
            <w:r w:rsidRPr="008007F0">
              <w:rPr>
                <w:sz w:val="18"/>
                <w:szCs w:val="18"/>
              </w:rPr>
              <w:t>86:09:0101039:2924/чзу2</w:t>
            </w:r>
          </w:p>
        </w:tc>
        <w:tc>
          <w:tcPr>
            <w:tcW w:w="1134" w:type="dxa"/>
            <w:vAlign w:val="center"/>
          </w:tcPr>
          <w:p w:rsidR="00B45D1D" w:rsidRPr="00AE5FCB" w:rsidRDefault="00B45D1D" w:rsidP="00850CD4">
            <w:pPr>
              <w:rPr>
                <w:lang w:eastAsia="en-US"/>
              </w:rPr>
            </w:pPr>
            <w:r w:rsidRPr="00AE5FCB">
              <w:rPr>
                <w:lang w:eastAsia="en-US"/>
              </w:rPr>
              <w:t>602-609</w:t>
            </w:r>
          </w:p>
        </w:tc>
        <w:tc>
          <w:tcPr>
            <w:tcW w:w="1134" w:type="dxa"/>
            <w:vAlign w:val="center"/>
          </w:tcPr>
          <w:p w:rsidR="00B45D1D" w:rsidRPr="008007F0" w:rsidRDefault="00B45D1D" w:rsidP="008007F0">
            <w:pPr>
              <w:jc w:val="center"/>
              <w:rPr>
                <w:sz w:val="18"/>
                <w:szCs w:val="18"/>
              </w:rPr>
            </w:pPr>
            <w:r w:rsidRPr="008007F0">
              <w:rPr>
                <w:sz w:val="18"/>
                <w:szCs w:val="18"/>
              </w:rPr>
              <w:t>0.0053</w:t>
            </w:r>
          </w:p>
        </w:tc>
        <w:tc>
          <w:tcPr>
            <w:tcW w:w="1986" w:type="dxa"/>
            <w:vAlign w:val="center"/>
          </w:tcPr>
          <w:p w:rsidR="00B45D1D" w:rsidRPr="008007F0" w:rsidRDefault="00B45D1D" w:rsidP="008007F0">
            <w:pPr>
              <w:jc w:val="center"/>
              <w:rPr>
                <w:sz w:val="18"/>
                <w:szCs w:val="18"/>
              </w:rPr>
            </w:pPr>
            <w:r w:rsidRPr="008007F0">
              <w:rPr>
                <w:sz w:val="18"/>
                <w:szCs w:val="18"/>
              </w:rPr>
              <w:t>86:09:0101039:2924</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45</w:t>
            </w:r>
          </w:p>
        </w:tc>
        <w:tc>
          <w:tcPr>
            <w:tcW w:w="2269" w:type="dxa"/>
            <w:vAlign w:val="center"/>
          </w:tcPr>
          <w:p w:rsidR="00B45D1D" w:rsidRPr="008007F0" w:rsidRDefault="00B45D1D" w:rsidP="008007F0">
            <w:pPr>
              <w:jc w:val="center"/>
              <w:rPr>
                <w:sz w:val="18"/>
                <w:szCs w:val="18"/>
              </w:rPr>
            </w:pPr>
            <w:r w:rsidRPr="008007F0">
              <w:rPr>
                <w:sz w:val="18"/>
                <w:szCs w:val="18"/>
              </w:rPr>
              <w:t>86:09:0101039:2926/чзу1</w:t>
            </w:r>
          </w:p>
        </w:tc>
        <w:tc>
          <w:tcPr>
            <w:tcW w:w="1134" w:type="dxa"/>
            <w:vAlign w:val="center"/>
          </w:tcPr>
          <w:p w:rsidR="00B45D1D" w:rsidRPr="00AE5FCB" w:rsidRDefault="00B45D1D" w:rsidP="00850CD4">
            <w:pPr>
              <w:rPr>
                <w:lang w:eastAsia="en-US"/>
              </w:rPr>
            </w:pPr>
            <w:r w:rsidRPr="00AE5FCB">
              <w:rPr>
                <w:lang w:eastAsia="en-US"/>
              </w:rPr>
              <w:t>820-827</w:t>
            </w:r>
          </w:p>
        </w:tc>
        <w:tc>
          <w:tcPr>
            <w:tcW w:w="1134" w:type="dxa"/>
            <w:vAlign w:val="center"/>
          </w:tcPr>
          <w:p w:rsidR="00B45D1D" w:rsidRPr="008007F0" w:rsidRDefault="00B45D1D" w:rsidP="008007F0">
            <w:pPr>
              <w:jc w:val="center"/>
              <w:rPr>
                <w:sz w:val="18"/>
                <w:szCs w:val="18"/>
              </w:rPr>
            </w:pPr>
            <w:r w:rsidRPr="008007F0">
              <w:rPr>
                <w:sz w:val="18"/>
                <w:szCs w:val="18"/>
              </w:rPr>
              <w:t>0.0102</w:t>
            </w:r>
          </w:p>
        </w:tc>
        <w:tc>
          <w:tcPr>
            <w:tcW w:w="1986" w:type="dxa"/>
            <w:vAlign w:val="center"/>
          </w:tcPr>
          <w:p w:rsidR="00B45D1D" w:rsidRPr="008007F0" w:rsidRDefault="00B45D1D" w:rsidP="008007F0">
            <w:pPr>
              <w:jc w:val="center"/>
              <w:rPr>
                <w:sz w:val="18"/>
                <w:szCs w:val="18"/>
              </w:rPr>
            </w:pPr>
            <w:r w:rsidRPr="008007F0">
              <w:rPr>
                <w:sz w:val="18"/>
                <w:szCs w:val="18"/>
              </w:rPr>
              <w:t>86:09:0101039:2926</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46</w:t>
            </w:r>
          </w:p>
        </w:tc>
        <w:tc>
          <w:tcPr>
            <w:tcW w:w="2269" w:type="dxa"/>
            <w:vAlign w:val="center"/>
          </w:tcPr>
          <w:p w:rsidR="00B45D1D" w:rsidRPr="008007F0" w:rsidRDefault="00B45D1D" w:rsidP="008007F0">
            <w:pPr>
              <w:jc w:val="center"/>
              <w:rPr>
                <w:sz w:val="18"/>
                <w:szCs w:val="18"/>
              </w:rPr>
            </w:pPr>
            <w:r w:rsidRPr="008007F0">
              <w:rPr>
                <w:sz w:val="18"/>
                <w:szCs w:val="18"/>
              </w:rPr>
              <w:t>86:09:0101039:2926/чзу2</w:t>
            </w:r>
          </w:p>
        </w:tc>
        <w:tc>
          <w:tcPr>
            <w:tcW w:w="1134" w:type="dxa"/>
            <w:vAlign w:val="center"/>
          </w:tcPr>
          <w:p w:rsidR="00B45D1D" w:rsidRPr="00AE5FCB" w:rsidRDefault="00B45D1D" w:rsidP="00850CD4">
            <w:pPr>
              <w:rPr>
                <w:lang w:eastAsia="en-US"/>
              </w:rPr>
            </w:pPr>
            <w:r w:rsidRPr="00AE5FCB">
              <w:rPr>
                <w:lang w:eastAsia="en-US"/>
              </w:rPr>
              <w:t>488-501</w:t>
            </w:r>
          </w:p>
        </w:tc>
        <w:tc>
          <w:tcPr>
            <w:tcW w:w="1134" w:type="dxa"/>
            <w:vAlign w:val="center"/>
          </w:tcPr>
          <w:p w:rsidR="00B45D1D" w:rsidRPr="008007F0" w:rsidRDefault="00B45D1D" w:rsidP="008007F0">
            <w:pPr>
              <w:jc w:val="center"/>
              <w:rPr>
                <w:sz w:val="18"/>
                <w:szCs w:val="18"/>
              </w:rPr>
            </w:pPr>
            <w:r w:rsidRPr="008007F0">
              <w:rPr>
                <w:sz w:val="18"/>
                <w:szCs w:val="18"/>
              </w:rPr>
              <w:t>0.0215</w:t>
            </w:r>
          </w:p>
        </w:tc>
        <w:tc>
          <w:tcPr>
            <w:tcW w:w="1986" w:type="dxa"/>
            <w:vAlign w:val="center"/>
          </w:tcPr>
          <w:p w:rsidR="00B45D1D" w:rsidRPr="008007F0" w:rsidRDefault="00B45D1D" w:rsidP="008007F0">
            <w:pPr>
              <w:jc w:val="center"/>
              <w:rPr>
                <w:sz w:val="18"/>
                <w:szCs w:val="18"/>
              </w:rPr>
            </w:pPr>
            <w:r w:rsidRPr="008007F0">
              <w:rPr>
                <w:sz w:val="18"/>
                <w:szCs w:val="18"/>
              </w:rPr>
              <w:t>86:09:0101039:2926</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47</w:t>
            </w:r>
          </w:p>
        </w:tc>
        <w:tc>
          <w:tcPr>
            <w:tcW w:w="2269" w:type="dxa"/>
            <w:vAlign w:val="center"/>
          </w:tcPr>
          <w:p w:rsidR="00B45D1D" w:rsidRPr="008007F0" w:rsidRDefault="00B45D1D" w:rsidP="008007F0">
            <w:pPr>
              <w:jc w:val="center"/>
              <w:rPr>
                <w:sz w:val="18"/>
                <w:szCs w:val="18"/>
              </w:rPr>
            </w:pPr>
            <w:r w:rsidRPr="008007F0">
              <w:rPr>
                <w:sz w:val="18"/>
                <w:szCs w:val="18"/>
              </w:rPr>
              <w:t>86:09:0101039:2926/чзу3</w:t>
            </w:r>
          </w:p>
        </w:tc>
        <w:tc>
          <w:tcPr>
            <w:tcW w:w="1134" w:type="dxa"/>
            <w:vAlign w:val="center"/>
          </w:tcPr>
          <w:p w:rsidR="00B45D1D" w:rsidRPr="00AE5FCB" w:rsidRDefault="00B45D1D" w:rsidP="00850CD4">
            <w:pPr>
              <w:rPr>
                <w:lang w:eastAsia="en-US"/>
              </w:rPr>
            </w:pPr>
            <w:r w:rsidRPr="00AE5FCB">
              <w:rPr>
                <w:lang w:eastAsia="en-US"/>
              </w:rPr>
              <w:t>556-561</w:t>
            </w:r>
          </w:p>
        </w:tc>
        <w:tc>
          <w:tcPr>
            <w:tcW w:w="1134" w:type="dxa"/>
            <w:vAlign w:val="center"/>
          </w:tcPr>
          <w:p w:rsidR="00B45D1D" w:rsidRPr="008007F0" w:rsidRDefault="00B45D1D" w:rsidP="008007F0">
            <w:pPr>
              <w:jc w:val="center"/>
              <w:rPr>
                <w:sz w:val="18"/>
                <w:szCs w:val="18"/>
              </w:rPr>
            </w:pPr>
            <w:r w:rsidRPr="008007F0">
              <w:rPr>
                <w:sz w:val="18"/>
                <w:szCs w:val="18"/>
              </w:rPr>
              <w:t>0.0074</w:t>
            </w:r>
          </w:p>
        </w:tc>
        <w:tc>
          <w:tcPr>
            <w:tcW w:w="1986" w:type="dxa"/>
            <w:vAlign w:val="center"/>
          </w:tcPr>
          <w:p w:rsidR="00B45D1D" w:rsidRPr="008007F0" w:rsidRDefault="00B45D1D" w:rsidP="008007F0">
            <w:pPr>
              <w:jc w:val="center"/>
              <w:rPr>
                <w:sz w:val="18"/>
                <w:szCs w:val="18"/>
              </w:rPr>
            </w:pPr>
            <w:r w:rsidRPr="008007F0">
              <w:rPr>
                <w:sz w:val="18"/>
                <w:szCs w:val="18"/>
              </w:rPr>
              <w:t>86:09:0101039:2926</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48</w:t>
            </w:r>
          </w:p>
        </w:tc>
        <w:tc>
          <w:tcPr>
            <w:tcW w:w="2269" w:type="dxa"/>
            <w:vAlign w:val="center"/>
          </w:tcPr>
          <w:p w:rsidR="00B45D1D" w:rsidRPr="008007F0" w:rsidRDefault="00B45D1D" w:rsidP="008007F0">
            <w:pPr>
              <w:jc w:val="center"/>
              <w:rPr>
                <w:sz w:val="18"/>
                <w:szCs w:val="18"/>
              </w:rPr>
            </w:pPr>
            <w:r w:rsidRPr="008007F0">
              <w:rPr>
                <w:sz w:val="18"/>
                <w:szCs w:val="18"/>
              </w:rPr>
              <w:t>86:09:0101039:2795/чзу1</w:t>
            </w:r>
          </w:p>
        </w:tc>
        <w:tc>
          <w:tcPr>
            <w:tcW w:w="1134" w:type="dxa"/>
            <w:vAlign w:val="center"/>
          </w:tcPr>
          <w:p w:rsidR="00B45D1D" w:rsidRPr="00AE5FCB" w:rsidRDefault="00B45D1D" w:rsidP="00850CD4">
            <w:pPr>
              <w:rPr>
                <w:lang w:eastAsia="en-US"/>
              </w:rPr>
            </w:pPr>
            <w:r w:rsidRPr="00AE5FCB">
              <w:rPr>
                <w:lang w:eastAsia="en-US"/>
              </w:rPr>
              <w:t>617-621</w:t>
            </w:r>
          </w:p>
        </w:tc>
        <w:tc>
          <w:tcPr>
            <w:tcW w:w="1134" w:type="dxa"/>
            <w:vAlign w:val="center"/>
          </w:tcPr>
          <w:p w:rsidR="00B45D1D" w:rsidRPr="008007F0" w:rsidRDefault="00B45D1D" w:rsidP="008007F0">
            <w:pPr>
              <w:jc w:val="center"/>
              <w:rPr>
                <w:sz w:val="18"/>
                <w:szCs w:val="18"/>
              </w:rPr>
            </w:pPr>
            <w:r w:rsidRPr="008007F0">
              <w:rPr>
                <w:sz w:val="18"/>
                <w:szCs w:val="18"/>
              </w:rPr>
              <w:t>0.0039</w:t>
            </w:r>
          </w:p>
        </w:tc>
        <w:tc>
          <w:tcPr>
            <w:tcW w:w="1986" w:type="dxa"/>
            <w:vAlign w:val="center"/>
          </w:tcPr>
          <w:p w:rsidR="00B45D1D" w:rsidRPr="008007F0" w:rsidRDefault="00B45D1D" w:rsidP="008007F0">
            <w:pPr>
              <w:jc w:val="center"/>
              <w:rPr>
                <w:sz w:val="18"/>
                <w:szCs w:val="18"/>
              </w:rPr>
            </w:pPr>
            <w:r w:rsidRPr="008007F0">
              <w:rPr>
                <w:sz w:val="18"/>
                <w:szCs w:val="18"/>
              </w:rPr>
              <w:t>86:09:0101039:2795</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49</w:t>
            </w:r>
          </w:p>
        </w:tc>
        <w:tc>
          <w:tcPr>
            <w:tcW w:w="2269" w:type="dxa"/>
            <w:vAlign w:val="center"/>
          </w:tcPr>
          <w:p w:rsidR="00B45D1D" w:rsidRPr="008007F0" w:rsidRDefault="00B45D1D" w:rsidP="008007F0">
            <w:pPr>
              <w:jc w:val="center"/>
              <w:rPr>
                <w:sz w:val="18"/>
                <w:szCs w:val="18"/>
              </w:rPr>
            </w:pPr>
            <w:r w:rsidRPr="008007F0">
              <w:rPr>
                <w:sz w:val="18"/>
                <w:szCs w:val="18"/>
              </w:rPr>
              <w:t>86:09:0101039:2795/чзу2</w:t>
            </w:r>
          </w:p>
        </w:tc>
        <w:tc>
          <w:tcPr>
            <w:tcW w:w="1134" w:type="dxa"/>
            <w:vAlign w:val="center"/>
          </w:tcPr>
          <w:p w:rsidR="00B45D1D" w:rsidRPr="00AE5FCB" w:rsidRDefault="00B45D1D" w:rsidP="00850CD4">
            <w:pPr>
              <w:rPr>
                <w:lang w:eastAsia="en-US"/>
              </w:rPr>
            </w:pPr>
            <w:r w:rsidRPr="00AE5FCB">
              <w:rPr>
                <w:lang w:eastAsia="en-US"/>
              </w:rPr>
              <w:t>610-616</w:t>
            </w:r>
          </w:p>
        </w:tc>
        <w:tc>
          <w:tcPr>
            <w:tcW w:w="1134" w:type="dxa"/>
            <w:vAlign w:val="center"/>
          </w:tcPr>
          <w:p w:rsidR="00B45D1D" w:rsidRPr="008007F0" w:rsidRDefault="00B45D1D" w:rsidP="008007F0">
            <w:pPr>
              <w:jc w:val="center"/>
              <w:rPr>
                <w:sz w:val="18"/>
                <w:szCs w:val="18"/>
              </w:rPr>
            </w:pPr>
            <w:r w:rsidRPr="008007F0">
              <w:rPr>
                <w:sz w:val="18"/>
                <w:szCs w:val="18"/>
              </w:rPr>
              <w:t>0.0049</w:t>
            </w:r>
          </w:p>
        </w:tc>
        <w:tc>
          <w:tcPr>
            <w:tcW w:w="1986" w:type="dxa"/>
            <w:vAlign w:val="center"/>
          </w:tcPr>
          <w:p w:rsidR="00B45D1D" w:rsidRPr="008007F0" w:rsidRDefault="00B45D1D" w:rsidP="008007F0">
            <w:pPr>
              <w:jc w:val="center"/>
              <w:rPr>
                <w:sz w:val="18"/>
                <w:szCs w:val="18"/>
              </w:rPr>
            </w:pPr>
            <w:r w:rsidRPr="008007F0">
              <w:rPr>
                <w:sz w:val="18"/>
                <w:szCs w:val="18"/>
              </w:rPr>
              <w:t>86:09:0101039:2795</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50</w:t>
            </w:r>
          </w:p>
        </w:tc>
        <w:tc>
          <w:tcPr>
            <w:tcW w:w="2269" w:type="dxa"/>
            <w:vAlign w:val="center"/>
          </w:tcPr>
          <w:p w:rsidR="00B45D1D" w:rsidRPr="008007F0" w:rsidRDefault="00B45D1D" w:rsidP="008007F0">
            <w:pPr>
              <w:jc w:val="center"/>
              <w:rPr>
                <w:sz w:val="18"/>
                <w:szCs w:val="18"/>
              </w:rPr>
            </w:pPr>
            <w:r w:rsidRPr="008007F0">
              <w:rPr>
                <w:sz w:val="18"/>
                <w:szCs w:val="18"/>
              </w:rPr>
              <w:t>86:09:0101039:2796/чзу1</w:t>
            </w:r>
          </w:p>
        </w:tc>
        <w:tc>
          <w:tcPr>
            <w:tcW w:w="1134" w:type="dxa"/>
            <w:vAlign w:val="center"/>
          </w:tcPr>
          <w:p w:rsidR="00B45D1D" w:rsidRPr="00AE5FCB" w:rsidRDefault="00B45D1D" w:rsidP="00850CD4">
            <w:pPr>
              <w:rPr>
                <w:lang w:eastAsia="en-US"/>
              </w:rPr>
            </w:pPr>
            <w:r w:rsidRPr="00AE5FCB">
              <w:rPr>
                <w:lang w:eastAsia="en-US"/>
              </w:rPr>
              <w:t>622-627</w:t>
            </w:r>
          </w:p>
        </w:tc>
        <w:tc>
          <w:tcPr>
            <w:tcW w:w="1134" w:type="dxa"/>
            <w:vAlign w:val="center"/>
          </w:tcPr>
          <w:p w:rsidR="00B45D1D" w:rsidRPr="008007F0" w:rsidRDefault="00B45D1D" w:rsidP="008007F0">
            <w:pPr>
              <w:jc w:val="center"/>
              <w:rPr>
                <w:sz w:val="18"/>
                <w:szCs w:val="18"/>
              </w:rPr>
            </w:pPr>
            <w:r w:rsidRPr="008007F0">
              <w:rPr>
                <w:sz w:val="18"/>
                <w:szCs w:val="18"/>
              </w:rPr>
              <w:t>0.0039</w:t>
            </w:r>
          </w:p>
        </w:tc>
        <w:tc>
          <w:tcPr>
            <w:tcW w:w="1986" w:type="dxa"/>
            <w:vAlign w:val="center"/>
          </w:tcPr>
          <w:p w:rsidR="00B45D1D" w:rsidRPr="008007F0" w:rsidRDefault="00B45D1D" w:rsidP="008007F0">
            <w:pPr>
              <w:jc w:val="center"/>
              <w:rPr>
                <w:sz w:val="18"/>
                <w:szCs w:val="18"/>
              </w:rPr>
            </w:pPr>
            <w:r w:rsidRPr="008007F0">
              <w:rPr>
                <w:sz w:val="18"/>
                <w:szCs w:val="18"/>
              </w:rPr>
              <w:t>86:09:0101039:2796</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51</w:t>
            </w:r>
          </w:p>
        </w:tc>
        <w:tc>
          <w:tcPr>
            <w:tcW w:w="2269" w:type="dxa"/>
            <w:vAlign w:val="center"/>
          </w:tcPr>
          <w:p w:rsidR="00B45D1D" w:rsidRPr="008007F0" w:rsidRDefault="00B45D1D" w:rsidP="008007F0">
            <w:pPr>
              <w:jc w:val="center"/>
              <w:rPr>
                <w:sz w:val="18"/>
                <w:szCs w:val="18"/>
              </w:rPr>
            </w:pPr>
            <w:r w:rsidRPr="008007F0">
              <w:rPr>
                <w:sz w:val="18"/>
                <w:szCs w:val="18"/>
              </w:rPr>
              <w:t>86:09:0101039:2796/чзу2</w:t>
            </w:r>
          </w:p>
        </w:tc>
        <w:tc>
          <w:tcPr>
            <w:tcW w:w="1134" w:type="dxa"/>
            <w:vAlign w:val="center"/>
          </w:tcPr>
          <w:p w:rsidR="00B45D1D" w:rsidRPr="00AE5FCB" w:rsidRDefault="00B45D1D" w:rsidP="00850CD4">
            <w:pPr>
              <w:rPr>
                <w:lang w:eastAsia="en-US"/>
              </w:rPr>
            </w:pPr>
            <w:r w:rsidRPr="00AE5FCB">
              <w:rPr>
                <w:lang w:eastAsia="en-US"/>
              </w:rPr>
              <w:t>628-633</w:t>
            </w:r>
          </w:p>
        </w:tc>
        <w:tc>
          <w:tcPr>
            <w:tcW w:w="1134" w:type="dxa"/>
            <w:vAlign w:val="center"/>
          </w:tcPr>
          <w:p w:rsidR="00B45D1D" w:rsidRPr="008007F0" w:rsidRDefault="00B45D1D" w:rsidP="008007F0">
            <w:pPr>
              <w:jc w:val="center"/>
              <w:rPr>
                <w:sz w:val="18"/>
                <w:szCs w:val="18"/>
              </w:rPr>
            </w:pPr>
            <w:r w:rsidRPr="008007F0">
              <w:rPr>
                <w:sz w:val="18"/>
                <w:szCs w:val="18"/>
              </w:rPr>
              <w:t>0.0027</w:t>
            </w:r>
          </w:p>
        </w:tc>
        <w:tc>
          <w:tcPr>
            <w:tcW w:w="1986" w:type="dxa"/>
            <w:vAlign w:val="center"/>
          </w:tcPr>
          <w:p w:rsidR="00B45D1D" w:rsidRPr="008007F0" w:rsidRDefault="00B45D1D" w:rsidP="008007F0">
            <w:pPr>
              <w:jc w:val="center"/>
              <w:rPr>
                <w:sz w:val="18"/>
                <w:szCs w:val="18"/>
              </w:rPr>
            </w:pPr>
            <w:r w:rsidRPr="008007F0">
              <w:rPr>
                <w:sz w:val="18"/>
                <w:szCs w:val="18"/>
              </w:rPr>
              <w:t>86:09:0101039:2796</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52</w:t>
            </w:r>
          </w:p>
        </w:tc>
        <w:tc>
          <w:tcPr>
            <w:tcW w:w="2269" w:type="dxa"/>
            <w:vAlign w:val="center"/>
          </w:tcPr>
          <w:p w:rsidR="00B45D1D" w:rsidRPr="008007F0" w:rsidRDefault="00B45D1D" w:rsidP="008007F0">
            <w:pPr>
              <w:jc w:val="center"/>
              <w:rPr>
                <w:sz w:val="18"/>
                <w:szCs w:val="18"/>
              </w:rPr>
            </w:pPr>
            <w:r w:rsidRPr="008007F0">
              <w:rPr>
                <w:sz w:val="18"/>
                <w:szCs w:val="18"/>
              </w:rPr>
              <w:t>86:09:0101039:2879/чзу1</w:t>
            </w:r>
          </w:p>
        </w:tc>
        <w:tc>
          <w:tcPr>
            <w:tcW w:w="1134" w:type="dxa"/>
            <w:vAlign w:val="center"/>
          </w:tcPr>
          <w:p w:rsidR="00B45D1D" w:rsidRPr="00AE5FCB" w:rsidRDefault="00B45D1D" w:rsidP="00850CD4">
            <w:pPr>
              <w:rPr>
                <w:lang w:eastAsia="en-US"/>
              </w:rPr>
            </w:pPr>
            <w:r w:rsidRPr="00AE5FCB">
              <w:rPr>
                <w:lang w:eastAsia="en-US"/>
              </w:rPr>
              <w:t>479-483</w:t>
            </w:r>
          </w:p>
        </w:tc>
        <w:tc>
          <w:tcPr>
            <w:tcW w:w="1134" w:type="dxa"/>
            <w:vAlign w:val="center"/>
          </w:tcPr>
          <w:p w:rsidR="00B45D1D" w:rsidRPr="008007F0" w:rsidRDefault="00B45D1D" w:rsidP="008007F0">
            <w:pPr>
              <w:jc w:val="center"/>
              <w:rPr>
                <w:sz w:val="18"/>
                <w:szCs w:val="18"/>
              </w:rPr>
            </w:pPr>
            <w:r w:rsidRPr="008007F0">
              <w:rPr>
                <w:sz w:val="18"/>
                <w:szCs w:val="18"/>
              </w:rPr>
              <w:t>0.0217</w:t>
            </w:r>
          </w:p>
        </w:tc>
        <w:tc>
          <w:tcPr>
            <w:tcW w:w="1986" w:type="dxa"/>
            <w:vAlign w:val="center"/>
          </w:tcPr>
          <w:p w:rsidR="00B45D1D" w:rsidRPr="008007F0" w:rsidRDefault="00B45D1D" w:rsidP="008007F0">
            <w:pPr>
              <w:jc w:val="center"/>
              <w:rPr>
                <w:sz w:val="18"/>
                <w:szCs w:val="18"/>
              </w:rPr>
            </w:pPr>
            <w:r w:rsidRPr="008007F0">
              <w:rPr>
                <w:sz w:val="18"/>
                <w:szCs w:val="18"/>
              </w:rPr>
              <w:t>86:09:0101039:2879</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53</w:t>
            </w:r>
          </w:p>
        </w:tc>
        <w:tc>
          <w:tcPr>
            <w:tcW w:w="2269" w:type="dxa"/>
            <w:vAlign w:val="center"/>
          </w:tcPr>
          <w:p w:rsidR="00B45D1D" w:rsidRPr="008007F0" w:rsidRDefault="00B45D1D" w:rsidP="008007F0">
            <w:pPr>
              <w:jc w:val="center"/>
              <w:rPr>
                <w:sz w:val="18"/>
                <w:szCs w:val="18"/>
              </w:rPr>
            </w:pPr>
            <w:r w:rsidRPr="008007F0">
              <w:rPr>
                <w:sz w:val="18"/>
                <w:szCs w:val="18"/>
              </w:rPr>
              <w:t>86:09:0101039:2879/чзу2</w:t>
            </w:r>
          </w:p>
        </w:tc>
        <w:tc>
          <w:tcPr>
            <w:tcW w:w="1134" w:type="dxa"/>
            <w:vAlign w:val="center"/>
          </w:tcPr>
          <w:p w:rsidR="00B45D1D" w:rsidRPr="00AE5FCB" w:rsidRDefault="00B45D1D" w:rsidP="00850CD4">
            <w:pPr>
              <w:rPr>
                <w:lang w:eastAsia="en-US"/>
              </w:rPr>
            </w:pPr>
            <w:r w:rsidRPr="00AE5FCB">
              <w:rPr>
                <w:lang w:eastAsia="en-US"/>
              </w:rPr>
              <w:t>411-416</w:t>
            </w:r>
          </w:p>
        </w:tc>
        <w:tc>
          <w:tcPr>
            <w:tcW w:w="1134" w:type="dxa"/>
            <w:vAlign w:val="center"/>
          </w:tcPr>
          <w:p w:rsidR="00B45D1D" w:rsidRPr="008007F0" w:rsidRDefault="00B45D1D" w:rsidP="008007F0">
            <w:pPr>
              <w:jc w:val="center"/>
              <w:rPr>
                <w:sz w:val="18"/>
                <w:szCs w:val="18"/>
              </w:rPr>
            </w:pPr>
            <w:r w:rsidRPr="008007F0">
              <w:rPr>
                <w:sz w:val="18"/>
                <w:szCs w:val="18"/>
              </w:rPr>
              <w:t>0.0462</w:t>
            </w:r>
          </w:p>
        </w:tc>
        <w:tc>
          <w:tcPr>
            <w:tcW w:w="1986" w:type="dxa"/>
            <w:vAlign w:val="center"/>
          </w:tcPr>
          <w:p w:rsidR="00B45D1D" w:rsidRPr="008007F0" w:rsidRDefault="00B45D1D" w:rsidP="008007F0">
            <w:pPr>
              <w:jc w:val="center"/>
              <w:rPr>
                <w:sz w:val="18"/>
                <w:szCs w:val="18"/>
              </w:rPr>
            </w:pPr>
            <w:r w:rsidRPr="008007F0">
              <w:rPr>
                <w:sz w:val="18"/>
                <w:szCs w:val="18"/>
              </w:rPr>
              <w:t>86:09:0101039:2879</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54</w:t>
            </w:r>
          </w:p>
        </w:tc>
        <w:tc>
          <w:tcPr>
            <w:tcW w:w="2269" w:type="dxa"/>
            <w:vAlign w:val="center"/>
          </w:tcPr>
          <w:p w:rsidR="00B45D1D" w:rsidRPr="008007F0" w:rsidRDefault="00B45D1D" w:rsidP="008007F0">
            <w:pPr>
              <w:jc w:val="center"/>
              <w:rPr>
                <w:sz w:val="18"/>
                <w:szCs w:val="18"/>
              </w:rPr>
            </w:pPr>
            <w:r w:rsidRPr="008007F0">
              <w:rPr>
                <w:sz w:val="18"/>
                <w:szCs w:val="18"/>
              </w:rPr>
              <w:t>86:09:0101039:2880/чзу1</w:t>
            </w:r>
          </w:p>
        </w:tc>
        <w:tc>
          <w:tcPr>
            <w:tcW w:w="1134" w:type="dxa"/>
            <w:vAlign w:val="center"/>
          </w:tcPr>
          <w:p w:rsidR="00B45D1D" w:rsidRPr="00AE5FCB" w:rsidRDefault="00B45D1D" w:rsidP="00850CD4">
            <w:pPr>
              <w:rPr>
                <w:lang w:eastAsia="en-US"/>
              </w:rPr>
            </w:pPr>
            <w:r w:rsidRPr="00AE5FCB">
              <w:rPr>
                <w:lang w:eastAsia="en-US"/>
              </w:rPr>
              <w:t>468-472</w:t>
            </w:r>
          </w:p>
        </w:tc>
        <w:tc>
          <w:tcPr>
            <w:tcW w:w="1134" w:type="dxa"/>
            <w:vAlign w:val="center"/>
          </w:tcPr>
          <w:p w:rsidR="00B45D1D" w:rsidRPr="008007F0" w:rsidRDefault="00B45D1D" w:rsidP="008007F0">
            <w:pPr>
              <w:jc w:val="center"/>
              <w:rPr>
                <w:sz w:val="18"/>
                <w:szCs w:val="18"/>
              </w:rPr>
            </w:pPr>
            <w:r w:rsidRPr="008007F0">
              <w:rPr>
                <w:sz w:val="18"/>
                <w:szCs w:val="18"/>
              </w:rPr>
              <w:t>0.0222</w:t>
            </w:r>
          </w:p>
        </w:tc>
        <w:tc>
          <w:tcPr>
            <w:tcW w:w="1986" w:type="dxa"/>
            <w:vAlign w:val="center"/>
          </w:tcPr>
          <w:p w:rsidR="00B45D1D" w:rsidRPr="008007F0" w:rsidRDefault="00B45D1D" w:rsidP="008007F0">
            <w:pPr>
              <w:jc w:val="center"/>
              <w:rPr>
                <w:sz w:val="18"/>
                <w:szCs w:val="18"/>
              </w:rPr>
            </w:pPr>
            <w:r w:rsidRPr="008007F0">
              <w:rPr>
                <w:sz w:val="18"/>
                <w:szCs w:val="18"/>
              </w:rPr>
              <w:t>86:09:0101039:2880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55</w:t>
            </w:r>
          </w:p>
        </w:tc>
        <w:tc>
          <w:tcPr>
            <w:tcW w:w="2269" w:type="dxa"/>
            <w:vAlign w:val="center"/>
          </w:tcPr>
          <w:p w:rsidR="00B45D1D" w:rsidRPr="008007F0" w:rsidRDefault="00B45D1D" w:rsidP="008007F0">
            <w:pPr>
              <w:jc w:val="center"/>
              <w:rPr>
                <w:sz w:val="18"/>
                <w:szCs w:val="18"/>
              </w:rPr>
            </w:pPr>
            <w:r w:rsidRPr="008007F0">
              <w:rPr>
                <w:sz w:val="18"/>
                <w:szCs w:val="18"/>
              </w:rPr>
              <w:t>86:09:0101039:2880/чзу2</w:t>
            </w:r>
          </w:p>
        </w:tc>
        <w:tc>
          <w:tcPr>
            <w:tcW w:w="1134" w:type="dxa"/>
            <w:vAlign w:val="center"/>
          </w:tcPr>
          <w:p w:rsidR="00B45D1D" w:rsidRPr="00AE5FCB" w:rsidRDefault="00B45D1D" w:rsidP="00850CD4">
            <w:pPr>
              <w:rPr>
                <w:lang w:eastAsia="en-US"/>
              </w:rPr>
            </w:pPr>
            <w:r w:rsidRPr="00AE5FCB">
              <w:rPr>
                <w:lang w:eastAsia="en-US"/>
              </w:rPr>
              <w:t>400-410</w:t>
            </w:r>
          </w:p>
        </w:tc>
        <w:tc>
          <w:tcPr>
            <w:tcW w:w="1134" w:type="dxa"/>
            <w:vAlign w:val="center"/>
          </w:tcPr>
          <w:p w:rsidR="00B45D1D" w:rsidRPr="008007F0" w:rsidRDefault="00B45D1D" w:rsidP="008007F0">
            <w:pPr>
              <w:jc w:val="center"/>
              <w:rPr>
                <w:sz w:val="18"/>
                <w:szCs w:val="18"/>
              </w:rPr>
            </w:pPr>
            <w:r w:rsidRPr="008007F0">
              <w:rPr>
                <w:sz w:val="18"/>
                <w:szCs w:val="18"/>
              </w:rPr>
              <w:t>0.0378</w:t>
            </w:r>
          </w:p>
        </w:tc>
        <w:tc>
          <w:tcPr>
            <w:tcW w:w="1986" w:type="dxa"/>
            <w:vAlign w:val="center"/>
          </w:tcPr>
          <w:p w:rsidR="00B45D1D" w:rsidRPr="008007F0" w:rsidRDefault="00B45D1D" w:rsidP="008007F0">
            <w:pPr>
              <w:jc w:val="center"/>
              <w:rPr>
                <w:sz w:val="18"/>
                <w:szCs w:val="18"/>
              </w:rPr>
            </w:pPr>
            <w:r w:rsidRPr="008007F0">
              <w:rPr>
                <w:sz w:val="18"/>
                <w:szCs w:val="18"/>
              </w:rPr>
              <w:t>86:09:0101039:2880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56</w:t>
            </w:r>
          </w:p>
        </w:tc>
        <w:tc>
          <w:tcPr>
            <w:tcW w:w="2269" w:type="dxa"/>
            <w:vAlign w:val="center"/>
          </w:tcPr>
          <w:p w:rsidR="00B45D1D" w:rsidRPr="008007F0" w:rsidRDefault="00B45D1D" w:rsidP="008007F0">
            <w:pPr>
              <w:jc w:val="center"/>
              <w:rPr>
                <w:sz w:val="18"/>
                <w:szCs w:val="18"/>
              </w:rPr>
            </w:pPr>
            <w:r w:rsidRPr="008007F0">
              <w:rPr>
                <w:sz w:val="18"/>
                <w:szCs w:val="18"/>
              </w:rPr>
              <w:t>86:09:0101039:2900/чзу1</w:t>
            </w:r>
          </w:p>
        </w:tc>
        <w:tc>
          <w:tcPr>
            <w:tcW w:w="1134" w:type="dxa"/>
            <w:vAlign w:val="center"/>
          </w:tcPr>
          <w:p w:rsidR="00B45D1D" w:rsidRPr="00AE5FCB" w:rsidRDefault="00B45D1D" w:rsidP="00850CD4">
            <w:pPr>
              <w:rPr>
                <w:lang w:eastAsia="en-US"/>
              </w:rPr>
            </w:pPr>
            <w:r w:rsidRPr="00AE5FCB">
              <w:rPr>
                <w:lang w:eastAsia="en-US"/>
              </w:rPr>
              <w:t>473-478</w:t>
            </w:r>
          </w:p>
        </w:tc>
        <w:tc>
          <w:tcPr>
            <w:tcW w:w="1134" w:type="dxa"/>
            <w:vAlign w:val="center"/>
          </w:tcPr>
          <w:p w:rsidR="00B45D1D" w:rsidRPr="008007F0" w:rsidRDefault="00B45D1D" w:rsidP="008007F0">
            <w:pPr>
              <w:jc w:val="center"/>
              <w:rPr>
                <w:sz w:val="18"/>
                <w:szCs w:val="18"/>
              </w:rPr>
            </w:pPr>
            <w:r w:rsidRPr="008007F0">
              <w:rPr>
                <w:sz w:val="18"/>
                <w:szCs w:val="18"/>
              </w:rPr>
              <w:t>0.0220</w:t>
            </w:r>
          </w:p>
        </w:tc>
        <w:tc>
          <w:tcPr>
            <w:tcW w:w="1986" w:type="dxa"/>
            <w:vAlign w:val="center"/>
          </w:tcPr>
          <w:p w:rsidR="00B45D1D" w:rsidRPr="008007F0" w:rsidRDefault="00B45D1D" w:rsidP="008007F0">
            <w:pPr>
              <w:jc w:val="center"/>
              <w:rPr>
                <w:sz w:val="18"/>
                <w:szCs w:val="18"/>
              </w:rPr>
            </w:pPr>
            <w:r w:rsidRPr="008007F0">
              <w:rPr>
                <w:sz w:val="18"/>
                <w:szCs w:val="18"/>
              </w:rPr>
              <w:t>86:09:0101039:2900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57</w:t>
            </w:r>
          </w:p>
        </w:tc>
        <w:tc>
          <w:tcPr>
            <w:tcW w:w="2269" w:type="dxa"/>
            <w:vAlign w:val="center"/>
          </w:tcPr>
          <w:p w:rsidR="00B45D1D" w:rsidRPr="008007F0" w:rsidRDefault="00B45D1D" w:rsidP="008007F0">
            <w:pPr>
              <w:jc w:val="center"/>
              <w:rPr>
                <w:sz w:val="18"/>
                <w:szCs w:val="18"/>
              </w:rPr>
            </w:pPr>
            <w:r w:rsidRPr="008007F0">
              <w:rPr>
                <w:sz w:val="18"/>
                <w:szCs w:val="18"/>
              </w:rPr>
              <w:t>86:09:0101039:2900/чзу2</w:t>
            </w:r>
          </w:p>
        </w:tc>
        <w:tc>
          <w:tcPr>
            <w:tcW w:w="1134" w:type="dxa"/>
            <w:vAlign w:val="center"/>
          </w:tcPr>
          <w:p w:rsidR="00B45D1D" w:rsidRPr="00AE5FCB" w:rsidRDefault="00B45D1D" w:rsidP="00850CD4">
            <w:pPr>
              <w:rPr>
                <w:lang w:eastAsia="en-US"/>
              </w:rPr>
            </w:pPr>
            <w:r w:rsidRPr="00AE5FCB">
              <w:rPr>
                <w:lang w:eastAsia="en-US"/>
              </w:rPr>
              <w:t>634-638</w:t>
            </w:r>
          </w:p>
        </w:tc>
        <w:tc>
          <w:tcPr>
            <w:tcW w:w="1134" w:type="dxa"/>
            <w:vAlign w:val="center"/>
          </w:tcPr>
          <w:p w:rsidR="00B45D1D" w:rsidRPr="008007F0" w:rsidRDefault="00B45D1D" w:rsidP="008007F0">
            <w:pPr>
              <w:jc w:val="center"/>
              <w:rPr>
                <w:sz w:val="18"/>
                <w:szCs w:val="18"/>
              </w:rPr>
            </w:pPr>
            <w:r w:rsidRPr="008007F0">
              <w:rPr>
                <w:sz w:val="18"/>
                <w:szCs w:val="18"/>
              </w:rPr>
              <w:t>0.0004</w:t>
            </w:r>
          </w:p>
        </w:tc>
        <w:tc>
          <w:tcPr>
            <w:tcW w:w="1986" w:type="dxa"/>
            <w:vAlign w:val="center"/>
          </w:tcPr>
          <w:p w:rsidR="00B45D1D" w:rsidRPr="008007F0" w:rsidRDefault="00B45D1D" w:rsidP="008007F0">
            <w:pPr>
              <w:jc w:val="center"/>
              <w:rPr>
                <w:sz w:val="18"/>
                <w:szCs w:val="18"/>
              </w:rPr>
            </w:pPr>
            <w:r w:rsidRPr="008007F0">
              <w:rPr>
                <w:sz w:val="18"/>
                <w:szCs w:val="18"/>
              </w:rPr>
              <w:t>86:09:0101039:2900</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58</w:t>
            </w:r>
          </w:p>
        </w:tc>
        <w:tc>
          <w:tcPr>
            <w:tcW w:w="2269" w:type="dxa"/>
            <w:vAlign w:val="center"/>
          </w:tcPr>
          <w:p w:rsidR="00B45D1D" w:rsidRPr="008007F0" w:rsidRDefault="00B45D1D" w:rsidP="008007F0">
            <w:pPr>
              <w:jc w:val="center"/>
              <w:rPr>
                <w:sz w:val="18"/>
                <w:szCs w:val="18"/>
              </w:rPr>
            </w:pPr>
            <w:r w:rsidRPr="008007F0">
              <w:rPr>
                <w:sz w:val="18"/>
                <w:szCs w:val="18"/>
              </w:rPr>
              <w:t>86:09:0101039:2901/чзу1</w:t>
            </w:r>
          </w:p>
        </w:tc>
        <w:tc>
          <w:tcPr>
            <w:tcW w:w="1134" w:type="dxa"/>
            <w:vAlign w:val="center"/>
          </w:tcPr>
          <w:p w:rsidR="00B45D1D" w:rsidRPr="00AE5FCB" w:rsidRDefault="00B45D1D" w:rsidP="00850CD4">
            <w:pPr>
              <w:rPr>
                <w:lang w:eastAsia="en-US"/>
              </w:rPr>
            </w:pPr>
            <w:r w:rsidRPr="00AE5FCB">
              <w:rPr>
                <w:lang w:eastAsia="en-US"/>
              </w:rPr>
              <w:t>502-506</w:t>
            </w:r>
          </w:p>
        </w:tc>
        <w:tc>
          <w:tcPr>
            <w:tcW w:w="1134" w:type="dxa"/>
            <w:vAlign w:val="center"/>
          </w:tcPr>
          <w:p w:rsidR="00B45D1D" w:rsidRPr="008007F0" w:rsidRDefault="00B45D1D" w:rsidP="008007F0">
            <w:pPr>
              <w:jc w:val="center"/>
              <w:rPr>
                <w:sz w:val="18"/>
                <w:szCs w:val="18"/>
              </w:rPr>
            </w:pPr>
            <w:r w:rsidRPr="008007F0">
              <w:rPr>
                <w:sz w:val="18"/>
                <w:szCs w:val="18"/>
              </w:rPr>
              <w:t>0.0186</w:t>
            </w:r>
          </w:p>
        </w:tc>
        <w:tc>
          <w:tcPr>
            <w:tcW w:w="1986" w:type="dxa"/>
            <w:vAlign w:val="center"/>
          </w:tcPr>
          <w:p w:rsidR="00B45D1D" w:rsidRPr="008007F0" w:rsidRDefault="00B45D1D" w:rsidP="008007F0">
            <w:pPr>
              <w:jc w:val="center"/>
              <w:rPr>
                <w:sz w:val="18"/>
                <w:szCs w:val="18"/>
              </w:rPr>
            </w:pPr>
            <w:r w:rsidRPr="008007F0">
              <w:rPr>
                <w:sz w:val="18"/>
                <w:szCs w:val="18"/>
              </w:rPr>
              <w:t>86:09:0101039:2901</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59</w:t>
            </w:r>
          </w:p>
        </w:tc>
        <w:tc>
          <w:tcPr>
            <w:tcW w:w="2269" w:type="dxa"/>
            <w:vAlign w:val="center"/>
          </w:tcPr>
          <w:p w:rsidR="00B45D1D" w:rsidRPr="008007F0" w:rsidRDefault="00B45D1D" w:rsidP="008007F0">
            <w:pPr>
              <w:jc w:val="center"/>
              <w:rPr>
                <w:sz w:val="18"/>
                <w:szCs w:val="18"/>
              </w:rPr>
            </w:pPr>
            <w:r w:rsidRPr="008007F0">
              <w:rPr>
                <w:sz w:val="18"/>
                <w:szCs w:val="18"/>
              </w:rPr>
              <w:t>86:09:0101039:2901/чзу2</w:t>
            </w:r>
          </w:p>
        </w:tc>
        <w:tc>
          <w:tcPr>
            <w:tcW w:w="1134" w:type="dxa"/>
            <w:vAlign w:val="center"/>
          </w:tcPr>
          <w:p w:rsidR="00B45D1D" w:rsidRPr="00AE5FCB" w:rsidRDefault="00B45D1D" w:rsidP="00850CD4">
            <w:pPr>
              <w:rPr>
                <w:lang w:eastAsia="en-US"/>
              </w:rPr>
            </w:pPr>
            <w:r w:rsidRPr="00AE5FCB">
              <w:rPr>
                <w:lang w:eastAsia="en-US"/>
              </w:rPr>
              <w:t>550-555</w:t>
            </w:r>
          </w:p>
        </w:tc>
        <w:tc>
          <w:tcPr>
            <w:tcW w:w="1134" w:type="dxa"/>
            <w:vAlign w:val="center"/>
          </w:tcPr>
          <w:p w:rsidR="00B45D1D" w:rsidRPr="008007F0" w:rsidRDefault="00B45D1D" w:rsidP="008007F0">
            <w:pPr>
              <w:jc w:val="center"/>
              <w:rPr>
                <w:sz w:val="18"/>
                <w:szCs w:val="18"/>
              </w:rPr>
            </w:pPr>
            <w:r w:rsidRPr="008007F0">
              <w:rPr>
                <w:sz w:val="18"/>
                <w:szCs w:val="18"/>
              </w:rPr>
              <w:t>0.0073</w:t>
            </w:r>
          </w:p>
        </w:tc>
        <w:tc>
          <w:tcPr>
            <w:tcW w:w="1986" w:type="dxa"/>
            <w:vAlign w:val="center"/>
          </w:tcPr>
          <w:p w:rsidR="00B45D1D" w:rsidRPr="008007F0" w:rsidRDefault="00B45D1D" w:rsidP="008007F0">
            <w:pPr>
              <w:jc w:val="center"/>
              <w:rPr>
                <w:sz w:val="18"/>
                <w:szCs w:val="18"/>
              </w:rPr>
            </w:pPr>
            <w:r w:rsidRPr="008007F0">
              <w:rPr>
                <w:sz w:val="18"/>
                <w:szCs w:val="18"/>
              </w:rPr>
              <w:t>86:09:0101039:2901</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60</w:t>
            </w:r>
          </w:p>
        </w:tc>
        <w:tc>
          <w:tcPr>
            <w:tcW w:w="2269" w:type="dxa"/>
            <w:vAlign w:val="center"/>
          </w:tcPr>
          <w:p w:rsidR="00B45D1D" w:rsidRPr="008007F0" w:rsidRDefault="00B45D1D" w:rsidP="008007F0">
            <w:pPr>
              <w:jc w:val="center"/>
              <w:rPr>
                <w:sz w:val="18"/>
                <w:szCs w:val="18"/>
              </w:rPr>
            </w:pPr>
            <w:r w:rsidRPr="008007F0">
              <w:rPr>
                <w:sz w:val="18"/>
                <w:szCs w:val="18"/>
              </w:rPr>
              <w:t>86:09:0101039:2925/чзу1</w:t>
            </w:r>
          </w:p>
        </w:tc>
        <w:tc>
          <w:tcPr>
            <w:tcW w:w="1134" w:type="dxa"/>
            <w:vAlign w:val="center"/>
          </w:tcPr>
          <w:p w:rsidR="00B45D1D" w:rsidRPr="00AE5FCB" w:rsidRDefault="00B45D1D" w:rsidP="00850CD4">
            <w:pPr>
              <w:rPr>
                <w:lang w:eastAsia="en-US"/>
              </w:rPr>
            </w:pPr>
            <w:r w:rsidRPr="00AE5FCB">
              <w:rPr>
                <w:lang w:eastAsia="en-US"/>
              </w:rPr>
              <w:t>566-575</w:t>
            </w:r>
          </w:p>
        </w:tc>
        <w:tc>
          <w:tcPr>
            <w:tcW w:w="1134" w:type="dxa"/>
            <w:vAlign w:val="center"/>
          </w:tcPr>
          <w:p w:rsidR="00B45D1D" w:rsidRPr="008007F0" w:rsidRDefault="00B45D1D" w:rsidP="008007F0">
            <w:pPr>
              <w:jc w:val="center"/>
              <w:rPr>
                <w:sz w:val="18"/>
                <w:szCs w:val="18"/>
              </w:rPr>
            </w:pPr>
            <w:r w:rsidRPr="008007F0">
              <w:rPr>
                <w:sz w:val="18"/>
                <w:szCs w:val="18"/>
              </w:rPr>
              <w:t>0.0068</w:t>
            </w:r>
          </w:p>
        </w:tc>
        <w:tc>
          <w:tcPr>
            <w:tcW w:w="1986" w:type="dxa"/>
            <w:vAlign w:val="center"/>
          </w:tcPr>
          <w:p w:rsidR="00B45D1D" w:rsidRPr="008007F0" w:rsidRDefault="00B45D1D" w:rsidP="008007F0">
            <w:pPr>
              <w:jc w:val="center"/>
              <w:rPr>
                <w:sz w:val="18"/>
                <w:szCs w:val="18"/>
              </w:rPr>
            </w:pPr>
            <w:r w:rsidRPr="008007F0">
              <w:rPr>
                <w:sz w:val="18"/>
                <w:szCs w:val="18"/>
              </w:rPr>
              <w:t>86:09:0101039:2925</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61</w:t>
            </w:r>
          </w:p>
        </w:tc>
        <w:tc>
          <w:tcPr>
            <w:tcW w:w="2269" w:type="dxa"/>
            <w:vAlign w:val="center"/>
          </w:tcPr>
          <w:p w:rsidR="00B45D1D" w:rsidRPr="008007F0" w:rsidRDefault="00B45D1D" w:rsidP="008007F0">
            <w:pPr>
              <w:jc w:val="center"/>
              <w:rPr>
                <w:sz w:val="18"/>
                <w:szCs w:val="18"/>
              </w:rPr>
            </w:pPr>
            <w:r w:rsidRPr="008007F0">
              <w:rPr>
                <w:sz w:val="18"/>
                <w:szCs w:val="18"/>
              </w:rPr>
              <w:t>86:09:0101039:2747/чзу1</w:t>
            </w:r>
          </w:p>
        </w:tc>
        <w:tc>
          <w:tcPr>
            <w:tcW w:w="1134" w:type="dxa"/>
            <w:vAlign w:val="center"/>
          </w:tcPr>
          <w:p w:rsidR="00B45D1D" w:rsidRPr="00AE5FCB" w:rsidRDefault="00B45D1D" w:rsidP="00850CD4">
            <w:pPr>
              <w:rPr>
                <w:lang w:eastAsia="en-US"/>
              </w:rPr>
            </w:pPr>
            <w:r w:rsidRPr="00AE5FCB">
              <w:rPr>
                <w:lang w:eastAsia="en-US"/>
              </w:rPr>
              <w:t>395-399</w:t>
            </w:r>
          </w:p>
        </w:tc>
        <w:tc>
          <w:tcPr>
            <w:tcW w:w="1134" w:type="dxa"/>
            <w:vAlign w:val="center"/>
          </w:tcPr>
          <w:p w:rsidR="00B45D1D" w:rsidRPr="008007F0" w:rsidRDefault="00B45D1D" w:rsidP="008007F0">
            <w:pPr>
              <w:jc w:val="center"/>
              <w:rPr>
                <w:sz w:val="18"/>
                <w:szCs w:val="18"/>
              </w:rPr>
            </w:pPr>
            <w:r w:rsidRPr="008007F0">
              <w:rPr>
                <w:sz w:val="18"/>
                <w:szCs w:val="18"/>
              </w:rPr>
              <w:t>0.0477</w:t>
            </w:r>
          </w:p>
        </w:tc>
        <w:tc>
          <w:tcPr>
            <w:tcW w:w="1986" w:type="dxa"/>
            <w:vAlign w:val="center"/>
          </w:tcPr>
          <w:p w:rsidR="00B45D1D" w:rsidRPr="008007F0" w:rsidRDefault="00B45D1D" w:rsidP="008007F0">
            <w:pPr>
              <w:jc w:val="center"/>
              <w:rPr>
                <w:sz w:val="18"/>
                <w:szCs w:val="18"/>
              </w:rPr>
            </w:pPr>
            <w:r w:rsidRPr="008007F0">
              <w:rPr>
                <w:sz w:val="18"/>
                <w:szCs w:val="18"/>
              </w:rPr>
              <w:t>86:09:0101039:2747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62</w:t>
            </w:r>
          </w:p>
        </w:tc>
        <w:tc>
          <w:tcPr>
            <w:tcW w:w="2269" w:type="dxa"/>
            <w:vAlign w:val="center"/>
          </w:tcPr>
          <w:p w:rsidR="00B45D1D" w:rsidRPr="008007F0" w:rsidRDefault="00B45D1D" w:rsidP="008007F0">
            <w:pPr>
              <w:jc w:val="center"/>
              <w:rPr>
                <w:sz w:val="18"/>
                <w:szCs w:val="18"/>
              </w:rPr>
            </w:pPr>
            <w:r w:rsidRPr="008007F0">
              <w:rPr>
                <w:sz w:val="18"/>
                <w:szCs w:val="18"/>
              </w:rPr>
              <w:t>86:09:0101039:2747/чзу2</w:t>
            </w:r>
          </w:p>
        </w:tc>
        <w:tc>
          <w:tcPr>
            <w:tcW w:w="1134" w:type="dxa"/>
            <w:vAlign w:val="center"/>
          </w:tcPr>
          <w:p w:rsidR="00B45D1D" w:rsidRPr="00AE5FCB" w:rsidRDefault="00B45D1D" w:rsidP="00850CD4">
            <w:pPr>
              <w:rPr>
                <w:lang w:eastAsia="en-US"/>
              </w:rPr>
            </w:pPr>
            <w:r w:rsidRPr="00AE5FCB">
              <w:rPr>
                <w:lang w:eastAsia="en-US"/>
              </w:rPr>
              <w:t>323-330</w:t>
            </w:r>
          </w:p>
        </w:tc>
        <w:tc>
          <w:tcPr>
            <w:tcW w:w="1134" w:type="dxa"/>
            <w:vAlign w:val="center"/>
          </w:tcPr>
          <w:p w:rsidR="00B45D1D" w:rsidRPr="008007F0" w:rsidRDefault="00B45D1D" w:rsidP="008007F0">
            <w:pPr>
              <w:jc w:val="center"/>
              <w:rPr>
                <w:sz w:val="18"/>
                <w:szCs w:val="18"/>
              </w:rPr>
            </w:pPr>
            <w:r w:rsidRPr="008007F0">
              <w:rPr>
                <w:sz w:val="18"/>
                <w:szCs w:val="18"/>
              </w:rPr>
              <w:t>0.1126</w:t>
            </w:r>
          </w:p>
        </w:tc>
        <w:tc>
          <w:tcPr>
            <w:tcW w:w="1986" w:type="dxa"/>
            <w:vAlign w:val="center"/>
          </w:tcPr>
          <w:p w:rsidR="00B45D1D" w:rsidRPr="008007F0" w:rsidRDefault="00B45D1D" w:rsidP="008007F0">
            <w:pPr>
              <w:jc w:val="center"/>
              <w:rPr>
                <w:sz w:val="18"/>
                <w:szCs w:val="18"/>
              </w:rPr>
            </w:pPr>
            <w:r w:rsidRPr="008007F0">
              <w:rPr>
                <w:sz w:val="18"/>
                <w:szCs w:val="18"/>
              </w:rPr>
              <w:t>86:09:0101039:2747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63</w:t>
            </w:r>
          </w:p>
        </w:tc>
        <w:tc>
          <w:tcPr>
            <w:tcW w:w="2269" w:type="dxa"/>
            <w:vAlign w:val="center"/>
          </w:tcPr>
          <w:p w:rsidR="00B45D1D" w:rsidRPr="008007F0" w:rsidRDefault="00B45D1D" w:rsidP="008007F0">
            <w:pPr>
              <w:jc w:val="center"/>
              <w:rPr>
                <w:sz w:val="18"/>
                <w:szCs w:val="18"/>
              </w:rPr>
            </w:pPr>
            <w:r w:rsidRPr="008007F0">
              <w:rPr>
                <w:sz w:val="18"/>
                <w:szCs w:val="18"/>
              </w:rPr>
              <w:t>86:09:0101039:2597/чзу1</w:t>
            </w:r>
          </w:p>
        </w:tc>
        <w:tc>
          <w:tcPr>
            <w:tcW w:w="1134" w:type="dxa"/>
            <w:vAlign w:val="center"/>
          </w:tcPr>
          <w:p w:rsidR="00B45D1D" w:rsidRPr="00AE5FCB" w:rsidRDefault="00B45D1D" w:rsidP="00850CD4">
            <w:pPr>
              <w:rPr>
                <w:lang w:eastAsia="en-US"/>
              </w:rPr>
            </w:pPr>
            <w:r w:rsidRPr="00AE5FCB">
              <w:rPr>
                <w:lang w:eastAsia="en-US"/>
              </w:rPr>
              <w:t>562-565</w:t>
            </w:r>
          </w:p>
        </w:tc>
        <w:tc>
          <w:tcPr>
            <w:tcW w:w="1134" w:type="dxa"/>
            <w:vAlign w:val="center"/>
          </w:tcPr>
          <w:p w:rsidR="00B45D1D" w:rsidRPr="008007F0" w:rsidRDefault="00B45D1D" w:rsidP="008007F0">
            <w:pPr>
              <w:jc w:val="center"/>
              <w:rPr>
                <w:sz w:val="18"/>
                <w:szCs w:val="18"/>
              </w:rPr>
            </w:pPr>
            <w:r w:rsidRPr="008007F0">
              <w:rPr>
                <w:sz w:val="18"/>
                <w:szCs w:val="18"/>
              </w:rPr>
              <w:t>0.0070</w:t>
            </w:r>
          </w:p>
        </w:tc>
        <w:tc>
          <w:tcPr>
            <w:tcW w:w="1986" w:type="dxa"/>
            <w:vAlign w:val="center"/>
          </w:tcPr>
          <w:p w:rsidR="00B45D1D" w:rsidRPr="008007F0" w:rsidRDefault="00B45D1D" w:rsidP="008007F0">
            <w:pPr>
              <w:jc w:val="center"/>
              <w:rPr>
                <w:sz w:val="18"/>
                <w:szCs w:val="18"/>
              </w:rPr>
            </w:pPr>
            <w:r w:rsidRPr="008007F0">
              <w:rPr>
                <w:sz w:val="18"/>
                <w:szCs w:val="18"/>
              </w:rPr>
              <w:t>86:09:0101039:2597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426" w:type="dxa"/>
            <w:vAlign w:val="center"/>
          </w:tcPr>
          <w:p w:rsidR="00B45D1D" w:rsidRPr="00AE5FCB" w:rsidRDefault="00B45D1D" w:rsidP="00850CD4">
            <w:pPr>
              <w:rPr>
                <w:lang w:eastAsia="en-US"/>
              </w:rPr>
            </w:pPr>
            <w:r w:rsidRPr="00AE5FCB">
              <w:rPr>
                <w:lang w:eastAsia="en-US"/>
              </w:rPr>
              <w:t>64</w:t>
            </w:r>
          </w:p>
        </w:tc>
        <w:tc>
          <w:tcPr>
            <w:tcW w:w="2269" w:type="dxa"/>
            <w:vAlign w:val="center"/>
          </w:tcPr>
          <w:p w:rsidR="00B45D1D" w:rsidRPr="008007F0" w:rsidRDefault="00B45D1D" w:rsidP="008007F0">
            <w:pPr>
              <w:jc w:val="center"/>
              <w:rPr>
                <w:sz w:val="18"/>
                <w:szCs w:val="18"/>
              </w:rPr>
            </w:pPr>
            <w:r w:rsidRPr="008007F0">
              <w:rPr>
                <w:sz w:val="18"/>
                <w:szCs w:val="18"/>
              </w:rPr>
              <w:t>86:09:0101039:2597/чзу2</w:t>
            </w:r>
          </w:p>
        </w:tc>
        <w:tc>
          <w:tcPr>
            <w:tcW w:w="1134" w:type="dxa"/>
            <w:vAlign w:val="center"/>
          </w:tcPr>
          <w:p w:rsidR="00B45D1D" w:rsidRPr="00AE5FCB" w:rsidRDefault="00B45D1D" w:rsidP="00850CD4">
            <w:pPr>
              <w:rPr>
                <w:lang w:eastAsia="en-US"/>
              </w:rPr>
            </w:pPr>
            <w:r w:rsidRPr="00AE5FCB">
              <w:rPr>
                <w:lang w:eastAsia="en-US"/>
              </w:rPr>
              <w:t>529-536</w:t>
            </w:r>
          </w:p>
        </w:tc>
        <w:tc>
          <w:tcPr>
            <w:tcW w:w="1134" w:type="dxa"/>
            <w:vAlign w:val="center"/>
          </w:tcPr>
          <w:p w:rsidR="00B45D1D" w:rsidRPr="008007F0" w:rsidRDefault="00B45D1D" w:rsidP="008007F0">
            <w:pPr>
              <w:jc w:val="center"/>
              <w:rPr>
                <w:sz w:val="18"/>
                <w:szCs w:val="18"/>
              </w:rPr>
            </w:pPr>
            <w:r w:rsidRPr="008007F0">
              <w:rPr>
                <w:sz w:val="18"/>
                <w:szCs w:val="18"/>
              </w:rPr>
              <w:t>0.0176</w:t>
            </w:r>
          </w:p>
        </w:tc>
        <w:tc>
          <w:tcPr>
            <w:tcW w:w="1986" w:type="dxa"/>
            <w:vAlign w:val="center"/>
          </w:tcPr>
          <w:p w:rsidR="00B45D1D" w:rsidRPr="008007F0" w:rsidRDefault="00B45D1D" w:rsidP="008007F0">
            <w:pPr>
              <w:jc w:val="center"/>
              <w:rPr>
                <w:sz w:val="18"/>
                <w:szCs w:val="18"/>
              </w:rPr>
            </w:pPr>
            <w:r w:rsidRPr="008007F0">
              <w:rPr>
                <w:sz w:val="18"/>
                <w:szCs w:val="18"/>
              </w:rPr>
              <w:t>86:09:0101039:2597</w:t>
            </w:r>
          </w:p>
        </w:tc>
        <w:tc>
          <w:tcPr>
            <w:tcW w:w="1560" w:type="dxa"/>
            <w:vMerge/>
            <w:vAlign w:val="center"/>
          </w:tcPr>
          <w:p w:rsidR="00B45D1D" w:rsidRPr="00AE5FCB" w:rsidRDefault="00B45D1D" w:rsidP="00850CD4">
            <w:pPr>
              <w:rPr>
                <w:lang w:eastAsia="en-US"/>
              </w:rPr>
            </w:pPr>
          </w:p>
        </w:tc>
        <w:tc>
          <w:tcPr>
            <w:tcW w:w="1557" w:type="dxa"/>
            <w:vMerge/>
            <w:vAlign w:val="center"/>
          </w:tcPr>
          <w:p w:rsidR="00B45D1D" w:rsidRPr="00AE5FCB" w:rsidRDefault="00B45D1D" w:rsidP="00850CD4">
            <w:pPr>
              <w:rPr>
                <w:lang w:eastAsia="en-US"/>
              </w:rPr>
            </w:pPr>
          </w:p>
        </w:tc>
      </w:tr>
      <w:tr w:rsidR="00B45D1D" w:rsidRPr="00AE5FCB" w:rsidTr="008007F0">
        <w:tc>
          <w:tcPr>
            <w:tcW w:w="3829" w:type="dxa"/>
            <w:gridSpan w:val="3"/>
            <w:vAlign w:val="center"/>
          </w:tcPr>
          <w:p w:rsidR="00B45D1D" w:rsidRPr="00AE5FCB" w:rsidRDefault="00B45D1D" w:rsidP="00850CD4">
            <w:pPr>
              <w:rPr>
                <w:lang w:eastAsia="en-US"/>
              </w:rPr>
            </w:pPr>
            <w:r w:rsidRPr="00AE5FCB">
              <w:rPr>
                <w:lang w:eastAsia="en-US"/>
              </w:rPr>
              <w:t>Всего</w:t>
            </w:r>
          </w:p>
        </w:tc>
        <w:tc>
          <w:tcPr>
            <w:tcW w:w="1134" w:type="dxa"/>
            <w:vAlign w:val="center"/>
          </w:tcPr>
          <w:p w:rsidR="00B45D1D" w:rsidRPr="00AE5FCB" w:rsidRDefault="00B45D1D" w:rsidP="008007F0">
            <w:pPr>
              <w:jc w:val="center"/>
              <w:rPr>
                <w:lang w:eastAsia="en-US"/>
              </w:rPr>
            </w:pPr>
            <w:r w:rsidRPr="008007F0">
              <w:rPr>
                <w:b/>
                <w:bCs/>
                <w:lang w:eastAsia="en-US"/>
              </w:rPr>
              <w:t>6.9219</w:t>
            </w:r>
          </w:p>
        </w:tc>
        <w:tc>
          <w:tcPr>
            <w:tcW w:w="1986" w:type="dxa"/>
            <w:vAlign w:val="center"/>
          </w:tcPr>
          <w:p w:rsidR="00B45D1D" w:rsidRPr="00AE5FCB" w:rsidRDefault="00B45D1D" w:rsidP="00850CD4">
            <w:pPr>
              <w:rPr>
                <w:lang w:eastAsia="en-US"/>
              </w:rPr>
            </w:pPr>
          </w:p>
        </w:tc>
        <w:tc>
          <w:tcPr>
            <w:tcW w:w="1560" w:type="dxa"/>
            <w:vAlign w:val="center"/>
          </w:tcPr>
          <w:p w:rsidR="00B45D1D" w:rsidRPr="00AE5FCB" w:rsidRDefault="00B45D1D" w:rsidP="00850CD4">
            <w:pPr>
              <w:rPr>
                <w:lang w:eastAsia="en-US"/>
              </w:rPr>
            </w:pPr>
          </w:p>
        </w:tc>
        <w:tc>
          <w:tcPr>
            <w:tcW w:w="1557" w:type="dxa"/>
            <w:vAlign w:val="center"/>
          </w:tcPr>
          <w:p w:rsidR="00B45D1D" w:rsidRPr="00AE5FCB" w:rsidRDefault="00B45D1D" w:rsidP="00850CD4">
            <w:pPr>
              <w:rPr>
                <w:lang w:eastAsia="en-US"/>
              </w:rPr>
            </w:pPr>
          </w:p>
        </w:tc>
      </w:tr>
    </w:tbl>
    <w:p w:rsidR="00B45D1D" w:rsidRPr="00597F02" w:rsidRDefault="00B45D1D" w:rsidP="00597F02">
      <w:pPr>
        <w:widowControl w:val="0"/>
        <w:autoSpaceDE w:val="0"/>
        <w:autoSpaceDN w:val="0"/>
        <w:adjustRightInd w:val="0"/>
        <w:ind w:firstLine="567"/>
        <w:jc w:val="both"/>
        <w:rPr>
          <w:sz w:val="24"/>
          <w:szCs w:val="24"/>
        </w:rPr>
      </w:pPr>
      <w:r w:rsidRPr="00597F02">
        <w:rPr>
          <w:sz w:val="24"/>
          <w:szCs w:val="24"/>
        </w:rPr>
        <w:t xml:space="preserve">Проектом межевания территории предусмотрено образование границ земельных участков/частей земельных участков для предоставления в аренду ООО «ЛУКОЙЛ – Западная Сибирь» с целью строительства и эксплуатации проектируемого Объекта. </w:t>
      </w:r>
    </w:p>
    <w:p w:rsidR="00B45D1D" w:rsidRPr="00597F02" w:rsidRDefault="00B45D1D" w:rsidP="00597F02">
      <w:pPr>
        <w:autoSpaceDE w:val="0"/>
        <w:autoSpaceDN w:val="0"/>
        <w:adjustRightInd w:val="0"/>
        <w:ind w:firstLine="567"/>
        <w:jc w:val="both"/>
        <w:rPr>
          <w:sz w:val="24"/>
          <w:szCs w:val="24"/>
        </w:rPr>
      </w:pPr>
      <w:r w:rsidRPr="00597F02">
        <w:rPr>
          <w:sz w:val="24"/>
          <w:szCs w:val="24"/>
        </w:rPr>
        <w:t xml:space="preserve">Образование земельных участков, относящихся к территориям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w:t>
      </w:r>
      <w:r w:rsidRPr="00597F02">
        <w:rPr>
          <w:sz w:val="24"/>
          <w:szCs w:val="24"/>
        </w:rPr>
        <w:br/>
        <w:t>для строительства проектируемого Объекта не требуется.</w:t>
      </w:r>
    </w:p>
    <w:p w:rsidR="00B45D1D" w:rsidRPr="00597F02" w:rsidRDefault="00B45D1D" w:rsidP="00597F02">
      <w:pPr>
        <w:autoSpaceDE w:val="0"/>
        <w:autoSpaceDN w:val="0"/>
        <w:adjustRightInd w:val="0"/>
        <w:ind w:firstLine="567"/>
        <w:jc w:val="both"/>
        <w:rPr>
          <w:sz w:val="24"/>
          <w:szCs w:val="24"/>
        </w:rPr>
      </w:pPr>
      <w:r w:rsidRPr="00597F02">
        <w:rPr>
          <w:sz w:val="24"/>
          <w:szCs w:val="24"/>
        </w:rPr>
        <w:t xml:space="preserve">Образуемые земельные участки/части земельных участков расположены </w:t>
      </w:r>
      <w:r w:rsidRPr="00597F02">
        <w:rPr>
          <w:sz w:val="24"/>
          <w:szCs w:val="24"/>
        </w:rPr>
        <w:br/>
        <w:t xml:space="preserve">в эксплуатационных лесах Советского лесничества, (Картопского участкового лесничества, Картопского урочища, Зеленоборского участкового лесничества, Зеленоборского урочища), </w:t>
      </w:r>
      <w:r w:rsidRPr="00597F02">
        <w:rPr>
          <w:sz w:val="24"/>
          <w:szCs w:val="24"/>
        </w:rPr>
        <w:br/>
        <w:t>в лесных кварталах 218,219,89,90,91,130.</w:t>
      </w:r>
      <w:bookmarkStart w:id="19" w:name="_Toc88562327"/>
      <w:r w:rsidRPr="00597F02">
        <w:rPr>
          <w:sz w:val="24"/>
          <w:szCs w:val="24"/>
        </w:rPr>
        <w:t xml:space="preserve">2.2. Перечень </w:t>
      </w:r>
      <w:bookmarkEnd w:id="17"/>
      <w:bookmarkEnd w:id="18"/>
      <w:r w:rsidRPr="00597F02">
        <w:rPr>
          <w:sz w:val="24"/>
          <w:szCs w:val="24"/>
        </w:rPr>
        <w:t>координат характерных точек образуемых земельных участков</w:t>
      </w:r>
      <w:bookmarkStart w:id="20" w:name="RANGE!A1:C419"/>
      <w:bookmarkEnd w:id="20"/>
      <w:bookmarkEnd w:id="19"/>
      <w:r w:rsidRPr="00597F02">
        <w:rPr>
          <w:sz w:val="24"/>
          <w:szCs w:val="24"/>
        </w:rPr>
        <w:t>.</w:t>
      </w:r>
    </w:p>
    <w:p w:rsidR="00B45D1D" w:rsidRPr="00A80A84" w:rsidRDefault="00B45D1D" w:rsidP="00597F02">
      <w:pPr>
        <w:pStyle w:val="26"/>
        <w:tabs>
          <w:tab w:val="clear" w:pos="1276"/>
        </w:tabs>
        <w:spacing w:before="0" w:after="0"/>
        <w:ind w:right="0" w:firstLine="567"/>
        <w:jc w:val="both"/>
      </w:pPr>
      <w:bookmarkStart w:id="21" w:name="_Toc505185118"/>
      <w:bookmarkStart w:id="22" w:name="_Toc505946372"/>
      <w:r w:rsidRPr="00E2586D">
        <w:t>2.</w:t>
      </w:r>
      <w:r w:rsidRPr="00EC1756">
        <w:t>2</w:t>
      </w:r>
      <w:r w:rsidRPr="00E2586D">
        <w:t>.2.</w:t>
      </w:r>
      <w:bookmarkEnd w:id="21"/>
      <w:bookmarkEnd w:id="22"/>
      <w:r w:rsidRPr="00E2586D">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45D1D" w:rsidRPr="00EC1756" w:rsidRDefault="00B45D1D" w:rsidP="005873E0">
      <w:pPr>
        <w:pStyle w:val="3NGP"/>
        <w:numPr>
          <w:ilvl w:val="0"/>
          <w:numId w:val="0"/>
        </w:numPr>
        <w:spacing w:before="0" w:after="0"/>
        <w:ind w:firstLine="567"/>
        <w:rPr>
          <w:color w:val="0D0D0D"/>
          <w:szCs w:val="24"/>
          <w:lang w:val="ru-RU"/>
        </w:rPr>
      </w:pPr>
      <w:r w:rsidRPr="00EC1756">
        <w:rPr>
          <w:color w:val="0D0D0D"/>
          <w:szCs w:val="24"/>
          <w:lang w:val="ru-RU"/>
        </w:rPr>
        <w:t>Участки расположены в эксплуатационных лесах.</w:t>
      </w:r>
    </w:p>
    <w:p w:rsidR="00B45D1D" w:rsidRPr="00EC1756" w:rsidRDefault="00B45D1D" w:rsidP="005873E0">
      <w:pPr>
        <w:pStyle w:val="3NGP"/>
        <w:numPr>
          <w:ilvl w:val="0"/>
          <w:numId w:val="0"/>
        </w:numPr>
        <w:spacing w:before="0" w:after="0"/>
        <w:ind w:firstLine="567"/>
        <w:rPr>
          <w:szCs w:val="24"/>
          <w:lang w:val="ru-RU"/>
        </w:rPr>
      </w:pPr>
      <w:r w:rsidRPr="00EC1756">
        <w:rPr>
          <w:szCs w:val="24"/>
          <w:lang w:val="ru-RU"/>
        </w:rPr>
        <w:t>Характеристики лесных участков представлены в таблице 2.</w:t>
      </w:r>
    </w:p>
    <w:p w:rsidR="00B45D1D" w:rsidRDefault="00B45D1D" w:rsidP="005873E0">
      <w:pPr>
        <w:tabs>
          <w:tab w:val="left" w:pos="709"/>
        </w:tabs>
        <w:ind w:right="-1" w:firstLine="567"/>
        <w:jc w:val="both"/>
        <w:rPr>
          <w:sz w:val="24"/>
          <w:szCs w:val="24"/>
        </w:rPr>
      </w:pPr>
      <w:r w:rsidRPr="00EC1756">
        <w:rPr>
          <w:sz w:val="24"/>
          <w:szCs w:val="24"/>
        </w:rPr>
        <w:t>Средние таксационные показатели насаждений лесного участка представлены в таблице 3.</w:t>
      </w:r>
    </w:p>
    <w:p w:rsidR="00B45D1D" w:rsidRDefault="00B45D1D" w:rsidP="005873E0">
      <w:pPr>
        <w:spacing w:before="120"/>
        <w:rPr>
          <w:sz w:val="24"/>
          <w:szCs w:val="24"/>
          <w:lang w:eastAsia="en-US"/>
        </w:rPr>
      </w:pPr>
      <w:r>
        <w:rPr>
          <w:sz w:val="24"/>
          <w:szCs w:val="24"/>
          <w:lang w:eastAsia="en-US"/>
        </w:rPr>
        <w:t xml:space="preserve">Таблица 2 </w:t>
      </w:r>
      <w:r>
        <w:rPr>
          <w:sz w:val="24"/>
          <w:szCs w:val="24"/>
          <w:lang w:val="en-US" w:eastAsia="en-US"/>
        </w:rPr>
        <w:t xml:space="preserve">– </w:t>
      </w:r>
      <w:r w:rsidRPr="00FE51E9">
        <w:rPr>
          <w:sz w:val="24"/>
          <w:szCs w:val="24"/>
          <w:lang w:eastAsia="en-US"/>
        </w:rPr>
        <w:t>Характеристика</w:t>
      </w:r>
      <w:r>
        <w:rPr>
          <w:sz w:val="24"/>
          <w:szCs w:val="24"/>
          <w:lang w:eastAsia="en-US"/>
        </w:rPr>
        <w:t xml:space="preserve"> </w:t>
      </w:r>
      <w:r w:rsidRPr="00FE51E9">
        <w:rPr>
          <w:sz w:val="24"/>
          <w:szCs w:val="24"/>
          <w:lang w:eastAsia="en-US"/>
        </w:rPr>
        <w:t>лесного участка</w:t>
      </w:r>
      <w:r>
        <w:rPr>
          <w:sz w:val="24"/>
          <w:szCs w:val="24"/>
          <w:lang w:eastAsia="en-US"/>
        </w:rPr>
        <w:t xml:space="preserve"> </w:t>
      </w:r>
    </w:p>
    <w:tbl>
      <w:tblPr>
        <w:tblW w:w="10725" w:type="dxa"/>
        <w:tblInd w:w="93" w:type="dxa"/>
        <w:tblLayout w:type="fixed"/>
        <w:tblLook w:val="00A0"/>
      </w:tblPr>
      <w:tblGrid>
        <w:gridCol w:w="1858"/>
        <w:gridCol w:w="1701"/>
        <w:gridCol w:w="516"/>
        <w:gridCol w:w="710"/>
        <w:gridCol w:w="473"/>
        <w:gridCol w:w="766"/>
        <w:gridCol w:w="272"/>
        <w:gridCol w:w="516"/>
        <w:gridCol w:w="1022"/>
        <w:gridCol w:w="921"/>
        <w:gridCol w:w="919"/>
        <w:gridCol w:w="1051"/>
      </w:tblGrid>
      <w:tr w:rsidR="00B45D1D" w:rsidRPr="0068210C" w:rsidTr="00E14C06">
        <w:trPr>
          <w:trHeight w:val="600"/>
        </w:trPr>
        <w:tc>
          <w:tcPr>
            <w:tcW w:w="1858" w:type="dxa"/>
            <w:vMerge w:val="restart"/>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974A11">
            <w:pPr>
              <w:jc w:val="center"/>
            </w:pPr>
            <w:r w:rsidRPr="0068210C">
              <w:t>Целевое назначение лесов</w:t>
            </w:r>
          </w:p>
        </w:tc>
        <w:tc>
          <w:tcPr>
            <w:tcW w:w="1701" w:type="dxa"/>
            <w:vMerge w:val="restart"/>
            <w:tcBorders>
              <w:top w:val="single" w:sz="4" w:space="0" w:color="auto"/>
              <w:left w:val="single" w:sz="4" w:space="0" w:color="auto"/>
              <w:bottom w:val="double" w:sz="6" w:space="0" w:color="000000"/>
              <w:right w:val="single" w:sz="4" w:space="0" w:color="auto"/>
            </w:tcBorders>
            <w:vAlign w:val="center"/>
          </w:tcPr>
          <w:p w:rsidR="00B45D1D" w:rsidRDefault="00B45D1D" w:rsidP="00974A11">
            <w:pPr>
              <w:jc w:val="center"/>
            </w:pPr>
            <w:r w:rsidRPr="0068210C">
              <w:t>Участковое лесничество/</w:t>
            </w:r>
          </w:p>
          <w:p w:rsidR="00B45D1D" w:rsidRPr="0068210C" w:rsidRDefault="00B45D1D" w:rsidP="00974A11">
            <w:pPr>
              <w:jc w:val="center"/>
            </w:pPr>
            <w:r w:rsidRPr="0068210C">
              <w:t>урочище (при наличии)</w:t>
            </w:r>
          </w:p>
        </w:tc>
        <w:tc>
          <w:tcPr>
            <w:tcW w:w="516"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974A11">
            <w:pPr>
              <w:jc w:val="center"/>
            </w:pPr>
            <w:r w:rsidRPr="0068210C">
              <w:t>Лесной квартал</w:t>
            </w:r>
          </w:p>
        </w:tc>
        <w:tc>
          <w:tcPr>
            <w:tcW w:w="710"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974A11">
            <w:pPr>
              <w:jc w:val="center"/>
            </w:pPr>
            <w:r w:rsidRPr="0068210C">
              <w:t>Лесотаксацион</w:t>
            </w:r>
            <w:r w:rsidRPr="0068210C">
              <w:br/>
              <w:t>ный выдел</w:t>
            </w:r>
          </w:p>
        </w:tc>
        <w:tc>
          <w:tcPr>
            <w:tcW w:w="473"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974A11">
            <w:pPr>
              <w:jc w:val="center"/>
            </w:pPr>
            <w:r w:rsidRPr="0068210C">
              <w:t>Преобладающая порода</w:t>
            </w:r>
          </w:p>
        </w:tc>
        <w:tc>
          <w:tcPr>
            <w:tcW w:w="1554" w:type="dxa"/>
            <w:gridSpan w:val="3"/>
            <w:vMerge w:val="restart"/>
            <w:tcBorders>
              <w:top w:val="single" w:sz="4" w:space="0" w:color="auto"/>
              <w:left w:val="single" w:sz="4" w:space="0" w:color="auto"/>
              <w:bottom w:val="double" w:sz="6" w:space="0" w:color="000000"/>
              <w:right w:val="single" w:sz="4" w:space="0" w:color="000000"/>
            </w:tcBorders>
            <w:vAlign w:val="center"/>
          </w:tcPr>
          <w:p w:rsidR="00B45D1D" w:rsidRPr="0068210C" w:rsidRDefault="00B45D1D" w:rsidP="00974A11">
            <w:pPr>
              <w:jc w:val="center"/>
            </w:pPr>
            <w:r w:rsidRPr="0068210C">
              <w:t>Площадь(га)/</w:t>
            </w:r>
            <w:r>
              <w:t xml:space="preserve">     </w:t>
            </w:r>
            <w:r w:rsidRPr="0068210C">
              <w:t>запас древесины (куб.м)</w:t>
            </w:r>
          </w:p>
        </w:tc>
        <w:tc>
          <w:tcPr>
            <w:tcW w:w="3913" w:type="dxa"/>
            <w:gridSpan w:val="4"/>
            <w:tcBorders>
              <w:top w:val="single" w:sz="4" w:space="0" w:color="auto"/>
              <w:left w:val="nil"/>
              <w:bottom w:val="single" w:sz="4" w:space="0" w:color="auto"/>
              <w:right w:val="single" w:sz="4" w:space="0" w:color="000000"/>
            </w:tcBorders>
            <w:vAlign w:val="center"/>
          </w:tcPr>
          <w:p w:rsidR="00B45D1D" w:rsidRPr="0068210C" w:rsidRDefault="00B45D1D" w:rsidP="00974A11">
            <w:pPr>
              <w:jc w:val="center"/>
            </w:pPr>
            <w:r w:rsidRPr="0068210C">
              <w:t>В том числе по группам возраста древостоя (га/куб.м)</w:t>
            </w:r>
          </w:p>
        </w:tc>
      </w:tr>
      <w:tr w:rsidR="00B45D1D" w:rsidRPr="0068210C" w:rsidTr="00E14C06">
        <w:trPr>
          <w:trHeight w:val="1125"/>
        </w:trPr>
        <w:tc>
          <w:tcPr>
            <w:tcW w:w="1858"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974A11"/>
        </w:tc>
        <w:tc>
          <w:tcPr>
            <w:tcW w:w="1701"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974A11"/>
        </w:tc>
        <w:tc>
          <w:tcPr>
            <w:tcW w:w="516"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974A11"/>
        </w:tc>
        <w:tc>
          <w:tcPr>
            <w:tcW w:w="710"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974A11"/>
        </w:tc>
        <w:tc>
          <w:tcPr>
            <w:tcW w:w="473"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974A11"/>
        </w:tc>
        <w:tc>
          <w:tcPr>
            <w:tcW w:w="1554" w:type="dxa"/>
            <w:gridSpan w:val="3"/>
            <w:vMerge/>
            <w:tcBorders>
              <w:top w:val="single" w:sz="4" w:space="0" w:color="auto"/>
              <w:left w:val="single" w:sz="4" w:space="0" w:color="auto"/>
              <w:bottom w:val="double" w:sz="6" w:space="0" w:color="000000"/>
              <w:right w:val="single" w:sz="4" w:space="0" w:color="000000"/>
            </w:tcBorders>
            <w:vAlign w:val="center"/>
          </w:tcPr>
          <w:p w:rsidR="00B45D1D" w:rsidRPr="0068210C" w:rsidRDefault="00B45D1D" w:rsidP="00974A11"/>
        </w:tc>
        <w:tc>
          <w:tcPr>
            <w:tcW w:w="1022" w:type="dxa"/>
            <w:tcBorders>
              <w:top w:val="nil"/>
              <w:left w:val="nil"/>
              <w:bottom w:val="double" w:sz="6" w:space="0" w:color="auto"/>
              <w:right w:val="single" w:sz="4" w:space="0" w:color="auto"/>
            </w:tcBorders>
            <w:vAlign w:val="center"/>
          </w:tcPr>
          <w:p w:rsidR="00B45D1D" w:rsidRPr="0068210C" w:rsidRDefault="00B45D1D" w:rsidP="00974A11">
            <w:pPr>
              <w:jc w:val="center"/>
            </w:pPr>
            <w:r w:rsidRPr="0068210C">
              <w:t>Молод-</w:t>
            </w:r>
            <w:r>
              <w:t xml:space="preserve"> </w:t>
            </w:r>
            <w:r w:rsidRPr="0068210C">
              <w:t>няки</w:t>
            </w:r>
          </w:p>
        </w:tc>
        <w:tc>
          <w:tcPr>
            <w:tcW w:w="921" w:type="dxa"/>
            <w:tcBorders>
              <w:top w:val="nil"/>
              <w:left w:val="nil"/>
              <w:bottom w:val="double" w:sz="6" w:space="0" w:color="auto"/>
              <w:right w:val="single" w:sz="4" w:space="0" w:color="auto"/>
            </w:tcBorders>
            <w:vAlign w:val="center"/>
          </w:tcPr>
          <w:p w:rsidR="00B45D1D" w:rsidRPr="0068210C" w:rsidRDefault="00B45D1D" w:rsidP="00974A11">
            <w:pPr>
              <w:jc w:val="center"/>
            </w:pPr>
            <w:r w:rsidRPr="0068210C">
              <w:t>Средне-</w:t>
            </w:r>
            <w:r>
              <w:t xml:space="preserve"> </w:t>
            </w:r>
            <w:r w:rsidRPr="0068210C">
              <w:t>возраст-</w:t>
            </w:r>
            <w:r>
              <w:t xml:space="preserve"> </w:t>
            </w:r>
            <w:r w:rsidRPr="0068210C">
              <w:t>ные</w:t>
            </w:r>
          </w:p>
        </w:tc>
        <w:tc>
          <w:tcPr>
            <w:tcW w:w="919" w:type="dxa"/>
            <w:tcBorders>
              <w:top w:val="nil"/>
              <w:left w:val="nil"/>
              <w:bottom w:val="double" w:sz="6" w:space="0" w:color="auto"/>
              <w:right w:val="single" w:sz="4" w:space="0" w:color="auto"/>
            </w:tcBorders>
            <w:vAlign w:val="center"/>
          </w:tcPr>
          <w:p w:rsidR="00B45D1D" w:rsidRPr="0068210C" w:rsidRDefault="00B45D1D" w:rsidP="00974A11">
            <w:pPr>
              <w:jc w:val="center"/>
            </w:pPr>
            <w:r w:rsidRPr="0068210C">
              <w:t>Приспе- вающие</w:t>
            </w:r>
          </w:p>
        </w:tc>
        <w:tc>
          <w:tcPr>
            <w:tcW w:w="1051" w:type="dxa"/>
            <w:tcBorders>
              <w:top w:val="nil"/>
              <w:left w:val="nil"/>
              <w:bottom w:val="double" w:sz="6" w:space="0" w:color="auto"/>
              <w:right w:val="single" w:sz="4" w:space="0" w:color="auto"/>
            </w:tcBorders>
            <w:vAlign w:val="center"/>
          </w:tcPr>
          <w:p w:rsidR="00B45D1D" w:rsidRPr="0068210C" w:rsidRDefault="00B45D1D" w:rsidP="00974A11">
            <w:pPr>
              <w:jc w:val="center"/>
            </w:pPr>
            <w:r w:rsidRPr="0068210C">
              <w:t>Спелые и перестой-</w:t>
            </w:r>
            <w:r>
              <w:t xml:space="preserve"> </w:t>
            </w:r>
            <w:r w:rsidRPr="0068210C">
              <w:t>ные</w:t>
            </w:r>
          </w:p>
        </w:tc>
      </w:tr>
      <w:tr w:rsidR="00B45D1D" w:rsidRPr="0068210C" w:rsidTr="00E14C06">
        <w:trPr>
          <w:trHeight w:val="270"/>
        </w:trPr>
        <w:tc>
          <w:tcPr>
            <w:tcW w:w="1858" w:type="dxa"/>
            <w:tcBorders>
              <w:top w:val="nil"/>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1</w:t>
            </w:r>
          </w:p>
        </w:tc>
        <w:tc>
          <w:tcPr>
            <w:tcW w:w="1701"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2</w:t>
            </w:r>
          </w:p>
        </w:tc>
        <w:tc>
          <w:tcPr>
            <w:tcW w:w="516"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3</w:t>
            </w:r>
          </w:p>
        </w:tc>
        <w:tc>
          <w:tcPr>
            <w:tcW w:w="710"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4</w:t>
            </w:r>
          </w:p>
        </w:tc>
        <w:tc>
          <w:tcPr>
            <w:tcW w:w="473"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5</w:t>
            </w:r>
          </w:p>
        </w:tc>
        <w:tc>
          <w:tcPr>
            <w:tcW w:w="1554" w:type="dxa"/>
            <w:gridSpan w:val="3"/>
            <w:tcBorders>
              <w:top w:val="double" w:sz="6" w:space="0" w:color="auto"/>
              <w:left w:val="nil"/>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6</w:t>
            </w:r>
          </w:p>
        </w:tc>
        <w:tc>
          <w:tcPr>
            <w:tcW w:w="1022"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7</w:t>
            </w:r>
          </w:p>
        </w:tc>
        <w:tc>
          <w:tcPr>
            <w:tcW w:w="921"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8</w:t>
            </w:r>
          </w:p>
        </w:tc>
        <w:tc>
          <w:tcPr>
            <w:tcW w:w="919"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9</w:t>
            </w:r>
          </w:p>
        </w:tc>
        <w:tc>
          <w:tcPr>
            <w:tcW w:w="1051" w:type="dxa"/>
            <w:tcBorders>
              <w:top w:val="nil"/>
              <w:left w:val="nil"/>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10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w:t>
            </w:r>
          </w:p>
        </w:tc>
      </w:tr>
      <w:tr w:rsidR="00B45D1D" w:rsidRPr="0068210C" w:rsidTr="00E14C06">
        <w:trPr>
          <w:trHeight w:val="300"/>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 / 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0.0038/0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К</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0.0736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5</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0.0736/5</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Е</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0.0132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0.0132/1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0.0148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0.0148/1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0.0114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0.0114/1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0.0670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0.0670/4</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0.0068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0.0068/0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0.2276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Зимник</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0.0314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3</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0.0314/3</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0.0258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0.0258/1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0.0061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Зимник</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Просека квартальная</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0.4899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16</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0.0928/5</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0.1550/11</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0.4899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16</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0.0928/5</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0.1550/11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 (Узел 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0.0091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0.0091/1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0.0136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0.0227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0.0091/1</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0.0227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0.0091/1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 (Узел 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0.0421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4</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0.0421/4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0.0459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4</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0.0421/4</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0.0459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4</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0.0421/4</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86:09:0000000:4542/чзу4</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К-8</w:t>
            </w:r>
            <w:r>
              <w:rPr>
                <w:bCs/>
                <w:i/>
                <w:iCs/>
              </w:rPr>
              <w:t xml:space="preserve"> </w:t>
            </w:r>
            <w:r w:rsidRPr="0068210C">
              <w:rPr>
                <w:bCs/>
                <w:i/>
                <w:iCs/>
              </w:rPr>
              <w:t>дот.вр. К-10,25, инв.№ УНГ_0304113, (т.вр.К-25 - К-25)</w:t>
            </w:r>
          </w:p>
        </w:tc>
      </w:tr>
      <w:tr w:rsidR="00B45D1D" w:rsidRPr="0068210C" w:rsidTr="00E14C06">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E14C06">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0.0159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0.0159/0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0.0159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0.0159/0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0.0159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0.0159/0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86:09:0000000:4542/чзу5</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0.0117/0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0.0624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0.0067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0.0067/1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0.1216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Просека по профилю</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0.2042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0.0117/0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0.0067/1</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0.2042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0.0117/0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0.0067/1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86:09:0000000:4542/чзу6</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0.0311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0.0065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0.0065/0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0.0376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0.0065/0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0.0376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0.0065/0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86:09:0000000:4542/чзу7</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(Узел 4)</w:t>
            </w:r>
          </w:p>
        </w:tc>
      </w:tr>
      <w:tr w:rsidR="00B45D1D" w:rsidRPr="0068210C" w:rsidTr="00E14C06">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0.0014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0.0014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86:09:0000000:4542/чзу8</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(Узел 3)</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Болото</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0.0366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0.0366/1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0.0366/1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0.0366/1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86:09:0000000:4542/чзу9</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(Узел 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К</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0.0552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7</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0.0552/7</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0.0389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0.0389/1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0.0941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8</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0.0389/1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0.0552/7</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0.0941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8</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0.0389/1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0.0552/7</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ТЕХНОЛОГИЧЕСКИЕ ТРУБОПРОВОДЫ К-8, инв.№ УНГ_0304044, (водовод</w:t>
            </w:r>
            <w:r>
              <w:rPr>
                <w:bCs/>
                <w:i/>
                <w:iCs/>
              </w:rPr>
              <w:t xml:space="preserve"> </w:t>
            </w:r>
            <w:r w:rsidRPr="0068210C">
              <w:rPr>
                <w:bCs/>
                <w:i/>
                <w:iCs/>
              </w:rPr>
              <w:t>от т.вр. до К-8)</w:t>
            </w:r>
          </w:p>
        </w:tc>
      </w:tr>
      <w:tr w:rsidR="00B45D1D" w:rsidRPr="0068210C" w:rsidTr="00E14C06">
        <w:trPr>
          <w:trHeight w:val="46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3</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0.0199/3</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3</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0.0199/3</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3</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0.0199/3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ДНС К-35,К-35-СКВ.10200, инв.№УНГ_0303978, (Выкидной трубопровод</w:t>
            </w:r>
            <w:r>
              <w:rPr>
                <w:bCs/>
                <w:i/>
                <w:iCs/>
              </w:rPr>
              <w:t xml:space="preserve"> </w:t>
            </w:r>
            <w:r w:rsidRPr="0068210C">
              <w:rPr>
                <w:bCs/>
                <w:i/>
                <w:iCs/>
              </w:rPr>
              <w:t>скв.10200 - К - 35)</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0.0130/0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0.0964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0.0964/1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0.0124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0.1218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0.1094/1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0.1218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0.1094/1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0.1320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15</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0.1320/15</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0.1544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15</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0.1544/15</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К</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0.1594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0.1594/11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Е</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0.0282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0.0282/2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0.3299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30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0.3299/30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0.1594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13</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0.1594/13</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0.6226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37</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0.6226/37</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0.1285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9</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0.1285/9</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0.1908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0.0036/0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0.1473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13</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0.1473/13</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0.0140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Зимник</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0.0525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0.0740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7</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0.0740/7</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0.2771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0.2771/14</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0.0091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Зимник</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Просека квартальная</w:t>
            </w:r>
          </w:p>
        </w:tc>
      </w:tr>
      <w:tr w:rsidR="00B45D1D" w:rsidRPr="0068210C" w:rsidTr="00E14C06">
        <w:trPr>
          <w:trHeight w:val="660"/>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2.4899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166</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0.8997/51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1.3167/ 115</w:t>
            </w:r>
          </w:p>
        </w:tc>
      </w:tr>
      <w:tr w:rsidR="00B45D1D" w:rsidRPr="0068210C" w:rsidTr="00E14C06">
        <w:trPr>
          <w:trHeight w:val="690"/>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2.4899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166</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0.8997/51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1.3167/ 115</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 (Демонтаж)</w:t>
            </w:r>
          </w:p>
        </w:tc>
      </w:tr>
      <w:tr w:rsidR="00B45D1D" w:rsidRPr="0068210C" w:rsidTr="00E14C06">
        <w:trPr>
          <w:trHeight w:val="67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0.0062/1</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0.0062/1</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0.0062/1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86:09:0000000:4542/чзу14</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К-8</w:t>
            </w:r>
            <w:r>
              <w:rPr>
                <w:bCs/>
                <w:i/>
                <w:iCs/>
              </w:rPr>
              <w:t xml:space="preserve"> </w:t>
            </w:r>
            <w:r w:rsidRPr="0068210C">
              <w:rPr>
                <w:bCs/>
                <w:i/>
                <w:iCs/>
              </w:rPr>
              <w:t>дот.вр. К-10,25, инв.№ УНГ_0304113, (т.вр.К-25 - К-25)</w:t>
            </w:r>
          </w:p>
        </w:tc>
      </w:tr>
      <w:tr w:rsidR="00B45D1D" w:rsidRPr="0068210C" w:rsidTr="00E14C06">
        <w:trPr>
          <w:trHeight w:val="55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0.0711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0.0711/0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0.0711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0.0711/0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0.0711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0.0711/0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86:09:0000000:4542/чзу15</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0.0232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0.0232/0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Е</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0.0019/0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0.1061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Буровая площадка</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0.0210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5</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0.0210/5</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0.1613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Просека по профилю</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0.3202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5</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0.0232/0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0.0229/5</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0.3202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5</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0.0232/0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0.0229/5</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86:09:0000000:4542/чзу16</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0.0038/0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0.0947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Болото</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0.0009/0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0.0075/0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К</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0.1715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0.1715/21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0.0350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0.0350/1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0.2456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Реки</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77</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0.0426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0.0426/0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К</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0.1699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24</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0.1699/24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0.1742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0.1742/14</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Зимник</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0.1473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0.1473/12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1.1045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72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0.4075/27</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0.3452/45</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1.1045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72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0.4075/27</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0.3452/45</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86:09:0000000:4542/чзу17</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0.0840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0.0167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0.1007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0.1007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86:09:0000000:4542/чзу18</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ТЕХНОЛОГИЧЕСКИЕ ТРУБОПРОВОДЫ К-8, инв.№ УНГ_0304044, (водовод</w:t>
            </w:r>
            <w:r>
              <w:rPr>
                <w:bCs/>
                <w:i/>
                <w:iCs/>
              </w:rPr>
              <w:t xml:space="preserve"> </w:t>
            </w:r>
            <w:r w:rsidRPr="0068210C">
              <w:rPr>
                <w:bCs/>
                <w:i/>
                <w:iCs/>
              </w:rPr>
              <w:t>от т.вр. до К-8)</w:t>
            </w:r>
          </w:p>
        </w:tc>
      </w:tr>
      <w:tr w:rsidR="00B45D1D" w:rsidRPr="0068210C" w:rsidTr="00E14C06">
        <w:trPr>
          <w:trHeight w:val="46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0.0829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12</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0.0829/12</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0.0829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12</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0.0829/12</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0.0829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12</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0.0829/12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86:09:0000000:4542/чзу19</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ДНС К-35,К-35-СКВ.10200, инв.№УНГ_0303978, (Выкидной трубопровод</w:t>
            </w:r>
            <w:r>
              <w:rPr>
                <w:bCs/>
                <w:i/>
                <w:iCs/>
              </w:rPr>
              <w:t xml:space="preserve"> </w:t>
            </w:r>
            <w:r w:rsidRPr="0068210C">
              <w:rPr>
                <w:bCs/>
                <w:i/>
                <w:iCs/>
              </w:rPr>
              <w:t>скв.10200 - К - 35)</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0.0398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0.0398/0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69</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0.2247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0.2247/2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0.0367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0.3012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0.2645/2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0.3012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0.2645/2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86:09:0000000:4542/чзу20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ДНС К-35,К-35-СКВ.10200, инв.№УНГ_0303978, (Выкидной трубопровод</w:t>
            </w:r>
            <w:r>
              <w:rPr>
                <w:bCs/>
                <w:i/>
                <w:iCs/>
              </w:rPr>
              <w:t xml:space="preserve"> </w:t>
            </w:r>
            <w:r w:rsidRPr="0068210C">
              <w:rPr>
                <w:bCs/>
                <w:i/>
                <w:iCs/>
              </w:rPr>
              <w:t>скв.10200 - К - 35)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63</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0.0518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0.0518/1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0.0525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0.0518/1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0.0525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0.0518/1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86:09:0101038:158/чзу1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 (Узел 1)</w:t>
            </w:r>
          </w:p>
        </w:tc>
      </w:tr>
      <w:tr w:rsidR="00B45D1D" w:rsidRPr="0068210C" w:rsidTr="00E14C06">
        <w:trPr>
          <w:trHeight w:val="69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0.0098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0.0098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0.0098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86:09:0101038:158/чзу2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w:t>
            </w:r>
          </w:p>
        </w:tc>
      </w:tr>
      <w:tr w:rsidR="00B45D1D" w:rsidRPr="0068210C" w:rsidTr="00E14C06">
        <w:trPr>
          <w:trHeight w:val="73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86:09:0101038:158/чзу3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НЕФТЕПРОВОД К-53 точка врезки Т2 СЫМОРЬЯХСКОГО МЕСТОРОЖДЕНИЯ, инв.№ УНГ_0304266 (Демонтаж)</w:t>
            </w:r>
          </w:p>
        </w:tc>
      </w:tr>
      <w:tr w:rsidR="00B45D1D" w:rsidRPr="0068210C" w:rsidTr="00E14C06">
        <w:trPr>
          <w:trHeight w:val="72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Зеленоборское/</w:t>
            </w:r>
            <w:r>
              <w:t xml:space="preserve"> </w:t>
            </w:r>
            <w:r w:rsidRPr="0068210C">
              <w:t>Зеленоборское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0.0353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0.0353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0.0353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86:09:0101039:2917/чзу1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51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0.0046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0.0046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0.0046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86:09:0101039:2917/чзу2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6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0.0828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0.0828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0.0828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86:09:0101039:2917/чзу3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0.0290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0.0855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0.1145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0.1145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86:09:0101039:2918/чзу1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86:09:0101039:2918/чзу2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(Узел 4)</w:t>
            </w:r>
          </w:p>
        </w:tc>
      </w:tr>
      <w:tr w:rsidR="00B45D1D" w:rsidRPr="0068210C" w:rsidTr="00E14C06">
        <w:trPr>
          <w:trHeight w:val="46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86:09:0101039:2918/чзу3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86:09:0101039:2918/чзу4</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0.0084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0.0095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0.0179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0.0179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86:09:0101039:2919/чзу1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45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0.0055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0.0055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0.0055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86:09:0101039:2919/чзу2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Е</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0.0030/0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0.0179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0.0030/0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0.0179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0.0030/0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86:09:0101039:2920/чзу1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(Узел 4)</w:t>
            </w:r>
          </w:p>
        </w:tc>
      </w:tr>
      <w:tr w:rsidR="00B45D1D" w:rsidRPr="0068210C" w:rsidTr="00E14C06">
        <w:trPr>
          <w:trHeight w:val="51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86:09:0101039:2920/чзу2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0.0289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0.0293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0.0293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86:09:0101039:2920/чзу3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0.0270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0.0273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0.0273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86:09:0101039:2921/чзу1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49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0.0041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86:09:0101039:2921/чзу2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Е</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0.0011/0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0.0101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0.0011/0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0.0011/0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86:09:0101039:2922/чзу1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2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86:09:0101039:2922/чзу2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0.0953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0.0522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0.0522/4</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0.1475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0.0522/4</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0.1475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0.0522/4</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86:09:0101039:2922/чзу3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0.0430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0.0949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0.0221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0.1049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0.2649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0.2649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86:09:0101039:2923/чзу1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0.0051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0.0051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0.0051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86:09:0101039:2923/чзу2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0.0018/0</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0.0088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0.0018/0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0.0088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0.0018/0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86:09:0101039:2924/чзу1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52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0.0030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86:09:0101039:2924/чзу2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0.0036/1</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0.0053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0.0036/1</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0.0053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0.0036/1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86:09:0101039:2926/чзу1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0.0051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0.0051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0.0102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86:09:0101039:2926/чзу2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0.0124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0.0091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0.0215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0.0215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86:09:0101039:2926/чзу3</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74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0.0071</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86:09:0101039:2795/чзу1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0.0039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0.0039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86:09:0101039:2795/чзу2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0.0049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86:09:0101039:2796/чзу1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9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0.0039/0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0.0039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0.0039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0.0039/0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86:09:0101039:2796/чзу2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0.0015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0.0027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0.0027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86:09:0101039:2879/чзу1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9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0.0217/2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0.0217/2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0.0217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0.0217/2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86:09:0101039:2879/чзу2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0.0386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0.0462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86:09:0101039:2880/чзу1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9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0.0222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0.0222/2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0.0222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0.0222/2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0.0222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0.0222/2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86:09:0101039:2880/чзу2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0.0082</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0.0296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0.0378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0.0378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86:09:0101039:2900/чзу1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55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0.0220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0.0220/2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0.0220/2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0.0220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2</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0.0220/2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86:09:0101039:2900/чзу2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49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0.0004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86:09:0101039:2901/чзу1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0.0186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0.0186/1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0.0186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0.0186/1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0.0186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0.0186/1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86:09:0101039:2901/чзу2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0.0046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86:09:0101039:2925/чзу1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52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0.0068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0.0068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0.0068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86:09:0101039:2747/чзу1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1</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К</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0.0306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4</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0.0306/4</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0.0143</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0.0143/1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68</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0.0028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Профиль</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0.0477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5</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0.0143/1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0.0306/4</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0.0477</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5</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0.0143/1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0.0306/4</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86:09:0101039:2747/чзу2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0.0158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0.0968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0.1126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0.1126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86:09:0101039:2597/чзу1</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w:t>
            </w:r>
          </w:p>
        </w:tc>
      </w:tr>
      <w:tr w:rsidR="00B45D1D" w:rsidRPr="0068210C" w:rsidTr="00E14C06">
        <w:trPr>
          <w:trHeight w:val="450"/>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С</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0.0070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0.0070/1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 </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0.0070/1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0.0070</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0.0070/1</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974A11">
            <w:pPr>
              <w:jc w:val="center"/>
              <w:rPr>
                <w:bCs/>
                <w:i/>
                <w:iCs/>
              </w:rPr>
            </w:pPr>
            <w:r w:rsidRPr="0068210C">
              <w:rPr>
                <w:bCs/>
                <w:i/>
                <w:iCs/>
              </w:rPr>
              <w:t>86:09:0101039:2597/чзу2</w:t>
            </w:r>
          </w:p>
        </w:tc>
      </w:tr>
      <w:tr w:rsidR="00B45D1D" w:rsidRPr="0068210C" w:rsidTr="00E14C06">
        <w:trPr>
          <w:trHeight w:val="315"/>
        </w:trPr>
        <w:tc>
          <w:tcPr>
            <w:tcW w:w="10725"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974A11">
            <w:pPr>
              <w:jc w:val="center"/>
              <w:rPr>
                <w:bCs/>
                <w:i/>
                <w:iCs/>
              </w:rPr>
            </w:pPr>
            <w:r w:rsidRPr="0068210C">
              <w:rPr>
                <w:bCs/>
                <w:i/>
                <w:iCs/>
              </w:rPr>
              <w:t>В/ВОДОВОД ОТ Т.ВР. ДО К-24, инв.№УНГ_0304122 (Демонтаж)</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pPr>
            <w:r w:rsidRPr="0068210C">
              <w:t>Картопское/</w:t>
            </w:r>
            <w:r>
              <w:t xml:space="preserve"> </w:t>
            </w:r>
            <w:r w:rsidRPr="0068210C">
              <w:t>Картопское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46</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0.0038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Трассы коммуникаций</w:t>
            </w:r>
          </w:p>
        </w:tc>
      </w:tr>
      <w:tr w:rsidR="00B45D1D" w:rsidRPr="0068210C" w:rsidTr="00E14C06">
        <w:trPr>
          <w:trHeight w:val="315"/>
        </w:trPr>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r w:rsidRPr="0068210C">
              <w:t xml:space="preserve">Эксплуатационные </w:t>
            </w:r>
          </w:p>
        </w:tc>
        <w:tc>
          <w:tcPr>
            <w:tcW w:w="1701" w:type="dxa"/>
            <w:vMerge/>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r w:rsidRPr="0068210C">
              <w:rPr>
                <w:i/>
                <w:iCs/>
              </w:rPr>
              <w:t>62</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pPr>
            <w:r w:rsidRPr="0068210C">
              <w:t>0.0138</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rPr>
            </w:pPr>
            <w:r w:rsidRPr="0068210C">
              <w:rPr>
                <w:rFonts w:ascii="Arial" w:hAnsi="Arial" w:cs="Arial"/>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r w:rsidRPr="0068210C">
              <w:t>--</w:t>
            </w:r>
          </w:p>
        </w:tc>
        <w:tc>
          <w:tcPr>
            <w:tcW w:w="3913" w:type="dxa"/>
            <w:gridSpan w:val="4"/>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i/>
                <w:iCs/>
              </w:rPr>
            </w:pPr>
            <w:r w:rsidRPr="0068210C">
              <w:rPr>
                <w:i/>
                <w:iCs/>
              </w:rPr>
              <w:t>Дорога</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объекту: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0.0176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315"/>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Итого по участку: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0.0176</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0</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r>
      <w:tr w:rsidR="00B45D1D" w:rsidRPr="0068210C" w:rsidTr="00E14C06">
        <w:trPr>
          <w:trHeight w:val="660"/>
        </w:trPr>
        <w:tc>
          <w:tcPr>
            <w:tcW w:w="5258" w:type="dxa"/>
            <w:gridSpan w:val="5"/>
            <w:tcBorders>
              <w:top w:val="single" w:sz="4" w:space="0" w:color="auto"/>
              <w:left w:val="single" w:sz="4" w:space="0" w:color="auto"/>
              <w:bottom w:val="single" w:sz="4" w:space="0" w:color="auto"/>
              <w:right w:val="nil"/>
            </w:tcBorders>
            <w:vAlign w:val="center"/>
          </w:tcPr>
          <w:p w:rsidR="00B45D1D" w:rsidRPr="0068210C" w:rsidRDefault="00B45D1D" w:rsidP="00974A11">
            <w:pPr>
              <w:rPr>
                <w:bCs/>
                <w:i/>
                <w:iCs/>
              </w:rPr>
            </w:pPr>
            <w:r w:rsidRPr="0068210C">
              <w:rPr>
                <w:bCs/>
                <w:i/>
                <w:iCs/>
              </w:rPr>
              <w:t>Всего Зеленоборское участковое лесничество:</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3.1214</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188</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0.9925/56</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1.5291/ 132</w:t>
            </w:r>
          </w:p>
        </w:tc>
      </w:tr>
      <w:tr w:rsidR="00B45D1D" w:rsidRPr="0068210C" w:rsidTr="00E14C06">
        <w:trPr>
          <w:trHeight w:val="585"/>
        </w:trPr>
        <w:tc>
          <w:tcPr>
            <w:tcW w:w="5258" w:type="dxa"/>
            <w:gridSpan w:val="5"/>
            <w:tcBorders>
              <w:top w:val="single" w:sz="4" w:space="0" w:color="auto"/>
              <w:left w:val="single" w:sz="4" w:space="0" w:color="auto"/>
              <w:bottom w:val="single" w:sz="4" w:space="0" w:color="auto"/>
              <w:right w:val="nil"/>
            </w:tcBorders>
            <w:vAlign w:val="center"/>
          </w:tcPr>
          <w:p w:rsidR="00B45D1D" w:rsidRPr="0068210C" w:rsidRDefault="00B45D1D" w:rsidP="00974A11">
            <w:pPr>
              <w:rPr>
                <w:bCs/>
                <w:i/>
                <w:iCs/>
              </w:rPr>
            </w:pPr>
            <w:r w:rsidRPr="0068210C">
              <w:rPr>
                <w:bCs/>
                <w:i/>
                <w:iCs/>
              </w:rPr>
              <w:t>Всего Картопское участковое лесничество:</w:t>
            </w: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3.8005</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124</w:t>
            </w:r>
          </w:p>
        </w:tc>
        <w:tc>
          <w:tcPr>
            <w:tcW w:w="102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1.2029/46</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974A11">
            <w:pPr>
              <w:jc w:val="center"/>
              <w:rPr>
                <w:bCs/>
                <w:i/>
                <w:iCs/>
              </w:rPr>
            </w:pPr>
            <w:r w:rsidRPr="0068210C">
              <w:rPr>
                <w:bCs/>
                <w:i/>
                <w:iCs/>
              </w:rPr>
              <w:t>0.5729/78</w:t>
            </w:r>
          </w:p>
        </w:tc>
      </w:tr>
      <w:tr w:rsidR="00B45D1D" w:rsidRPr="0068210C" w:rsidTr="00E14C06">
        <w:trPr>
          <w:trHeight w:val="600"/>
        </w:trPr>
        <w:tc>
          <w:tcPr>
            <w:tcW w:w="3559" w:type="dxa"/>
            <w:gridSpan w:val="2"/>
            <w:tcBorders>
              <w:top w:val="single" w:sz="4" w:space="0" w:color="auto"/>
              <w:left w:val="single" w:sz="4" w:space="0" w:color="auto"/>
              <w:bottom w:val="single" w:sz="4" w:space="0" w:color="auto"/>
              <w:right w:val="nil"/>
            </w:tcBorders>
            <w:vAlign w:val="center"/>
          </w:tcPr>
          <w:p w:rsidR="00B45D1D" w:rsidRPr="0068210C" w:rsidRDefault="00B45D1D" w:rsidP="00974A11">
            <w:pPr>
              <w:jc w:val="center"/>
              <w:rPr>
                <w:bCs/>
                <w:i/>
                <w:iCs/>
              </w:rPr>
            </w:pPr>
            <w:r w:rsidRPr="0068210C">
              <w:rPr>
                <w:bCs/>
                <w:i/>
                <w:iCs/>
              </w:rPr>
              <w:t>Всего по отводу:</w:t>
            </w:r>
          </w:p>
        </w:tc>
        <w:tc>
          <w:tcPr>
            <w:tcW w:w="516"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10"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473" w:type="dxa"/>
            <w:tcBorders>
              <w:top w:val="single" w:sz="4" w:space="0" w:color="auto"/>
              <w:left w:val="nil"/>
              <w:bottom w:val="single" w:sz="4" w:space="0" w:color="auto"/>
              <w:right w:val="nil"/>
            </w:tcBorders>
            <w:noWrap/>
            <w:vAlign w:val="center"/>
          </w:tcPr>
          <w:p w:rsidR="00B45D1D" w:rsidRPr="0068210C" w:rsidRDefault="00B45D1D" w:rsidP="00974A11">
            <w:pPr>
              <w:jc w:val="center"/>
              <w:rPr>
                <w:i/>
                <w:iCs/>
              </w:rPr>
            </w:pPr>
          </w:p>
        </w:tc>
        <w:tc>
          <w:tcPr>
            <w:tcW w:w="766" w:type="dxa"/>
            <w:tcBorders>
              <w:top w:val="single" w:sz="4" w:space="0" w:color="auto"/>
              <w:left w:val="single" w:sz="4" w:space="0" w:color="auto"/>
              <w:bottom w:val="single" w:sz="4" w:space="0" w:color="auto"/>
              <w:right w:val="nil"/>
            </w:tcBorders>
            <w:noWrap/>
            <w:vAlign w:val="center"/>
          </w:tcPr>
          <w:p w:rsidR="00B45D1D" w:rsidRPr="0068210C" w:rsidRDefault="00B45D1D" w:rsidP="00974A11">
            <w:pPr>
              <w:jc w:val="right"/>
              <w:rPr>
                <w:bCs/>
              </w:rPr>
            </w:pPr>
            <w:r w:rsidRPr="0068210C">
              <w:rPr>
                <w:bCs/>
              </w:rPr>
              <w:t>6.9219</w:t>
            </w:r>
          </w:p>
        </w:tc>
        <w:tc>
          <w:tcPr>
            <w:tcW w:w="272" w:type="dxa"/>
            <w:tcBorders>
              <w:top w:val="nil"/>
              <w:left w:val="nil"/>
              <w:bottom w:val="single" w:sz="4" w:space="0" w:color="auto"/>
              <w:right w:val="nil"/>
            </w:tcBorders>
            <w:noWrap/>
            <w:vAlign w:val="center"/>
          </w:tcPr>
          <w:p w:rsidR="00B45D1D" w:rsidRPr="0068210C" w:rsidRDefault="00B45D1D" w:rsidP="00974A11">
            <w:pPr>
              <w:jc w:val="center"/>
              <w:rPr>
                <w:rFonts w:ascii="Arial" w:hAnsi="Arial" w:cs="Arial"/>
                <w:bCs/>
              </w:rPr>
            </w:pPr>
            <w:r w:rsidRPr="0068210C">
              <w:rPr>
                <w:rFonts w:ascii="Arial" w:hAnsi="Arial" w:cs="Arial"/>
                <w:bCs/>
              </w:rPr>
              <w:t>/</w:t>
            </w:r>
          </w:p>
        </w:tc>
        <w:tc>
          <w:tcPr>
            <w:tcW w:w="516" w:type="dxa"/>
            <w:tcBorders>
              <w:top w:val="single" w:sz="4" w:space="0" w:color="auto"/>
              <w:left w:val="nil"/>
              <w:bottom w:val="single" w:sz="4" w:space="0" w:color="auto"/>
              <w:right w:val="single" w:sz="4" w:space="0" w:color="auto"/>
            </w:tcBorders>
            <w:noWrap/>
            <w:vAlign w:val="center"/>
          </w:tcPr>
          <w:p w:rsidR="00B45D1D" w:rsidRPr="0068210C" w:rsidRDefault="00B45D1D" w:rsidP="00974A11">
            <w:pPr>
              <w:rPr>
                <w:bCs/>
              </w:rPr>
            </w:pPr>
            <w:r w:rsidRPr="0068210C">
              <w:rPr>
                <w:bCs/>
              </w:rPr>
              <w:t>312</w:t>
            </w:r>
          </w:p>
        </w:tc>
        <w:tc>
          <w:tcPr>
            <w:tcW w:w="1022"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2.1974/ 102</w:t>
            </w:r>
          </w:p>
        </w:tc>
        <w:tc>
          <w:tcPr>
            <w:tcW w:w="92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919"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0</w:t>
            </w:r>
          </w:p>
        </w:tc>
        <w:tc>
          <w:tcPr>
            <w:tcW w:w="1051"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974A11">
            <w:pPr>
              <w:jc w:val="center"/>
              <w:rPr>
                <w:bCs/>
                <w:i/>
                <w:iCs/>
              </w:rPr>
            </w:pPr>
            <w:r w:rsidRPr="0068210C">
              <w:rPr>
                <w:bCs/>
                <w:i/>
                <w:iCs/>
              </w:rPr>
              <w:t>2.1020/ 310</w:t>
            </w:r>
          </w:p>
        </w:tc>
      </w:tr>
    </w:tbl>
    <w:p w:rsidR="00B45D1D" w:rsidRDefault="00B45D1D" w:rsidP="00A80A84">
      <w:pPr>
        <w:rPr>
          <w:sz w:val="24"/>
          <w:szCs w:val="24"/>
          <w:lang w:eastAsia="en-US"/>
        </w:rPr>
      </w:pPr>
    </w:p>
    <w:p w:rsidR="00B45D1D" w:rsidRDefault="00B45D1D" w:rsidP="00A80A84">
      <w:pPr>
        <w:rPr>
          <w:sz w:val="24"/>
          <w:szCs w:val="24"/>
          <w:lang w:eastAsia="en-US"/>
        </w:rPr>
      </w:pPr>
    </w:p>
    <w:p w:rsidR="00B45D1D" w:rsidRDefault="00B45D1D" w:rsidP="00A80A84">
      <w:pPr>
        <w:rPr>
          <w:lang w:eastAsia="en-US"/>
        </w:rPr>
      </w:pPr>
      <w:r>
        <w:rPr>
          <w:sz w:val="24"/>
          <w:szCs w:val="24"/>
          <w:lang w:eastAsia="en-US"/>
        </w:rPr>
        <w:t>Таблица 3 Средние таксационные показатели насаждений лесного участка</w:t>
      </w:r>
    </w:p>
    <w:p w:rsidR="00B45D1D" w:rsidRDefault="00B45D1D" w:rsidP="00A80A84">
      <w:pPr>
        <w:rPr>
          <w:lang w:eastAsia="en-US"/>
        </w:rPr>
      </w:pPr>
    </w:p>
    <w:tbl>
      <w:tblPr>
        <w:tblW w:w="10830" w:type="dxa"/>
        <w:tblInd w:w="-34" w:type="dxa"/>
        <w:tblLook w:val="00A0"/>
      </w:tblPr>
      <w:tblGrid>
        <w:gridCol w:w="516"/>
        <w:gridCol w:w="710"/>
        <w:gridCol w:w="1858"/>
        <w:gridCol w:w="473"/>
        <w:gridCol w:w="2058"/>
        <w:gridCol w:w="516"/>
        <w:gridCol w:w="473"/>
        <w:gridCol w:w="473"/>
        <w:gridCol w:w="862"/>
        <w:gridCol w:w="921"/>
        <w:gridCol w:w="919"/>
        <w:gridCol w:w="1051"/>
      </w:tblGrid>
      <w:tr w:rsidR="00B45D1D" w:rsidRPr="0068210C" w:rsidTr="00E14C06">
        <w:trPr>
          <w:trHeight w:val="795"/>
        </w:trPr>
        <w:tc>
          <w:tcPr>
            <w:tcW w:w="516"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A80A84">
            <w:pPr>
              <w:jc w:val="center"/>
            </w:pPr>
            <w:bookmarkStart w:id="23" w:name="RANGE!A1:L27"/>
            <w:bookmarkEnd w:id="23"/>
            <w:r w:rsidRPr="0068210C">
              <w:t>Лесной квартал</w:t>
            </w:r>
          </w:p>
        </w:tc>
        <w:tc>
          <w:tcPr>
            <w:tcW w:w="710"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A80A84">
            <w:pPr>
              <w:jc w:val="center"/>
            </w:pPr>
            <w:r w:rsidRPr="0068210C">
              <w:t>Лесотаксацион</w:t>
            </w:r>
            <w:r w:rsidRPr="0068210C">
              <w:br/>
              <w:t>ный выдел</w:t>
            </w:r>
          </w:p>
        </w:tc>
        <w:tc>
          <w:tcPr>
            <w:tcW w:w="1858" w:type="dxa"/>
            <w:vMerge w:val="restart"/>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pPr>
              <w:jc w:val="center"/>
            </w:pPr>
            <w:r w:rsidRPr="0068210C">
              <w:t>Целевое назначение лесов</w:t>
            </w:r>
          </w:p>
        </w:tc>
        <w:tc>
          <w:tcPr>
            <w:tcW w:w="473"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A80A84">
            <w:pPr>
              <w:jc w:val="center"/>
            </w:pPr>
            <w:r w:rsidRPr="0068210C">
              <w:t>Преобладающая порода</w:t>
            </w:r>
          </w:p>
        </w:tc>
        <w:tc>
          <w:tcPr>
            <w:tcW w:w="2058" w:type="dxa"/>
            <w:vMerge w:val="restart"/>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pPr>
              <w:jc w:val="center"/>
            </w:pPr>
            <w:r w:rsidRPr="0068210C">
              <w:t>Состав насаждений</w:t>
            </w:r>
          </w:p>
        </w:tc>
        <w:tc>
          <w:tcPr>
            <w:tcW w:w="516"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A80A84">
            <w:pPr>
              <w:jc w:val="center"/>
            </w:pPr>
            <w:r w:rsidRPr="0068210C">
              <w:t xml:space="preserve">Возраст </w:t>
            </w:r>
          </w:p>
        </w:tc>
        <w:tc>
          <w:tcPr>
            <w:tcW w:w="473"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A80A84">
            <w:pPr>
              <w:jc w:val="center"/>
            </w:pPr>
            <w:r w:rsidRPr="0068210C">
              <w:t xml:space="preserve">Бонитет </w:t>
            </w:r>
          </w:p>
        </w:tc>
        <w:tc>
          <w:tcPr>
            <w:tcW w:w="473" w:type="dxa"/>
            <w:vMerge w:val="restart"/>
            <w:tcBorders>
              <w:top w:val="single" w:sz="4" w:space="0" w:color="auto"/>
              <w:left w:val="single" w:sz="4" w:space="0" w:color="auto"/>
              <w:bottom w:val="double" w:sz="6" w:space="0" w:color="000000"/>
              <w:right w:val="single" w:sz="4" w:space="0" w:color="auto"/>
            </w:tcBorders>
            <w:textDirection w:val="btLr"/>
            <w:vAlign w:val="center"/>
          </w:tcPr>
          <w:p w:rsidR="00B45D1D" w:rsidRPr="0068210C" w:rsidRDefault="00B45D1D" w:rsidP="00A80A84">
            <w:pPr>
              <w:jc w:val="center"/>
            </w:pPr>
            <w:r w:rsidRPr="0068210C">
              <w:t xml:space="preserve">Полнота </w:t>
            </w:r>
          </w:p>
        </w:tc>
        <w:tc>
          <w:tcPr>
            <w:tcW w:w="3753" w:type="dxa"/>
            <w:gridSpan w:val="4"/>
            <w:tcBorders>
              <w:top w:val="single" w:sz="4" w:space="0" w:color="auto"/>
              <w:left w:val="nil"/>
              <w:bottom w:val="single" w:sz="4" w:space="0" w:color="auto"/>
              <w:right w:val="single" w:sz="4" w:space="0" w:color="000000"/>
            </w:tcBorders>
            <w:vAlign w:val="center"/>
          </w:tcPr>
          <w:p w:rsidR="00B45D1D" w:rsidRPr="0068210C" w:rsidRDefault="00B45D1D" w:rsidP="00A80A84">
            <w:pPr>
              <w:jc w:val="center"/>
            </w:pPr>
            <w:r w:rsidRPr="0068210C">
              <w:t>Средний запас древесины (куб.м/га)</w:t>
            </w:r>
          </w:p>
        </w:tc>
      </w:tr>
      <w:tr w:rsidR="00B45D1D" w:rsidRPr="0068210C" w:rsidTr="00E14C06">
        <w:trPr>
          <w:trHeight w:val="1260"/>
        </w:trPr>
        <w:tc>
          <w:tcPr>
            <w:tcW w:w="516"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710"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1858"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473"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2058"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516"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473"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473" w:type="dxa"/>
            <w:vMerge/>
            <w:tcBorders>
              <w:top w:val="single" w:sz="4" w:space="0" w:color="auto"/>
              <w:left w:val="single" w:sz="4" w:space="0" w:color="auto"/>
              <w:bottom w:val="double" w:sz="6" w:space="0" w:color="000000"/>
              <w:right w:val="single" w:sz="4" w:space="0" w:color="auto"/>
            </w:tcBorders>
            <w:vAlign w:val="center"/>
          </w:tcPr>
          <w:p w:rsidR="00B45D1D" w:rsidRPr="0068210C" w:rsidRDefault="00B45D1D" w:rsidP="00A80A84"/>
        </w:tc>
        <w:tc>
          <w:tcPr>
            <w:tcW w:w="862" w:type="dxa"/>
            <w:tcBorders>
              <w:top w:val="nil"/>
              <w:left w:val="nil"/>
              <w:bottom w:val="double" w:sz="6" w:space="0" w:color="auto"/>
              <w:right w:val="single" w:sz="4" w:space="0" w:color="auto"/>
            </w:tcBorders>
            <w:vAlign w:val="center"/>
          </w:tcPr>
          <w:p w:rsidR="00B45D1D" w:rsidRPr="0068210C" w:rsidRDefault="00B45D1D" w:rsidP="00A80A84">
            <w:pPr>
              <w:jc w:val="center"/>
            </w:pPr>
            <w:r w:rsidRPr="0068210C">
              <w:t>Молод-</w:t>
            </w:r>
            <w:r>
              <w:t xml:space="preserve"> </w:t>
            </w:r>
            <w:r w:rsidRPr="0068210C">
              <w:t>няки</w:t>
            </w:r>
          </w:p>
        </w:tc>
        <w:tc>
          <w:tcPr>
            <w:tcW w:w="921" w:type="dxa"/>
            <w:tcBorders>
              <w:top w:val="nil"/>
              <w:left w:val="nil"/>
              <w:bottom w:val="double" w:sz="6" w:space="0" w:color="auto"/>
              <w:right w:val="single" w:sz="4" w:space="0" w:color="auto"/>
            </w:tcBorders>
            <w:vAlign w:val="center"/>
          </w:tcPr>
          <w:p w:rsidR="00B45D1D" w:rsidRPr="0068210C" w:rsidRDefault="00B45D1D" w:rsidP="00A80A84">
            <w:pPr>
              <w:jc w:val="center"/>
            </w:pPr>
            <w:r w:rsidRPr="0068210C">
              <w:t>Средне-</w:t>
            </w:r>
            <w:r>
              <w:t xml:space="preserve"> </w:t>
            </w:r>
            <w:r w:rsidRPr="0068210C">
              <w:t>возраст-</w:t>
            </w:r>
            <w:r>
              <w:t xml:space="preserve"> </w:t>
            </w:r>
            <w:r w:rsidRPr="0068210C">
              <w:t>ные</w:t>
            </w:r>
          </w:p>
        </w:tc>
        <w:tc>
          <w:tcPr>
            <w:tcW w:w="919" w:type="dxa"/>
            <w:tcBorders>
              <w:top w:val="nil"/>
              <w:left w:val="nil"/>
              <w:bottom w:val="double" w:sz="6" w:space="0" w:color="auto"/>
              <w:right w:val="single" w:sz="4" w:space="0" w:color="auto"/>
            </w:tcBorders>
            <w:vAlign w:val="center"/>
          </w:tcPr>
          <w:p w:rsidR="00B45D1D" w:rsidRPr="0068210C" w:rsidRDefault="00B45D1D" w:rsidP="00A80A84">
            <w:pPr>
              <w:jc w:val="center"/>
            </w:pPr>
            <w:r w:rsidRPr="0068210C">
              <w:t>Приспе- вающие</w:t>
            </w:r>
          </w:p>
        </w:tc>
        <w:tc>
          <w:tcPr>
            <w:tcW w:w="1051" w:type="dxa"/>
            <w:tcBorders>
              <w:top w:val="nil"/>
              <w:left w:val="nil"/>
              <w:bottom w:val="double" w:sz="6" w:space="0" w:color="auto"/>
              <w:right w:val="single" w:sz="4" w:space="0" w:color="auto"/>
            </w:tcBorders>
            <w:vAlign w:val="center"/>
          </w:tcPr>
          <w:p w:rsidR="00B45D1D" w:rsidRPr="0068210C" w:rsidRDefault="00B45D1D" w:rsidP="00A80A84">
            <w:pPr>
              <w:jc w:val="center"/>
            </w:pPr>
            <w:r w:rsidRPr="0068210C">
              <w:t>Спелые и перестой-</w:t>
            </w:r>
            <w:r>
              <w:t xml:space="preserve"> </w:t>
            </w:r>
            <w:r w:rsidRPr="0068210C">
              <w:t>ные</w:t>
            </w:r>
          </w:p>
        </w:tc>
      </w:tr>
      <w:tr w:rsidR="00B45D1D" w:rsidRPr="0068210C" w:rsidTr="00E14C06">
        <w:trPr>
          <w:trHeight w:val="300"/>
        </w:trPr>
        <w:tc>
          <w:tcPr>
            <w:tcW w:w="516" w:type="dxa"/>
            <w:tcBorders>
              <w:top w:val="nil"/>
              <w:left w:val="single" w:sz="4" w:space="0" w:color="auto"/>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1</w:t>
            </w:r>
          </w:p>
        </w:tc>
        <w:tc>
          <w:tcPr>
            <w:tcW w:w="710"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2</w:t>
            </w:r>
          </w:p>
        </w:tc>
        <w:tc>
          <w:tcPr>
            <w:tcW w:w="1858"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3</w:t>
            </w:r>
          </w:p>
        </w:tc>
        <w:tc>
          <w:tcPr>
            <w:tcW w:w="473"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4</w:t>
            </w:r>
          </w:p>
        </w:tc>
        <w:tc>
          <w:tcPr>
            <w:tcW w:w="2058"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5</w:t>
            </w:r>
          </w:p>
        </w:tc>
        <w:tc>
          <w:tcPr>
            <w:tcW w:w="516"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6</w:t>
            </w:r>
          </w:p>
        </w:tc>
        <w:tc>
          <w:tcPr>
            <w:tcW w:w="473"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7</w:t>
            </w:r>
          </w:p>
        </w:tc>
        <w:tc>
          <w:tcPr>
            <w:tcW w:w="473"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8</w:t>
            </w:r>
          </w:p>
        </w:tc>
        <w:tc>
          <w:tcPr>
            <w:tcW w:w="862"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9</w:t>
            </w:r>
          </w:p>
        </w:tc>
        <w:tc>
          <w:tcPr>
            <w:tcW w:w="921"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10</w:t>
            </w:r>
          </w:p>
        </w:tc>
        <w:tc>
          <w:tcPr>
            <w:tcW w:w="919"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11</w:t>
            </w:r>
          </w:p>
        </w:tc>
        <w:tc>
          <w:tcPr>
            <w:tcW w:w="1051" w:type="dxa"/>
            <w:tcBorders>
              <w:top w:val="nil"/>
              <w:left w:val="nil"/>
              <w:bottom w:val="single" w:sz="4" w:space="0" w:color="auto"/>
              <w:right w:val="single" w:sz="4" w:space="0" w:color="auto"/>
            </w:tcBorders>
            <w:vAlign w:val="center"/>
          </w:tcPr>
          <w:p w:rsidR="00B45D1D" w:rsidRPr="0068210C" w:rsidRDefault="00B45D1D" w:rsidP="00A80A84">
            <w:pPr>
              <w:jc w:val="center"/>
              <w:rPr>
                <w:bCs/>
                <w:i/>
                <w:iCs/>
              </w:rPr>
            </w:pPr>
            <w:r w:rsidRPr="0068210C">
              <w:rPr>
                <w:bCs/>
                <w:i/>
                <w:iCs/>
              </w:rPr>
              <w:t>12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noWrap/>
            <w:vAlign w:val="center"/>
          </w:tcPr>
          <w:p w:rsidR="00B45D1D" w:rsidRPr="0068210C" w:rsidRDefault="00B45D1D" w:rsidP="00A80A84">
            <w:pPr>
              <w:jc w:val="center"/>
              <w:rPr>
                <w:bCs/>
                <w:i/>
                <w:iCs/>
              </w:rPr>
            </w:pPr>
            <w:r w:rsidRPr="0068210C">
              <w:rPr>
                <w:bCs/>
                <w:i/>
                <w:iCs/>
              </w:rPr>
              <w:t>86:09:0000000:4542/чзу1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НЕФТЕПРОВОД К-53 точка врезки Т2 СЫМОРЬЯХСКОГО МЕСТОРОЖДЕНИЯ, инв.№ УНГ_0304266</w:t>
            </w:r>
          </w:p>
        </w:tc>
      </w:tr>
      <w:tr w:rsidR="00B45D1D" w:rsidRPr="0068210C" w:rsidTr="00E14C06">
        <w:trPr>
          <w:trHeight w:val="273"/>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4С4Е2К+ 6Е2С1К1Б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16</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К</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3К4Е2С1Б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570"/>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18</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Е</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5Е3С1К1Л+ 6Е2К2Б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0.3</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7С2Е1Б+К+Л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90</w:t>
            </w:r>
          </w:p>
        </w:tc>
      </w:tr>
      <w:tr w:rsidR="00B45D1D" w:rsidRPr="0068210C" w:rsidTr="00E14C06">
        <w:trPr>
          <w:trHeight w:val="64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30</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7С2Е1ЛК+ 7Е1К1С1Б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36</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3С1К1Е5Б+10Е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60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38</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5С3Е2Л+6Е2К2Б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4С1Е5Б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0.6</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НЕФТЕПРОВОД К-53 точка врезки Т2 СЫМОРЬЯХСКОГО МЕСТОРОЖДЕНИЯ, инв.№ УНГ_0304266 (Узел 1)</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14</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5С2К2Е1Б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110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86:09:0000000:4542/чзу3</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НЕФТЕПРОВОД К-53 точка врезки Т2 СЫМОРЬЯХСКОГО МЕСТОРОЖДЕНИЯ, инв.№ УНГ_0304266 (Узел 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7С2Е1Б+К+Л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90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86:09:0000000:4542/чзу4</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К-8</w:t>
            </w:r>
            <w:r>
              <w:rPr>
                <w:bCs/>
                <w:i/>
                <w:iCs/>
              </w:rPr>
              <w:t xml:space="preserve"> </w:t>
            </w:r>
            <w:r w:rsidRPr="0068210C">
              <w:rPr>
                <w:bCs/>
                <w:i/>
                <w:iCs/>
              </w:rPr>
              <w:t>дот.вр. К-10,25, инв.№ УНГ_0304113, (т.вр.К-25 - К-25)</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58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86:09:0000000:4542/чзу5</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4С1Е5Б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0.6</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9С1Е+Л+Б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0.7</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86:09:0000000:4542/чзу6</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77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3С1К1Е5Б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86:09:0000000:4542/чзу8</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 (Узел 3)</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4С2К1Е3Б+Е+Л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86:09:0000000:4542/чзу9</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 (Узел 2)</w:t>
            </w:r>
          </w:p>
        </w:tc>
      </w:tr>
      <w:tr w:rsidR="00B45D1D" w:rsidRPr="0068210C" w:rsidTr="00E14C06">
        <w:trPr>
          <w:trHeight w:val="600"/>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11</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К</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3К3С2Л2Е+ 6Е2К1С1Б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0.3</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120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43</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5С1Е4Б+10К</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ТЕХНОЛОГИЧЕСКИЕ ТРУБОПРОВОДЫ К-8, инв.№ УНГ_0304044, (водовод</w:t>
            </w:r>
            <w:r>
              <w:rPr>
                <w:bCs/>
                <w:i/>
                <w:iCs/>
              </w:rPr>
              <w:t xml:space="preserve"> </w:t>
            </w:r>
            <w:r w:rsidRPr="0068210C">
              <w:rPr>
                <w:bCs/>
                <w:i/>
                <w:iCs/>
              </w:rPr>
              <w:t>от т.вр. до К-8)</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44</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5С4Е1Л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0.7</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150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ДНС К-35,К-35-СКВ.10200, инв.№УНГ_0303978, (Выкидной трубопровод</w:t>
            </w:r>
            <w:r>
              <w:rPr>
                <w:bCs/>
                <w:i/>
                <w:iCs/>
              </w:rPr>
              <w:t xml:space="preserve"> </w:t>
            </w:r>
            <w:r w:rsidRPr="0068210C">
              <w:rPr>
                <w:bCs/>
                <w:i/>
                <w:iCs/>
              </w:rPr>
              <w:t>скв.10200 - К - 35)</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63</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7С3Б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69</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7С3Б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НЕФТЕПРОВОД К-53 точка врезки Т2 СЫМОРЬЯХСКОГО МЕСТОРОЖДЕНИЯ, инв.№ УНГ_0304266</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14</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5С2К2Е1Б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110</w:t>
            </w:r>
          </w:p>
        </w:tc>
      </w:tr>
      <w:tr w:rsidR="00B45D1D" w:rsidRPr="0068210C" w:rsidTr="00E14C06">
        <w:trPr>
          <w:trHeight w:val="6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4С4Е2К+ 6Е2С1К1Б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16</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К</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3К4Е2С1Б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18</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Е</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5Е3С1К1Л6Е2К2Б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0.3</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7С2Е1Б+К+Л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90</w:t>
            </w:r>
          </w:p>
        </w:tc>
      </w:tr>
      <w:tr w:rsidR="00B45D1D" w:rsidRPr="0068210C" w:rsidTr="00E14C06">
        <w:trPr>
          <w:trHeight w:val="55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30</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7С2Е1ЛК+7Е1К1С1Б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36</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3С1К1Е5Б+10Е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60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38</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5С2К2Е1Б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110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48</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7С2Е1Б+К+Л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90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5С3Е2Л+6Е2К2Б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37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4С1Е5Б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0.6</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НЕФТЕПРОВОД К-53 точка врезки Т2 СЫМОРЬЯХСКОГО МЕСТОРОЖДЕНИЯ, инв.№ УНГ_0304266 (Демонтаж)</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219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15</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5С3Е2Л+6Е2К2Б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86:09:0000000:4542/чзу14</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К-8</w:t>
            </w:r>
            <w:r>
              <w:rPr>
                <w:bCs/>
                <w:i/>
                <w:iCs/>
              </w:rPr>
              <w:t xml:space="preserve"> </w:t>
            </w:r>
            <w:r w:rsidRPr="0068210C">
              <w:rPr>
                <w:bCs/>
                <w:i/>
                <w:iCs/>
              </w:rPr>
              <w:t>дот.вр. К-10,25, инв.№ УНГ_0304113, (т.вр.К-25 - К-25)</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58</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86:09:0000000:4542/чзу15</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4С1Е5Б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0.6</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10</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Е</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3Е3Е3С1Б+К</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9С1ЕЛ+Б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0.7</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86:09:0000000:4542/чзу16</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7С3Е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160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5А</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0.6</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8</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2С2Е1К5Б+10С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4С2К1Е3Б+Е+Л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52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11</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К</w:t>
            </w:r>
          </w:p>
        </w:tc>
        <w:tc>
          <w:tcPr>
            <w:tcW w:w="20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jc w:val="center"/>
            </w:pPr>
            <w:r w:rsidRPr="0068210C">
              <w:t>3К3С2Л2Е+ 6Е2К1С1Б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0.3</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120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43</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5С1Е4Б+10К</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77</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3С1К1Е5Б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К</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3К3С2С1Л1Е+С+Е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140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72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86:09:0000000:4542/чзу18</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ТЕХНОЛОГИЧЕСКИЕ ТРУБОПРОВОДЫ К-8, инв.№ УНГ_0304044, (водовод</w:t>
            </w:r>
            <w:r>
              <w:rPr>
                <w:bCs/>
                <w:i/>
                <w:iCs/>
              </w:rPr>
              <w:t xml:space="preserve"> </w:t>
            </w:r>
            <w:r w:rsidRPr="0068210C">
              <w:rPr>
                <w:bCs/>
                <w:i/>
                <w:iCs/>
              </w:rPr>
              <w:t>от т.вр. до К-8)</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44</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5С4Е1Л</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200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0.7</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150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86:09:0000000:4542/чзу19</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ДНС К-35,К-35-СКВ.10200, инв.№УНГ_0303978, (Выкидной трубопровод</w:t>
            </w:r>
            <w:r>
              <w:rPr>
                <w:bCs/>
                <w:i/>
                <w:iCs/>
              </w:rPr>
              <w:t xml:space="preserve"> </w:t>
            </w:r>
            <w:r w:rsidRPr="0068210C">
              <w:rPr>
                <w:bCs/>
                <w:i/>
                <w:iCs/>
              </w:rPr>
              <w:t>скв.10200 - К - 35)</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63</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7С3Б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69</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7С3Б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86:09:0000000:4542/чзу20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ДНС К-35,К-35-СКВ.10200, инв.№УНГ_0303978, (Выкидной трубопровод</w:t>
            </w:r>
            <w:r>
              <w:rPr>
                <w:bCs/>
                <w:i/>
                <w:iCs/>
              </w:rPr>
              <w:t xml:space="preserve"> </w:t>
            </w:r>
            <w:r w:rsidRPr="0068210C">
              <w:rPr>
                <w:bCs/>
                <w:i/>
                <w:iCs/>
              </w:rPr>
              <w:t>скв.10200 - К - 35) (Демонтаж)</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130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63</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7С3Б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0.5</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86:09:0101039:2919/чзу2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10</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Е</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3Е3Е3С1Б+К</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86:09:0101039:2921/чзу2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89</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10</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Е</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3Е3Е3С1Б+К</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180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70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86:09:0101039:2922/чзу2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86:09:0101039:2923/чзу2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9С1Е+Л+Б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0.7</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86:09:0101039:2924/чзу2</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Н/ПРОВОД ОТ СКВ.10436 ДО К-24 , инв.№УНГ_0304160, (Выкидной трубопровод</w:t>
            </w:r>
            <w:r>
              <w:rPr>
                <w:bCs/>
                <w:i/>
                <w:iCs/>
              </w:rPr>
              <w:t xml:space="preserve"> </w:t>
            </w:r>
            <w:r w:rsidRPr="0068210C">
              <w:rPr>
                <w:bCs/>
                <w:i/>
                <w:iCs/>
              </w:rPr>
              <w:t>скв.10436 - К-24)</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90</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9С1Е+Л+Б</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190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0.7</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86:09:0101039:2795/чзу1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86:09:0101039:2796/чзу1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86:09:0101039:2879/чзу1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86:09:0101039:2880/чзу1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86:09:0101039:2900/чзу1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86:09:0101039:2901/чзу1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86:09:0101039:2747/чзу1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1</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К</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3К3С2С1Л1Е+С+Е</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220</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0.4</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140</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bCs/>
                <w:i/>
                <w:iCs/>
              </w:rPr>
            </w:pPr>
            <w:r w:rsidRPr="0068210C">
              <w:rPr>
                <w:bCs/>
                <w:i/>
                <w:iCs/>
              </w:rPr>
              <w:t>86:09:0101039:2597/чзу1</w:t>
            </w:r>
          </w:p>
        </w:tc>
      </w:tr>
      <w:tr w:rsidR="00B45D1D" w:rsidRPr="0068210C" w:rsidTr="00E14C06">
        <w:trPr>
          <w:trHeight w:val="315"/>
        </w:trPr>
        <w:tc>
          <w:tcPr>
            <w:tcW w:w="10830" w:type="dxa"/>
            <w:gridSpan w:val="12"/>
            <w:tcBorders>
              <w:top w:val="single" w:sz="4" w:space="0" w:color="auto"/>
              <w:left w:val="single" w:sz="4" w:space="0" w:color="auto"/>
              <w:bottom w:val="single" w:sz="4" w:space="0" w:color="auto"/>
              <w:right w:val="single" w:sz="4" w:space="0" w:color="000000"/>
            </w:tcBorders>
            <w:vAlign w:val="center"/>
          </w:tcPr>
          <w:p w:rsidR="00B45D1D" w:rsidRPr="0068210C" w:rsidRDefault="00B45D1D" w:rsidP="00A80A84">
            <w:pPr>
              <w:jc w:val="center"/>
              <w:rPr>
                <w:bCs/>
                <w:i/>
                <w:iCs/>
              </w:rPr>
            </w:pPr>
            <w:r w:rsidRPr="0068210C">
              <w:rPr>
                <w:bCs/>
                <w:i/>
                <w:iCs/>
              </w:rPr>
              <w:t>В/ВОДОВОД ОТ Т.ВР. ДО К-24, инв.№УНГ_0304122</w:t>
            </w:r>
          </w:p>
        </w:tc>
      </w:tr>
      <w:tr w:rsidR="00B45D1D" w:rsidRPr="0068210C" w:rsidTr="00E14C06">
        <w:trPr>
          <w:trHeight w:val="315"/>
        </w:trPr>
        <w:tc>
          <w:tcPr>
            <w:tcW w:w="516"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91</w:t>
            </w:r>
          </w:p>
        </w:tc>
        <w:tc>
          <w:tcPr>
            <w:tcW w:w="710"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pPr>
              <w:rPr>
                <w:i/>
                <w:iCs/>
              </w:rPr>
            </w:pPr>
            <w:r w:rsidRPr="0068210C">
              <w:rPr>
                <w:i/>
                <w:iCs/>
              </w:rPr>
              <w:t>2</w:t>
            </w:r>
          </w:p>
        </w:tc>
        <w:tc>
          <w:tcPr>
            <w:tcW w:w="1858" w:type="dxa"/>
            <w:tcBorders>
              <w:top w:val="single" w:sz="4" w:space="0" w:color="auto"/>
              <w:left w:val="single" w:sz="4" w:space="0" w:color="auto"/>
              <w:bottom w:val="single" w:sz="4" w:space="0" w:color="auto"/>
              <w:right w:val="single" w:sz="4" w:space="0" w:color="auto"/>
            </w:tcBorders>
            <w:vAlign w:val="center"/>
          </w:tcPr>
          <w:p w:rsidR="00B45D1D" w:rsidRPr="0068210C" w:rsidRDefault="00B45D1D" w:rsidP="00A80A84">
            <w:r w:rsidRPr="0068210C">
              <w:t xml:space="preserve">Эксплуатационные </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С</w:t>
            </w:r>
          </w:p>
        </w:tc>
        <w:tc>
          <w:tcPr>
            <w:tcW w:w="2058"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pPr>
            <w:r w:rsidRPr="0068210C">
              <w:t>5С1Е4Б+К+10С</w:t>
            </w:r>
          </w:p>
        </w:tc>
        <w:tc>
          <w:tcPr>
            <w:tcW w:w="516"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35</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4</w:t>
            </w:r>
          </w:p>
        </w:tc>
        <w:tc>
          <w:tcPr>
            <w:tcW w:w="473"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0.8</w:t>
            </w:r>
          </w:p>
        </w:tc>
        <w:tc>
          <w:tcPr>
            <w:tcW w:w="862"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r w:rsidRPr="0068210C">
              <w:rPr>
                <w:i/>
                <w:iCs/>
              </w:rPr>
              <w:t>80</w:t>
            </w:r>
          </w:p>
        </w:tc>
        <w:tc>
          <w:tcPr>
            <w:tcW w:w="92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919"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c>
          <w:tcPr>
            <w:tcW w:w="1051" w:type="dxa"/>
            <w:tcBorders>
              <w:top w:val="single" w:sz="4" w:space="0" w:color="auto"/>
              <w:left w:val="single" w:sz="4" w:space="0" w:color="auto"/>
              <w:bottom w:val="single" w:sz="4" w:space="0" w:color="auto"/>
              <w:right w:val="single" w:sz="4" w:space="0" w:color="auto"/>
            </w:tcBorders>
            <w:noWrap/>
            <w:vAlign w:val="center"/>
          </w:tcPr>
          <w:p w:rsidR="00B45D1D" w:rsidRPr="0068210C" w:rsidRDefault="00B45D1D" w:rsidP="00A80A84">
            <w:pPr>
              <w:jc w:val="center"/>
              <w:rPr>
                <w:i/>
                <w:iCs/>
              </w:rPr>
            </w:pPr>
          </w:p>
        </w:tc>
      </w:tr>
    </w:tbl>
    <w:p w:rsidR="00B45D1D" w:rsidRPr="00346035" w:rsidRDefault="00B45D1D" w:rsidP="00A80A84">
      <w:pPr>
        <w:pStyle w:val="26"/>
        <w:spacing w:before="120" w:after="60"/>
        <w:ind w:left="720" w:firstLine="0"/>
      </w:pPr>
      <w:r>
        <w:t>2.</w:t>
      </w:r>
      <w:r w:rsidRPr="00A80A84">
        <w:t>2</w:t>
      </w:r>
      <w:r w:rsidRPr="00E2586D">
        <w:t>.3</w:t>
      </w:r>
      <w:bookmarkStart w:id="24" w:name="_Toc61962956"/>
      <w:r w:rsidRPr="00E2586D">
        <w:t xml:space="preserve"> Перечень координат характерных точек образуемых земельных участков</w:t>
      </w:r>
      <w:bookmarkEnd w:id="24"/>
    </w:p>
    <w:p w:rsidR="00B45D1D" w:rsidRDefault="00B45D1D" w:rsidP="00346035">
      <w:pPr>
        <w:rPr>
          <w:color w:val="000000"/>
        </w:rPr>
        <w:sectPr w:rsidR="00B45D1D" w:rsidSect="007F7487">
          <w:headerReference w:type="default" r:id="rId22"/>
          <w:headerReference w:type="first" r:id="rId23"/>
          <w:type w:val="continuous"/>
          <w:pgSz w:w="11906" w:h="16838" w:code="9"/>
          <w:pgMar w:top="1134" w:right="567" w:bottom="1134" w:left="851" w:header="573" w:footer="85" w:gutter="0"/>
          <w:cols w:space="720"/>
          <w:titlePg/>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066"/>
        <w:gridCol w:w="1166"/>
      </w:tblGrid>
      <w:tr w:rsidR="00B45D1D" w:rsidRPr="008108F8" w:rsidTr="008007F0">
        <w:trPr>
          <w:trHeight w:val="227"/>
        </w:trPr>
        <w:tc>
          <w:tcPr>
            <w:tcW w:w="675" w:type="dxa"/>
            <w:noWrap/>
            <w:vAlign w:val="center"/>
          </w:tcPr>
          <w:p w:rsidR="00B45D1D" w:rsidRPr="008007F0" w:rsidRDefault="00B45D1D" w:rsidP="004254F2">
            <w:pPr>
              <w:rPr>
                <w:color w:val="000000"/>
              </w:rPr>
            </w:pPr>
            <w:bookmarkStart w:id="25" w:name="_Toc88562328"/>
            <w:r w:rsidRPr="008007F0">
              <w:rPr>
                <w:color w:val="000000"/>
              </w:rPr>
              <w:t>№</w:t>
            </w:r>
          </w:p>
        </w:tc>
        <w:tc>
          <w:tcPr>
            <w:tcW w:w="1066" w:type="dxa"/>
            <w:noWrap/>
            <w:vAlign w:val="center"/>
          </w:tcPr>
          <w:p w:rsidR="00B45D1D" w:rsidRPr="008007F0" w:rsidRDefault="00B45D1D" w:rsidP="008007F0">
            <w:pPr>
              <w:jc w:val="center"/>
              <w:rPr>
                <w:color w:val="000000"/>
              </w:rPr>
            </w:pPr>
            <w:r w:rsidRPr="008007F0">
              <w:rPr>
                <w:color w:val="000000"/>
                <w:lang w:val="en-US"/>
              </w:rPr>
              <w:t>X</w:t>
            </w:r>
          </w:p>
        </w:tc>
        <w:tc>
          <w:tcPr>
            <w:tcW w:w="1166" w:type="dxa"/>
            <w:noWrap/>
            <w:vAlign w:val="center"/>
          </w:tcPr>
          <w:p w:rsidR="00B45D1D" w:rsidRPr="008007F0" w:rsidRDefault="00B45D1D" w:rsidP="008007F0">
            <w:pPr>
              <w:jc w:val="center"/>
              <w:rPr>
                <w:color w:val="000000"/>
              </w:rPr>
            </w:pPr>
            <w:r w:rsidRPr="008007F0">
              <w:rPr>
                <w:color w:val="000000"/>
                <w:lang w:val="en-US"/>
              </w:rPr>
              <w:t>Y</w:t>
            </w:r>
          </w:p>
        </w:tc>
      </w:tr>
      <w:tr w:rsidR="00B45D1D" w:rsidRPr="008108F8" w:rsidTr="008007F0">
        <w:trPr>
          <w:trHeight w:val="227"/>
        </w:trPr>
        <w:tc>
          <w:tcPr>
            <w:tcW w:w="2907" w:type="dxa"/>
            <w:gridSpan w:val="3"/>
            <w:noWrap/>
            <w:vAlign w:val="center"/>
          </w:tcPr>
          <w:p w:rsidR="00B45D1D" w:rsidRPr="008007F0" w:rsidRDefault="00B45D1D" w:rsidP="00B622F7">
            <w:pPr>
              <w:rPr>
                <w:color w:val="000000"/>
                <w:lang w:val="en-US"/>
              </w:rPr>
            </w:pPr>
            <w:r w:rsidRPr="008007F0">
              <w:rPr>
                <w:color w:val="000000"/>
              </w:rPr>
              <w:t>1(1)</w:t>
            </w:r>
          </w:p>
          <w:p w:rsidR="00B45D1D" w:rsidRPr="008007F0" w:rsidRDefault="00B45D1D" w:rsidP="00B622F7">
            <w:pPr>
              <w:rPr>
                <w:rFonts w:ascii="Calibri" w:hAnsi="Calibri"/>
                <w:color w:val="000000"/>
              </w:rPr>
            </w:pPr>
            <w:r w:rsidRPr="008007F0">
              <w:rPr>
                <w:color w:val="000000"/>
              </w:rPr>
              <w:t>"86:09:0000000:4542/чзу12"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w:t>
            </w:r>
          </w:p>
        </w:tc>
        <w:tc>
          <w:tcPr>
            <w:tcW w:w="1066" w:type="dxa"/>
            <w:noWrap/>
            <w:vAlign w:val="center"/>
          </w:tcPr>
          <w:p w:rsidR="00B45D1D" w:rsidRPr="008007F0" w:rsidRDefault="00B45D1D" w:rsidP="004254F2">
            <w:pPr>
              <w:rPr>
                <w:color w:val="000000"/>
              </w:rPr>
            </w:pPr>
            <w:r w:rsidRPr="008007F0">
              <w:rPr>
                <w:color w:val="000000"/>
              </w:rPr>
              <w:t>997183.17</w:t>
            </w:r>
          </w:p>
        </w:tc>
        <w:tc>
          <w:tcPr>
            <w:tcW w:w="1166" w:type="dxa"/>
            <w:noWrap/>
            <w:vAlign w:val="center"/>
          </w:tcPr>
          <w:p w:rsidR="00B45D1D" w:rsidRPr="008007F0" w:rsidRDefault="00B45D1D" w:rsidP="004254F2">
            <w:pPr>
              <w:rPr>
                <w:color w:val="000000"/>
              </w:rPr>
            </w:pPr>
            <w:r w:rsidRPr="008007F0">
              <w:rPr>
                <w:color w:val="000000"/>
              </w:rPr>
              <w:t>1733000.73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w:t>
            </w:r>
          </w:p>
        </w:tc>
        <w:tc>
          <w:tcPr>
            <w:tcW w:w="1066" w:type="dxa"/>
            <w:noWrap/>
            <w:vAlign w:val="center"/>
          </w:tcPr>
          <w:p w:rsidR="00B45D1D" w:rsidRPr="008007F0" w:rsidRDefault="00B45D1D" w:rsidP="004254F2">
            <w:pPr>
              <w:rPr>
                <w:color w:val="000000"/>
              </w:rPr>
            </w:pPr>
            <w:r w:rsidRPr="008007F0">
              <w:rPr>
                <w:color w:val="000000"/>
              </w:rPr>
              <w:t>997190.27</w:t>
            </w:r>
          </w:p>
        </w:tc>
        <w:tc>
          <w:tcPr>
            <w:tcW w:w="1166" w:type="dxa"/>
            <w:noWrap/>
            <w:vAlign w:val="center"/>
          </w:tcPr>
          <w:p w:rsidR="00B45D1D" w:rsidRPr="008007F0" w:rsidRDefault="00B45D1D" w:rsidP="004254F2">
            <w:pPr>
              <w:rPr>
                <w:color w:val="000000"/>
              </w:rPr>
            </w:pPr>
            <w:r w:rsidRPr="008007F0">
              <w:rPr>
                <w:color w:val="000000"/>
              </w:rPr>
              <w:t>1733013.99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w:t>
            </w:r>
          </w:p>
        </w:tc>
        <w:tc>
          <w:tcPr>
            <w:tcW w:w="1066" w:type="dxa"/>
            <w:noWrap/>
            <w:vAlign w:val="center"/>
          </w:tcPr>
          <w:p w:rsidR="00B45D1D" w:rsidRPr="008007F0" w:rsidRDefault="00B45D1D" w:rsidP="004254F2">
            <w:pPr>
              <w:rPr>
                <w:color w:val="000000"/>
              </w:rPr>
            </w:pPr>
            <w:r w:rsidRPr="008007F0">
              <w:rPr>
                <w:color w:val="000000"/>
              </w:rPr>
              <w:t>997190.33</w:t>
            </w:r>
          </w:p>
        </w:tc>
        <w:tc>
          <w:tcPr>
            <w:tcW w:w="1166" w:type="dxa"/>
            <w:noWrap/>
            <w:vAlign w:val="center"/>
          </w:tcPr>
          <w:p w:rsidR="00B45D1D" w:rsidRPr="008007F0" w:rsidRDefault="00B45D1D" w:rsidP="004254F2">
            <w:pPr>
              <w:rPr>
                <w:color w:val="000000"/>
              </w:rPr>
            </w:pPr>
            <w:r w:rsidRPr="008007F0">
              <w:rPr>
                <w:color w:val="000000"/>
              </w:rPr>
              <w:t>1733014.11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w:t>
            </w:r>
          </w:p>
        </w:tc>
        <w:tc>
          <w:tcPr>
            <w:tcW w:w="1066" w:type="dxa"/>
            <w:noWrap/>
            <w:vAlign w:val="center"/>
          </w:tcPr>
          <w:p w:rsidR="00B45D1D" w:rsidRPr="008007F0" w:rsidRDefault="00B45D1D" w:rsidP="004254F2">
            <w:pPr>
              <w:rPr>
                <w:color w:val="000000"/>
              </w:rPr>
            </w:pPr>
            <w:r w:rsidRPr="008007F0">
              <w:rPr>
                <w:color w:val="000000"/>
              </w:rPr>
              <w:t>997534.13</w:t>
            </w:r>
          </w:p>
        </w:tc>
        <w:tc>
          <w:tcPr>
            <w:tcW w:w="1166" w:type="dxa"/>
            <w:noWrap/>
            <w:vAlign w:val="center"/>
          </w:tcPr>
          <w:p w:rsidR="00B45D1D" w:rsidRPr="008007F0" w:rsidRDefault="00B45D1D" w:rsidP="004254F2">
            <w:pPr>
              <w:rPr>
                <w:color w:val="000000"/>
              </w:rPr>
            </w:pPr>
            <w:r w:rsidRPr="008007F0">
              <w:rPr>
                <w:color w:val="000000"/>
              </w:rPr>
              <w:t>1733654.55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w:t>
            </w:r>
          </w:p>
        </w:tc>
        <w:tc>
          <w:tcPr>
            <w:tcW w:w="1066" w:type="dxa"/>
            <w:noWrap/>
            <w:vAlign w:val="center"/>
          </w:tcPr>
          <w:p w:rsidR="00B45D1D" w:rsidRPr="008007F0" w:rsidRDefault="00B45D1D" w:rsidP="004254F2">
            <w:pPr>
              <w:rPr>
                <w:color w:val="000000"/>
              </w:rPr>
            </w:pPr>
            <w:r w:rsidRPr="008007F0">
              <w:rPr>
                <w:color w:val="000000"/>
              </w:rPr>
              <w:t>997535.17</w:t>
            </w:r>
          </w:p>
        </w:tc>
        <w:tc>
          <w:tcPr>
            <w:tcW w:w="1166" w:type="dxa"/>
            <w:noWrap/>
            <w:vAlign w:val="center"/>
          </w:tcPr>
          <w:p w:rsidR="00B45D1D" w:rsidRPr="008007F0" w:rsidRDefault="00B45D1D" w:rsidP="004254F2">
            <w:pPr>
              <w:rPr>
                <w:color w:val="000000"/>
              </w:rPr>
            </w:pPr>
            <w:r w:rsidRPr="008007F0">
              <w:rPr>
                <w:color w:val="000000"/>
              </w:rPr>
              <w:t>1733656.53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w:t>
            </w:r>
          </w:p>
        </w:tc>
        <w:tc>
          <w:tcPr>
            <w:tcW w:w="1066" w:type="dxa"/>
            <w:noWrap/>
            <w:vAlign w:val="center"/>
          </w:tcPr>
          <w:p w:rsidR="00B45D1D" w:rsidRPr="008007F0" w:rsidRDefault="00B45D1D" w:rsidP="004254F2">
            <w:pPr>
              <w:rPr>
                <w:color w:val="000000"/>
              </w:rPr>
            </w:pPr>
            <w:r w:rsidRPr="008007F0">
              <w:rPr>
                <w:color w:val="000000"/>
              </w:rPr>
              <w:t>997535.46</w:t>
            </w:r>
          </w:p>
        </w:tc>
        <w:tc>
          <w:tcPr>
            <w:tcW w:w="1166" w:type="dxa"/>
            <w:noWrap/>
            <w:vAlign w:val="center"/>
          </w:tcPr>
          <w:p w:rsidR="00B45D1D" w:rsidRPr="008007F0" w:rsidRDefault="00B45D1D" w:rsidP="004254F2">
            <w:pPr>
              <w:rPr>
                <w:color w:val="000000"/>
              </w:rPr>
            </w:pPr>
            <w:r w:rsidRPr="008007F0">
              <w:rPr>
                <w:color w:val="000000"/>
              </w:rPr>
              <w:t>1733657.1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w:t>
            </w:r>
          </w:p>
        </w:tc>
        <w:tc>
          <w:tcPr>
            <w:tcW w:w="1066" w:type="dxa"/>
            <w:noWrap/>
            <w:vAlign w:val="center"/>
          </w:tcPr>
          <w:p w:rsidR="00B45D1D" w:rsidRPr="008007F0" w:rsidRDefault="00B45D1D" w:rsidP="004254F2">
            <w:pPr>
              <w:rPr>
                <w:color w:val="000000"/>
              </w:rPr>
            </w:pPr>
            <w:r w:rsidRPr="008007F0">
              <w:rPr>
                <w:color w:val="000000"/>
              </w:rPr>
              <w:t>997536.46</w:t>
            </w:r>
          </w:p>
        </w:tc>
        <w:tc>
          <w:tcPr>
            <w:tcW w:w="1166" w:type="dxa"/>
            <w:noWrap/>
            <w:vAlign w:val="center"/>
          </w:tcPr>
          <w:p w:rsidR="00B45D1D" w:rsidRPr="008007F0" w:rsidRDefault="00B45D1D" w:rsidP="004254F2">
            <w:pPr>
              <w:rPr>
                <w:color w:val="000000"/>
              </w:rPr>
            </w:pPr>
            <w:r w:rsidRPr="008007F0">
              <w:rPr>
                <w:color w:val="000000"/>
              </w:rPr>
              <w:t>1733659.06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w:t>
            </w:r>
          </w:p>
        </w:tc>
        <w:tc>
          <w:tcPr>
            <w:tcW w:w="1066" w:type="dxa"/>
            <w:noWrap/>
            <w:vAlign w:val="center"/>
          </w:tcPr>
          <w:p w:rsidR="00B45D1D" w:rsidRPr="008007F0" w:rsidRDefault="00B45D1D" w:rsidP="004254F2">
            <w:pPr>
              <w:rPr>
                <w:color w:val="000000"/>
              </w:rPr>
            </w:pPr>
            <w:r w:rsidRPr="008007F0">
              <w:rPr>
                <w:color w:val="000000"/>
              </w:rPr>
              <w:t>997536.62</w:t>
            </w:r>
          </w:p>
        </w:tc>
        <w:tc>
          <w:tcPr>
            <w:tcW w:w="1166" w:type="dxa"/>
            <w:noWrap/>
            <w:vAlign w:val="center"/>
          </w:tcPr>
          <w:p w:rsidR="00B45D1D" w:rsidRPr="008007F0" w:rsidRDefault="00B45D1D" w:rsidP="004254F2">
            <w:pPr>
              <w:rPr>
                <w:color w:val="000000"/>
              </w:rPr>
            </w:pPr>
            <w:r w:rsidRPr="008007F0">
              <w:rPr>
                <w:color w:val="000000"/>
              </w:rPr>
              <w:t>1733659.4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w:t>
            </w:r>
          </w:p>
        </w:tc>
        <w:tc>
          <w:tcPr>
            <w:tcW w:w="1066" w:type="dxa"/>
            <w:noWrap/>
            <w:vAlign w:val="center"/>
          </w:tcPr>
          <w:p w:rsidR="00B45D1D" w:rsidRPr="008007F0" w:rsidRDefault="00B45D1D" w:rsidP="004254F2">
            <w:pPr>
              <w:rPr>
                <w:color w:val="000000"/>
              </w:rPr>
            </w:pPr>
            <w:r w:rsidRPr="008007F0">
              <w:rPr>
                <w:color w:val="000000"/>
              </w:rPr>
              <w:t>997537.84</w:t>
            </w:r>
          </w:p>
        </w:tc>
        <w:tc>
          <w:tcPr>
            <w:tcW w:w="1166" w:type="dxa"/>
            <w:noWrap/>
            <w:vAlign w:val="center"/>
          </w:tcPr>
          <w:p w:rsidR="00B45D1D" w:rsidRPr="008007F0" w:rsidRDefault="00B45D1D" w:rsidP="004254F2">
            <w:pPr>
              <w:rPr>
                <w:color w:val="000000"/>
              </w:rPr>
            </w:pPr>
            <w:r w:rsidRPr="008007F0">
              <w:rPr>
                <w:color w:val="000000"/>
              </w:rPr>
              <w:t>1733661.91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w:t>
            </w:r>
          </w:p>
        </w:tc>
        <w:tc>
          <w:tcPr>
            <w:tcW w:w="1066" w:type="dxa"/>
            <w:noWrap/>
            <w:vAlign w:val="center"/>
          </w:tcPr>
          <w:p w:rsidR="00B45D1D" w:rsidRPr="008007F0" w:rsidRDefault="00B45D1D" w:rsidP="004254F2">
            <w:pPr>
              <w:rPr>
                <w:color w:val="000000"/>
              </w:rPr>
            </w:pPr>
            <w:r w:rsidRPr="008007F0">
              <w:rPr>
                <w:color w:val="000000"/>
              </w:rPr>
              <w:t>997538.28</w:t>
            </w:r>
          </w:p>
        </w:tc>
        <w:tc>
          <w:tcPr>
            <w:tcW w:w="1166" w:type="dxa"/>
            <w:noWrap/>
            <w:vAlign w:val="center"/>
          </w:tcPr>
          <w:p w:rsidR="00B45D1D" w:rsidRPr="008007F0" w:rsidRDefault="00B45D1D" w:rsidP="004254F2">
            <w:pPr>
              <w:rPr>
                <w:color w:val="000000"/>
              </w:rPr>
            </w:pPr>
            <w:r w:rsidRPr="008007F0">
              <w:rPr>
                <w:color w:val="000000"/>
              </w:rPr>
              <w:t>1733662.86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w:t>
            </w:r>
          </w:p>
        </w:tc>
        <w:tc>
          <w:tcPr>
            <w:tcW w:w="1066" w:type="dxa"/>
            <w:noWrap/>
            <w:vAlign w:val="center"/>
          </w:tcPr>
          <w:p w:rsidR="00B45D1D" w:rsidRPr="008007F0" w:rsidRDefault="00B45D1D" w:rsidP="004254F2">
            <w:pPr>
              <w:rPr>
                <w:color w:val="000000"/>
              </w:rPr>
            </w:pPr>
            <w:r w:rsidRPr="008007F0">
              <w:rPr>
                <w:color w:val="000000"/>
              </w:rPr>
              <w:t>997539.55</w:t>
            </w:r>
          </w:p>
        </w:tc>
        <w:tc>
          <w:tcPr>
            <w:tcW w:w="1166" w:type="dxa"/>
            <w:noWrap/>
            <w:vAlign w:val="center"/>
          </w:tcPr>
          <w:p w:rsidR="00B45D1D" w:rsidRPr="008007F0" w:rsidRDefault="00B45D1D" w:rsidP="004254F2">
            <w:pPr>
              <w:rPr>
                <w:color w:val="000000"/>
              </w:rPr>
            </w:pPr>
            <w:r w:rsidRPr="008007F0">
              <w:rPr>
                <w:color w:val="000000"/>
              </w:rPr>
              <w:t>1733665.66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w:t>
            </w:r>
          </w:p>
        </w:tc>
        <w:tc>
          <w:tcPr>
            <w:tcW w:w="1066" w:type="dxa"/>
            <w:noWrap/>
            <w:vAlign w:val="center"/>
          </w:tcPr>
          <w:p w:rsidR="00B45D1D" w:rsidRPr="008007F0" w:rsidRDefault="00B45D1D" w:rsidP="004254F2">
            <w:pPr>
              <w:rPr>
                <w:color w:val="000000"/>
              </w:rPr>
            </w:pPr>
            <w:r w:rsidRPr="008007F0">
              <w:rPr>
                <w:color w:val="000000"/>
              </w:rPr>
              <w:t>997539.91</w:t>
            </w:r>
          </w:p>
        </w:tc>
        <w:tc>
          <w:tcPr>
            <w:tcW w:w="1166" w:type="dxa"/>
            <w:noWrap/>
            <w:vAlign w:val="center"/>
          </w:tcPr>
          <w:p w:rsidR="00B45D1D" w:rsidRPr="008007F0" w:rsidRDefault="00B45D1D" w:rsidP="004254F2">
            <w:pPr>
              <w:rPr>
                <w:color w:val="000000"/>
              </w:rPr>
            </w:pPr>
            <w:r w:rsidRPr="008007F0">
              <w:rPr>
                <w:color w:val="000000"/>
              </w:rPr>
              <w:t>1733666.48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w:t>
            </w:r>
          </w:p>
        </w:tc>
        <w:tc>
          <w:tcPr>
            <w:tcW w:w="1066" w:type="dxa"/>
            <w:noWrap/>
            <w:vAlign w:val="center"/>
          </w:tcPr>
          <w:p w:rsidR="00B45D1D" w:rsidRPr="008007F0" w:rsidRDefault="00B45D1D" w:rsidP="004254F2">
            <w:pPr>
              <w:rPr>
                <w:color w:val="000000"/>
              </w:rPr>
            </w:pPr>
            <w:r w:rsidRPr="008007F0">
              <w:rPr>
                <w:color w:val="000000"/>
              </w:rPr>
              <w:t>997539.99</w:t>
            </w:r>
          </w:p>
        </w:tc>
        <w:tc>
          <w:tcPr>
            <w:tcW w:w="1166" w:type="dxa"/>
            <w:noWrap/>
            <w:vAlign w:val="center"/>
          </w:tcPr>
          <w:p w:rsidR="00B45D1D" w:rsidRPr="008007F0" w:rsidRDefault="00B45D1D" w:rsidP="004254F2">
            <w:pPr>
              <w:rPr>
                <w:color w:val="000000"/>
              </w:rPr>
            </w:pPr>
            <w:r w:rsidRPr="008007F0">
              <w:rPr>
                <w:color w:val="000000"/>
              </w:rPr>
              <w:t>1733666.67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w:t>
            </w:r>
          </w:p>
        </w:tc>
        <w:tc>
          <w:tcPr>
            <w:tcW w:w="1066" w:type="dxa"/>
            <w:noWrap/>
            <w:vAlign w:val="center"/>
          </w:tcPr>
          <w:p w:rsidR="00B45D1D" w:rsidRPr="008007F0" w:rsidRDefault="00B45D1D" w:rsidP="004254F2">
            <w:pPr>
              <w:rPr>
                <w:color w:val="000000"/>
              </w:rPr>
            </w:pPr>
            <w:r w:rsidRPr="008007F0">
              <w:rPr>
                <w:color w:val="000000"/>
              </w:rPr>
              <w:t>997540.73</w:t>
            </w:r>
          </w:p>
        </w:tc>
        <w:tc>
          <w:tcPr>
            <w:tcW w:w="1166" w:type="dxa"/>
            <w:noWrap/>
            <w:vAlign w:val="center"/>
          </w:tcPr>
          <w:p w:rsidR="00B45D1D" w:rsidRPr="008007F0" w:rsidRDefault="00B45D1D" w:rsidP="004254F2">
            <w:pPr>
              <w:rPr>
                <w:color w:val="000000"/>
              </w:rPr>
            </w:pPr>
            <w:r w:rsidRPr="008007F0">
              <w:rPr>
                <w:color w:val="000000"/>
              </w:rPr>
              <w:t>1733668.42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w:t>
            </w:r>
          </w:p>
        </w:tc>
        <w:tc>
          <w:tcPr>
            <w:tcW w:w="1066" w:type="dxa"/>
            <w:noWrap/>
            <w:vAlign w:val="center"/>
          </w:tcPr>
          <w:p w:rsidR="00B45D1D" w:rsidRPr="008007F0" w:rsidRDefault="00B45D1D" w:rsidP="004254F2">
            <w:pPr>
              <w:rPr>
                <w:color w:val="000000"/>
              </w:rPr>
            </w:pPr>
            <w:r w:rsidRPr="008007F0">
              <w:rPr>
                <w:color w:val="000000"/>
              </w:rPr>
              <w:t>997540.93</w:t>
            </w:r>
          </w:p>
        </w:tc>
        <w:tc>
          <w:tcPr>
            <w:tcW w:w="1166" w:type="dxa"/>
            <w:noWrap/>
            <w:vAlign w:val="center"/>
          </w:tcPr>
          <w:p w:rsidR="00B45D1D" w:rsidRPr="008007F0" w:rsidRDefault="00B45D1D" w:rsidP="004254F2">
            <w:pPr>
              <w:rPr>
                <w:color w:val="000000"/>
              </w:rPr>
            </w:pPr>
            <w:r w:rsidRPr="008007F0">
              <w:rPr>
                <w:color w:val="000000"/>
              </w:rPr>
              <w:t>1733668.88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w:t>
            </w:r>
          </w:p>
        </w:tc>
        <w:tc>
          <w:tcPr>
            <w:tcW w:w="1066" w:type="dxa"/>
            <w:noWrap/>
            <w:vAlign w:val="center"/>
          </w:tcPr>
          <w:p w:rsidR="00B45D1D" w:rsidRPr="008007F0" w:rsidRDefault="00B45D1D" w:rsidP="004254F2">
            <w:pPr>
              <w:rPr>
                <w:color w:val="000000"/>
              </w:rPr>
            </w:pPr>
            <w:r w:rsidRPr="008007F0">
              <w:rPr>
                <w:color w:val="000000"/>
              </w:rPr>
              <w:t>997541.44</w:t>
            </w:r>
          </w:p>
        </w:tc>
        <w:tc>
          <w:tcPr>
            <w:tcW w:w="1166" w:type="dxa"/>
            <w:noWrap/>
            <w:vAlign w:val="center"/>
          </w:tcPr>
          <w:p w:rsidR="00B45D1D" w:rsidRPr="008007F0" w:rsidRDefault="00B45D1D" w:rsidP="004254F2">
            <w:pPr>
              <w:rPr>
                <w:color w:val="000000"/>
              </w:rPr>
            </w:pPr>
            <w:r w:rsidRPr="008007F0">
              <w:rPr>
                <w:color w:val="000000"/>
              </w:rPr>
              <w:t>1733670.12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w:t>
            </w:r>
          </w:p>
        </w:tc>
        <w:tc>
          <w:tcPr>
            <w:tcW w:w="1066" w:type="dxa"/>
            <w:noWrap/>
            <w:vAlign w:val="center"/>
          </w:tcPr>
          <w:p w:rsidR="00B45D1D" w:rsidRPr="008007F0" w:rsidRDefault="00B45D1D" w:rsidP="004254F2">
            <w:pPr>
              <w:rPr>
                <w:color w:val="000000"/>
              </w:rPr>
            </w:pPr>
            <w:r w:rsidRPr="008007F0">
              <w:rPr>
                <w:color w:val="000000"/>
              </w:rPr>
              <w:t>997542.84</w:t>
            </w:r>
          </w:p>
        </w:tc>
        <w:tc>
          <w:tcPr>
            <w:tcW w:w="1166" w:type="dxa"/>
            <w:noWrap/>
            <w:vAlign w:val="center"/>
          </w:tcPr>
          <w:p w:rsidR="00B45D1D" w:rsidRPr="008007F0" w:rsidRDefault="00B45D1D" w:rsidP="004254F2">
            <w:pPr>
              <w:rPr>
                <w:color w:val="000000"/>
              </w:rPr>
            </w:pPr>
            <w:r w:rsidRPr="008007F0">
              <w:rPr>
                <w:color w:val="000000"/>
              </w:rPr>
              <w:t>1733673.76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w:t>
            </w:r>
          </w:p>
        </w:tc>
        <w:tc>
          <w:tcPr>
            <w:tcW w:w="1066" w:type="dxa"/>
            <w:noWrap/>
            <w:vAlign w:val="center"/>
          </w:tcPr>
          <w:p w:rsidR="00B45D1D" w:rsidRPr="008007F0" w:rsidRDefault="00B45D1D" w:rsidP="004254F2">
            <w:pPr>
              <w:rPr>
                <w:color w:val="000000"/>
              </w:rPr>
            </w:pPr>
            <w:r w:rsidRPr="008007F0">
              <w:rPr>
                <w:color w:val="000000"/>
              </w:rPr>
              <w:t>997543.47</w:t>
            </w:r>
          </w:p>
        </w:tc>
        <w:tc>
          <w:tcPr>
            <w:tcW w:w="1166" w:type="dxa"/>
            <w:noWrap/>
            <w:vAlign w:val="center"/>
          </w:tcPr>
          <w:p w:rsidR="00B45D1D" w:rsidRPr="008007F0" w:rsidRDefault="00B45D1D" w:rsidP="004254F2">
            <w:pPr>
              <w:rPr>
                <w:color w:val="000000"/>
              </w:rPr>
            </w:pPr>
            <w:r w:rsidRPr="008007F0">
              <w:rPr>
                <w:color w:val="000000"/>
              </w:rPr>
              <w:t>1733675.46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w:t>
            </w:r>
          </w:p>
        </w:tc>
        <w:tc>
          <w:tcPr>
            <w:tcW w:w="1066" w:type="dxa"/>
            <w:noWrap/>
            <w:vAlign w:val="center"/>
          </w:tcPr>
          <w:p w:rsidR="00B45D1D" w:rsidRPr="008007F0" w:rsidRDefault="00B45D1D" w:rsidP="004254F2">
            <w:pPr>
              <w:rPr>
                <w:color w:val="000000"/>
              </w:rPr>
            </w:pPr>
            <w:r w:rsidRPr="008007F0">
              <w:rPr>
                <w:color w:val="000000"/>
              </w:rPr>
              <w:t>997543.74</w:t>
            </w:r>
          </w:p>
        </w:tc>
        <w:tc>
          <w:tcPr>
            <w:tcW w:w="1166" w:type="dxa"/>
            <w:noWrap/>
            <w:vAlign w:val="center"/>
          </w:tcPr>
          <w:p w:rsidR="00B45D1D" w:rsidRPr="008007F0" w:rsidRDefault="00B45D1D" w:rsidP="004254F2">
            <w:pPr>
              <w:rPr>
                <w:color w:val="000000"/>
              </w:rPr>
            </w:pPr>
            <w:r w:rsidRPr="008007F0">
              <w:rPr>
                <w:color w:val="000000"/>
              </w:rPr>
              <w:t>1733676.2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w:t>
            </w:r>
          </w:p>
        </w:tc>
        <w:tc>
          <w:tcPr>
            <w:tcW w:w="1066" w:type="dxa"/>
            <w:noWrap/>
            <w:vAlign w:val="center"/>
          </w:tcPr>
          <w:p w:rsidR="00B45D1D" w:rsidRPr="008007F0" w:rsidRDefault="00B45D1D" w:rsidP="004254F2">
            <w:pPr>
              <w:rPr>
                <w:color w:val="000000"/>
              </w:rPr>
            </w:pPr>
            <w:r w:rsidRPr="008007F0">
              <w:rPr>
                <w:color w:val="000000"/>
              </w:rPr>
              <w:t>997544.09</w:t>
            </w:r>
          </w:p>
        </w:tc>
        <w:tc>
          <w:tcPr>
            <w:tcW w:w="1166" w:type="dxa"/>
            <w:noWrap/>
            <w:vAlign w:val="center"/>
          </w:tcPr>
          <w:p w:rsidR="00B45D1D" w:rsidRPr="008007F0" w:rsidRDefault="00B45D1D" w:rsidP="004254F2">
            <w:pPr>
              <w:rPr>
                <w:color w:val="000000"/>
              </w:rPr>
            </w:pPr>
            <w:r w:rsidRPr="008007F0">
              <w:rPr>
                <w:color w:val="000000"/>
              </w:rPr>
              <w:t>1733677.21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w:t>
            </w:r>
          </w:p>
        </w:tc>
        <w:tc>
          <w:tcPr>
            <w:tcW w:w="1066" w:type="dxa"/>
            <w:noWrap/>
            <w:vAlign w:val="center"/>
          </w:tcPr>
          <w:p w:rsidR="00B45D1D" w:rsidRPr="008007F0" w:rsidRDefault="00B45D1D" w:rsidP="004254F2">
            <w:pPr>
              <w:rPr>
                <w:color w:val="000000"/>
              </w:rPr>
            </w:pPr>
            <w:r w:rsidRPr="008007F0">
              <w:rPr>
                <w:color w:val="000000"/>
              </w:rPr>
              <w:t>997544.82</w:t>
            </w:r>
          </w:p>
        </w:tc>
        <w:tc>
          <w:tcPr>
            <w:tcW w:w="1166" w:type="dxa"/>
            <w:noWrap/>
            <w:vAlign w:val="center"/>
          </w:tcPr>
          <w:p w:rsidR="00B45D1D" w:rsidRPr="008007F0" w:rsidRDefault="00B45D1D" w:rsidP="004254F2">
            <w:pPr>
              <w:rPr>
                <w:color w:val="000000"/>
              </w:rPr>
            </w:pPr>
            <w:r w:rsidRPr="008007F0">
              <w:rPr>
                <w:color w:val="000000"/>
              </w:rPr>
              <w:t>1733679.34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w:t>
            </w:r>
          </w:p>
        </w:tc>
        <w:tc>
          <w:tcPr>
            <w:tcW w:w="1066" w:type="dxa"/>
            <w:noWrap/>
            <w:vAlign w:val="center"/>
          </w:tcPr>
          <w:p w:rsidR="00B45D1D" w:rsidRPr="008007F0" w:rsidRDefault="00B45D1D" w:rsidP="004254F2">
            <w:pPr>
              <w:rPr>
                <w:color w:val="000000"/>
              </w:rPr>
            </w:pPr>
            <w:r w:rsidRPr="008007F0">
              <w:rPr>
                <w:color w:val="000000"/>
              </w:rPr>
              <w:t>997545.26</w:t>
            </w:r>
          </w:p>
        </w:tc>
        <w:tc>
          <w:tcPr>
            <w:tcW w:w="1166" w:type="dxa"/>
            <w:noWrap/>
            <w:vAlign w:val="center"/>
          </w:tcPr>
          <w:p w:rsidR="00B45D1D" w:rsidRPr="008007F0" w:rsidRDefault="00B45D1D" w:rsidP="004254F2">
            <w:pPr>
              <w:rPr>
                <w:color w:val="000000"/>
              </w:rPr>
            </w:pPr>
            <w:r w:rsidRPr="008007F0">
              <w:rPr>
                <w:color w:val="000000"/>
              </w:rPr>
              <w:t>1733680.68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w:t>
            </w:r>
          </w:p>
        </w:tc>
        <w:tc>
          <w:tcPr>
            <w:tcW w:w="1066" w:type="dxa"/>
            <w:noWrap/>
            <w:vAlign w:val="center"/>
          </w:tcPr>
          <w:p w:rsidR="00B45D1D" w:rsidRPr="008007F0" w:rsidRDefault="00B45D1D" w:rsidP="004254F2">
            <w:pPr>
              <w:rPr>
                <w:color w:val="000000"/>
              </w:rPr>
            </w:pPr>
            <w:r w:rsidRPr="008007F0">
              <w:rPr>
                <w:color w:val="000000"/>
              </w:rPr>
              <w:t>997545.39</w:t>
            </w:r>
          </w:p>
        </w:tc>
        <w:tc>
          <w:tcPr>
            <w:tcW w:w="1166" w:type="dxa"/>
            <w:noWrap/>
            <w:vAlign w:val="center"/>
          </w:tcPr>
          <w:p w:rsidR="00B45D1D" w:rsidRPr="008007F0" w:rsidRDefault="00B45D1D" w:rsidP="004254F2">
            <w:pPr>
              <w:rPr>
                <w:color w:val="000000"/>
              </w:rPr>
            </w:pPr>
            <w:r w:rsidRPr="008007F0">
              <w:rPr>
                <w:color w:val="000000"/>
              </w:rPr>
              <w:t>1733681.08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w:t>
            </w:r>
          </w:p>
        </w:tc>
        <w:tc>
          <w:tcPr>
            <w:tcW w:w="1066" w:type="dxa"/>
            <w:noWrap/>
            <w:vAlign w:val="center"/>
          </w:tcPr>
          <w:p w:rsidR="00B45D1D" w:rsidRPr="008007F0" w:rsidRDefault="00B45D1D" w:rsidP="004254F2">
            <w:pPr>
              <w:rPr>
                <w:color w:val="000000"/>
              </w:rPr>
            </w:pPr>
            <w:r w:rsidRPr="008007F0">
              <w:rPr>
                <w:color w:val="000000"/>
              </w:rPr>
              <w:t>997545.97</w:t>
            </w:r>
          </w:p>
        </w:tc>
        <w:tc>
          <w:tcPr>
            <w:tcW w:w="1166" w:type="dxa"/>
            <w:noWrap/>
            <w:vAlign w:val="center"/>
          </w:tcPr>
          <w:p w:rsidR="00B45D1D" w:rsidRPr="008007F0" w:rsidRDefault="00B45D1D" w:rsidP="004254F2">
            <w:pPr>
              <w:rPr>
                <w:color w:val="000000"/>
              </w:rPr>
            </w:pPr>
            <w:r w:rsidRPr="008007F0">
              <w:rPr>
                <w:color w:val="000000"/>
              </w:rPr>
              <w:t>1733682.94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w:t>
            </w:r>
          </w:p>
        </w:tc>
        <w:tc>
          <w:tcPr>
            <w:tcW w:w="1066" w:type="dxa"/>
            <w:noWrap/>
            <w:vAlign w:val="center"/>
          </w:tcPr>
          <w:p w:rsidR="00B45D1D" w:rsidRPr="008007F0" w:rsidRDefault="00B45D1D" w:rsidP="004254F2">
            <w:pPr>
              <w:rPr>
                <w:color w:val="000000"/>
              </w:rPr>
            </w:pPr>
            <w:r w:rsidRPr="008007F0">
              <w:rPr>
                <w:color w:val="000000"/>
              </w:rPr>
              <w:t>997561.64</w:t>
            </w:r>
          </w:p>
        </w:tc>
        <w:tc>
          <w:tcPr>
            <w:tcW w:w="1166" w:type="dxa"/>
            <w:noWrap/>
            <w:vAlign w:val="center"/>
          </w:tcPr>
          <w:p w:rsidR="00B45D1D" w:rsidRPr="008007F0" w:rsidRDefault="00B45D1D" w:rsidP="004254F2">
            <w:pPr>
              <w:rPr>
                <w:color w:val="000000"/>
              </w:rPr>
            </w:pPr>
            <w:r w:rsidRPr="008007F0">
              <w:rPr>
                <w:color w:val="000000"/>
              </w:rPr>
              <w:t>1733735.11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w:t>
            </w:r>
          </w:p>
        </w:tc>
        <w:tc>
          <w:tcPr>
            <w:tcW w:w="1066" w:type="dxa"/>
            <w:noWrap/>
            <w:vAlign w:val="center"/>
          </w:tcPr>
          <w:p w:rsidR="00B45D1D" w:rsidRPr="008007F0" w:rsidRDefault="00B45D1D" w:rsidP="004254F2">
            <w:pPr>
              <w:rPr>
                <w:color w:val="000000"/>
              </w:rPr>
            </w:pPr>
            <w:r w:rsidRPr="008007F0">
              <w:rPr>
                <w:color w:val="000000"/>
              </w:rPr>
              <w:t>997562.63</w:t>
            </w:r>
          </w:p>
        </w:tc>
        <w:tc>
          <w:tcPr>
            <w:tcW w:w="1166" w:type="dxa"/>
            <w:noWrap/>
            <w:vAlign w:val="center"/>
          </w:tcPr>
          <w:p w:rsidR="00B45D1D" w:rsidRPr="008007F0" w:rsidRDefault="00B45D1D" w:rsidP="004254F2">
            <w:pPr>
              <w:rPr>
                <w:color w:val="000000"/>
              </w:rPr>
            </w:pPr>
            <w:r w:rsidRPr="008007F0">
              <w:rPr>
                <w:color w:val="000000"/>
              </w:rPr>
              <w:t>1733738.45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w:t>
            </w:r>
          </w:p>
        </w:tc>
        <w:tc>
          <w:tcPr>
            <w:tcW w:w="1066" w:type="dxa"/>
            <w:noWrap/>
            <w:vAlign w:val="center"/>
          </w:tcPr>
          <w:p w:rsidR="00B45D1D" w:rsidRPr="008007F0" w:rsidRDefault="00B45D1D" w:rsidP="004254F2">
            <w:pPr>
              <w:rPr>
                <w:color w:val="000000"/>
              </w:rPr>
            </w:pPr>
            <w:r w:rsidRPr="008007F0">
              <w:rPr>
                <w:color w:val="000000"/>
              </w:rPr>
              <w:t>997563.03</w:t>
            </w:r>
          </w:p>
        </w:tc>
        <w:tc>
          <w:tcPr>
            <w:tcW w:w="1166" w:type="dxa"/>
            <w:noWrap/>
            <w:vAlign w:val="center"/>
          </w:tcPr>
          <w:p w:rsidR="00B45D1D" w:rsidRPr="008007F0" w:rsidRDefault="00B45D1D" w:rsidP="004254F2">
            <w:pPr>
              <w:rPr>
                <w:color w:val="000000"/>
              </w:rPr>
            </w:pPr>
            <w:r w:rsidRPr="008007F0">
              <w:rPr>
                <w:color w:val="000000"/>
              </w:rPr>
              <w:t>1733739.89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w:t>
            </w:r>
          </w:p>
        </w:tc>
        <w:tc>
          <w:tcPr>
            <w:tcW w:w="1066" w:type="dxa"/>
            <w:noWrap/>
            <w:vAlign w:val="center"/>
          </w:tcPr>
          <w:p w:rsidR="00B45D1D" w:rsidRPr="008007F0" w:rsidRDefault="00B45D1D" w:rsidP="004254F2">
            <w:pPr>
              <w:rPr>
                <w:color w:val="000000"/>
              </w:rPr>
            </w:pPr>
            <w:r w:rsidRPr="008007F0">
              <w:rPr>
                <w:color w:val="000000"/>
              </w:rPr>
              <w:t>997563.52</w:t>
            </w:r>
          </w:p>
        </w:tc>
        <w:tc>
          <w:tcPr>
            <w:tcW w:w="1166" w:type="dxa"/>
            <w:noWrap/>
            <w:vAlign w:val="center"/>
          </w:tcPr>
          <w:p w:rsidR="00B45D1D" w:rsidRPr="008007F0" w:rsidRDefault="00B45D1D" w:rsidP="004254F2">
            <w:pPr>
              <w:rPr>
                <w:color w:val="000000"/>
              </w:rPr>
            </w:pPr>
            <w:r w:rsidRPr="008007F0">
              <w:rPr>
                <w:color w:val="000000"/>
              </w:rPr>
              <w:t>1733741.68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w:t>
            </w:r>
          </w:p>
        </w:tc>
        <w:tc>
          <w:tcPr>
            <w:tcW w:w="1066" w:type="dxa"/>
            <w:noWrap/>
            <w:vAlign w:val="center"/>
          </w:tcPr>
          <w:p w:rsidR="00B45D1D" w:rsidRPr="008007F0" w:rsidRDefault="00B45D1D" w:rsidP="004254F2">
            <w:pPr>
              <w:rPr>
                <w:color w:val="000000"/>
              </w:rPr>
            </w:pPr>
            <w:r w:rsidRPr="008007F0">
              <w:rPr>
                <w:color w:val="000000"/>
              </w:rPr>
              <w:t>997563.93</w:t>
            </w:r>
          </w:p>
        </w:tc>
        <w:tc>
          <w:tcPr>
            <w:tcW w:w="1166" w:type="dxa"/>
            <w:noWrap/>
            <w:vAlign w:val="center"/>
          </w:tcPr>
          <w:p w:rsidR="00B45D1D" w:rsidRPr="008007F0" w:rsidRDefault="00B45D1D" w:rsidP="004254F2">
            <w:pPr>
              <w:rPr>
                <w:color w:val="000000"/>
              </w:rPr>
            </w:pPr>
            <w:r w:rsidRPr="008007F0">
              <w:rPr>
                <w:color w:val="000000"/>
              </w:rPr>
              <w:t>1733743.24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w:t>
            </w:r>
          </w:p>
        </w:tc>
        <w:tc>
          <w:tcPr>
            <w:tcW w:w="1066" w:type="dxa"/>
            <w:noWrap/>
            <w:vAlign w:val="center"/>
          </w:tcPr>
          <w:p w:rsidR="00B45D1D" w:rsidRPr="008007F0" w:rsidRDefault="00B45D1D" w:rsidP="004254F2">
            <w:pPr>
              <w:rPr>
                <w:color w:val="000000"/>
              </w:rPr>
            </w:pPr>
            <w:r w:rsidRPr="008007F0">
              <w:rPr>
                <w:color w:val="000000"/>
              </w:rPr>
              <w:t>997563.94</w:t>
            </w:r>
          </w:p>
        </w:tc>
        <w:tc>
          <w:tcPr>
            <w:tcW w:w="1166" w:type="dxa"/>
            <w:noWrap/>
            <w:vAlign w:val="center"/>
          </w:tcPr>
          <w:p w:rsidR="00B45D1D" w:rsidRPr="008007F0" w:rsidRDefault="00B45D1D" w:rsidP="004254F2">
            <w:pPr>
              <w:rPr>
                <w:color w:val="000000"/>
              </w:rPr>
            </w:pPr>
            <w:r w:rsidRPr="008007F0">
              <w:rPr>
                <w:color w:val="000000"/>
              </w:rPr>
              <w:t>1733743.29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w:t>
            </w:r>
          </w:p>
        </w:tc>
        <w:tc>
          <w:tcPr>
            <w:tcW w:w="1066" w:type="dxa"/>
            <w:noWrap/>
            <w:vAlign w:val="center"/>
          </w:tcPr>
          <w:p w:rsidR="00B45D1D" w:rsidRPr="008007F0" w:rsidRDefault="00B45D1D" w:rsidP="004254F2">
            <w:pPr>
              <w:rPr>
                <w:color w:val="000000"/>
              </w:rPr>
            </w:pPr>
            <w:r w:rsidRPr="008007F0">
              <w:rPr>
                <w:color w:val="000000"/>
              </w:rPr>
              <w:t>997564.33</w:t>
            </w:r>
          </w:p>
        </w:tc>
        <w:tc>
          <w:tcPr>
            <w:tcW w:w="1166" w:type="dxa"/>
            <w:noWrap/>
            <w:vAlign w:val="center"/>
          </w:tcPr>
          <w:p w:rsidR="00B45D1D" w:rsidRPr="008007F0" w:rsidRDefault="00B45D1D" w:rsidP="004254F2">
            <w:pPr>
              <w:rPr>
                <w:color w:val="000000"/>
              </w:rPr>
            </w:pPr>
            <w:r w:rsidRPr="008007F0">
              <w:rPr>
                <w:color w:val="000000"/>
              </w:rPr>
              <w:t>1733744.89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w:t>
            </w:r>
          </w:p>
        </w:tc>
        <w:tc>
          <w:tcPr>
            <w:tcW w:w="1066" w:type="dxa"/>
            <w:noWrap/>
            <w:vAlign w:val="center"/>
          </w:tcPr>
          <w:p w:rsidR="00B45D1D" w:rsidRPr="008007F0" w:rsidRDefault="00B45D1D" w:rsidP="004254F2">
            <w:pPr>
              <w:rPr>
                <w:color w:val="000000"/>
              </w:rPr>
            </w:pPr>
            <w:r w:rsidRPr="008007F0">
              <w:rPr>
                <w:color w:val="000000"/>
              </w:rPr>
              <w:t>997565.05</w:t>
            </w:r>
          </w:p>
        </w:tc>
        <w:tc>
          <w:tcPr>
            <w:tcW w:w="1166" w:type="dxa"/>
            <w:noWrap/>
            <w:vAlign w:val="center"/>
          </w:tcPr>
          <w:p w:rsidR="00B45D1D" w:rsidRPr="008007F0" w:rsidRDefault="00B45D1D" w:rsidP="004254F2">
            <w:pPr>
              <w:rPr>
                <w:color w:val="000000"/>
              </w:rPr>
            </w:pPr>
            <w:r w:rsidRPr="008007F0">
              <w:rPr>
                <w:color w:val="000000"/>
              </w:rPr>
              <w:t>1733747.99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w:t>
            </w:r>
          </w:p>
        </w:tc>
        <w:tc>
          <w:tcPr>
            <w:tcW w:w="1066" w:type="dxa"/>
            <w:noWrap/>
            <w:vAlign w:val="center"/>
          </w:tcPr>
          <w:p w:rsidR="00B45D1D" w:rsidRPr="008007F0" w:rsidRDefault="00B45D1D" w:rsidP="004254F2">
            <w:pPr>
              <w:rPr>
                <w:color w:val="000000"/>
              </w:rPr>
            </w:pPr>
            <w:r w:rsidRPr="008007F0">
              <w:rPr>
                <w:color w:val="000000"/>
              </w:rPr>
              <w:t>997565.17</w:t>
            </w:r>
          </w:p>
        </w:tc>
        <w:tc>
          <w:tcPr>
            <w:tcW w:w="1166" w:type="dxa"/>
            <w:noWrap/>
            <w:vAlign w:val="center"/>
          </w:tcPr>
          <w:p w:rsidR="00B45D1D" w:rsidRPr="008007F0" w:rsidRDefault="00B45D1D" w:rsidP="004254F2">
            <w:pPr>
              <w:rPr>
                <w:color w:val="000000"/>
              </w:rPr>
            </w:pPr>
            <w:r w:rsidRPr="008007F0">
              <w:rPr>
                <w:color w:val="000000"/>
              </w:rPr>
              <w:t>1733748.57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w:t>
            </w:r>
          </w:p>
        </w:tc>
        <w:tc>
          <w:tcPr>
            <w:tcW w:w="1066" w:type="dxa"/>
            <w:noWrap/>
            <w:vAlign w:val="center"/>
          </w:tcPr>
          <w:p w:rsidR="00B45D1D" w:rsidRPr="008007F0" w:rsidRDefault="00B45D1D" w:rsidP="004254F2">
            <w:pPr>
              <w:rPr>
                <w:color w:val="000000"/>
              </w:rPr>
            </w:pPr>
            <w:r w:rsidRPr="008007F0">
              <w:rPr>
                <w:color w:val="000000"/>
              </w:rPr>
              <w:t>997565.65</w:t>
            </w:r>
          </w:p>
        </w:tc>
        <w:tc>
          <w:tcPr>
            <w:tcW w:w="1166" w:type="dxa"/>
            <w:noWrap/>
            <w:vAlign w:val="center"/>
          </w:tcPr>
          <w:p w:rsidR="00B45D1D" w:rsidRPr="008007F0" w:rsidRDefault="00B45D1D" w:rsidP="004254F2">
            <w:pPr>
              <w:rPr>
                <w:color w:val="000000"/>
              </w:rPr>
            </w:pPr>
            <w:r w:rsidRPr="008007F0">
              <w:rPr>
                <w:color w:val="000000"/>
              </w:rPr>
              <w:t>1733750.86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w:t>
            </w:r>
          </w:p>
        </w:tc>
        <w:tc>
          <w:tcPr>
            <w:tcW w:w="1066" w:type="dxa"/>
            <w:noWrap/>
            <w:vAlign w:val="center"/>
          </w:tcPr>
          <w:p w:rsidR="00B45D1D" w:rsidRPr="008007F0" w:rsidRDefault="00B45D1D" w:rsidP="004254F2">
            <w:pPr>
              <w:rPr>
                <w:color w:val="000000"/>
              </w:rPr>
            </w:pPr>
            <w:r w:rsidRPr="008007F0">
              <w:rPr>
                <w:color w:val="000000"/>
              </w:rPr>
              <w:t>997566.03</w:t>
            </w:r>
          </w:p>
        </w:tc>
        <w:tc>
          <w:tcPr>
            <w:tcW w:w="1166" w:type="dxa"/>
            <w:noWrap/>
            <w:vAlign w:val="center"/>
          </w:tcPr>
          <w:p w:rsidR="00B45D1D" w:rsidRPr="008007F0" w:rsidRDefault="00B45D1D" w:rsidP="004254F2">
            <w:pPr>
              <w:rPr>
                <w:color w:val="000000"/>
              </w:rPr>
            </w:pPr>
            <w:r w:rsidRPr="008007F0">
              <w:rPr>
                <w:color w:val="000000"/>
              </w:rPr>
              <w:t>1733752.73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w:t>
            </w:r>
          </w:p>
        </w:tc>
        <w:tc>
          <w:tcPr>
            <w:tcW w:w="1066" w:type="dxa"/>
            <w:noWrap/>
            <w:vAlign w:val="center"/>
          </w:tcPr>
          <w:p w:rsidR="00B45D1D" w:rsidRPr="008007F0" w:rsidRDefault="00B45D1D" w:rsidP="004254F2">
            <w:pPr>
              <w:rPr>
                <w:color w:val="000000"/>
              </w:rPr>
            </w:pPr>
            <w:r w:rsidRPr="008007F0">
              <w:rPr>
                <w:color w:val="000000"/>
              </w:rPr>
              <w:t>997566.08</w:t>
            </w:r>
          </w:p>
        </w:tc>
        <w:tc>
          <w:tcPr>
            <w:tcW w:w="1166" w:type="dxa"/>
            <w:noWrap/>
            <w:vAlign w:val="center"/>
          </w:tcPr>
          <w:p w:rsidR="00B45D1D" w:rsidRPr="008007F0" w:rsidRDefault="00B45D1D" w:rsidP="004254F2">
            <w:pPr>
              <w:rPr>
                <w:color w:val="000000"/>
              </w:rPr>
            </w:pPr>
            <w:r w:rsidRPr="008007F0">
              <w:rPr>
                <w:color w:val="000000"/>
              </w:rPr>
              <w:t>1733752.99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w:t>
            </w:r>
          </w:p>
        </w:tc>
        <w:tc>
          <w:tcPr>
            <w:tcW w:w="1066" w:type="dxa"/>
            <w:noWrap/>
            <w:vAlign w:val="center"/>
          </w:tcPr>
          <w:p w:rsidR="00B45D1D" w:rsidRPr="008007F0" w:rsidRDefault="00B45D1D" w:rsidP="004254F2">
            <w:pPr>
              <w:rPr>
                <w:color w:val="000000"/>
              </w:rPr>
            </w:pPr>
            <w:r w:rsidRPr="008007F0">
              <w:rPr>
                <w:color w:val="000000"/>
              </w:rPr>
              <w:t>997566.36</w:t>
            </w:r>
          </w:p>
        </w:tc>
        <w:tc>
          <w:tcPr>
            <w:tcW w:w="1166" w:type="dxa"/>
            <w:noWrap/>
            <w:vAlign w:val="center"/>
          </w:tcPr>
          <w:p w:rsidR="00B45D1D" w:rsidRPr="008007F0" w:rsidRDefault="00B45D1D" w:rsidP="004254F2">
            <w:pPr>
              <w:rPr>
                <w:color w:val="000000"/>
              </w:rPr>
            </w:pPr>
            <w:r w:rsidRPr="008007F0">
              <w:rPr>
                <w:color w:val="000000"/>
              </w:rPr>
              <w:t>1733754.56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w:t>
            </w:r>
          </w:p>
        </w:tc>
        <w:tc>
          <w:tcPr>
            <w:tcW w:w="1066" w:type="dxa"/>
            <w:noWrap/>
            <w:vAlign w:val="center"/>
          </w:tcPr>
          <w:p w:rsidR="00B45D1D" w:rsidRPr="008007F0" w:rsidRDefault="00B45D1D" w:rsidP="004254F2">
            <w:pPr>
              <w:rPr>
                <w:color w:val="000000"/>
              </w:rPr>
            </w:pPr>
            <w:r w:rsidRPr="008007F0">
              <w:rPr>
                <w:color w:val="000000"/>
              </w:rPr>
              <w:t>997566.6</w:t>
            </w:r>
          </w:p>
        </w:tc>
        <w:tc>
          <w:tcPr>
            <w:tcW w:w="1166" w:type="dxa"/>
            <w:noWrap/>
            <w:vAlign w:val="center"/>
          </w:tcPr>
          <w:p w:rsidR="00B45D1D" w:rsidRPr="008007F0" w:rsidRDefault="00B45D1D" w:rsidP="004254F2">
            <w:pPr>
              <w:rPr>
                <w:color w:val="000000"/>
              </w:rPr>
            </w:pPr>
            <w:r w:rsidRPr="008007F0">
              <w:rPr>
                <w:color w:val="000000"/>
              </w:rPr>
              <w:t>1733755.92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w:t>
            </w:r>
          </w:p>
        </w:tc>
        <w:tc>
          <w:tcPr>
            <w:tcW w:w="1066" w:type="dxa"/>
            <w:noWrap/>
            <w:vAlign w:val="center"/>
          </w:tcPr>
          <w:p w:rsidR="00B45D1D" w:rsidRPr="008007F0" w:rsidRDefault="00B45D1D" w:rsidP="004254F2">
            <w:pPr>
              <w:rPr>
                <w:color w:val="000000"/>
              </w:rPr>
            </w:pPr>
            <w:r w:rsidRPr="008007F0">
              <w:rPr>
                <w:color w:val="000000"/>
              </w:rPr>
              <w:t>997566.76</w:t>
            </w:r>
          </w:p>
        </w:tc>
        <w:tc>
          <w:tcPr>
            <w:tcW w:w="1166" w:type="dxa"/>
            <w:noWrap/>
            <w:vAlign w:val="center"/>
          </w:tcPr>
          <w:p w:rsidR="00B45D1D" w:rsidRPr="008007F0" w:rsidRDefault="00B45D1D" w:rsidP="004254F2">
            <w:pPr>
              <w:rPr>
                <w:color w:val="000000"/>
              </w:rPr>
            </w:pPr>
            <w:r w:rsidRPr="008007F0">
              <w:rPr>
                <w:color w:val="000000"/>
              </w:rPr>
              <w:t>1733756.91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w:t>
            </w:r>
          </w:p>
        </w:tc>
        <w:tc>
          <w:tcPr>
            <w:tcW w:w="1066" w:type="dxa"/>
            <w:noWrap/>
            <w:vAlign w:val="center"/>
          </w:tcPr>
          <w:p w:rsidR="00B45D1D" w:rsidRPr="008007F0" w:rsidRDefault="00B45D1D" w:rsidP="004254F2">
            <w:pPr>
              <w:rPr>
                <w:color w:val="000000"/>
              </w:rPr>
            </w:pPr>
            <w:r w:rsidRPr="008007F0">
              <w:rPr>
                <w:color w:val="000000"/>
              </w:rPr>
              <w:t>997566.89</w:t>
            </w:r>
          </w:p>
        </w:tc>
        <w:tc>
          <w:tcPr>
            <w:tcW w:w="1166" w:type="dxa"/>
            <w:noWrap/>
            <w:vAlign w:val="center"/>
          </w:tcPr>
          <w:p w:rsidR="00B45D1D" w:rsidRPr="008007F0" w:rsidRDefault="00B45D1D" w:rsidP="004254F2">
            <w:pPr>
              <w:rPr>
                <w:color w:val="000000"/>
              </w:rPr>
            </w:pPr>
            <w:r w:rsidRPr="008007F0">
              <w:rPr>
                <w:color w:val="000000"/>
              </w:rPr>
              <w:t>1733757.73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w:t>
            </w:r>
          </w:p>
        </w:tc>
        <w:tc>
          <w:tcPr>
            <w:tcW w:w="1066" w:type="dxa"/>
            <w:noWrap/>
            <w:vAlign w:val="center"/>
          </w:tcPr>
          <w:p w:rsidR="00B45D1D" w:rsidRPr="008007F0" w:rsidRDefault="00B45D1D" w:rsidP="004254F2">
            <w:pPr>
              <w:rPr>
                <w:color w:val="000000"/>
              </w:rPr>
            </w:pPr>
            <w:r w:rsidRPr="008007F0">
              <w:rPr>
                <w:color w:val="000000"/>
              </w:rPr>
              <w:t>997567.21</w:t>
            </w:r>
          </w:p>
        </w:tc>
        <w:tc>
          <w:tcPr>
            <w:tcW w:w="1166" w:type="dxa"/>
            <w:noWrap/>
            <w:vAlign w:val="center"/>
          </w:tcPr>
          <w:p w:rsidR="00B45D1D" w:rsidRPr="008007F0" w:rsidRDefault="00B45D1D" w:rsidP="004254F2">
            <w:pPr>
              <w:rPr>
                <w:color w:val="000000"/>
              </w:rPr>
            </w:pPr>
            <w:r w:rsidRPr="008007F0">
              <w:rPr>
                <w:color w:val="000000"/>
              </w:rPr>
              <w:t>1733759.92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w:t>
            </w:r>
          </w:p>
        </w:tc>
        <w:tc>
          <w:tcPr>
            <w:tcW w:w="1066" w:type="dxa"/>
            <w:noWrap/>
            <w:vAlign w:val="center"/>
          </w:tcPr>
          <w:p w:rsidR="00B45D1D" w:rsidRPr="008007F0" w:rsidRDefault="00B45D1D" w:rsidP="004254F2">
            <w:pPr>
              <w:rPr>
                <w:color w:val="000000"/>
              </w:rPr>
            </w:pPr>
            <w:r w:rsidRPr="008007F0">
              <w:rPr>
                <w:color w:val="000000"/>
              </w:rPr>
              <w:t>997567.32</w:t>
            </w:r>
          </w:p>
        </w:tc>
        <w:tc>
          <w:tcPr>
            <w:tcW w:w="1166" w:type="dxa"/>
            <w:noWrap/>
            <w:vAlign w:val="center"/>
          </w:tcPr>
          <w:p w:rsidR="00B45D1D" w:rsidRPr="008007F0" w:rsidRDefault="00B45D1D" w:rsidP="004254F2">
            <w:pPr>
              <w:rPr>
                <w:color w:val="000000"/>
              </w:rPr>
            </w:pPr>
            <w:r w:rsidRPr="008007F0">
              <w:rPr>
                <w:color w:val="000000"/>
              </w:rPr>
              <w:t>1733760.72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w:t>
            </w:r>
          </w:p>
        </w:tc>
        <w:tc>
          <w:tcPr>
            <w:tcW w:w="1066" w:type="dxa"/>
            <w:noWrap/>
            <w:vAlign w:val="center"/>
          </w:tcPr>
          <w:p w:rsidR="00B45D1D" w:rsidRPr="008007F0" w:rsidRDefault="00B45D1D" w:rsidP="004254F2">
            <w:pPr>
              <w:rPr>
                <w:color w:val="000000"/>
              </w:rPr>
            </w:pPr>
            <w:r w:rsidRPr="008007F0">
              <w:rPr>
                <w:color w:val="000000"/>
              </w:rPr>
              <w:t>997567.37</w:t>
            </w:r>
          </w:p>
        </w:tc>
        <w:tc>
          <w:tcPr>
            <w:tcW w:w="1166" w:type="dxa"/>
            <w:noWrap/>
            <w:vAlign w:val="center"/>
          </w:tcPr>
          <w:p w:rsidR="00B45D1D" w:rsidRPr="008007F0" w:rsidRDefault="00B45D1D" w:rsidP="004254F2">
            <w:pPr>
              <w:rPr>
                <w:color w:val="000000"/>
              </w:rPr>
            </w:pPr>
            <w:r w:rsidRPr="008007F0">
              <w:rPr>
                <w:color w:val="000000"/>
              </w:rPr>
              <w:t>1733761.07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w:t>
            </w:r>
          </w:p>
        </w:tc>
        <w:tc>
          <w:tcPr>
            <w:tcW w:w="1066" w:type="dxa"/>
            <w:noWrap/>
            <w:vAlign w:val="center"/>
          </w:tcPr>
          <w:p w:rsidR="00B45D1D" w:rsidRPr="008007F0" w:rsidRDefault="00B45D1D" w:rsidP="004254F2">
            <w:pPr>
              <w:rPr>
                <w:color w:val="000000"/>
              </w:rPr>
            </w:pPr>
            <w:r w:rsidRPr="008007F0">
              <w:rPr>
                <w:color w:val="000000"/>
              </w:rPr>
              <w:t>997567.75</w:t>
            </w:r>
          </w:p>
        </w:tc>
        <w:tc>
          <w:tcPr>
            <w:tcW w:w="1166" w:type="dxa"/>
            <w:noWrap/>
            <w:vAlign w:val="center"/>
          </w:tcPr>
          <w:p w:rsidR="00B45D1D" w:rsidRPr="008007F0" w:rsidRDefault="00B45D1D" w:rsidP="004254F2">
            <w:pPr>
              <w:rPr>
                <w:color w:val="000000"/>
              </w:rPr>
            </w:pPr>
            <w:r w:rsidRPr="008007F0">
              <w:rPr>
                <w:color w:val="000000"/>
              </w:rPr>
              <w:t>1733764.11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w:t>
            </w:r>
          </w:p>
        </w:tc>
        <w:tc>
          <w:tcPr>
            <w:tcW w:w="1066" w:type="dxa"/>
            <w:noWrap/>
            <w:vAlign w:val="center"/>
          </w:tcPr>
          <w:p w:rsidR="00B45D1D" w:rsidRPr="008007F0" w:rsidRDefault="00B45D1D" w:rsidP="004254F2">
            <w:pPr>
              <w:rPr>
                <w:color w:val="000000"/>
              </w:rPr>
            </w:pPr>
            <w:r w:rsidRPr="008007F0">
              <w:rPr>
                <w:color w:val="000000"/>
              </w:rPr>
              <w:t>997567.76</w:t>
            </w:r>
          </w:p>
        </w:tc>
        <w:tc>
          <w:tcPr>
            <w:tcW w:w="1166" w:type="dxa"/>
            <w:noWrap/>
            <w:vAlign w:val="center"/>
          </w:tcPr>
          <w:p w:rsidR="00B45D1D" w:rsidRPr="008007F0" w:rsidRDefault="00B45D1D" w:rsidP="004254F2">
            <w:pPr>
              <w:rPr>
                <w:color w:val="000000"/>
              </w:rPr>
            </w:pPr>
            <w:r w:rsidRPr="008007F0">
              <w:rPr>
                <w:color w:val="000000"/>
              </w:rPr>
              <w:t>1733764.19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w:t>
            </w:r>
          </w:p>
        </w:tc>
        <w:tc>
          <w:tcPr>
            <w:tcW w:w="1066" w:type="dxa"/>
            <w:noWrap/>
            <w:vAlign w:val="center"/>
          </w:tcPr>
          <w:p w:rsidR="00B45D1D" w:rsidRPr="008007F0" w:rsidRDefault="00B45D1D" w:rsidP="004254F2">
            <w:pPr>
              <w:rPr>
                <w:color w:val="000000"/>
              </w:rPr>
            </w:pPr>
            <w:r w:rsidRPr="008007F0">
              <w:rPr>
                <w:color w:val="000000"/>
              </w:rPr>
              <w:t>997567.95</w:t>
            </w:r>
          </w:p>
        </w:tc>
        <w:tc>
          <w:tcPr>
            <w:tcW w:w="1166" w:type="dxa"/>
            <w:noWrap/>
            <w:vAlign w:val="center"/>
          </w:tcPr>
          <w:p w:rsidR="00B45D1D" w:rsidRPr="008007F0" w:rsidRDefault="00B45D1D" w:rsidP="004254F2">
            <w:pPr>
              <w:rPr>
                <w:color w:val="000000"/>
              </w:rPr>
            </w:pPr>
            <w:r w:rsidRPr="008007F0">
              <w:rPr>
                <w:color w:val="000000"/>
              </w:rPr>
              <w:t>1733765.96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w:t>
            </w:r>
          </w:p>
        </w:tc>
        <w:tc>
          <w:tcPr>
            <w:tcW w:w="1066" w:type="dxa"/>
            <w:noWrap/>
            <w:vAlign w:val="center"/>
          </w:tcPr>
          <w:p w:rsidR="00B45D1D" w:rsidRPr="008007F0" w:rsidRDefault="00B45D1D" w:rsidP="004254F2">
            <w:pPr>
              <w:rPr>
                <w:color w:val="000000"/>
              </w:rPr>
            </w:pPr>
            <w:r w:rsidRPr="008007F0">
              <w:rPr>
                <w:color w:val="000000"/>
              </w:rPr>
              <w:t>997568.22</w:t>
            </w:r>
          </w:p>
        </w:tc>
        <w:tc>
          <w:tcPr>
            <w:tcW w:w="1166" w:type="dxa"/>
            <w:noWrap/>
            <w:vAlign w:val="center"/>
          </w:tcPr>
          <w:p w:rsidR="00B45D1D" w:rsidRPr="008007F0" w:rsidRDefault="00B45D1D" w:rsidP="004254F2">
            <w:pPr>
              <w:rPr>
                <w:color w:val="000000"/>
              </w:rPr>
            </w:pPr>
            <w:r w:rsidRPr="008007F0">
              <w:rPr>
                <w:color w:val="000000"/>
              </w:rPr>
              <w:t>1733768.73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w:t>
            </w:r>
          </w:p>
        </w:tc>
        <w:tc>
          <w:tcPr>
            <w:tcW w:w="1066" w:type="dxa"/>
            <w:noWrap/>
            <w:vAlign w:val="center"/>
          </w:tcPr>
          <w:p w:rsidR="00B45D1D" w:rsidRPr="008007F0" w:rsidRDefault="00B45D1D" w:rsidP="004254F2">
            <w:pPr>
              <w:rPr>
                <w:color w:val="000000"/>
              </w:rPr>
            </w:pPr>
            <w:r w:rsidRPr="008007F0">
              <w:rPr>
                <w:color w:val="000000"/>
              </w:rPr>
              <w:t>997568.29</w:t>
            </w:r>
          </w:p>
        </w:tc>
        <w:tc>
          <w:tcPr>
            <w:tcW w:w="1166" w:type="dxa"/>
            <w:noWrap/>
            <w:vAlign w:val="center"/>
          </w:tcPr>
          <w:p w:rsidR="00B45D1D" w:rsidRPr="008007F0" w:rsidRDefault="00B45D1D" w:rsidP="004254F2">
            <w:pPr>
              <w:rPr>
                <w:color w:val="000000"/>
              </w:rPr>
            </w:pPr>
            <w:r w:rsidRPr="008007F0">
              <w:rPr>
                <w:color w:val="000000"/>
              </w:rPr>
              <w:t>1733769.58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w:t>
            </w:r>
          </w:p>
        </w:tc>
        <w:tc>
          <w:tcPr>
            <w:tcW w:w="1066" w:type="dxa"/>
            <w:noWrap/>
            <w:vAlign w:val="center"/>
          </w:tcPr>
          <w:p w:rsidR="00B45D1D" w:rsidRPr="008007F0" w:rsidRDefault="00B45D1D" w:rsidP="004254F2">
            <w:pPr>
              <w:rPr>
                <w:color w:val="000000"/>
              </w:rPr>
            </w:pPr>
            <w:r w:rsidRPr="008007F0">
              <w:rPr>
                <w:color w:val="000000"/>
              </w:rPr>
              <w:t>997568.44</w:t>
            </w:r>
          </w:p>
        </w:tc>
        <w:tc>
          <w:tcPr>
            <w:tcW w:w="1166" w:type="dxa"/>
            <w:noWrap/>
            <w:vAlign w:val="center"/>
          </w:tcPr>
          <w:p w:rsidR="00B45D1D" w:rsidRPr="008007F0" w:rsidRDefault="00B45D1D" w:rsidP="004254F2">
            <w:pPr>
              <w:rPr>
                <w:color w:val="000000"/>
              </w:rPr>
            </w:pPr>
            <w:r w:rsidRPr="008007F0">
              <w:rPr>
                <w:color w:val="000000"/>
              </w:rPr>
              <w:t>1733771.68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w:t>
            </w:r>
          </w:p>
        </w:tc>
        <w:tc>
          <w:tcPr>
            <w:tcW w:w="1066" w:type="dxa"/>
            <w:noWrap/>
            <w:vAlign w:val="center"/>
          </w:tcPr>
          <w:p w:rsidR="00B45D1D" w:rsidRPr="008007F0" w:rsidRDefault="00B45D1D" w:rsidP="004254F2">
            <w:pPr>
              <w:rPr>
                <w:color w:val="000000"/>
              </w:rPr>
            </w:pPr>
            <w:r w:rsidRPr="008007F0">
              <w:rPr>
                <w:color w:val="000000"/>
              </w:rPr>
              <w:t>997568.55</w:t>
            </w:r>
          </w:p>
        </w:tc>
        <w:tc>
          <w:tcPr>
            <w:tcW w:w="1166" w:type="dxa"/>
            <w:noWrap/>
            <w:vAlign w:val="center"/>
          </w:tcPr>
          <w:p w:rsidR="00B45D1D" w:rsidRPr="008007F0" w:rsidRDefault="00B45D1D" w:rsidP="004254F2">
            <w:pPr>
              <w:rPr>
                <w:color w:val="000000"/>
              </w:rPr>
            </w:pPr>
            <w:r w:rsidRPr="008007F0">
              <w:rPr>
                <w:color w:val="000000"/>
              </w:rPr>
              <w:t>1733773.48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w:t>
            </w:r>
          </w:p>
        </w:tc>
        <w:tc>
          <w:tcPr>
            <w:tcW w:w="1066" w:type="dxa"/>
            <w:noWrap/>
            <w:vAlign w:val="center"/>
          </w:tcPr>
          <w:p w:rsidR="00B45D1D" w:rsidRPr="008007F0" w:rsidRDefault="00B45D1D" w:rsidP="004254F2">
            <w:pPr>
              <w:rPr>
                <w:color w:val="000000"/>
              </w:rPr>
            </w:pPr>
            <w:r w:rsidRPr="008007F0">
              <w:rPr>
                <w:color w:val="000000"/>
              </w:rPr>
              <w:t>997568.66</w:t>
            </w:r>
          </w:p>
        </w:tc>
        <w:tc>
          <w:tcPr>
            <w:tcW w:w="1166" w:type="dxa"/>
            <w:noWrap/>
            <w:vAlign w:val="center"/>
          </w:tcPr>
          <w:p w:rsidR="00B45D1D" w:rsidRPr="008007F0" w:rsidRDefault="00B45D1D" w:rsidP="004254F2">
            <w:pPr>
              <w:rPr>
                <w:color w:val="000000"/>
              </w:rPr>
            </w:pPr>
            <w:r w:rsidRPr="008007F0">
              <w:rPr>
                <w:color w:val="000000"/>
              </w:rPr>
              <w:t>1733775.75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w:t>
            </w:r>
          </w:p>
        </w:tc>
        <w:tc>
          <w:tcPr>
            <w:tcW w:w="1066" w:type="dxa"/>
            <w:noWrap/>
            <w:vAlign w:val="center"/>
          </w:tcPr>
          <w:p w:rsidR="00B45D1D" w:rsidRPr="008007F0" w:rsidRDefault="00B45D1D" w:rsidP="004254F2">
            <w:pPr>
              <w:rPr>
                <w:color w:val="000000"/>
              </w:rPr>
            </w:pPr>
            <w:r w:rsidRPr="008007F0">
              <w:rPr>
                <w:color w:val="000000"/>
              </w:rPr>
              <w:t>997570.51</w:t>
            </w:r>
          </w:p>
        </w:tc>
        <w:tc>
          <w:tcPr>
            <w:tcW w:w="1166" w:type="dxa"/>
            <w:noWrap/>
            <w:vAlign w:val="center"/>
          </w:tcPr>
          <w:p w:rsidR="00B45D1D" w:rsidRPr="008007F0" w:rsidRDefault="00B45D1D" w:rsidP="004254F2">
            <w:pPr>
              <w:rPr>
                <w:color w:val="000000"/>
              </w:rPr>
            </w:pPr>
            <w:r w:rsidRPr="008007F0">
              <w:rPr>
                <w:color w:val="000000"/>
              </w:rPr>
              <w:t>1733816.76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w:t>
            </w:r>
          </w:p>
        </w:tc>
        <w:tc>
          <w:tcPr>
            <w:tcW w:w="1066" w:type="dxa"/>
            <w:noWrap/>
            <w:vAlign w:val="center"/>
          </w:tcPr>
          <w:p w:rsidR="00B45D1D" w:rsidRPr="008007F0" w:rsidRDefault="00B45D1D" w:rsidP="004254F2">
            <w:pPr>
              <w:rPr>
                <w:color w:val="000000"/>
              </w:rPr>
            </w:pPr>
            <w:r w:rsidRPr="008007F0">
              <w:rPr>
                <w:color w:val="000000"/>
              </w:rPr>
              <w:t>997565.98</w:t>
            </w:r>
          </w:p>
        </w:tc>
        <w:tc>
          <w:tcPr>
            <w:tcW w:w="1166" w:type="dxa"/>
            <w:noWrap/>
            <w:vAlign w:val="center"/>
          </w:tcPr>
          <w:p w:rsidR="00B45D1D" w:rsidRPr="008007F0" w:rsidRDefault="00B45D1D" w:rsidP="004254F2">
            <w:pPr>
              <w:rPr>
                <w:color w:val="000000"/>
              </w:rPr>
            </w:pPr>
            <w:r w:rsidRPr="008007F0">
              <w:rPr>
                <w:color w:val="000000"/>
              </w:rPr>
              <w:t>1733816.97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w:t>
            </w:r>
          </w:p>
        </w:tc>
        <w:tc>
          <w:tcPr>
            <w:tcW w:w="1066" w:type="dxa"/>
            <w:noWrap/>
            <w:vAlign w:val="center"/>
          </w:tcPr>
          <w:p w:rsidR="00B45D1D" w:rsidRPr="008007F0" w:rsidRDefault="00B45D1D" w:rsidP="004254F2">
            <w:pPr>
              <w:rPr>
                <w:color w:val="000000"/>
              </w:rPr>
            </w:pPr>
            <w:r w:rsidRPr="008007F0">
              <w:rPr>
                <w:color w:val="000000"/>
              </w:rPr>
              <w:t>997552.51</w:t>
            </w:r>
          </w:p>
        </w:tc>
        <w:tc>
          <w:tcPr>
            <w:tcW w:w="1166" w:type="dxa"/>
            <w:noWrap/>
            <w:vAlign w:val="center"/>
          </w:tcPr>
          <w:p w:rsidR="00B45D1D" w:rsidRPr="008007F0" w:rsidRDefault="00B45D1D" w:rsidP="004254F2">
            <w:pPr>
              <w:rPr>
                <w:color w:val="000000"/>
              </w:rPr>
            </w:pPr>
            <w:r w:rsidRPr="008007F0">
              <w:rPr>
                <w:color w:val="000000"/>
              </w:rPr>
              <w:t>1733817.57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w:t>
            </w:r>
          </w:p>
        </w:tc>
        <w:tc>
          <w:tcPr>
            <w:tcW w:w="1066" w:type="dxa"/>
            <w:noWrap/>
            <w:vAlign w:val="center"/>
          </w:tcPr>
          <w:p w:rsidR="00B45D1D" w:rsidRPr="008007F0" w:rsidRDefault="00B45D1D" w:rsidP="004254F2">
            <w:pPr>
              <w:rPr>
                <w:color w:val="000000"/>
              </w:rPr>
            </w:pPr>
            <w:r w:rsidRPr="008007F0">
              <w:rPr>
                <w:color w:val="000000"/>
              </w:rPr>
              <w:t>997552.23</w:t>
            </w:r>
          </w:p>
        </w:tc>
        <w:tc>
          <w:tcPr>
            <w:tcW w:w="1166" w:type="dxa"/>
            <w:noWrap/>
            <w:vAlign w:val="center"/>
          </w:tcPr>
          <w:p w:rsidR="00B45D1D" w:rsidRPr="008007F0" w:rsidRDefault="00B45D1D" w:rsidP="004254F2">
            <w:pPr>
              <w:rPr>
                <w:color w:val="000000"/>
              </w:rPr>
            </w:pPr>
            <w:r w:rsidRPr="008007F0">
              <w:rPr>
                <w:color w:val="000000"/>
              </w:rPr>
              <w:t>1733811.56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w:t>
            </w:r>
          </w:p>
        </w:tc>
        <w:tc>
          <w:tcPr>
            <w:tcW w:w="1066" w:type="dxa"/>
            <w:noWrap/>
            <w:vAlign w:val="center"/>
          </w:tcPr>
          <w:p w:rsidR="00B45D1D" w:rsidRPr="008007F0" w:rsidRDefault="00B45D1D" w:rsidP="004254F2">
            <w:pPr>
              <w:rPr>
                <w:color w:val="000000"/>
              </w:rPr>
            </w:pPr>
            <w:r w:rsidRPr="008007F0">
              <w:rPr>
                <w:color w:val="000000"/>
              </w:rPr>
              <w:t>997564.24</w:t>
            </w:r>
          </w:p>
        </w:tc>
        <w:tc>
          <w:tcPr>
            <w:tcW w:w="1166" w:type="dxa"/>
            <w:noWrap/>
            <w:vAlign w:val="center"/>
          </w:tcPr>
          <w:p w:rsidR="00B45D1D" w:rsidRPr="008007F0" w:rsidRDefault="00B45D1D" w:rsidP="004254F2">
            <w:pPr>
              <w:rPr>
                <w:color w:val="000000"/>
              </w:rPr>
            </w:pPr>
            <w:r w:rsidRPr="008007F0">
              <w:rPr>
                <w:color w:val="000000"/>
              </w:rPr>
              <w:t>1733811.02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w:t>
            </w:r>
          </w:p>
        </w:tc>
        <w:tc>
          <w:tcPr>
            <w:tcW w:w="1066" w:type="dxa"/>
            <w:noWrap/>
            <w:vAlign w:val="center"/>
          </w:tcPr>
          <w:p w:rsidR="00B45D1D" w:rsidRPr="008007F0" w:rsidRDefault="00B45D1D" w:rsidP="004254F2">
            <w:pPr>
              <w:rPr>
                <w:color w:val="000000"/>
              </w:rPr>
            </w:pPr>
            <w:r w:rsidRPr="008007F0">
              <w:rPr>
                <w:color w:val="000000"/>
              </w:rPr>
              <w:t>997562.63</w:t>
            </w:r>
          </w:p>
        </w:tc>
        <w:tc>
          <w:tcPr>
            <w:tcW w:w="1166" w:type="dxa"/>
            <w:noWrap/>
            <w:vAlign w:val="center"/>
          </w:tcPr>
          <w:p w:rsidR="00B45D1D" w:rsidRPr="008007F0" w:rsidRDefault="00B45D1D" w:rsidP="004254F2">
            <w:pPr>
              <w:rPr>
                <w:color w:val="000000"/>
              </w:rPr>
            </w:pPr>
            <w:r w:rsidRPr="008007F0">
              <w:rPr>
                <w:color w:val="000000"/>
              </w:rPr>
              <w:t>1733775.31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w:t>
            </w:r>
          </w:p>
        </w:tc>
        <w:tc>
          <w:tcPr>
            <w:tcW w:w="1066" w:type="dxa"/>
            <w:noWrap/>
            <w:vAlign w:val="center"/>
          </w:tcPr>
          <w:p w:rsidR="00B45D1D" w:rsidRPr="008007F0" w:rsidRDefault="00B45D1D" w:rsidP="004254F2">
            <w:pPr>
              <w:rPr>
                <w:color w:val="000000"/>
              </w:rPr>
            </w:pPr>
            <w:r w:rsidRPr="008007F0">
              <w:rPr>
                <w:color w:val="000000"/>
              </w:rPr>
              <w:t>997561.92</w:t>
            </w:r>
          </w:p>
        </w:tc>
        <w:tc>
          <w:tcPr>
            <w:tcW w:w="1166" w:type="dxa"/>
            <w:noWrap/>
            <w:vAlign w:val="center"/>
          </w:tcPr>
          <w:p w:rsidR="00B45D1D" w:rsidRPr="008007F0" w:rsidRDefault="00B45D1D" w:rsidP="004254F2">
            <w:pPr>
              <w:rPr>
                <w:color w:val="000000"/>
              </w:rPr>
            </w:pPr>
            <w:r w:rsidRPr="008007F0">
              <w:rPr>
                <w:color w:val="000000"/>
              </w:rPr>
              <w:t>1733765.96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w:t>
            </w:r>
          </w:p>
        </w:tc>
        <w:tc>
          <w:tcPr>
            <w:tcW w:w="1066" w:type="dxa"/>
            <w:noWrap/>
            <w:vAlign w:val="center"/>
          </w:tcPr>
          <w:p w:rsidR="00B45D1D" w:rsidRPr="008007F0" w:rsidRDefault="00B45D1D" w:rsidP="004254F2">
            <w:pPr>
              <w:rPr>
                <w:color w:val="000000"/>
              </w:rPr>
            </w:pPr>
            <w:r w:rsidRPr="008007F0">
              <w:rPr>
                <w:color w:val="000000"/>
              </w:rPr>
              <w:t>997560.63</w:t>
            </w:r>
          </w:p>
        </w:tc>
        <w:tc>
          <w:tcPr>
            <w:tcW w:w="1166" w:type="dxa"/>
            <w:noWrap/>
            <w:vAlign w:val="center"/>
          </w:tcPr>
          <w:p w:rsidR="00B45D1D" w:rsidRPr="008007F0" w:rsidRDefault="00B45D1D" w:rsidP="004254F2">
            <w:pPr>
              <w:rPr>
                <w:color w:val="000000"/>
              </w:rPr>
            </w:pPr>
            <w:r w:rsidRPr="008007F0">
              <w:rPr>
                <w:color w:val="000000"/>
              </w:rPr>
              <w:t>1733756.66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w:t>
            </w:r>
          </w:p>
        </w:tc>
        <w:tc>
          <w:tcPr>
            <w:tcW w:w="1066" w:type="dxa"/>
            <w:noWrap/>
            <w:vAlign w:val="center"/>
          </w:tcPr>
          <w:p w:rsidR="00B45D1D" w:rsidRPr="008007F0" w:rsidRDefault="00B45D1D" w:rsidP="004254F2">
            <w:pPr>
              <w:rPr>
                <w:color w:val="000000"/>
              </w:rPr>
            </w:pPr>
            <w:r w:rsidRPr="008007F0">
              <w:rPr>
                <w:color w:val="000000"/>
              </w:rPr>
              <w:t>997558.76</w:t>
            </w:r>
          </w:p>
        </w:tc>
        <w:tc>
          <w:tcPr>
            <w:tcW w:w="1166" w:type="dxa"/>
            <w:noWrap/>
            <w:vAlign w:val="center"/>
          </w:tcPr>
          <w:p w:rsidR="00B45D1D" w:rsidRPr="008007F0" w:rsidRDefault="00B45D1D" w:rsidP="004254F2">
            <w:pPr>
              <w:rPr>
                <w:color w:val="000000"/>
              </w:rPr>
            </w:pPr>
            <w:r w:rsidRPr="008007F0">
              <w:rPr>
                <w:color w:val="000000"/>
              </w:rPr>
              <w:t>1733747.44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w:t>
            </w:r>
          </w:p>
        </w:tc>
        <w:tc>
          <w:tcPr>
            <w:tcW w:w="1066" w:type="dxa"/>
            <w:noWrap/>
            <w:vAlign w:val="center"/>
          </w:tcPr>
          <w:p w:rsidR="00B45D1D" w:rsidRPr="008007F0" w:rsidRDefault="00B45D1D" w:rsidP="004254F2">
            <w:pPr>
              <w:rPr>
                <w:color w:val="000000"/>
              </w:rPr>
            </w:pPr>
            <w:r w:rsidRPr="008007F0">
              <w:rPr>
                <w:color w:val="000000"/>
              </w:rPr>
              <w:t>997556.36</w:t>
            </w:r>
          </w:p>
        </w:tc>
        <w:tc>
          <w:tcPr>
            <w:tcW w:w="1166" w:type="dxa"/>
            <w:noWrap/>
            <w:vAlign w:val="center"/>
          </w:tcPr>
          <w:p w:rsidR="00B45D1D" w:rsidRPr="008007F0" w:rsidRDefault="00B45D1D" w:rsidP="004254F2">
            <w:pPr>
              <w:rPr>
                <w:color w:val="000000"/>
              </w:rPr>
            </w:pPr>
            <w:r w:rsidRPr="008007F0">
              <w:rPr>
                <w:color w:val="000000"/>
              </w:rPr>
              <w:t>1733738.39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w:t>
            </w:r>
          </w:p>
        </w:tc>
        <w:tc>
          <w:tcPr>
            <w:tcW w:w="1066" w:type="dxa"/>
            <w:noWrap/>
            <w:vAlign w:val="center"/>
          </w:tcPr>
          <w:p w:rsidR="00B45D1D" w:rsidRPr="008007F0" w:rsidRDefault="00B45D1D" w:rsidP="004254F2">
            <w:pPr>
              <w:rPr>
                <w:color w:val="000000"/>
              </w:rPr>
            </w:pPr>
            <w:r w:rsidRPr="008007F0">
              <w:rPr>
                <w:color w:val="000000"/>
              </w:rPr>
              <w:t>997540.47</w:t>
            </w:r>
          </w:p>
        </w:tc>
        <w:tc>
          <w:tcPr>
            <w:tcW w:w="1166" w:type="dxa"/>
            <w:noWrap/>
            <w:vAlign w:val="center"/>
          </w:tcPr>
          <w:p w:rsidR="00B45D1D" w:rsidRPr="008007F0" w:rsidRDefault="00B45D1D" w:rsidP="004254F2">
            <w:pPr>
              <w:rPr>
                <w:color w:val="000000"/>
              </w:rPr>
            </w:pPr>
            <w:r w:rsidRPr="008007F0">
              <w:rPr>
                <w:color w:val="000000"/>
              </w:rPr>
              <w:t>1733685.54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w:t>
            </w:r>
          </w:p>
        </w:tc>
        <w:tc>
          <w:tcPr>
            <w:tcW w:w="1066" w:type="dxa"/>
            <w:noWrap/>
            <w:vAlign w:val="center"/>
          </w:tcPr>
          <w:p w:rsidR="00B45D1D" w:rsidRPr="008007F0" w:rsidRDefault="00B45D1D" w:rsidP="004254F2">
            <w:pPr>
              <w:rPr>
                <w:color w:val="000000"/>
              </w:rPr>
            </w:pPr>
            <w:r w:rsidRPr="008007F0">
              <w:rPr>
                <w:color w:val="000000"/>
              </w:rPr>
              <w:t>997537.22</w:t>
            </w:r>
          </w:p>
        </w:tc>
        <w:tc>
          <w:tcPr>
            <w:tcW w:w="1166" w:type="dxa"/>
            <w:noWrap/>
            <w:vAlign w:val="center"/>
          </w:tcPr>
          <w:p w:rsidR="00B45D1D" w:rsidRPr="008007F0" w:rsidRDefault="00B45D1D" w:rsidP="004254F2">
            <w:pPr>
              <w:rPr>
                <w:color w:val="000000"/>
              </w:rPr>
            </w:pPr>
            <w:r w:rsidRPr="008007F0">
              <w:rPr>
                <w:color w:val="000000"/>
              </w:rPr>
              <w:t>1733675.9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w:t>
            </w:r>
          </w:p>
        </w:tc>
        <w:tc>
          <w:tcPr>
            <w:tcW w:w="1066" w:type="dxa"/>
            <w:noWrap/>
            <w:vAlign w:val="center"/>
          </w:tcPr>
          <w:p w:rsidR="00B45D1D" w:rsidRPr="008007F0" w:rsidRDefault="00B45D1D" w:rsidP="004254F2">
            <w:pPr>
              <w:rPr>
                <w:color w:val="000000"/>
              </w:rPr>
            </w:pPr>
            <w:r w:rsidRPr="008007F0">
              <w:rPr>
                <w:color w:val="000000"/>
              </w:rPr>
              <w:t>997533.33</w:t>
            </w:r>
          </w:p>
        </w:tc>
        <w:tc>
          <w:tcPr>
            <w:tcW w:w="1166" w:type="dxa"/>
            <w:noWrap/>
            <w:vAlign w:val="center"/>
          </w:tcPr>
          <w:p w:rsidR="00B45D1D" w:rsidRPr="008007F0" w:rsidRDefault="00B45D1D" w:rsidP="004254F2">
            <w:pPr>
              <w:rPr>
                <w:color w:val="000000"/>
              </w:rPr>
            </w:pPr>
            <w:r w:rsidRPr="008007F0">
              <w:rPr>
                <w:color w:val="000000"/>
              </w:rPr>
              <w:t>1733666.46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w:t>
            </w:r>
          </w:p>
        </w:tc>
        <w:tc>
          <w:tcPr>
            <w:tcW w:w="1066" w:type="dxa"/>
            <w:noWrap/>
            <w:vAlign w:val="center"/>
          </w:tcPr>
          <w:p w:rsidR="00B45D1D" w:rsidRPr="008007F0" w:rsidRDefault="00B45D1D" w:rsidP="004254F2">
            <w:pPr>
              <w:rPr>
                <w:color w:val="000000"/>
              </w:rPr>
            </w:pPr>
            <w:r w:rsidRPr="008007F0">
              <w:rPr>
                <w:color w:val="000000"/>
              </w:rPr>
              <w:t>997528.81</w:t>
            </w:r>
          </w:p>
        </w:tc>
        <w:tc>
          <w:tcPr>
            <w:tcW w:w="1166" w:type="dxa"/>
            <w:noWrap/>
            <w:vAlign w:val="center"/>
          </w:tcPr>
          <w:p w:rsidR="00B45D1D" w:rsidRPr="008007F0" w:rsidRDefault="00B45D1D" w:rsidP="004254F2">
            <w:pPr>
              <w:rPr>
                <w:color w:val="000000"/>
              </w:rPr>
            </w:pPr>
            <w:r w:rsidRPr="008007F0">
              <w:rPr>
                <w:color w:val="000000"/>
              </w:rPr>
              <w:t>1733657.32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w:t>
            </w:r>
          </w:p>
        </w:tc>
        <w:tc>
          <w:tcPr>
            <w:tcW w:w="1066" w:type="dxa"/>
            <w:noWrap/>
            <w:vAlign w:val="center"/>
          </w:tcPr>
          <w:p w:rsidR="00B45D1D" w:rsidRPr="008007F0" w:rsidRDefault="00B45D1D" w:rsidP="004254F2">
            <w:pPr>
              <w:rPr>
                <w:color w:val="000000"/>
              </w:rPr>
            </w:pPr>
            <w:r w:rsidRPr="008007F0">
              <w:rPr>
                <w:color w:val="000000"/>
              </w:rPr>
              <w:t>997393.96</w:t>
            </w:r>
          </w:p>
        </w:tc>
        <w:tc>
          <w:tcPr>
            <w:tcW w:w="1166" w:type="dxa"/>
            <w:noWrap/>
            <w:vAlign w:val="center"/>
          </w:tcPr>
          <w:p w:rsidR="00B45D1D" w:rsidRPr="008007F0" w:rsidRDefault="00B45D1D" w:rsidP="004254F2">
            <w:pPr>
              <w:rPr>
                <w:color w:val="000000"/>
              </w:rPr>
            </w:pPr>
            <w:r w:rsidRPr="008007F0">
              <w:rPr>
                <w:color w:val="000000"/>
              </w:rPr>
              <w:t>1733406.1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w:t>
            </w:r>
          </w:p>
        </w:tc>
        <w:tc>
          <w:tcPr>
            <w:tcW w:w="1066" w:type="dxa"/>
            <w:noWrap/>
            <w:vAlign w:val="center"/>
          </w:tcPr>
          <w:p w:rsidR="00B45D1D" w:rsidRPr="008007F0" w:rsidRDefault="00B45D1D" w:rsidP="004254F2">
            <w:pPr>
              <w:rPr>
                <w:color w:val="000000"/>
              </w:rPr>
            </w:pPr>
            <w:r w:rsidRPr="008007F0">
              <w:rPr>
                <w:color w:val="000000"/>
              </w:rPr>
              <w:t>997377.94</w:t>
            </w:r>
          </w:p>
        </w:tc>
        <w:tc>
          <w:tcPr>
            <w:tcW w:w="1166" w:type="dxa"/>
            <w:noWrap/>
            <w:vAlign w:val="center"/>
          </w:tcPr>
          <w:p w:rsidR="00B45D1D" w:rsidRPr="008007F0" w:rsidRDefault="00B45D1D" w:rsidP="004254F2">
            <w:pPr>
              <w:rPr>
                <w:color w:val="000000"/>
              </w:rPr>
            </w:pPr>
            <w:r w:rsidRPr="008007F0">
              <w:rPr>
                <w:color w:val="000000"/>
              </w:rPr>
              <w:t>1733375.31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w:t>
            </w:r>
          </w:p>
        </w:tc>
        <w:tc>
          <w:tcPr>
            <w:tcW w:w="1066" w:type="dxa"/>
            <w:noWrap/>
            <w:vAlign w:val="center"/>
          </w:tcPr>
          <w:p w:rsidR="00B45D1D" w:rsidRPr="008007F0" w:rsidRDefault="00B45D1D" w:rsidP="004254F2">
            <w:pPr>
              <w:rPr>
                <w:color w:val="000000"/>
              </w:rPr>
            </w:pPr>
            <w:r w:rsidRPr="008007F0">
              <w:rPr>
                <w:color w:val="000000"/>
              </w:rPr>
              <w:t>997178.25</w:t>
            </w:r>
          </w:p>
        </w:tc>
        <w:tc>
          <w:tcPr>
            <w:tcW w:w="1166" w:type="dxa"/>
            <w:noWrap/>
            <w:vAlign w:val="center"/>
          </w:tcPr>
          <w:p w:rsidR="00B45D1D" w:rsidRPr="008007F0" w:rsidRDefault="00B45D1D" w:rsidP="004254F2">
            <w:pPr>
              <w:rPr>
                <w:color w:val="000000"/>
              </w:rPr>
            </w:pPr>
            <w:r w:rsidRPr="008007F0">
              <w:rPr>
                <w:color w:val="000000"/>
              </w:rPr>
              <w:t>1733003.41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w:t>
            </w:r>
          </w:p>
        </w:tc>
        <w:tc>
          <w:tcPr>
            <w:tcW w:w="1066" w:type="dxa"/>
            <w:noWrap/>
            <w:vAlign w:val="center"/>
          </w:tcPr>
          <w:p w:rsidR="00B45D1D" w:rsidRPr="008007F0" w:rsidRDefault="00B45D1D" w:rsidP="004254F2">
            <w:pPr>
              <w:rPr>
                <w:color w:val="000000"/>
              </w:rPr>
            </w:pPr>
            <w:r w:rsidRPr="008007F0">
              <w:rPr>
                <w:color w:val="000000"/>
              </w:rPr>
              <w:t>997183.17</w:t>
            </w:r>
          </w:p>
        </w:tc>
        <w:tc>
          <w:tcPr>
            <w:tcW w:w="1166" w:type="dxa"/>
            <w:noWrap/>
            <w:vAlign w:val="center"/>
          </w:tcPr>
          <w:p w:rsidR="00B45D1D" w:rsidRPr="008007F0" w:rsidRDefault="00B45D1D" w:rsidP="004254F2">
            <w:pPr>
              <w:rPr>
                <w:color w:val="000000"/>
              </w:rPr>
            </w:pPr>
            <w:r w:rsidRPr="008007F0">
              <w:rPr>
                <w:color w:val="000000"/>
              </w:rPr>
              <w:t>1733000.73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1(2)</w:t>
            </w:r>
          </w:p>
          <w:p w:rsidR="00B45D1D" w:rsidRPr="008007F0" w:rsidRDefault="00B45D1D" w:rsidP="004254F2">
            <w:pPr>
              <w:rPr>
                <w:color w:val="000000"/>
              </w:rPr>
            </w:pPr>
            <w:r w:rsidRPr="008007F0">
              <w:rPr>
                <w:color w:val="000000"/>
              </w:rPr>
              <w:t>"86:09:0000000:4542/чзу12"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w:t>
            </w:r>
          </w:p>
        </w:tc>
        <w:tc>
          <w:tcPr>
            <w:tcW w:w="1066" w:type="dxa"/>
            <w:noWrap/>
            <w:vAlign w:val="center"/>
          </w:tcPr>
          <w:p w:rsidR="00B45D1D" w:rsidRPr="008007F0" w:rsidRDefault="00B45D1D" w:rsidP="004254F2">
            <w:pPr>
              <w:rPr>
                <w:color w:val="000000"/>
              </w:rPr>
            </w:pPr>
            <w:r w:rsidRPr="008007F0">
              <w:rPr>
                <w:color w:val="000000"/>
              </w:rPr>
              <w:t>996715.26</w:t>
            </w:r>
          </w:p>
        </w:tc>
        <w:tc>
          <w:tcPr>
            <w:tcW w:w="1166" w:type="dxa"/>
            <w:noWrap/>
            <w:vAlign w:val="center"/>
          </w:tcPr>
          <w:p w:rsidR="00B45D1D" w:rsidRPr="008007F0" w:rsidRDefault="00B45D1D" w:rsidP="004254F2">
            <w:pPr>
              <w:rPr>
                <w:color w:val="000000"/>
              </w:rPr>
            </w:pPr>
            <w:r w:rsidRPr="008007F0">
              <w:rPr>
                <w:color w:val="000000"/>
              </w:rPr>
              <w:t>1733119.52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w:t>
            </w:r>
          </w:p>
        </w:tc>
        <w:tc>
          <w:tcPr>
            <w:tcW w:w="1066" w:type="dxa"/>
            <w:noWrap/>
            <w:vAlign w:val="center"/>
          </w:tcPr>
          <w:p w:rsidR="00B45D1D" w:rsidRPr="008007F0" w:rsidRDefault="00B45D1D" w:rsidP="004254F2">
            <w:pPr>
              <w:rPr>
                <w:color w:val="000000"/>
              </w:rPr>
            </w:pPr>
            <w:r w:rsidRPr="008007F0">
              <w:rPr>
                <w:color w:val="000000"/>
              </w:rPr>
              <w:t>996719.66</w:t>
            </w:r>
          </w:p>
        </w:tc>
        <w:tc>
          <w:tcPr>
            <w:tcW w:w="1166" w:type="dxa"/>
            <w:noWrap/>
            <w:vAlign w:val="center"/>
          </w:tcPr>
          <w:p w:rsidR="00B45D1D" w:rsidRPr="008007F0" w:rsidRDefault="00B45D1D" w:rsidP="004254F2">
            <w:pPr>
              <w:rPr>
                <w:color w:val="000000"/>
              </w:rPr>
            </w:pPr>
            <w:r w:rsidRPr="008007F0">
              <w:rPr>
                <w:color w:val="000000"/>
              </w:rPr>
              <w:t>1733127.39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w:t>
            </w:r>
          </w:p>
        </w:tc>
        <w:tc>
          <w:tcPr>
            <w:tcW w:w="1066" w:type="dxa"/>
            <w:noWrap/>
            <w:vAlign w:val="center"/>
          </w:tcPr>
          <w:p w:rsidR="00B45D1D" w:rsidRPr="008007F0" w:rsidRDefault="00B45D1D" w:rsidP="004254F2">
            <w:pPr>
              <w:rPr>
                <w:color w:val="000000"/>
              </w:rPr>
            </w:pPr>
            <w:r w:rsidRPr="008007F0">
              <w:rPr>
                <w:color w:val="000000"/>
              </w:rPr>
              <w:t>996610.57</w:t>
            </w:r>
          </w:p>
        </w:tc>
        <w:tc>
          <w:tcPr>
            <w:tcW w:w="1166" w:type="dxa"/>
            <w:noWrap/>
            <w:vAlign w:val="center"/>
          </w:tcPr>
          <w:p w:rsidR="00B45D1D" w:rsidRPr="008007F0" w:rsidRDefault="00B45D1D" w:rsidP="004254F2">
            <w:pPr>
              <w:rPr>
                <w:color w:val="000000"/>
              </w:rPr>
            </w:pPr>
            <w:r w:rsidRPr="008007F0">
              <w:rPr>
                <w:color w:val="000000"/>
              </w:rPr>
              <w:t>1733184.83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w:t>
            </w:r>
          </w:p>
        </w:tc>
        <w:tc>
          <w:tcPr>
            <w:tcW w:w="1066" w:type="dxa"/>
            <w:noWrap/>
            <w:vAlign w:val="center"/>
          </w:tcPr>
          <w:p w:rsidR="00B45D1D" w:rsidRPr="008007F0" w:rsidRDefault="00B45D1D" w:rsidP="004254F2">
            <w:pPr>
              <w:rPr>
                <w:color w:val="000000"/>
              </w:rPr>
            </w:pPr>
            <w:r w:rsidRPr="008007F0">
              <w:rPr>
                <w:color w:val="000000"/>
              </w:rPr>
              <w:t>996609.16</w:t>
            </w:r>
          </w:p>
        </w:tc>
        <w:tc>
          <w:tcPr>
            <w:tcW w:w="1166" w:type="dxa"/>
            <w:noWrap/>
            <w:vAlign w:val="center"/>
          </w:tcPr>
          <w:p w:rsidR="00B45D1D" w:rsidRPr="008007F0" w:rsidRDefault="00B45D1D" w:rsidP="004254F2">
            <w:pPr>
              <w:rPr>
                <w:color w:val="000000"/>
              </w:rPr>
            </w:pPr>
            <w:r w:rsidRPr="008007F0">
              <w:rPr>
                <w:color w:val="000000"/>
              </w:rPr>
              <w:t>1733185.58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w:t>
            </w:r>
          </w:p>
        </w:tc>
        <w:tc>
          <w:tcPr>
            <w:tcW w:w="1066" w:type="dxa"/>
            <w:noWrap/>
            <w:vAlign w:val="center"/>
          </w:tcPr>
          <w:p w:rsidR="00B45D1D" w:rsidRPr="008007F0" w:rsidRDefault="00B45D1D" w:rsidP="004254F2">
            <w:pPr>
              <w:rPr>
                <w:color w:val="000000"/>
              </w:rPr>
            </w:pPr>
            <w:r w:rsidRPr="008007F0">
              <w:rPr>
                <w:color w:val="000000"/>
              </w:rPr>
              <w:t>996437.7</w:t>
            </w:r>
          </w:p>
        </w:tc>
        <w:tc>
          <w:tcPr>
            <w:tcW w:w="1166" w:type="dxa"/>
            <w:noWrap/>
            <w:vAlign w:val="center"/>
          </w:tcPr>
          <w:p w:rsidR="00B45D1D" w:rsidRPr="008007F0" w:rsidRDefault="00B45D1D" w:rsidP="004254F2">
            <w:pPr>
              <w:rPr>
                <w:color w:val="000000"/>
              </w:rPr>
            </w:pPr>
            <w:r w:rsidRPr="008007F0">
              <w:rPr>
                <w:color w:val="000000"/>
              </w:rPr>
              <w:t>1733278.19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w:t>
            </w:r>
          </w:p>
        </w:tc>
        <w:tc>
          <w:tcPr>
            <w:tcW w:w="1066" w:type="dxa"/>
            <w:noWrap/>
            <w:vAlign w:val="center"/>
          </w:tcPr>
          <w:p w:rsidR="00B45D1D" w:rsidRPr="008007F0" w:rsidRDefault="00B45D1D" w:rsidP="004254F2">
            <w:pPr>
              <w:rPr>
                <w:color w:val="000000"/>
              </w:rPr>
            </w:pPr>
            <w:r w:rsidRPr="008007F0">
              <w:rPr>
                <w:color w:val="000000"/>
              </w:rPr>
              <w:t>996437.12</w:t>
            </w:r>
          </w:p>
        </w:tc>
        <w:tc>
          <w:tcPr>
            <w:tcW w:w="1166" w:type="dxa"/>
            <w:noWrap/>
            <w:vAlign w:val="center"/>
          </w:tcPr>
          <w:p w:rsidR="00B45D1D" w:rsidRPr="008007F0" w:rsidRDefault="00B45D1D" w:rsidP="004254F2">
            <w:pPr>
              <w:rPr>
                <w:color w:val="000000"/>
              </w:rPr>
            </w:pPr>
            <w:r w:rsidRPr="008007F0">
              <w:rPr>
                <w:color w:val="000000"/>
              </w:rPr>
              <w:t>1733278.5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w:t>
            </w:r>
          </w:p>
        </w:tc>
        <w:tc>
          <w:tcPr>
            <w:tcW w:w="1066" w:type="dxa"/>
            <w:noWrap/>
            <w:vAlign w:val="center"/>
          </w:tcPr>
          <w:p w:rsidR="00B45D1D" w:rsidRPr="008007F0" w:rsidRDefault="00B45D1D" w:rsidP="004254F2">
            <w:pPr>
              <w:rPr>
                <w:color w:val="000000"/>
              </w:rPr>
            </w:pPr>
            <w:r w:rsidRPr="008007F0">
              <w:rPr>
                <w:color w:val="000000"/>
              </w:rPr>
              <w:t>996114.03</w:t>
            </w:r>
          </w:p>
        </w:tc>
        <w:tc>
          <w:tcPr>
            <w:tcW w:w="1166" w:type="dxa"/>
            <w:noWrap/>
            <w:vAlign w:val="center"/>
          </w:tcPr>
          <w:p w:rsidR="00B45D1D" w:rsidRPr="008007F0" w:rsidRDefault="00B45D1D" w:rsidP="004254F2">
            <w:pPr>
              <w:rPr>
                <w:color w:val="000000"/>
              </w:rPr>
            </w:pPr>
            <w:r w:rsidRPr="008007F0">
              <w:rPr>
                <w:color w:val="000000"/>
              </w:rPr>
              <w:t>1733451.13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w:t>
            </w:r>
          </w:p>
        </w:tc>
        <w:tc>
          <w:tcPr>
            <w:tcW w:w="1066" w:type="dxa"/>
            <w:noWrap/>
            <w:vAlign w:val="center"/>
          </w:tcPr>
          <w:p w:rsidR="00B45D1D" w:rsidRPr="008007F0" w:rsidRDefault="00B45D1D" w:rsidP="004254F2">
            <w:pPr>
              <w:rPr>
                <w:color w:val="000000"/>
              </w:rPr>
            </w:pPr>
            <w:r w:rsidRPr="008007F0">
              <w:rPr>
                <w:color w:val="000000"/>
              </w:rPr>
              <w:t>996113.64</w:t>
            </w:r>
          </w:p>
        </w:tc>
        <w:tc>
          <w:tcPr>
            <w:tcW w:w="1166" w:type="dxa"/>
            <w:noWrap/>
            <w:vAlign w:val="center"/>
          </w:tcPr>
          <w:p w:rsidR="00B45D1D" w:rsidRPr="008007F0" w:rsidRDefault="00B45D1D" w:rsidP="004254F2">
            <w:pPr>
              <w:rPr>
                <w:color w:val="000000"/>
              </w:rPr>
            </w:pPr>
            <w:r w:rsidRPr="008007F0">
              <w:rPr>
                <w:color w:val="000000"/>
              </w:rPr>
              <w:t>1733451.36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w:t>
            </w:r>
          </w:p>
        </w:tc>
        <w:tc>
          <w:tcPr>
            <w:tcW w:w="1066" w:type="dxa"/>
            <w:noWrap/>
            <w:vAlign w:val="center"/>
          </w:tcPr>
          <w:p w:rsidR="00B45D1D" w:rsidRPr="008007F0" w:rsidRDefault="00B45D1D" w:rsidP="004254F2">
            <w:pPr>
              <w:rPr>
                <w:color w:val="000000"/>
              </w:rPr>
            </w:pPr>
            <w:r w:rsidRPr="008007F0">
              <w:rPr>
                <w:color w:val="000000"/>
              </w:rPr>
              <w:t>995944.68</w:t>
            </w:r>
          </w:p>
        </w:tc>
        <w:tc>
          <w:tcPr>
            <w:tcW w:w="1166" w:type="dxa"/>
            <w:noWrap/>
            <w:vAlign w:val="center"/>
          </w:tcPr>
          <w:p w:rsidR="00B45D1D" w:rsidRPr="008007F0" w:rsidRDefault="00B45D1D" w:rsidP="004254F2">
            <w:pPr>
              <w:rPr>
                <w:color w:val="000000"/>
              </w:rPr>
            </w:pPr>
            <w:r w:rsidRPr="008007F0">
              <w:rPr>
                <w:color w:val="000000"/>
              </w:rPr>
              <w:t>1733542.29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w:t>
            </w:r>
          </w:p>
        </w:tc>
        <w:tc>
          <w:tcPr>
            <w:tcW w:w="1066" w:type="dxa"/>
            <w:noWrap/>
            <w:vAlign w:val="center"/>
          </w:tcPr>
          <w:p w:rsidR="00B45D1D" w:rsidRPr="008007F0" w:rsidRDefault="00B45D1D" w:rsidP="004254F2">
            <w:pPr>
              <w:rPr>
                <w:color w:val="000000"/>
              </w:rPr>
            </w:pPr>
            <w:r w:rsidRPr="008007F0">
              <w:rPr>
                <w:color w:val="000000"/>
              </w:rPr>
              <w:t>995943.91</w:t>
            </w:r>
          </w:p>
        </w:tc>
        <w:tc>
          <w:tcPr>
            <w:tcW w:w="1166" w:type="dxa"/>
            <w:noWrap/>
            <w:vAlign w:val="center"/>
          </w:tcPr>
          <w:p w:rsidR="00B45D1D" w:rsidRPr="008007F0" w:rsidRDefault="00B45D1D" w:rsidP="004254F2">
            <w:pPr>
              <w:rPr>
                <w:color w:val="000000"/>
              </w:rPr>
            </w:pPr>
            <w:r w:rsidRPr="008007F0">
              <w:rPr>
                <w:color w:val="000000"/>
              </w:rPr>
              <w:t>1733542.7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w:t>
            </w:r>
          </w:p>
        </w:tc>
        <w:tc>
          <w:tcPr>
            <w:tcW w:w="1066" w:type="dxa"/>
            <w:noWrap/>
            <w:vAlign w:val="center"/>
          </w:tcPr>
          <w:p w:rsidR="00B45D1D" w:rsidRPr="008007F0" w:rsidRDefault="00B45D1D" w:rsidP="004254F2">
            <w:pPr>
              <w:rPr>
                <w:color w:val="000000"/>
              </w:rPr>
            </w:pPr>
            <w:r w:rsidRPr="008007F0">
              <w:rPr>
                <w:color w:val="000000"/>
              </w:rPr>
              <w:t>995820.78</w:t>
            </w:r>
          </w:p>
        </w:tc>
        <w:tc>
          <w:tcPr>
            <w:tcW w:w="1166" w:type="dxa"/>
            <w:noWrap/>
            <w:vAlign w:val="center"/>
          </w:tcPr>
          <w:p w:rsidR="00B45D1D" w:rsidRPr="008007F0" w:rsidRDefault="00B45D1D" w:rsidP="004254F2">
            <w:pPr>
              <w:rPr>
                <w:color w:val="000000"/>
              </w:rPr>
            </w:pPr>
            <w:r w:rsidRPr="008007F0">
              <w:rPr>
                <w:color w:val="000000"/>
              </w:rPr>
              <w:t>1733608.05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w:t>
            </w:r>
          </w:p>
        </w:tc>
        <w:tc>
          <w:tcPr>
            <w:tcW w:w="1066" w:type="dxa"/>
            <w:noWrap/>
            <w:vAlign w:val="center"/>
          </w:tcPr>
          <w:p w:rsidR="00B45D1D" w:rsidRPr="008007F0" w:rsidRDefault="00B45D1D" w:rsidP="004254F2">
            <w:pPr>
              <w:rPr>
                <w:color w:val="000000"/>
              </w:rPr>
            </w:pPr>
            <w:r w:rsidRPr="008007F0">
              <w:rPr>
                <w:color w:val="000000"/>
              </w:rPr>
              <w:t>995818.66</w:t>
            </w:r>
          </w:p>
        </w:tc>
        <w:tc>
          <w:tcPr>
            <w:tcW w:w="1166" w:type="dxa"/>
            <w:noWrap/>
            <w:vAlign w:val="center"/>
          </w:tcPr>
          <w:p w:rsidR="00B45D1D" w:rsidRPr="008007F0" w:rsidRDefault="00B45D1D" w:rsidP="004254F2">
            <w:pPr>
              <w:rPr>
                <w:color w:val="000000"/>
              </w:rPr>
            </w:pPr>
            <w:r w:rsidRPr="008007F0">
              <w:rPr>
                <w:color w:val="000000"/>
              </w:rPr>
              <w:t>1733609.19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w:t>
            </w:r>
          </w:p>
        </w:tc>
        <w:tc>
          <w:tcPr>
            <w:tcW w:w="1066" w:type="dxa"/>
            <w:noWrap/>
            <w:vAlign w:val="center"/>
          </w:tcPr>
          <w:p w:rsidR="00B45D1D" w:rsidRPr="008007F0" w:rsidRDefault="00B45D1D" w:rsidP="004254F2">
            <w:pPr>
              <w:rPr>
                <w:color w:val="000000"/>
              </w:rPr>
            </w:pPr>
            <w:r w:rsidRPr="008007F0">
              <w:rPr>
                <w:color w:val="000000"/>
              </w:rPr>
              <w:t>995698.14</w:t>
            </w:r>
          </w:p>
        </w:tc>
        <w:tc>
          <w:tcPr>
            <w:tcW w:w="1166" w:type="dxa"/>
            <w:noWrap/>
            <w:vAlign w:val="center"/>
          </w:tcPr>
          <w:p w:rsidR="00B45D1D" w:rsidRPr="008007F0" w:rsidRDefault="00B45D1D" w:rsidP="004254F2">
            <w:pPr>
              <w:rPr>
                <w:color w:val="000000"/>
              </w:rPr>
            </w:pPr>
            <w:r w:rsidRPr="008007F0">
              <w:rPr>
                <w:color w:val="000000"/>
              </w:rPr>
              <w:t>1733675.63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w:t>
            </w:r>
          </w:p>
        </w:tc>
        <w:tc>
          <w:tcPr>
            <w:tcW w:w="1066" w:type="dxa"/>
            <w:noWrap/>
            <w:vAlign w:val="center"/>
          </w:tcPr>
          <w:p w:rsidR="00B45D1D" w:rsidRPr="008007F0" w:rsidRDefault="00B45D1D" w:rsidP="004254F2">
            <w:pPr>
              <w:rPr>
                <w:color w:val="000000"/>
              </w:rPr>
            </w:pPr>
            <w:r w:rsidRPr="008007F0">
              <w:rPr>
                <w:color w:val="000000"/>
              </w:rPr>
              <w:t>995696.55</w:t>
            </w:r>
          </w:p>
        </w:tc>
        <w:tc>
          <w:tcPr>
            <w:tcW w:w="1166" w:type="dxa"/>
            <w:noWrap/>
            <w:vAlign w:val="center"/>
          </w:tcPr>
          <w:p w:rsidR="00B45D1D" w:rsidRPr="008007F0" w:rsidRDefault="00B45D1D" w:rsidP="004254F2">
            <w:pPr>
              <w:rPr>
                <w:color w:val="000000"/>
              </w:rPr>
            </w:pPr>
            <w:r w:rsidRPr="008007F0">
              <w:rPr>
                <w:color w:val="000000"/>
              </w:rPr>
              <w:t>1733676.49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w:t>
            </w:r>
          </w:p>
        </w:tc>
        <w:tc>
          <w:tcPr>
            <w:tcW w:w="1066" w:type="dxa"/>
            <w:noWrap/>
            <w:vAlign w:val="center"/>
          </w:tcPr>
          <w:p w:rsidR="00B45D1D" w:rsidRPr="008007F0" w:rsidRDefault="00B45D1D" w:rsidP="004254F2">
            <w:pPr>
              <w:rPr>
                <w:color w:val="000000"/>
              </w:rPr>
            </w:pPr>
            <w:r w:rsidRPr="008007F0">
              <w:rPr>
                <w:color w:val="000000"/>
              </w:rPr>
              <w:t>995481.45</w:t>
            </w:r>
          </w:p>
        </w:tc>
        <w:tc>
          <w:tcPr>
            <w:tcW w:w="1166" w:type="dxa"/>
            <w:noWrap/>
            <w:vAlign w:val="center"/>
          </w:tcPr>
          <w:p w:rsidR="00B45D1D" w:rsidRPr="008007F0" w:rsidRDefault="00B45D1D" w:rsidP="004254F2">
            <w:pPr>
              <w:rPr>
                <w:color w:val="000000"/>
              </w:rPr>
            </w:pPr>
            <w:r w:rsidRPr="008007F0">
              <w:rPr>
                <w:color w:val="000000"/>
              </w:rPr>
              <w:t>1733791.68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w:t>
            </w:r>
          </w:p>
        </w:tc>
        <w:tc>
          <w:tcPr>
            <w:tcW w:w="1066" w:type="dxa"/>
            <w:noWrap/>
            <w:vAlign w:val="center"/>
          </w:tcPr>
          <w:p w:rsidR="00B45D1D" w:rsidRPr="008007F0" w:rsidRDefault="00B45D1D" w:rsidP="004254F2">
            <w:pPr>
              <w:rPr>
                <w:color w:val="000000"/>
              </w:rPr>
            </w:pPr>
            <w:r w:rsidRPr="008007F0">
              <w:rPr>
                <w:color w:val="000000"/>
              </w:rPr>
              <w:t>995479.6</w:t>
            </w:r>
          </w:p>
        </w:tc>
        <w:tc>
          <w:tcPr>
            <w:tcW w:w="1166" w:type="dxa"/>
            <w:noWrap/>
            <w:vAlign w:val="center"/>
          </w:tcPr>
          <w:p w:rsidR="00B45D1D" w:rsidRPr="008007F0" w:rsidRDefault="00B45D1D" w:rsidP="004254F2">
            <w:pPr>
              <w:rPr>
                <w:color w:val="000000"/>
              </w:rPr>
            </w:pPr>
            <w:r w:rsidRPr="008007F0">
              <w:rPr>
                <w:color w:val="000000"/>
              </w:rPr>
              <w:t>1733792.65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w:t>
            </w:r>
          </w:p>
        </w:tc>
        <w:tc>
          <w:tcPr>
            <w:tcW w:w="1066" w:type="dxa"/>
            <w:noWrap/>
            <w:vAlign w:val="center"/>
          </w:tcPr>
          <w:p w:rsidR="00B45D1D" w:rsidRPr="008007F0" w:rsidRDefault="00B45D1D" w:rsidP="004254F2">
            <w:pPr>
              <w:rPr>
                <w:color w:val="000000"/>
              </w:rPr>
            </w:pPr>
            <w:r w:rsidRPr="008007F0">
              <w:rPr>
                <w:color w:val="000000"/>
              </w:rPr>
              <w:t>995422.34</w:t>
            </w:r>
          </w:p>
        </w:tc>
        <w:tc>
          <w:tcPr>
            <w:tcW w:w="1166" w:type="dxa"/>
            <w:noWrap/>
            <w:vAlign w:val="center"/>
          </w:tcPr>
          <w:p w:rsidR="00B45D1D" w:rsidRPr="008007F0" w:rsidRDefault="00B45D1D" w:rsidP="004254F2">
            <w:pPr>
              <w:rPr>
                <w:color w:val="000000"/>
              </w:rPr>
            </w:pPr>
            <w:r w:rsidRPr="008007F0">
              <w:rPr>
                <w:color w:val="000000"/>
              </w:rPr>
              <w:t>1733822.29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w:t>
            </w:r>
          </w:p>
        </w:tc>
        <w:tc>
          <w:tcPr>
            <w:tcW w:w="1066" w:type="dxa"/>
            <w:noWrap/>
            <w:vAlign w:val="center"/>
          </w:tcPr>
          <w:p w:rsidR="00B45D1D" w:rsidRPr="008007F0" w:rsidRDefault="00B45D1D" w:rsidP="004254F2">
            <w:pPr>
              <w:rPr>
                <w:color w:val="000000"/>
              </w:rPr>
            </w:pPr>
            <w:r w:rsidRPr="008007F0">
              <w:rPr>
                <w:color w:val="000000"/>
              </w:rPr>
              <w:t>995418.68</w:t>
            </w:r>
          </w:p>
        </w:tc>
        <w:tc>
          <w:tcPr>
            <w:tcW w:w="1166" w:type="dxa"/>
            <w:noWrap/>
            <w:vAlign w:val="center"/>
          </w:tcPr>
          <w:p w:rsidR="00B45D1D" w:rsidRPr="008007F0" w:rsidRDefault="00B45D1D" w:rsidP="004254F2">
            <w:pPr>
              <w:rPr>
                <w:color w:val="000000"/>
              </w:rPr>
            </w:pPr>
            <w:r w:rsidRPr="008007F0">
              <w:rPr>
                <w:color w:val="000000"/>
              </w:rPr>
              <w:t>1733824.25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w:t>
            </w:r>
          </w:p>
        </w:tc>
        <w:tc>
          <w:tcPr>
            <w:tcW w:w="1066" w:type="dxa"/>
            <w:noWrap/>
            <w:vAlign w:val="center"/>
          </w:tcPr>
          <w:p w:rsidR="00B45D1D" w:rsidRPr="008007F0" w:rsidRDefault="00B45D1D" w:rsidP="004254F2">
            <w:pPr>
              <w:rPr>
                <w:color w:val="000000"/>
              </w:rPr>
            </w:pPr>
            <w:r w:rsidRPr="008007F0">
              <w:rPr>
                <w:color w:val="000000"/>
              </w:rPr>
              <w:t>995294.12</w:t>
            </w:r>
          </w:p>
        </w:tc>
        <w:tc>
          <w:tcPr>
            <w:tcW w:w="1166" w:type="dxa"/>
            <w:noWrap/>
            <w:vAlign w:val="center"/>
          </w:tcPr>
          <w:p w:rsidR="00B45D1D" w:rsidRPr="008007F0" w:rsidRDefault="00B45D1D" w:rsidP="004254F2">
            <w:pPr>
              <w:rPr>
                <w:color w:val="000000"/>
              </w:rPr>
            </w:pPr>
            <w:r w:rsidRPr="008007F0">
              <w:rPr>
                <w:color w:val="000000"/>
              </w:rPr>
              <w:t>1733893.13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w:t>
            </w:r>
          </w:p>
        </w:tc>
        <w:tc>
          <w:tcPr>
            <w:tcW w:w="1066" w:type="dxa"/>
            <w:noWrap/>
            <w:vAlign w:val="center"/>
          </w:tcPr>
          <w:p w:rsidR="00B45D1D" w:rsidRPr="008007F0" w:rsidRDefault="00B45D1D" w:rsidP="004254F2">
            <w:pPr>
              <w:rPr>
                <w:color w:val="000000"/>
              </w:rPr>
            </w:pPr>
            <w:r w:rsidRPr="008007F0">
              <w:rPr>
                <w:color w:val="000000"/>
              </w:rPr>
              <w:t>995289.38</w:t>
            </w:r>
          </w:p>
        </w:tc>
        <w:tc>
          <w:tcPr>
            <w:tcW w:w="1166" w:type="dxa"/>
            <w:noWrap/>
            <w:vAlign w:val="center"/>
          </w:tcPr>
          <w:p w:rsidR="00B45D1D" w:rsidRPr="008007F0" w:rsidRDefault="00B45D1D" w:rsidP="004254F2">
            <w:pPr>
              <w:rPr>
                <w:color w:val="000000"/>
              </w:rPr>
            </w:pPr>
            <w:r w:rsidRPr="008007F0">
              <w:rPr>
                <w:color w:val="000000"/>
              </w:rPr>
              <w:t>1733895.63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w:t>
            </w:r>
          </w:p>
        </w:tc>
        <w:tc>
          <w:tcPr>
            <w:tcW w:w="1066" w:type="dxa"/>
            <w:noWrap/>
            <w:vAlign w:val="center"/>
          </w:tcPr>
          <w:p w:rsidR="00B45D1D" w:rsidRPr="008007F0" w:rsidRDefault="00B45D1D" w:rsidP="004254F2">
            <w:pPr>
              <w:rPr>
                <w:color w:val="000000"/>
              </w:rPr>
            </w:pPr>
            <w:r w:rsidRPr="008007F0">
              <w:rPr>
                <w:color w:val="000000"/>
              </w:rPr>
              <w:t>995228.06</w:t>
            </w:r>
          </w:p>
        </w:tc>
        <w:tc>
          <w:tcPr>
            <w:tcW w:w="1166" w:type="dxa"/>
            <w:noWrap/>
            <w:vAlign w:val="center"/>
          </w:tcPr>
          <w:p w:rsidR="00B45D1D" w:rsidRPr="008007F0" w:rsidRDefault="00B45D1D" w:rsidP="004254F2">
            <w:pPr>
              <w:rPr>
                <w:color w:val="000000"/>
              </w:rPr>
            </w:pPr>
            <w:r w:rsidRPr="008007F0">
              <w:rPr>
                <w:color w:val="000000"/>
              </w:rPr>
              <w:t>1733926.73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w:t>
            </w:r>
          </w:p>
        </w:tc>
        <w:tc>
          <w:tcPr>
            <w:tcW w:w="1066" w:type="dxa"/>
            <w:noWrap/>
            <w:vAlign w:val="center"/>
          </w:tcPr>
          <w:p w:rsidR="00B45D1D" w:rsidRPr="008007F0" w:rsidRDefault="00B45D1D" w:rsidP="004254F2">
            <w:pPr>
              <w:rPr>
                <w:color w:val="000000"/>
              </w:rPr>
            </w:pPr>
            <w:r w:rsidRPr="008007F0">
              <w:rPr>
                <w:color w:val="000000"/>
              </w:rPr>
              <w:t>995219.81</w:t>
            </w:r>
          </w:p>
        </w:tc>
        <w:tc>
          <w:tcPr>
            <w:tcW w:w="1166" w:type="dxa"/>
            <w:noWrap/>
            <w:vAlign w:val="center"/>
          </w:tcPr>
          <w:p w:rsidR="00B45D1D" w:rsidRPr="008007F0" w:rsidRDefault="00B45D1D" w:rsidP="004254F2">
            <w:pPr>
              <w:rPr>
                <w:color w:val="000000"/>
              </w:rPr>
            </w:pPr>
            <w:r w:rsidRPr="008007F0">
              <w:rPr>
                <w:color w:val="000000"/>
              </w:rPr>
              <w:t>1733931.24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w:t>
            </w:r>
          </w:p>
        </w:tc>
        <w:tc>
          <w:tcPr>
            <w:tcW w:w="1066" w:type="dxa"/>
            <w:noWrap/>
            <w:vAlign w:val="center"/>
          </w:tcPr>
          <w:p w:rsidR="00B45D1D" w:rsidRPr="008007F0" w:rsidRDefault="00B45D1D" w:rsidP="004254F2">
            <w:pPr>
              <w:rPr>
                <w:color w:val="000000"/>
              </w:rPr>
            </w:pPr>
            <w:r w:rsidRPr="008007F0">
              <w:rPr>
                <w:color w:val="000000"/>
              </w:rPr>
              <w:t>995211.8</w:t>
            </w:r>
          </w:p>
        </w:tc>
        <w:tc>
          <w:tcPr>
            <w:tcW w:w="1166" w:type="dxa"/>
            <w:noWrap/>
            <w:vAlign w:val="center"/>
          </w:tcPr>
          <w:p w:rsidR="00B45D1D" w:rsidRPr="008007F0" w:rsidRDefault="00B45D1D" w:rsidP="004254F2">
            <w:pPr>
              <w:rPr>
                <w:color w:val="000000"/>
              </w:rPr>
            </w:pPr>
            <w:r w:rsidRPr="008007F0">
              <w:rPr>
                <w:color w:val="000000"/>
              </w:rPr>
              <w:t>1733936.26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w:t>
            </w:r>
          </w:p>
        </w:tc>
        <w:tc>
          <w:tcPr>
            <w:tcW w:w="1066" w:type="dxa"/>
            <w:noWrap/>
            <w:vAlign w:val="center"/>
          </w:tcPr>
          <w:p w:rsidR="00B45D1D" w:rsidRPr="008007F0" w:rsidRDefault="00B45D1D" w:rsidP="004254F2">
            <w:pPr>
              <w:rPr>
                <w:color w:val="000000"/>
              </w:rPr>
            </w:pPr>
            <w:r w:rsidRPr="008007F0">
              <w:rPr>
                <w:color w:val="000000"/>
              </w:rPr>
              <w:t>995206.29</w:t>
            </w:r>
          </w:p>
        </w:tc>
        <w:tc>
          <w:tcPr>
            <w:tcW w:w="1166" w:type="dxa"/>
            <w:noWrap/>
            <w:vAlign w:val="center"/>
          </w:tcPr>
          <w:p w:rsidR="00B45D1D" w:rsidRPr="008007F0" w:rsidRDefault="00B45D1D" w:rsidP="004254F2">
            <w:pPr>
              <w:rPr>
                <w:color w:val="000000"/>
              </w:rPr>
            </w:pPr>
            <w:r w:rsidRPr="008007F0">
              <w:rPr>
                <w:color w:val="000000"/>
              </w:rPr>
              <w:t>1733940.23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w:t>
            </w:r>
          </w:p>
        </w:tc>
        <w:tc>
          <w:tcPr>
            <w:tcW w:w="1066" w:type="dxa"/>
            <w:noWrap/>
            <w:vAlign w:val="center"/>
          </w:tcPr>
          <w:p w:rsidR="00B45D1D" w:rsidRPr="008007F0" w:rsidRDefault="00B45D1D" w:rsidP="004254F2">
            <w:pPr>
              <w:rPr>
                <w:color w:val="000000"/>
              </w:rPr>
            </w:pPr>
            <w:r w:rsidRPr="008007F0">
              <w:rPr>
                <w:color w:val="000000"/>
              </w:rPr>
              <w:t>995177.05</w:t>
            </w:r>
          </w:p>
        </w:tc>
        <w:tc>
          <w:tcPr>
            <w:tcW w:w="1166" w:type="dxa"/>
            <w:noWrap/>
            <w:vAlign w:val="center"/>
          </w:tcPr>
          <w:p w:rsidR="00B45D1D" w:rsidRPr="008007F0" w:rsidRDefault="00B45D1D" w:rsidP="004254F2">
            <w:pPr>
              <w:rPr>
                <w:color w:val="000000"/>
              </w:rPr>
            </w:pPr>
            <w:r w:rsidRPr="008007F0">
              <w:rPr>
                <w:color w:val="000000"/>
              </w:rPr>
              <w:t>1733955.89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w:t>
            </w:r>
          </w:p>
        </w:tc>
        <w:tc>
          <w:tcPr>
            <w:tcW w:w="1066" w:type="dxa"/>
            <w:noWrap/>
            <w:vAlign w:val="center"/>
          </w:tcPr>
          <w:p w:rsidR="00B45D1D" w:rsidRPr="008007F0" w:rsidRDefault="00B45D1D" w:rsidP="004254F2">
            <w:pPr>
              <w:rPr>
                <w:color w:val="000000"/>
              </w:rPr>
            </w:pPr>
            <w:r w:rsidRPr="008007F0">
              <w:rPr>
                <w:color w:val="000000"/>
              </w:rPr>
              <w:t>995168.44</w:t>
            </w:r>
          </w:p>
        </w:tc>
        <w:tc>
          <w:tcPr>
            <w:tcW w:w="1166" w:type="dxa"/>
            <w:noWrap/>
            <w:vAlign w:val="center"/>
          </w:tcPr>
          <w:p w:rsidR="00B45D1D" w:rsidRPr="008007F0" w:rsidRDefault="00B45D1D" w:rsidP="004254F2">
            <w:pPr>
              <w:rPr>
                <w:color w:val="000000"/>
              </w:rPr>
            </w:pPr>
            <w:r w:rsidRPr="008007F0">
              <w:rPr>
                <w:color w:val="000000"/>
              </w:rPr>
              <w:t>1733960.44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w:t>
            </w:r>
          </w:p>
        </w:tc>
        <w:tc>
          <w:tcPr>
            <w:tcW w:w="1066" w:type="dxa"/>
            <w:noWrap/>
            <w:vAlign w:val="center"/>
          </w:tcPr>
          <w:p w:rsidR="00B45D1D" w:rsidRPr="008007F0" w:rsidRDefault="00B45D1D" w:rsidP="004254F2">
            <w:pPr>
              <w:rPr>
                <w:color w:val="000000"/>
              </w:rPr>
            </w:pPr>
            <w:r w:rsidRPr="008007F0">
              <w:rPr>
                <w:color w:val="000000"/>
              </w:rPr>
              <w:t>995167.19</w:t>
            </w:r>
          </w:p>
        </w:tc>
        <w:tc>
          <w:tcPr>
            <w:tcW w:w="1166" w:type="dxa"/>
            <w:noWrap/>
            <w:vAlign w:val="center"/>
          </w:tcPr>
          <w:p w:rsidR="00B45D1D" w:rsidRPr="008007F0" w:rsidRDefault="00B45D1D" w:rsidP="004254F2">
            <w:pPr>
              <w:rPr>
                <w:color w:val="000000"/>
              </w:rPr>
            </w:pPr>
            <w:r w:rsidRPr="008007F0">
              <w:rPr>
                <w:color w:val="000000"/>
              </w:rPr>
              <w:t>1733958.81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w:t>
            </w:r>
          </w:p>
        </w:tc>
        <w:tc>
          <w:tcPr>
            <w:tcW w:w="1066" w:type="dxa"/>
            <w:noWrap/>
            <w:vAlign w:val="center"/>
          </w:tcPr>
          <w:p w:rsidR="00B45D1D" w:rsidRPr="008007F0" w:rsidRDefault="00B45D1D" w:rsidP="004254F2">
            <w:pPr>
              <w:rPr>
                <w:color w:val="000000"/>
              </w:rPr>
            </w:pPr>
            <w:r w:rsidRPr="008007F0">
              <w:rPr>
                <w:color w:val="000000"/>
              </w:rPr>
              <w:t>995197.4</w:t>
            </w:r>
          </w:p>
        </w:tc>
        <w:tc>
          <w:tcPr>
            <w:tcW w:w="1166" w:type="dxa"/>
            <w:noWrap/>
            <w:vAlign w:val="center"/>
          </w:tcPr>
          <w:p w:rsidR="00B45D1D" w:rsidRPr="008007F0" w:rsidRDefault="00B45D1D" w:rsidP="004254F2">
            <w:pPr>
              <w:rPr>
                <w:color w:val="000000"/>
              </w:rPr>
            </w:pPr>
            <w:r w:rsidRPr="008007F0">
              <w:rPr>
                <w:color w:val="000000"/>
              </w:rPr>
              <w:t>1733935.61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w:t>
            </w:r>
          </w:p>
        </w:tc>
        <w:tc>
          <w:tcPr>
            <w:tcW w:w="1066" w:type="dxa"/>
            <w:noWrap/>
            <w:vAlign w:val="center"/>
          </w:tcPr>
          <w:p w:rsidR="00B45D1D" w:rsidRPr="008007F0" w:rsidRDefault="00B45D1D" w:rsidP="004254F2">
            <w:pPr>
              <w:rPr>
                <w:color w:val="000000"/>
              </w:rPr>
            </w:pPr>
            <w:r w:rsidRPr="008007F0">
              <w:rPr>
                <w:color w:val="000000"/>
              </w:rPr>
              <w:t>995200.53</w:t>
            </w:r>
          </w:p>
        </w:tc>
        <w:tc>
          <w:tcPr>
            <w:tcW w:w="1166" w:type="dxa"/>
            <w:noWrap/>
            <w:vAlign w:val="center"/>
          </w:tcPr>
          <w:p w:rsidR="00B45D1D" w:rsidRPr="008007F0" w:rsidRDefault="00B45D1D" w:rsidP="004254F2">
            <w:pPr>
              <w:rPr>
                <w:color w:val="000000"/>
              </w:rPr>
            </w:pPr>
            <w:r w:rsidRPr="008007F0">
              <w:rPr>
                <w:color w:val="000000"/>
              </w:rPr>
              <w:t>1733933.22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w:t>
            </w:r>
          </w:p>
        </w:tc>
        <w:tc>
          <w:tcPr>
            <w:tcW w:w="1066" w:type="dxa"/>
            <w:noWrap/>
            <w:vAlign w:val="center"/>
          </w:tcPr>
          <w:p w:rsidR="00B45D1D" w:rsidRPr="008007F0" w:rsidRDefault="00B45D1D" w:rsidP="004254F2">
            <w:pPr>
              <w:rPr>
                <w:color w:val="000000"/>
              </w:rPr>
            </w:pPr>
            <w:r w:rsidRPr="008007F0">
              <w:rPr>
                <w:color w:val="000000"/>
              </w:rPr>
              <w:t>995202.77</w:t>
            </w:r>
          </w:p>
        </w:tc>
        <w:tc>
          <w:tcPr>
            <w:tcW w:w="1166" w:type="dxa"/>
            <w:noWrap/>
            <w:vAlign w:val="center"/>
          </w:tcPr>
          <w:p w:rsidR="00B45D1D" w:rsidRPr="008007F0" w:rsidRDefault="00B45D1D" w:rsidP="004254F2">
            <w:pPr>
              <w:rPr>
                <w:color w:val="000000"/>
              </w:rPr>
            </w:pPr>
            <w:r w:rsidRPr="008007F0">
              <w:rPr>
                <w:color w:val="000000"/>
              </w:rPr>
              <w:t>1733931.59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w:t>
            </w:r>
          </w:p>
        </w:tc>
        <w:tc>
          <w:tcPr>
            <w:tcW w:w="1066" w:type="dxa"/>
            <w:noWrap/>
            <w:vAlign w:val="center"/>
          </w:tcPr>
          <w:p w:rsidR="00B45D1D" w:rsidRPr="008007F0" w:rsidRDefault="00B45D1D" w:rsidP="004254F2">
            <w:pPr>
              <w:rPr>
                <w:color w:val="000000"/>
              </w:rPr>
            </w:pPr>
            <w:r w:rsidRPr="008007F0">
              <w:rPr>
                <w:color w:val="000000"/>
              </w:rPr>
              <w:t>995203.51</w:t>
            </w:r>
          </w:p>
        </w:tc>
        <w:tc>
          <w:tcPr>
            <w:tcW w:w="1166" w:type="dxa"/>
            <w:noWrap/>
            <w:vAlign w:val="center"/>
          </w:tcPr>
          <w:p w:rsidR="00B45D1D" w:rsidRPr="008007F0" w:rsidRDefault="00B45D1D" w:rsidP="004254F2">
            <w:pPr>
              <w:rPr>
                <w:color w:val="000000"/>
              </w:rPr>
            </w:pPr>
            <w:r w:rsidRPr="008007F0">
              <w:rPr>
                <w:color w:val="000000"/>
              </w:rPr>
              <w:t>1733931.06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w:t>
            </w:r>
          </w:p>
        </w:tc>
        <w:tc>
          <w:tcPr>
            <w:tcW w:w="1066" w:type="dxa"/>
            <w:noWrap/>
            <w:vAlign w:val="center"/>
          </w:tcPr>
          <w:p w:rsidR="00B45D1D" w:rsidRPr="008007F0" w:rsidRDefault="00B45D1D" w:rsidP="004254F2">
            <w:pPr>
              <w:rPr>
                <w:color w:val="000000"/>
              </w:rPr>
            </w:pPr>
            <w:r w:rsidRPr="008007F0">
              <w:rPr>
                <w:color w:val="000000"/>
              </w:rPr>
              <w:t>995205.57</w:t>
            </w:r>
          </w:p>
        </w:tc>
        <w:tc>
          <w:tcPr>
            <w:tcW w:w="1166" w:type="dxa"/>
            <w:noWrap/>
            <w:vAlign w:val="center"/>
          </w:tcPr>
          <w:p w:rsidR="00B45D1D" w:rsidRPr="008007F0" w:rsidRDefault="00B45D1D" w:rsidP="004254F2">
            <w:pPr>
              <w:rPr>
                <w:color w:val="000000"/>
              </w:rPr>
            </w:pPr>
            <w:r w:rsidRPr="008007F0">
              <w:rPr>
                <w:color w:val="000000"/>
              </w:rPr>
              <w:t>1733929.62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w:t>
            </w:r>
          </w:p>
        </w:tc>
        <w:tc>
          <w:tcPr>
            <w:tcW w:w="1066" w:type="dxa"/>
            <w:noWrap/>
            <w:vAlign w:val="center"/>
          </w:tcPr>
          <w:p w:rsidR="00B45D1D" w:rsidRPr="008007F0" w:rsidRDefault="00B45D1D" w:rsidP="004254F2">
            <w:pPr>
              <w:rPr>
                <w:color w:val="000000"/>
              </w:rPr>
            </w:pPr>
            <w:r w:rsidRPr="008007F0">
              <w:rPr>
                <w:color w:val="000000"/>
              </w:rPr>
              <w:t>995206.97</w:t>
            </w:r>
          </w:p>
        </w:tc>
        <w:tc>
          <w:tcPr>
            <w:tcW w:w="1166" w:type="dxa"/>
            <w:noWrap/>
            <w:vAlign w:val="center"/>
          </w:tcPr>
          <w:p w:rsidR="00B45D1D" w:rsidRPr="008007F0" w:rsidRDefault="00B45D1D" w:rsidP="004254F2">
            <w:pPr>
              <w:rPr>
                <w:color w:val="000000"/>
              </w:rPr>
            </w:pPr>
            <w:r w:rsidRPr="008007F0">
              <w:rPr>
                <w:color w:val="000000"/>
              </w:rPr>
              <w:t>1733928.68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w:t>
            </w:r>
          </w:p>
        </w:tc>
        <w:tc>
          <w:tcPr>
            <w:tcW w:w="1066" w:type="dxa"/>
            <w:noWrap/>
            <w:vAlign w:val="center"/>
          </w:tcPr>
          <w:p w:rsidR="00B45D1D" w:rsidRPr="008007F0" w:rsidRDefault="00B45D1D" w:rsidP="004254F2">
            <w:pPr>
              <w:rPr>
                <w:color w:val="000000"/>
              </w:rPr>
            </w:pPr>
            <w:r w:rsidRPr="008007F0">
              <w:rPr>
                <w:color w:val="000000"/>
              </w:rPr>
              <w:t>995209.35</w:t>
            </w:r>
          </w:p>
        </w:tc>
        <w:tc>
          <w:tcPr>
            <w:tcW w:w="1166" w:type="dxa"/>
            <w:noWrap/>
            <w:vAlign w:val="center"/>
          </w:tcPr>
          <w:p w:rsidR="00B45D1D" w:rsidRPr="008007F0" w:rsidRDefault="00B45D1D" w:rsidP="004254F2">
            <w:pPr>
              <w:rPr>
                <w:color w:val="000000"/>
              </w:rPr>
            </w:pPr>
            <w:r w:rsidRPr="008007F0">
              <w:rPr>
                <w:color w:val="000000"/>
              </w:rPr>
              <w:t>1733927.1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w:t>
            </w:r>
          </w:p>
        </w:tc>
        <w:tc>
          <w:tcPr>
            <w:tcW w:w="1066" w:type="dxa"/>
            <w:noWrap/>
            <w:vAlign w:val="center"/>
          </w:tcPr>
          <w:p w:rsidR="00B45D1D" w:rsidRPr="008007F0" w:rsidRDefault="00B45D1D" w:rsidP="004254F2">
            <w:pPr>
              <w:rPr>
                <w:color w:val="000000"/>
              </w:rPr>
            </w:pPr>
            <w:r w:rsidRPr="008007F0">
              <w:rPr>
                <w:color w:val="000000"/>
              </w:rPr>
              <w:t>995209.57</w:t>
            </w:r>
          </w:p>
        </w:tc>
        <w:tc>
          <w:tcPr>
            <w:tcW w:w="1166" w:type="dxa"/>
            <w:noWrap/>
            <w:vAlign w:val="center"/>
          </w:tcPr>
          <w:p w:rsidR="00B45D1D" w:rsidRPr="008007F0" w:rsidRDefault="00B45D1D" w:rsidP="004254F2">
            <w:pPr>
              <w:rPr>
                <w:color w:val="000000"/>
              </w:rPr>
            </w:pPr>
            <w:r w:rsidRPr="008007F0">
              <w:rPr>
                <w:color w:val="000000"/>
              </w:rPr>
              <w:t>1733926.96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w:t>
            </w:r>
          </w:p>
        </w:tc>
        <w:tc>
          <w:tcPr>
            <w:tcW w:w="1066" w:type="dxa"/>
            <w:noWrap/>
            <w:vAlign w:val="center"/>
          </w:tcPr>
          <w:p w:rsidR="00B45D1D" w:rsidRPr="008007F0" w:rsidRDefault="00B45D1D" w:rsidP="004254F2">
            <w:pPr>
              <w:rPr>
                <w:color w:val="000000"/>
              </w:rPr>
            </w:pPr>
            <w:r w:rsidRPr="008007F0">
              <w:rPr>
                <w:color w:val="000000"/>
              </w:rPr>
              <w:t>995210.6</w:t>
            </w:r>
          </w:p>
        </w:tc>
        <w:tc>
          <w:tcPr>
            <w:tcW w:w="1166" w:type="dxa"/>
            <w:noWrap/>
            <w:vAlign w:val="center"/>
          </w:tcPr>
          <w:p w:rsidR="00B45D1D" w:rsidRPr="008007F0" w:rsidRDefault="00B45D1D" w:rsidP="004254F2">
            <w:pPr>
              <w:rPr>
                <w:color w:val="000000"/>
              </w:rPr>
            </w:pPr>
            <w:r w:rsidRPr="008007F0">
              <w:rPr>
                <w:color w:val="000000"/>
              </w:rPr>
              <w:t>1733926.31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w:t>
            </w:r>
          </w:p>
        </w:tc>
        <w:tc>
          <w:tcPr>
            <w:tcW w:w="1066" w:type="dxa"/>
            <w:noWrap/>
            <w:vAlign w:val="center"/>
          </w:tcPr>
          <w:p w:rsidR="00B45D1D" w:rsidRPr="008007F0" w:rsidRDefault="00B45D1D" w:rsidP="004254F2">
            <w:pPr>
              <w:rPr>
                <w:color w:val="000000"/>
              </w:rPr>
            </w:pPr>
            <w:r w:rsidRPr="008007F0">
              <w:rPr>
                <w:color w:val="000000"/>
              </w:rPr>
              <w:t>995211.84</w:t>
            </w:r>
          </w:p>
        </w:tc>
        <w:tc>
          <w:tcPr>
            <w:tcW w:w="1166" w:type="dxa"/>
            <w:noWrap/>
            <w:vAlign w:val="center"/>
          </w:tcPr>
          <w:p w:rsidR="00B45D1D" w:rsidRPr="008007F0" w:rsidRDefault="00B45D1D" w:rsidP="004254F2">
            <w:pPr>
              <w:rPr>
                <w:color w:val="000000"/>
              </w:rPr>
            </w:pPr>
            <w:r w:rsidRPr="008007F0">
              <w:rPr>
                <w:color w:val="000000"/>
              </w:rPr>
              <w:t>1733925.52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w:t>
            </w:r>
          </w:p>
        </w:tc>
        <w:tc>
          <w:tcPr>
            <w:tcW w:w="1066" w:type="dxa"/>
            <w:noWrap/>
            <w:vAlign w:val="center"/>
          </w:tcPr>
          <w:p w:rsidR="00B45D1D" w:rsidRPr="008007F0" w:rsidRDefault="00B45D1D" w:rsidP="004254F2">
            <w:pPr>
              <w:rPr>
                <w:color w:val="000000"/>
              </w:rPr>
            </w:pPr>
            <w:r w:rsidRPr="008007F0">
              <w:rPr>
                <w:color w:val="000000"/>
              </w:rPr>
              <w:t>995214.68</w:t>
            </w:r>
          </w:p>
        </w:tc>
        <w:tc>
          <w:tcPr>
            <w:tcW w:w="1166" w:type="dxa"/>
            <w:noWrap/>
            <w:vAlign w:val="center"/>
          </w:tcPr>
          <w:p w:rsidR="00B45D1D" w:rsidRPr="008007F0" w:rsidRDefault="00B45D1D" w:rsidP="004254F2">
            <w:pPr>
              <w:rPr>
                <w:color w:val="000000"/>
              </w:rPr>
            </w:pPr>
            <w:r w:rsidRPr="008007F0">
              <w:rPr>
                <w:color w:val="000000"/>
              </w:rPr>
              <w:t>1733923.81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w:t>
            </w:r>
          </w:p>
        </w:tc>
        <w:tc>
          <w:tcPr>
            <w:tcW w:w="1066" w:type="dxa"/>
            <w:noWrap/>
            <w:vAlign w:val="center"/>
          </w:tcPr>
          <w:p w:rsidR="00B45D1D" w:rsidRPr="008007F0" w:rsidRDefault="00B45D1D" w:rsidP="004254F2">
            <w:pPr>
              <w:rPr>
                <w:color w:val="000000"/>
              </w:rPr>
            </w:pPr>
            <w:r w:rsidRPr="008007F0">
              <w:rPr>
                <w:color w:val="000000"/>
              </w:rPr>
              <w:t>995216.23</w:t>
            </w:r>
          </w:p>
        </w:tc>
        <w:tc>
          <w:tcPr>
            <w:tcW w:w="1166" w:type="dxa"/>
            <w:noWrap/>
            <w:vAlign w:val="center"/>
          </w:tcPr>
          <w:p w:rsidR="00B45D1D" w:rsidRPr="008007F0" w:rsidRDefault="00B45D1D" w:rsidP="004254F2">
            <w:pPr>
              <w:rPr>
                <w:color w:val="000000"/>
              </w:rPr>
            </w:pPr>
            <w:r w:rsidRPr="008007F0">
              <w:rPr>
                <w:color w:val="000000"/>
              </w:rPr>
              <w:t>1733922.89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w:t>
            </w:r>
          </w:p>
        </w:tc>
        <w:tc>
          <w:tcPr>
            <w:tcW w:w="1066" w:type="dxa"/>
            <w:noWrap/>
            <w:vAlign w:val="center"/>
          </w:tcPr>
          <w:p w:rsidR="00B45D1D" w:rsidRPr="008007F0" w:rsidRDefault="00B45D1D" w:rsidP="004254F2">
            <w:pPr>
              <w:rPr>
                <w:color w:val="000000"/>
              </w:rPr>
            </w:pPr>
            <w:r w:rsidRPr="008007F0">
              <w:rPr>
                <w:color w:val="000000"/>
              </w:rPr>
              <w:t>995216.46</w:t>
            </w:r>
          </w:p>
        </w:tc>
        <w:tc>
          <w:tcPr>
            <w:tcW w:w="1166" w:type="dxa"/>
            <w:noWrap/>
            <w:vAlign w:val="center"/>
          </w:tcPr>
          <w:p w:rsidR="00B45D1D" w:rsidRPr="008007F0" w:rsidRDefault="00B45D1D" w:rsidP="004254F2">
            <w:pPr>
              <w:rPr>
                <w:color w:val="000000"/>
              </w:rPr>
            </w:pPr>
            <w:r w:rsidRPr="008007F0">
              <w:rPr>
                <w:color w:val="000000"/>
              </w:rPr>
              <w:t>1733922.76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w:t>
            </w:r>
          </w:p>
        </w:tc>
        <w:tc>
          <w:tcPr>
            <w:tcW w:w="1066" w:type="dxa"/>
            <w:noWrap/>
            <w:vAlign w:val="center"/>
          </w:tcPr>
          <w:p w:rsidR="00B45D1D" w:rsidRPr="008007F0" w:rsidRDefault="00B45D1D" w:rsidP="004254F2">
            <w:pPr>
              <w:rPr>
                <w:color w:val="000000"/>
              </w:rPr>
            </w:pPr>
            <w:r w:rsidRPr="008007F0">
              <w:rPr>
                <w:color w:val="000000"/>
              </w:rPr>
              <w:t>995218.5</w:t>
            </w:r>
          </w:p>
        </w:tc>
        <w:tc>
          <w:tcPr>
            <w:tcW w:w="1166" w:type="dxa"/>
            <w:noWrap/>
            <w:vAlign w:val="center"/>
          </w:tcPr>
          <w:p w:rsidR="00B45D1D" w:rsidRPr="008007F0" w:rsidRDefault="00B45D1D" w:rsidP="004254F2">
            <w:pPr>
              <w:rPr>
                <w:color w:val="000000"/>
              </w:rPr>
            </w:pPr>
            <w:r w:rsidRPr="008007F0">
              <w:rPr>
                <w:color w:val="000000"/>
              </w:rPr>
              <w:t>1733921.61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w:t>
            </w:r>
          </w:p>
        </w:tc>
        <w:tc>
          <w:tcPr>
            <w:tcW w:w="1066" w:type="dxa"/>
            <w:noWrap/>
            <w:vAlign w:val="center"/>
          </w:tcPr>
          <w:p w:rsidR="00B45D1D" w:rsidRPr="008007F0" w:rsidRDefault="00B45D1D" w:rsidP="004254F2">
            <w:pPr>
              <w:rPr>
                <w:color w:val="000000"/>
              </w:rPr>
            </w:pPr>
            <w:r w:rsidRPr="008007F0">
              <w:rPr>
                <w:color w:val="000000"/>
              </w:rPr>
              <w:t>995221.78</w:t>
            </w:r>
          </w:p>
        </w:tc>
        <w:tc>
          <w:tcPr>
            <w:tcW w:w="1166" w:type="dxa"/>
            <w:noWrap/>
            <w:vAlign w:val="center"/>
          </w:tcPr>
          <w:p w:rsidR="00B45D1D" w:rsidRPr="008007F0" w:rsidRDefault="00B45D1D" w:rsidP="004254F2">
            <w:pPr>
              <w:rPr>
                <w:color w:val="000000"/>
              </w:rPr>
            </w:pPr>
            <w:r w:rsidRPr="008007F0">
              <w:rPr>
                <w:color w:val="000000"/>
              </w:rPr>
              <w:t>1733919.82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w:t>
            </w:r>
          </w:p>
        </w:tc>
        <w:tc>
          <w:tcPr>
            <w:tcW w:w="1066" w:type="dxa"/>
            <w:noWrap/>
            <w:vAlign w:val="center"/>
          </w:tcPr>
          <w:p w:rsidR="00B45D1D" w:rsidRPr="008007F0" w:rsidRDefault="00B45D1D" w:rsidP="004254F2">
            <w:pPr>
              <w:rPr>
                <w:color w:val="000000"/>
              </w:rPr>
            </w:pPr>
            <w:r w:rsidRPr="008007F0">
              <w:rPr>
                <w:color w:val="000000"/>
              </w:rPr>
              <w:t>995222</w:t>
            </w:r>
          </w:p>
        </w:tc>
        <w:tc>
          <w:tcPr>
            <w:tcW w:w="1166" w:type="dxa"/>
            <w:noWrap/>
            <w:vAlign w:val="center"/>
          </w:tcPr>
          <w:p w:rsidR="00B45D1D" w:rsidRPr="008007F0" w:rsidRDefault="00B45D1D" w:rsidP="004254F2">
            <w:pPr>
              <w:rPr>
                <w:color w:val="000000"/>
              </w:rPr>
            </w:pPr>
            <w:r w:rsidRPr="008007F0">
              <w:rPr>
                <w:color w:val="000000"/>
              </w:rPr>
              <w:t>1733919.7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112</w:t>
            </w:r>
          </w:p>
        </w:tc>
        <w:tc>
          <w:tcPr>
            <w:tcW w:w="1066" w:type="dxa"/>
            <w:noWrap/>
            <w:vAlign w:val="center"/>
          </w:tcPr>
          <w:p w:rsidR="00B45D1D" w:rsidRPr="008007F0" w:rsidRDefault="00B45D1D" w:rsidP="004254F2">
            <w:pPr>
              <w:rPr>
                <w:color w:val="000000"/>
              </w:rPr>
            </w:pPr>
            <w:r w:rsidRPr="008007F0">
              <w:rPr>
                <w:color w:val="000000"/>
              </w:rPr>
              <w:t>995222.28</w:t>
            </w:r>
          </w:p>
        </w:tc>
        <w:tc>
          <w:tcPr>
            <w:tcW w:w="1166" w:type="dxa"/>
            <w:noWrap/>
            <w:vAlign w:val="center"/>
          </w:tcPr>
          <w:p w:rsidR="00B45D1D" w:rsidRPr="008007F0" w:rsidRDefault="00B45D1D" w:rsidP="004254F2">
            <w:pPr>
              <w:rPr>
                <w:color w:val="000000"/>
              </w:rPr>
            </w:pPr>
            <w:r w:rsidRPr="008007F0">
              <w:rPr>
                <w:color w:val="000000"/>
              </w:rPr>
              <w:t>1733919.56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113</w:t>
            </w:r>
          </w:p>
        </w:tc>
        <w:tc>
          <w:tcPr>
            <w:tcW w:w="1066" w:type="dxa"/>
            <w:noWrap/>
            <w:vAlign w:val="center"/>
          </w:tcPr>
          <w:p w:rsidR="00B45D1D" w:rsidRPr="008007F0" w:rsidRDefault="00B45D1D" w:rsidP="004254F2">
            <w:pPr>
              <w:rPr>
                <w:color w:val="000000"/>
              </w:rPr>
            </w:pPr>
            <w:r w:rsidRPr="008007F0">
              <w:rPr>
                <w:color w:val="000000"/>
              </w:rPr>
              <w:t>995222.71</w:t>
            </w:r>
          </w:p>
        </w:tc>
        <w:tc>
          <w:tcPr>
            <w:tcW w:w="1166" w:type="dxa"/>
            <w:noWrap/>
            <w:vAlign w:val="center"/>
          </w:tcPr>
          <w:p w:rsidR="00B45D1D" w:rsidRPr="008007F0" w:rsidRDefault="00B45D1D" w:rsidP="004254F2">
            <w:pPr>
              <w:rPr>
                <w:color w:val="000000"/>
              </w:rPr>
            </w:pPr>
            <w:r w:rsidRPr="008007F0">
              <w:rPr>
                <w:color w:val="000000"/>
              </w:rPr>
              <w:t>1733919.34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114</w:t>
            </w:r>
          </w:p>
        </w:tc>
        <w:tc>
          <w:tcPr>
            <w:tcW w:w="1066" w:type="dxa"/>
            <w:noWrap/>
            <w:vAlign w:val="center"/>
          </w:tcPr>
          <w:p w:rsidR="00B45D1D" w:rsidRPr="008007F0" w:rsidRDefault="00B45D1D" w:rsidP="004254F2">
            <w:pPr>
              <w:rPr>
                <w:color w:val="000000"/>
              </w:rPr>
            </w:pPr>
            <w:r w:rsidRPr="008007F0">
              <w:rPr>
                <w:color w:val="000000"/>
              </w:rPr>
              <w:t>995285.25</w:t>
            </w:r>
          </w:p>
        </w:tc>
        <w:tc>
          <w:tcPr>
            <w:tcW w:w="1166" w:type="dxa"/>
            <w:noWrap/>
            <w:vAlign w:val="center"/>
          </w:tcPr>
          <w:p w:rsidR="00B45D1D" w:rsidRPr="008007F0" w:rsidRDefault="00B45D1D" w:rsidP="004254F2">
            <w:pPr>
              <w:rPr>
                <w:color w:val="000000"/>
              </w:rPr>
            </w:pPr>
            <w:r w:rsidRPr="008007F0">
              <w:rPr>
                <w:color w:val="000000"/>
              </w:rPr>
              <w:t>1733887.64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115</w:t>
            </w:r>
          </w:p>
        </w:tc>
        <w:tc>
          <w:tcPr>
            <w:tcW w:w="1066" w:type="dxa"/>
            <w:noWrap/>
            <w:vAlign w:val="center"/>
          </w:tcPr>
          <w:p w:rsidR="00B45D1D" w:rsidRPr="008007F0" w:rsidRDefault="00B45D1D" w:rsidP="004254F2">
            <w:pPr>
              <w:rPr>
                <w:color w:val="000000"/>
              </w:rPr>
            </w:pPr>
            <w:r w:rsidRPr="008007F0">
              <w:rPr>
                <w:color w:val="000000"/>
              </w:rPr>
              <w:t>995289.82</w:t>
            </w:r>
          </w:p>
        </w:tc>
        <w:tc>
          <w:tcPr>
            <w:tcW w:w="1166" w:type="dxa"/>
            <w:noWrap/>
            <w:vAlign w:val="center"/>
          </w:tcPr>
          <w:p w:rsidR="00B45D1D" w:rsidRPr="008007F0" w:rsidRDefault="00B45D1D" w:rsidP="004254F2">
            <w:pPr>
              <w:rPr>
                <w:color w:val="000000"/>
              </w:rPr>
            </w:pPr>
            <w:r w:rsidRPr="008007F0">
              <w:rPr>
                <w:color w:val="000000"/>
              </w:rPr>
              <w:t>1733885.21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116</w:t>
            </w:r>
          </w:p>
        </w:tc>
        <w:tc>
          <w:tcPr>
            <w:tcW w:w="1066" w:type="dxa"/>
            <w:noWrap/>
            <w:vAlign w:val="center"/>
          </w:tcPr>
          <w:p w:rsidR="00B45D1D" w:rsidRPr="008007F0" w:rsidRDefault="00B45D1D" w:rsidP="004254F2">
            <w:pPr>
              <w:rPr>
                <w:color w:val="000000"/>
              </w:rPr>
            </w:pPr>
            <w:r w:rsidRPr="008007F0">
              <w:rPr>
                <w:color w:val="000000"/>
              </w:rPr>
              <w:t>995414.66</w:t>
            </w:r>
          </w:p>
        </w:tc>
        <w:tc>
          <w:tcPr>
            <w:tcW w:w="1166" w:type="dxa"/>
            <w:noWrap/>
            <w:vAlign w:val="center"/>
          </w:tcPr>
          <w:p w:rsidR="00B45D1D" w:rsidRPr="008007F0" w:rsidRDefault="00B45D1D" w:rsidP="004254F2">
            <w:pPr>
              <w:rPr>
                <w:color w:val="000000"/>
              </w:rPr>
            </w:pPr>
            <w:r w:rsidRPr="008007F0">
              <w:rPr>
                <w:color w:val="000000"/>
              </w:rPr>
              <w:t>1733816.18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117</w:t>
            </w:r>
          </w:p>
        </w:tc>
        <w:tc>
          <w:tcPr>
            <w:tcW w:w="1066" w:type="dxa"/>
            <w:noWrap/>
            <w:vAlign w:val="center"/>
          </w:tcPr>
          <w:p w:rsidR="00B45D1D" w:rsidRPr="008007F0" w:rsidRDefault="00B45D1D" w:rsidP="004254F2">
            <w:pPr>
              <w:rPr>
                <w:color w:val="000000"/>
              </w:rPr>
            </w:pPr>
            <w:r w:rsidRPr="008007F0">
              <w:rPr>
                <w:color w:val="000000"/>
              </w:rPr>
              <w:t>995416.85</w:t>
            </w:r>
          </w:p>
        </w:tc>
        <w:tc>
          <w:tcPr>
            <w:tcW w:w="1166" w:type="dxa"/>
            <w:noWrap/>
            <w:vAlign w:val="center"/>
          </w:tcPr>
          <w:p w:rsidR="00B45D1D" w:rsidRPr="008007F0" w:rsidRDefault="00B45D1D" w:rsidP="004254F2">
            <w:pPr>
              <w:rPr>
                <w:color w:val="000000"/>
              </w:rPr>
            </w:pPr>
            <w:r w:rsidRPr="008007F0">
              <w:rPr>
                <w:color w:val="000000"/>
              </w:rPr>
              <w:t>1733815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118</w:t>
            </w:r>
          </w:p>
        </w:tc>
        <w:tc>
          <w:tcPr>
            <w:tcW w:w="1066" w:type="dxa"/>
            <w:noWrap/>
            <w:vAlign w:val="center"/>
          </w:tcPr>
          <w:p w:rsidR="00B45D1D" w:rsidRPr="008007F0" w:rsidRDefault="00B45D1D" w:rsidP="004254F2">
            <w:pPr>
              <w:rPr>
                <w:color w:val="000000"/>
              </w:rPr>
            </w:pPr>
            <w:r w:rsidRPr="008007F0">
              <w:rPr>
                <w:color w:val="000000"/>
              </w:rPr>
              <w:t>995418.73</w:t>
            </w:r>
          </w:p>
        </w:tc>
        <w:tc>
          <w:tcPr>
            <w:tcW w:w="1166" w:type="dxa"/>
            <w:noWrap/>
            <w:vAlign w:val="center"/>
          </w:tcPr>
          <w:p w:rsidR="00B45D1D" w:rsidRPr="008007F0" w:rsidRDefault="00B45D1D" w:rsidP="004254F2">
            <w:pPr>
              <w:rPr>
                <w:color w:val="000000"/>
              </w:rPr>
            </w:pPr>
            <w:r w:rsidRPr="008007F0">
              <w:rPr>
                <w:color w:val="000000"/>
              </w:rPr>
              <w:t>1733814.02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119</w:t>
            </w:r>
          </w:p>
        </w:tc>
        <w:tc>
          <w:tcPr>
            <w:tcW w:w="1066" w:type="dxa"/>
            <w:noWrap/>
            <w:vAlign w:val="center"/>
          </w:tcPr>
          <w:p w:rsidR="00B45D1D" w:rsidRPr="008007F0" w:rsidRDefault="00B45D1D" w:rsidP="004254F2">
            <w:pPr>
              <w:rPr>
                <w:color w:val="000000"/>
              </w:rPr>
            </w:pPr>
            <w:r w:rsidRPr="008007F0">
              <w:rPr>
                <w:color w:val="000000"/>
              </w:rPr>
              <w:t>995475.43</w:t>
            </w:r>
          </w:p>
        </w:tc>
        <w:tc>
          <w:tcPr>
            <w:tcW w:w="1166" w:type="dxa"/>
            <w:noWrap/>
            <w:vAlign w:val="center"/>
          </w:tcPr>
          <w:p w:rsidR="00B45D1D" w:rsidRPr="008007F0" w:rsidRDefault="00B45D1D" w:rsidP="004254F2">
            <w:pPr>
              <w:rPr>
                <w:color w:val="000000"/>
              </w:rPr>
            </w:pPr>
            <w:r w:rsidRPr="008007F0">
              <w:rPr>
                <w:color w:val="000000"/>
              </w:rPr>
              <w:t>1733784.67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120</w:t>
            </w:r>
          </w:p>
        </w:tc>
        <w:tc>
          <w:tcPr>
            <w:tcW w:w="1066" w:type="dxa"/>
            <w:noWrap/>
            <w:vAlign w:val="center"/>
          </w:tcPr>
          <w:p w:rsidR="00B45D1D" w:rsidRPr="008007F0" w:rsidRDefault="00B45D1D" w:rsidP="004254F2">
            <w:pPr>
              <w:rPr>
                <w:color w:val="000000"/>
              </w:rPr>
            </w:pPr>
            <w:r w:rsidRPr="008007F0">
              <w:rPr>
                <w:color w:val="000000"/>
              </w:rPr>
              <w:t>995477.21</w:t>
            </w:r>
          </w:p>
        </w:tc>
        <w:tc>
          <w:tcPr>
            <w:tcW w:w="1166" w:type="dxa"/>
            <w:noWrap/>
            <w:vAlign w:val="center"/>
          </w:tcPr>
          <w:p w:rsidR="00B45D1D" w:rsidRPr="008007F0" w:rsidRDefault="00B45D1D" w:rsidP="004254F2">
            <w:pPr>
              <w:rPr>
                <w:color w:val="000000"/>
              </w:rPr>
            </w:pPr>
            <w:r w:rsidRPr="008007F0">
              <w:rPr>
                <w:color w:val="000000"/>
              </w:rPr>
              <w:t>1733783.73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121</w:t>
            </w:r>
          </w:p>
        </w:tc>
        <w:tc>
          <w:tcPr>
            <w:tcW w:w="1066" w:type="dxa"/>
            <w:noWrap/>
            <w:vAlign w:val="center"/>
          </w:tcPr>
          <w:p w:rsidR="00B45D1D" w:rsidRPr="008007F0" w:rsidRDefault="00B45D1D" w:rsidP="004254F2">
            <w:pPr>
              <w:rPr>
                <w:color w:val="000000"/>
              </w:rPr>
            </w:pPr>
            <w:r w:rsidRPr="008007F0">
              <w:rPr>
                <w:color w:val="000000"/>
              </w:rPr>
              <w:t>995692.28</w:t>
            </w:r>
          </w:p>
        </w:tc>
        <w:tc>
          <w:tcPr>
            <w:tcW w:w="1166" w:type="dxa"/>
            <w:noWrap/>
            <w:vAlign w:val="center"/>
          </w:tcPr>
          <w:p w:rsidR="00B45D1D" w:rsidRPr="008007F0" w:rsidRDefault="00B45D1D" w:rsidP="004254F2">
            <w:pPr>
              <w:rPr>
                <w:color w:val="000000"/>
              </w:rPr>
            </w:pPr>
            <w:r w:rsidRPr="008007F0">
              <w:rPr>
                <w:color w:val="000000"/>
              </w:rPr>
              <w:t>1733668.56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122</w:t>
            </w:r>
          </w:p>
        </w:tc>
        <w:tc>
          <w:tcPr>
            <w:tcW w:w="1066" w:type="dxa"/>
            <w:noWrap/>
            <w:vAlign w:val="center"/>
          </w:tcPr>
          <w:p w:rsidR="00B45D1D" w:rsidRPr="008007F0" w:rsidRDefault="00B45D1D" w:rsidP="004254F2">
            <w:pPr>
              <w:rPr>
                <w:color w:val="000000"/>
              </w:rPr>
            </w:pPr>
            <w:r w:rsidRPr="008007F0">
              <w:rPr>
                <w:color w:val="000000"/>
              </w:rPr>
              <w:t>995693.81</w:t>
            </w:r>
          </w:p>
        </w:tc>
        <w:tc>
          <w:tcPr>
            <w:tcW w:w="1166" w:type="dxa"/>
            <w:noWrap/>
            <w:vAlign w:val="center"/>
          </w:tcPr>
          <w:p w:rsidR="00B45D1D" w:rsidRPr="008007F0" w:rsidRDefault="00B45D1D" w:rsidP="004254F2">
            <w:pPr>
              <w:rPr>
                <w:color w:val="000000"/>
              </w:rPr>
            </w:pPr>
            <w:r w:rsidRPr="008007F0">
              <w:rPr>
                <w:color w:val="000000"/>
              </w:rPr>
              <w:t>1733667.72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123</w:t>
            </w:r>
          </w:p>
        </w:tc>
        <w:tc>
          <w:tcPr>
            <w:tcW w:w="1066" w:type="dxa"/>
            <w:noWrap/>
            <w:vAlign w:val="center"/>
          </w:tcPr>
          <w:p w:rsidR="00B45D1D" w:rsidRPr="008007F0" w:rsidRDefault="00B45D1D" w:rsidP="004254F2">
            <w:pPr>
              <w:rPr>
                <w:color w:val="000000"/>
              </w:rPr>
            </w:pPr>
            <w:r w:rsidRPr="008007F0">
              <w:rPr>
                <w:color w:val="000000"/>
              </w:rPr>
              <w:t>995814.13</w:t>
            </w:r>
          </w:p>
        </w:tc>
        <w:tc>
          <w:tcPr>
            <w:tcW w:w="1166" w:type="dxa"/>
            <w:noWrap/>
            <w:vAlign w:val="center"/>
          </w:tcPr>
          <w:p w:rsidR="00B45D1D" w:rsidRPr="008007F0" w:rsidRDefault="00B45D1D" w:rsidP="004254F2">
            <w:pPr>
              <w:rPr>
                <w:color w:val="000000"/>
              </w:rPr>
            </w:pPr>
            <w:r w:rsidRPr="008007F0">
              <w:rPr>
                <w:color w:val="000000"/>
              </w:rPr>
              <w:t>1733601.41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124</w:t>
            </w:r>
          </w:p>
        </w:tc>
        <w:tc>
          <w:tcPr>
            <w:tcW w:w="1066" w:type="dxa"/>
            <w:noWrap/>
            <w:vAlign w:val="center"/>
          </w:tcPr>
          <w:p w:rsidR="00B45D1D" w:rsidRPr="008007F0" w:rsidRDefault="00B45D1D" w:rsidP="004254F2">
            <w:pPr>
              <w:rPr>
                <w:color w:val="000000"/>
              </w:rPr>
            </w:pPr>
            <w:r w:rsidRPr="008007F0">
              <w:rPr>
                <w:color w:val="000000"/>
              </w:rPr>
              <w:t>995815.33</w:t>
            </w:r>
          </w:p>
        </w:tc>
        <w:tc>
          <w:tcPr>
            <w:tcW w:w="1166" w:type="dxa"/>
            <w:noWrap/>
            <w:vAlign w:val="center"/>
          </w:tcPr>
          <w:p w:rsidR="00B45D1D" w:rsidRPr="008007F0" w:rsidRDefault="00B45D1D" w:rsidP="004254F2">
            <w:pPr>
              <w:rPr>
                <w:color w:val="000000"/>
              </w:rPr>
            </w:pPr>
            <w:r w:rsidRPr="008007F0">
              <w:rPr>
                <w:color w:val="000000"/>
              </w:rPr>
              <w:t>1733600.75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125</w:t>
            </w:r>
          </w:p>
        </w:tc>
        <w:tc>
          <w:tcPr>
            <w:tcW w:w="1066" w:type="dxa"/>
            <w:noWrap/>
            <w:vAlign w:val="center"/>
          </w:tcPr>
          <w:p w:rsidR="00B45D1D" w:rsidRPr="008007F0" w:rsidRDefault="00B45D1D" w:rsidP="004254F2">
            <w:pPr>
              <w:rPr>
                <w:color w:val="000000"/>
              </w:rPr>
            </w:pPr>
            <w:r w:rsidRPr="008007F0">
              <w:rPr>
                <w:color w:val="000000"/>
              </w:rPr>
              <w:t>995817.36</w:t>
            </w:r>
          </w:p>
        </w:tc>
        <w:tc>
          <w:tcPr>
            <w:tcW w:w="1166" w:type="dxa"/>
            <w:noWrap/>
            <w:vAlign w:val="center"/>
          </w:tcPr>
          <w:p w:rsidR="00B45D1D" w:rsidRPr="008007F0" w:rsidRDefault="00B45D1D" w:rsidP="004254F2">
            <w:pPr>
              <w:rPr>
                <w:color w:val="000000"/>
              </w:rPr>
            </w:pPr>
            <w:r w:rsidRPr="008007F0">
              <w:rPr>
                <w:color w:val="000000"/>
              </w:rPr>
              <w:t>1733599.67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126</w:t>
            </w:r>
          </w:p>
        </w:tc>
        <w:tc>
          <w:tcPr>
            <w:tcW w:w="1066" w:type="dxa"/>
            <w:noWrap/>
            <w:vAlign w:val="center"/>
          </w:tcPr>
          <w:p w:rsidR="00B45D1D" w:rsidRPr="008007F0" w:rsidRDefault="00B45D1D" w:rsidP="004254F2">
            <w:pPr>
              <w:rPr>
                <w:color w:val="000000"/>
              </w:rPr>
            </w:pPr>
            <w:r w:rsidRPr="008007F0">
              <w:rPr>
                <w:color w:val="000000"/>
              </w:rPr>
              <w:t>995939.68</w:t>
            </w:r>
          </w:p>
        </w:tc>
        <w:tc>
          <w:tcPr>
            <w:tcW w:w="1166" w:type="dxa"/>
            <w:noWrap/>
            <w:vAlign w:val="center"/>
          </w:tcPr>
          <w:p w:rsidR="00B45D1D" w:rsidRPr="008007F0" w:rsidRDefault="00B45D1D" w:rsidP="004254F2">
            <w:pPr>
              <w:rPr>
                <w:color w:val="000000"/>
              </w:rPr>
            </w:pPr>
            <w:r w:rsidRPr="008007F0">
              <w:rPr>
                <w:color w:val="000000"/>
              </w:rPr>
              <w:t>1733534.75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127</w:t>
            </w:r>
          </w:p>
        </w:tc>
        <w:tc>
          <w:tcPr>
            <w:tcW w:w="1066" w:type="dxa"/>
            <w:noWrap/>
            <w:vAlign w:val="center"/>
          </w:tcPr>
          <w:p w:rsidR="00B45D1D" w:rsidRPr="008007F0" w:rsidRDefault="00B45D1D" w:rsidP="004254F2">
            <w:pPr>
              <w:rPr>
                <w:color w:val="000000"/>
              </w:rPr>
            </w:pPr>
            <w:r w:rsidRPr="008007F0">
              <w:rPr>
                <w:color w:val="000000"/>
              </w:rPr>
              <w:t>995940.43</w:t>
            </w:r>
          </w:p>
        </w:tc>
        <w:tc>
          <w:tcPr>
            <w:tcW w:w="1166" w:type="dxa"/>
            <w:noWrap/>
            <w:vAlign w:val="center"/>
          </w:tcPr>
          <w:p w:rsidR="00B45D1D" w:rsidRPr="008007F0" w:rsidRDefault="00B45D1D" w:rsidP="004254F2">
            <w:pPr>
              <w:rPr>
                <w:color w:val="000000"/>
              </w:rPr>
            </w:pPr>
            <w:r w:rsidRPr="008007F0">
              <w:rPr>
                <w:color w:val="000000"/>
              </w:rPr>
              <w:t>1733534.36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128</w:t>
            </w:r>
          </w:p>
        </w:tc>
        <w:tc>
          <w:tcPr>
            <w:tcW w:w="1066" w:type="dxa"/>
            <w:noWrap/>
            <w:vAlign w:val="center"/>
          </w:tcPr>
          <w:p w:rsidR="00B45D1D" w:rsidRPr="008007F0" w:rsidRDefault="00B45D1D" w:rsidP="004254F2">
            <w:pPr>
              <w:rPr>
                <w:color w:val="000000"/>
              </w:rPr>
            </w:pPr>
            <w:r w:rsidRPr="008007F0">
              <w:rPr>
                <w:color w:val="000000"/>
              </w:rPr>
              <w:t>996109.41</w:t>
            </w:r>
          </w:p>
        </w:tc>
        <w:tc>
          <w:tcPr>
            <w:tcW w:w="1166" w:type="dxa"/>
            <w:noWrap/>
            <w:vAlign w:val="center"/>
          </w:tcPr>
          <w:p w:rsidR="00B45D1D" w:rsidRPr="008007F0" w:rsidRDefault="00B45D1D" w:rsidP="004254F2">
            <w:pPr>
              <w:rPr>
                <w:color w:val="000000"/>
              </w:rPr>
            </w:pPr>
            <w:r w:rsidRPr="008007F0">
              <w:rPr>
                <w:color w:val="000000"/>
              </w:rPr>
              <w:t>1733443.41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129</w:t>
            </w:r>
          </w:p>
        </w:tc>
        <w:tc>
          <w:tcPr>
            <w:tcW w:w="1066" w:type="dxa"/>
            <w:noWrap/>
            <w:vAlign w:val="center"/>
          </w:tcPr>
          <w:p w:rsidR="00B45D1D" w:rsidRPr="008007F0" w:rsidRDefault="00B45D1D" w:rsidP="004254F2">
            <w:pPr>
              <w:rPr>
                <w:color w:val="000000"/>
              </w:rPr>
            </w:pPr>
            <w:r w:rsidRPr="008007F0">
              <w:rPr>
                <w:color w:val="000000"/>
              </w:rPr>
              <w:t>996109.52</w:t>
            </w:r>
          </w:p>
        </w:tc>
        <w:tc>
          <w:tcPr>
            <w:tcW w:w="1166" w:type="dxa"/>
            <w:noWrap/>
            <w:vAlign w:val="center"/>
          </w:tcPr>
          <w:p w:rsidR="00B45D1D" w:rsidRPr="008007F0" w:rsidRDefault="00B45D1D" w:rsidP="004254F2">
            <w:pPr>
              <w:rPr>
                <w:color w:val="000000"/>
              </w:rPr>
            </w:pPr>
            <w:r w:rsidRPr="008007F0">
              <w:rPr>
                <w:color w:val="000000"/>
              </w:rPr>
              <w:t>1733443.34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130</w:t>
            </w:r>
          </w:p>
        </w:tc>
        <w:tc>
          <w:tcPr>
            <w:tcW w:w="1066" w:type="dxa"/>
            <w:noWrap/>
            <w:vAlign w:val="center"/>
          </w:tcPr>
          <w:p w:rsidR="00B45D1D" w:rsidRPr="008007F0" w:rsidRDefault="00B45D1D" w:rsidP="004254F2">
            <w:pPr>
              <w:rPr>
                <w:color w:val="000000"/>
              </w:rPr>
            </w:pPr>
            <w:r w:rsidRPr="008007F0">
              <w:rPr>
                <w:color w:val="000000"/>
              </w:rPr>
              <w:t>996109.62</w:t>
            </w:r>
          </w:p>
        </w:tc>
        <w:tc>
          <w:tcPr>
            <w:tcW w:w="1166" w:type="dxa"/>
            <w:noWrap/>
            <w:vAlign w:val="center"/>
          </w:tcPr>
          <w:p w:rsidR="00B45D1D" w:rsidRPr="008007F0" w:rsidRDefault="00B45D1D" w:rsidP="004254F2">
            <w:pPr>
              <w:rPr>
                <w:color w:val="000000"/>
              </w:rPr>
            </w:pPr>
            <w:r w:rsidRPr="008007F0">
              <w:rPr>
                <w:color w:val="000000"/>
              </w:rPr>
              <w:t>1733443.28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131</w:t>
            </w:r>
          </w:p>
        </w:tc>
        <w:tc>
          <w:tcPr>
            <w:tcW w:w="1066" w:type="dxa"/>
            <w:noWrap/>
            <w:vAlign w:val="center"/>
          </w:tcPr>
          <w:p w:rsidR="00B45D1D" w:rsidRPr="008007F0" w:rsidRDefault="00B45D1D" w:rsidP="004254F2">
            <w:pPr>
              <w:rPr>
                <w:color w:val="000000"/>
              </w:rPr>
            </w:pPr>
            <w:r w:rsidRPr="008007F0">
              <w:rPr>
                <w:color w:val="000000"/>
              </w:rPr>
              <w:t>996109.73</w:t>
            </w:r>
          </w:p>
        </w:tc>
        <w:tc>
          <w:tcPr>
            <w:tcW w:w="1166" w:type="dxa"/>
            <w:noWrap/>
            <w:vAlign w:val="center"/>
          </w:tcPr>
          <w:p w:rsidR="00B45D1D" w:rsidRPr="008007F0" w:rsidRDefault="00B45D1D" w:rsidP="004254F2">
            <w:pPr>
              <w:rPr>
                <w:color w:val="000000"/>
              </w:rPr>
            </w:pPr>
            <w:r w:rsidRPr="008007F0">
              <w:rPr>
                <w:color w:val="000000"/>
              </w:rPr>
              <w:t>1733443.23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132</w:t>
            </w:r>
          </w:p>
        </w:tc>
        <w:tc>
          <w:tcPr>
            <w:tcW w:w="1066" w:type="dxa"/>
            <w:noWrap/>
            <w:vAlign w:val="center"/>
          </w:tcPr>
          <w:p w:rsidR="00B45D1D" w:rsidRPr="008007F0" w:rsidRDefault="00B45D1D" w:rsidP="004254F2">
            <w:pPr>
              <w:rPr>
                <w:color w:val="000000"/>
              </w:rPr>
            </w:pPr>
            <w:r w:rsidRPr="008007F0">
              <w:rPr>
                <w:color w:val="000000"/>
              </w:rPr>
              <w:t>996109.84</w:t>
            </w:r>
          </w:p>
        </w:tc>
        <w:tc>
          <w:tcPr>
            <w:tcW w:w="1166" w:type="dxa"/>
            <w:noWrap/>
            <w:vAlign w:val="center"/>
          </w:tcPr>
          <w:p w:rsidR="00B45D1D" w:rsidRPr="008007F0" w:rsidRDefault="00B45D1D" w:rsidP="004254F2">
            <w:pPr>
              <w:rPr>
                <w:color w:val="000000"/>
              </w:rPr>
            </w:pPr>
            <w:r w:rsidRPr="008007F0">
              <w:rPr>
                <w:color w:val="000000"/>
              </w:rPr>
              <w:t>1733443.18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133</w:t>
            </w:r>
          </w:p>
        </w:tc>
        <w:tc>
          <w:tcPr>
            <w:tcW w:w="1066" w:type="dxa"/>
            <w:noWrap/>
            <w:vAlign w:val="center"/>
          </w:tcPr>
          <w:p w:rsidR="00B45D1D" w:rsidRPr="008007F0" w:rsidRDefault="00B45D1D" w:rsidP="004254F2">
            <w:pPr>
              <w:rPr>
                <w:color w:val="000000"/>
              </w:rPr>
            </w:pPr>
            <w:r w:rsidRPr="008007F0">
              <w:rPr>
                <w:color w:val="000000"/>
              </w:rPr>
              <w:t>996432.85</w:t>
            </w:r>
          </w:p>
        </w:tc>
        <w:tc>
          <w:tcPr>
            <w:tcW w:w="1166" w:type="dxa"/>
            <w:noWrap/>
            <w:vAlign w:val="center"/>
          </w:tcPr>
          <w:p w:rsidR="00B45D1D" w:rsidRPr="008007F0" w:rsidRDefault="00B45D1D" w:rsidP="004254F2">
            <w:pPr>
              <w:rPr>
                <w:color w:val="000000"/>
              </w:rPr>
            </w:pPr>
            <w:r w:rsidRPr="008007F0">
              <w:rPr>
                <w:color w:val="000000"/>
              </w:rPr>
              <w:t>1733270.58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134</w:t>
            </w:r>
          </w:p>
        </w:tc>
        <w:tc>
          <w:tcPr>
            <w:tcW w:w="1066" w:type="dxa"/>
            <w:noWrap/>
            <w:vAlign w:val="center"/>
          </w:tcPr>
          <w:p w:rsidR="00B45D1D" w:rsidRPr="008007F0" w:rsidRDefault="00B45D1D" w:rsidP="004254F2">
            <w:pPr>
              <w:rPr>
                <w:color w:val="000000"/>
              </w:rPr>
            </w:pPr>
            <w:r w:rsidRPr="008007F0">
              <w:rPr>
                <w:color w:val="000000"/>
              </w:rPr>
              <w:t>996433.42</w:t>
            </w:r>
          </w:p>
        </w:tc>
        <w:tc>
          <w:tcPr>
            <w:tcW w:w="1166" w:type="dxa"/>
            <w:noWrap/>
            <w:vAlign w:val="center"/>
          </w:tcPr>
          <w:p w:rsidR="00B45D1D" w:rsidRPr="008007F0" w:rsidRDefault="00B45D1D" w:rsidP="004254F2">
            <w:pPr>
              <w:rPr>
                <w:color w:val="000000"/>
              </w:rPr>
            </w:pPr>
            <w:r w:rsidRPr="008007F0">
              <w:rPr>
                <w:color w:val="000000"/>
              </w:rPr>
              <w:t>1733270.27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135</w:t>
            </w:r>
          </w:p>
        </w:tc>
        <w:tc>
          <w:tcPr>
            <w:tcW w:w="1066" w:type="dxa"/>
            <w:noWrap/>
            <w:vAlign w:val="center"/>
          </w:tcPr>
          <w:p w:rsidR="00B45D1D" w:rsidRPr="008007F0" w:rsidRDefault="00B45D1D" w:rsidP="004254F2">
            <w:pPr>
              <w:rPr>
                <w:color w:val="000000"/>
              </w:rPr>
            </w:pPr>
            <w:r w:rsidRPr="008007F0">
              <w:rPr>
                <w:color w:val="000000"/>
              </w:rPr>
              <w:t>996604.73</w:t>
            </w:r>
          </w:p>
        </w:tc>
        <w:tc>
          <w:tcPr>
            <w:tcW w:w="1166" w:type="dxa"/>
            <w:noWrap/>
            <w:vAlign w:val="center"/>
          </w:tcPr>
          <w:p w:rsidR="00B45D1D" w:rsidRPr="008007F0" w:rsidRDefault="00B45D1D" w:rsidP="004254F2">
            <w:pPr>
              <w:rPr>
                <w:color w:val="000000"/>
              </w:rPr>
            </w:pPr>
            <w:r w:rsidRPr="008007F0">
              <w:rPr>
                <w:color w:val="000000"/>
              </w:rPr>
              <w:t>1733177.75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136</w:t>
            </w:r>
          </w:p>
        </w:tc>
        <w:tc>
          <w:tcPr>
            <w:tcW w:w="1066" w:type="dxa"/>
            <w:noWrap/>
            <w:vAlign w:val="center"/>
          </w:tcPr>
          <w:p w:rsidR="00B45D1D" w:rsidRPr="008007F0" w:rsidRDefault="00B45D1D" w:rsidP="004254F2">
            <w:pPr>
              <w:rPr>
                <w:color w:val="000000"/>
              </w:rPr>
            </w:pPr>
            <w:r w:rsidRPr="008007F0">
              <w:rPr>
                <w:color w:val="000000"/>
              </w:rPr>
              <w:t>996611.95</w:t>
            </w:r>
          </w:p>
        </w:tc>
        <w:tc>
          <w:tcPr>
            <w:tcW w:w="1166" w:type="dxa"/>
            <w:noWrap/>
            <w:vAlign w:val="center"/>
          </w:tcPr>
          <w:p w:rsidR="00B45D1D" w:rsidRPr="008007F0" w:rsidRDefault="00B45D1D" w:rsidP="004254F2">
            <w:pPr>
              <w:rPr>
                <w:color w:val="000000"/>
              </w:rPr>
            </w:pPr>
            <w:r w:rsidRPr="008007F0">
              <w:rPr>
                <w:color w:val="000000"/>
              </w:rPr>
              <w:t>1733173.92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w:t>
            </w:r>
          </w:p>
        </w:tc>
        <w:tc>
          <w:tcPr>
            <w:tcW w:w="1066" w:type="dxa"/>
            <w:noWrap/>
            <w:vAlign w:val="center"/>
          </w:tcPr>
          <w:p w:rsidR="00B45D1D" w:rsidRPr="008007F0" w:rsidRDefault="00B45D1D" w:rsidP="004254F2">
            <w:pPr>
              <w:rPr>
                <w:color w:val="000000"/>
              </w:rPr>
            </w:pPr>
            <w:r w:rsidRPr="008007F0">
              <w:rPr>
                <w:color w:val="000000"/>
              </w:rPr>
              <w:t>996715.26</w:t>
            </w:r>
          </w:p>
        </w:tc>
        <w:tc>
          <w:tcPr>
            <w:tcW w:w="1166" w:type="dxa"/>
            <w:noWrap/>
            <w:vAlign w:val="center"/>
          </w:tcPr>
          <w:p w:rsidR="00B45D1D" w:rsidRPr="008007F0" w:rsidRDefault="00B45D1D" w:rsidP="004254F2">
            <w:pPr>
              <w:rPr>
                <w:color w:val="000000"/>
              </w:rPr>
            </w:pPr>
            <w:r w:rsidRPr="008007F0">
              <w:rPr>
                <w:color w:val="000000"/>
              </w:rPr>
              <w:t>1733119.52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1(3)</w:t>
            </w:r>
          </w:p>
          <w:p w:rsidR="00B45D1D" w:rsidRPr="008007F0" w:rsidRDefault="00B45D1D" w:rsidP="004254F2">
            <w:pPr>
              <w:rPr>
                <w:color w:val="000000"/>
              </w:rPr>
            </w:pPr>
            <w:r w:rsidRPr="008007F0">
              <w:rPr>
                <w:color w:val="000000"/>
              </w:rPr>
              <w:t>"86:09:0000000:4542/чзу12"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137</w:t>
            </w:r>
          </w:p>
        </w:tc>
        <w:tc>
          <w:tcPr>
            <w:tcW w:w="1066" w:type="dxa"/>
            <w:noWrap/>
            <w:vAlign w:val="center"/>
          </w:tcPr>
          <w:p w:rsidR="00B45D1D" w:rsidRPr="008007F0" w:rsidRDefault="00B45D1D" w:rsidP="004254F2">
            <w:pPr>
              <w:rPr>
                <w:color w:val="000000"/>
              </w:rPr>
            </w:pPr>
            <w:r w:rsidRPr="008007F0">
              <w:rPr>
                <w:color w:val="000000"/>
              </w:rPr>
              <w:t>997133.97</w:t>
            </w:r>
          </w:p>
        </w:tc>
        <w:tc>
          <w:tcPr>
            <w:tcW w:w="1166" w:type="dxa"/>
            <w:noWrap/>
            <w:vAlign w:val="center"/>
          </w:tcPr>
          <w:p w:rsidR="00B45D1D" w:rsidRPr="008007F0" w:rsidRDefault="00B45D1D" w:rsidP="004254F2">
            <w:pPr>
              <w:rPr>
                <w:color w:val="000000"/>
              </w:rPr>
            </w:pPr>
            <w:r w:rsidRPr="008007F0">
              <w:rPr>
                <w:color w:val="000000"/>
              </w:rPr>
              <w:t>1732902.5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138</w:t>
            </w:r>
          </w:p>
        </w:tc>
        <w:tc>
          <w:tcPr>
            <w:tcW w:w="1066" w:type="dxa"/>
            <w:noWrap/>
            <w:vAlign w:val="center"/>
          </w:tcPr>
          <w:p w:rsidR="00B45D1D" w:rsidRPr="008007F0" w:rsidRDefault="00B45D1D" w:rsidP="004254F2">
            <w:pPr>
              <w:rPr>
                <w:color w:val="000000"/>
              </w:rPr>
            </w:pPr>
            <w:r w:rsidRPr="008007F0">
              <w:rPr>
                <w:color w:val="000000"/>
              </w:rPr>
              <w:t>997115.84</w:t>
            </w:r>
          </w:p>
        </w:tc>
        <w:tc>
          <w:tcPr>
            <w:tcW w:w="1166" w:type="dxa"/>
            <w:noWrap/>
            <w:vAlign w:val="center"/>
          </w:tcPr>
          <w:p w:rsidR="00B45D1D" w:rsidRPr="008007F0" w:rsidRDefault="00B45D1D" w:rsidP="004254F2">
            <w:pPr>
              <w:rPr>
                <w:color w:val="000000"/>
              </w:rPr>
            </w:pPr>
            <w:r w:rsidRPr="008007F0">
              <w:rPr>
                <w:color w:val="000000"/>
              </w:rPr>
              <w:t>1732912.02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139</w:t>
            </w:r>
          </w:p>
        </w:tc>
        <w:tc>
          <w:tcPr>
            <w:tcW w:w="1066" w:type="dxa"/>
            <w:noWrap/>
            <w:vAlign w:val="center"/>
          </w:tcPr>
          <w:p w:rsidR="00B45D1D" w:rsidRPr="008007F0" w:rsidRDefault="00B45D1D" w:rsidP="004254F2">
            <w:pPr>
              <w:rPr>
                <w:color w:val="000000"/>
              </w:rPr>
            </w:pPr>
            <w:r w:rsidRPr="008007F0">
              <w:rPr>
                <w:color w:val="000000"/>
              </w:rPr>
              <w:t>997116.97</w:t>
            </w:r>
          </w:p>
        </w:tc>
        <w:tc>
          <w:tcPr>
            <w:tcW w:w="1166" w:type="dxa"/>
            <w:noWrap/>
            <w:vAlign w:val="center"/>
          </w:tcPr>
          <w:p w:rsidR="00B45D1D" w:rsidRPr="008007F0" w:rsidRDefault="00B45D1D" w:rsidP="004254F2">
            <w:pPr>
              <w:rPr>
                <w:color w:val="000000"/>
              </w:rPr>
            </w:pPr>
            <w:r w:rsidRPr="008007F0">
              <w:rPr>
                <w:color w:val="000000"/>
              </w:rPr>
              <w:t>1732914.2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140</w:t>
            </w:r>
          </w:p>
        </w:tc>
        <w:tc>
          <w:tcPr>
            <w:tcW w:w="1066" w:type="dxa"/>
            <w:noWrap/>
            <w:vAlign w:val="center"/>
          </w:tcPr>
          <w:p w:rsidR="00B45D1D" w:rsidRPr="008007F0" w:rsidRDefault="00B45D1D" w:rsidP="004254F2">
            <w:pPr>
              <w:rPr>
                <w:color w:val="000000"/>
              </w:rPr>
            </w:pPr>
            <w:r w:rsidRPr="008007F0">
              <w:rPr>
                <w:color w:val="000000"/>
              </w:rPr>
              <w:t>997056.29</w:t>
            </w:r>
          </w:p>
        </w:tc>
        <w:tc>
          <w:tcPr>
            <w:tcW w:w="1166" w:type="dxa"/>
            <w:noWrap/>
            <w:vAlign w:val="center"/>
          </w:tcPr>
          <w:p w:rsidR="00B45D1D" w:rsidRPr="008007F0" w:rsidRDefault="00B45D1D" w:rsidP="004254F2">
            <w:pPr>
              <w:rPr>
                <w:color w:val="000000"/>
              </w:rPr>
            </w:pPr>
            <w:r w:rsidRPr="008007F0">
              <w:rPr>
                <w:color w:val="000000"/>
              </w:rPr>
              <w:t>1732946.69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141</w:t>
            </w:r>
          </w:p>
        </w:tc>
        <w:tc>
          <w:tcPr>
            <w:tcW w:w="1066" w:type="dxa"/>
            <w:noWrap/>
            <w:vAlign w:val="center"/>
          </w:tcPr>
          <w:p w:rsidR="00B45D1D" w:rsidRPr="008007F0" w:rsidRDefault="00B45D1D" w:rsidP="004254F2">
            <w:pPr>
              <w:rPr>
                <w:color w:val="000000"/>
              </w:rPr>
            </w:pPr>
            <w:r w:rsidRPr="008007F0">
              <w:rPr>
                <w:color w:val="000000"/>
              </w:rPr>
              <w:t>997053.18</w:t>
            </w:r>
          </w:p>
        </w:tc>
        <w:tc>
          <w:tcPr>
            <w:tcW w:w="1166" w:type="dxa"/>
            <w:noWrap/>
            <w:vAlign w:val="center"/>
          </w:tcPr>
          <w:p w:rsidR="00B45D1D" w:rsidRPr="008007F0" w:rsidRDefault="00B45D1D" w:rsidP="004254F2">
            <w:pPr>
              <w:rPr>
                <w:color w:val="000000"/>
              </w:rPr>
            </w:pPr>
            <w:r w:rsidRPr="008007F0">
              <w:rPr>
                <w:color w:val="000000"/>
              </w:rPr>
              <w:t>1732948.39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142</w:t>
            </w:r>
          </w:p>
        </w:tc>
        <w:tc>
          <w:tcPr>
            <w:tcW w:w="1066" w:type="dxa"/>
            <w:noWrap/>
            <w:vAlign w:val="center"/>
          </w:tcPr>
          <w:p w:rsidR="00B45D1D" w:rsidRPr="008007F0" w:rsidRDefault="00B45D1D" w:rsidP="004254F2">
            <w:pPr>
              <w:rPr>
                <w:color w:val="000000"/>
              </w:rPr>
            </w:pPr>
            <w:r w:rsidRPr="008007F0">
              <w:rPr>
                <w:color w:val="000000"/>
              </w:rPr>
              <w:t>996969.69</w:t>
            </w:r>
          </w:p>
        </w:tc>
        <w:tc>
          <w:tcPr>
            <w:tcW w:w="1166" w:type="dxa"/>
            <w:noWrap/>
            <w:vAlign w:val="center"/>
          </w:tcPr>
          <w:p w:rsidR="00B45D1D" w:rsidRPr="008007F0" w:rsidRDefault="00B45D1D" w:rsidP="004254F2">
            <w:pPr>
              <w:rPr>
                <w:color w:val="000000"/>
              </w:rPr>
            </w:pPr>
            <w:r w:rsidRPr="008007F0">
              <w:rPr>
                <w:color w:val="000000"/>
              </w:rPr>
              <w:t>1732995.66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143</w:t>
            </w:r>
          </w:p>
        </w:tc>
        <w:tc>
          <w:tcPr>
            <w:tcW w:w="1066" w:type="dxa"/>
            <w:noWrap/>
            <w:vAlign w:val="center"/>
          </w:tcPr>
          <w:p w:rsidR="00B45D1D" w:rsidRPr="008007F0" w:rsidRDefault="00B45D1D" w:rsidP="004254F2">
            <w:pPr>
              <w:rPr>
                <w:color w:val="000000"/>
              </w:rPr>
            </w:pPr>
            <w:r w:rsidRPr="008007F0">
              <w:rPr>
                <w:color w:val="000000"/>
              </w:rPr>
              <w:t>996959.2</w:t>
            </w:r>
          </w:p>
        </w:tc>
        <w:tc>
          <w:tcPr>
            <w:tcW w:w="1166" w:type="dxa"/>
            <w:noWrap/>
            <w:vAlign w:val="center"/>
          </w:tcPr>
          <w:p w:rsidR="00B45D1D" w:rsidRPr="008007F0" w:rsidRDefault="00B45D1D" w:rsidP="004254F2">
            <w:pPr>
              <w:rPr>
                <w:color w:val="000000"/>
              </w:rPr>
            </w:pPr>
            <w:r w:rsidRPr="008007F0">
              <w:rPr>
                <w:color w:val="000000"/>
              </w:rPr>
              <w:t>1733001.28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144</w:t>
            </w:r>
          </w:p>
        </w:tc>
        <w:tc>
          <w:tcPr>
            <w:tcW w:w="1066" w:type="dxa"/>
            <w:noWrap/>
            <w:vAlign w:val="center"/>
          </w:tcPr>
          <w:p w:rsidR="00B45D1D" w:rsidRPr="008007F0" w:rsidRDefault="00B45D1D" w:rsidP="004254F2">
            <w:pPr>
              <w:rPr>
                <w:color w:val="000000"/>
              </w:rPr>
            </w:pPr>
            <w:r w:rsidRPr="008007F0">
              <w:rPr>
                <w:color w:val="000000"/>
              </w:rPr>
              <w:t>996792.76</w:t>
            </w:r>
          </w:p>
        </w:tc>
        <w:tc>
          <w:tcPr>
            <w:tcW w:w="1166" w:type="dxa"/>
            <w:noWrap/>
            <w:vAlign w:val="center"/>
          </w:tcPr>
          <w:p w:rsidR="00B45D1D" w:rsidRPr="008007F0" w:rsidRDefault="00B45D1D" w:rsidP="004254F2">
            <w:pPr>
              <w:rPr>
                <w:color w:val="000000"/>
              </w:rPr>
            </w:pPr>
            <w:r w:rsidRPr="008007F0">
              <w:rPr>
                <w:color w:val="000000"/>
              </w:rPr>
              <w:t>1733088.91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145</w:t>
            </w:r>
          </w:p>
        </w:tc>
        <w:tc>
          <w:tcPr>
            <w:tcW w:w="1066" w:type="dxa"/>
            <w:noWrap/>
            <w:vAlign w:val="center"/>
          </w:tcPr>
          <w:p w:rsidR="00B45D1D" w:rsidRPr="008007F0" w:rsidRDefault="00B45D1D" w:rsidP="004254F2">
            <w:pPr>
              <w:rPr>
                <w:color w:val="000000"/>
              </w:rPr>
            </w:pPr>
            <w:r w:rsidRPr="008007F0">
              <w:rPr>
                <w:color w:val="000000"/>
              </w:rPr>
              <w:t>996787.19</w:t>
            </w:r>
          </w:p>
        </w:tc>
        <w:tc>
          <w:tcPr>
            <w:tcW w:w="1166" w:type="dxa"/>
            <w:noWrap/>
            <w:vAlign w:val="center"/>
          </w:tcPr>
          <w:p w:rsidR="00B45D1D" w:rsidRPr="008007F0" w:rsidRDefault="00B45D1D" w:rsidP="004254F2">
            <w:pPr>
              <w:rPr>
                <w:color w:val="000000"/>
              </w:rPr>
            </w:pPr>
            <w:r w:rsidRPr="008007F0">
              <w:rPr>
                <w:color w:val="000000"/>
              </w:rPr>
              <w:t>1733081.65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146</w:t>
            </w:r>
          </w:p>
        </w:tc>
        <w:tc>
          <w:tcPr>
            <w:tcW w:w="1066" w:type="dxa"/>
            <w:noWrap/>
            <w:vAlign w:val="center"/>
          </w:tcPr>
          <w:p w:rsidR="00B45D1D" w:rsidRPr="008007F0" w:rsidRDefault="00B45D1D" w:rsidP="004254F2">
            <w:pPr>
              <w:rPr>
                <w:color w:val="000000"/>
              </w:rPr>
            </w:pPr>
            <w:r w:rsidRPr="008007F0">
              <w:rPr>
                <w:color w:val="000000"/>
              </w:rPr>
              <w:t>996961.37</w:t>
            </w:r>
          </w:p>
        </w:tc>
        <w:tc>
          <w:tcPr>
            <w:tcW w:w="1166" w:type="dxa"/>
            <w:noWrap/>
            <w:vAlign w:val="center"/>
          </w:tcPr>
          <w:p w:rsidR="00B45D1D" w:rsidRPr="008007F0" w:rsidRDefault="00B45D1D" w:rsidP="004254F2">
            <w:pPr>
              <w:rPr>
                <w:color w:val="000000"/>
              </w:rPr>
            </w:pPr>
            <w:r w:rsidRPr="008007F0">
              <w:rPr>
                <w:color w:val="000000"/>
              </w:rPr>
              <w:t>1732989.94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147</w:t>
            </w:r>
          </w:p>
        </w:tc>
        <w:tc>
          <w:tcPr>
            <w:tcW w:w="1066" w:type="dxa"/>
            <w:noWrap/>
            <w:vAlign w:val="center"/>
          </w:tcPr>
          <w:p w:rsidR="00B45D1D" w:rsidRPr="008007F0" w:rsidRDefault="00B45D1D" w:rsidP="004254F2">
            <w:pPr>
              <w:rPr>
                <w:color w:val="000000"/>
              </w:rPr>
            </w:pPr>
            <w:r w:rsidRPr="008007F0">
              <w:rPr>
                <w:color w:val="000000"/>
              </w:rPr>
              <w:t>996965.23</w:t>
            </w:r>
          </w:p>
        </w:tc>
        <w:tc>
          <w:tcPr>
            <w:tcW w:w="1166" w:type="dxa"/>
            <w:noWrap/>
            <w:vAlign w:val="center"/>
          </w:tcPr>
          <w:p w:rsidR="00B45D1D" w:rsidRPr="008007F0" w:rsidRDefault="00B45D1D" w:rsidP="004254F2">
            <w:pPr>
              <w:rPr>
                <w:color w:val="000000"/>
              </w:rPr>
            </w:pPr>
            <w:r w:rsidRPr="008007F0">
              <w:rPr>
                <w:color w:val="000000"/>
              </w:rPr>
              <w:t>1732987.84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148</w:t>
            </w:r>
          </w:p>
        </w:tc>
        <w:tc>
          <w:tcPr>
            <w:tcW w:w="1066" w:type="dxa"/>
            <w:noWrap/>
            <w:vAlign w:val="center"/>
          </w:tcPr>
          <w:p w:rsidR="00B45D1D" w:rsidRPr="008007F0" w:rsidRDefault="00B45D1D" w:rsidP="004254F2">
            <w:pPr>
              <w:rPr>
                <w:color w:val="000000"/>
              </w:rPr>
            </w:pPr>
            <w:r w:rsidRPr="008007F0">
              <w:rPr>
                <w:color w:val="000000"/>
              </w:rPr>
              <w:t>997048.91</w:t>
            </w:r>
          </w:p>
        </w:tc>
        <w:tc>
          <w:tcPr>
            <w:tcW w:w="1166" w:type="dxa"/>
            <w:noWrap/>
            <w:vAlign w:val="center"/>
          </w:tcPr>
          <w:p w:rsidR="00B45D1D" w:rsidRPr="008007F0" w:rsidRDefault="00B45D1D" w:rsidP="004254F2">
            <w:pPr>
              <w:rPr>
                <w:color w:val="000000"/>
              </w:rPr>
            </w:pPr>
            <w:r w:rsidRPr="008007F0">
              <w:rPr>
                <w:color w:val="000000"/>
              </w:rPr>
              <w:t>1732940.47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149</w:t>
            </w:r>
          </w:p>
        </w:tc>
        <w:tc>
          <w:tcPr>
            <w:tcW w:w="1066" w:type="dxa"/>
            <w:noWrap/>
            <w:vAlign w:val="center"/>
          </w:tcPr>
          <w:p w:rsidR="00B45D1D" w:rsidRPr="008007F0" w:rsidRDefault="00B45D1D" w:rsidP="004254F2">
            <w:pPr>
              <w:rPr>
                <w:color w:val="000000"/>
              </w:rPr>
            </w:pPr>
            <w:r w:rsidRPr="008007F0">
              <w:rPr>
                <w:color w:val="000000"/>
              </w:rPr>
              <w:t>997050.72</w:t>
            </w:r>
          </w:p>
        </w:tc>
        <w:tc>
          <w:tcPr>
            <w:tcW w:w="1166" w:type="dxa"/>
            <w:noWrap/>
            <w:vAlign w:val="center"/>
          </w:tcPr>
          <w:p w:rsidR="00B45D1D" w:rsidRPr="008007F0" w:rsidRDefault="00B45D1D" w:rsidP="004254F2">
            <w:pPr>
              <w:rPr>
                <w:color w:val="000000"/>
              </w:rPr>
            </w:pPr>
            <w:r w:rsidRPr="008007F0">
              <w:rPr>
                <w:color w:val="000000"/>
              </w:rPr>
              <w:t>1732939.47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150</w:t>
            </w:r>
          </w:p>
        </w:tc>
        <w:tc>
          <w:tcPr>
            <w:tcW w:w="1066" w:type="dxa"/>
            <w:noWrap/>
            <w:vAlign w:val="center"/>
          </w:tcPr>
          <w:p w:rsidR="00B45D1D" w:rsidRPr="008007F0" w:rsidRDefault="00B45D1D" w:rsidP="004254F2">
            <w:pPr>
              <w:rPr>
                <w:color w:val="000000"/>
              </w:rPr>
            </w:pPr>
            <w:r w:rsidRPr="008007F0">
              <w:rPr>
                <w:color w:val="000000"/>
              </w:rPr>
              <w:t>997053.57</w:t>
            </w:r>
          </w:p>
        </w:tc>
        <w:tc>
          <w:tcPr>
            <w:tcW w:w="1166" w:type="dxa"/>
            <w:noWrap/>
            <w:vAlign w:val="center"/>
          </w:tcPr>
          <w:p w:rsidR="00B45D1D" w:rsidRPr="008007F0" w:rsidRDefault="00B45D1D" w:rsidP="004254F2">
            <w:pPr>
              <w:rPr>
                <w:color w:val="000000"/>
              </w:rPr>
            </w:pPr>
            <w:r w:rsidRPr="008007F0">
              <w:rPr>
                <w:color w:val="000000"/>
              </w:rPr>
              <w:t>1732937.93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151</w:t>
            </w:r>
          </w:p>
        </w:tc>
        <w:tc>
          <w:tcPr>
            <w:tcW w:w="1066" w:type="dxa"/>
            <w:noWrap/>
            <w:vAlign w:val="center"/>
          </w:tcPr>
          <w:p w:rsidR="00B45D1D" w:rsidRPr="008007F0" w:rsidRDefault="00B45D1D" w:rsidP="004254F2">
            <w:pPr>
              <w:rPr>
                <w:color w:val="000000"/>
              </w:rPr>
            </w:pPr>
            <w:r w:rsidRPr="008007F0">
              <w:rPr>
                <w:color w:val="000000"/>
              </w:rPr>
              <w:t>997120.65</w:t>
            </w:r>
          </w:p>
        </w:tc>
        <w:tc>
          <w:tcPr>
            <w:tcW w:w="1166" w:type="dxa"/>
            <w:noWrap/>
            <w:vAlign w:val="center"/>
          </w:tcPr>
          <w:p w:rsidR="00B45D1D" w:rsidRPr="008007F0" w:rsidRDefault="00B45D1D" w:rsidP="004254F2">
            <w:pPr>
              <w:rPr>
                <w:color w:val="000000"/>
              </w:rPr>
            </w:pPr>
            <w:r w:rsidRPr="008007F0">
              <w:rPr>
                <w:color w:val="000000"/>
              </w:rPr>
              <w:t>1732902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152</w:t>
            </w:r>
          </w:p>
        </w:tc>
        <w:tc>
          <w:tcPr>
            <w:tcW w:w="1066" w:type="dxa"/>
            <w:noWrap/>
            <w:vAlign w:val="center"/>
          </w:tcPr>
          <w:p w:rsidR="00B45D1D" w:rsidRPr="008007F0" w:rsidRDefault="00B45D1D" w:rsidP="004254F2">
            <w:pPr>
              <w:rPr>
                <w:color w:val="000000"/>
              </w:rPr>
            </w:pPr>
            <w:r w:rsidRPr="008007F0">
              <w:rPr>
                <w:color w:val="000000"/>
              </w:rPr>
              <w:t>997130.8</w:t>
            </w:r>
          </w:p>
        </w:tc>
        <w:tc>
          <w:tcPr>
            <w:tcW w:w="1166" w:type="dxa"/>
            <w:noWrap/>
            <w:vAlign w:val="center"/>
          </w:tcPr>
          <w:p w:rsidR="00B45D1D" w:rsidRPr="008007F0" w:rsidRDefault="00B45D1D" w:rsidP="004254F2">
            <w:pPr>
              <w:rPr>
                <w:color w:val="000000"/>
              </w:rPr>
            </w:pPr>
            <w:r w:rsidRPr="008007F0">
              <w:rPr>
                <w:color w:val="000000"/>
              </w:rPr>
              <w:t>1732896.58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137</w:t>
            </w:r>
          </w:p>
        </w:tc>
        <w:tc>
          <w:tcPr>
            <w:tcW w:w="1066" w:type="dxa"/>
            <w:noWrap/>
            <w:vAlign w:val="center"/>
          </w:tcPr>
          <w:p w:rsidR="00B45D1D" w:rsidRPr="008007F0" w:rsidRDefault="00B45D1D" w:rsidP="004254F2">
            <w:pPr>
              <w:rPr>
                <w:color w:val="000000"/>
              </w:rPr>
            </w:pPr>
            <w:r w:rsidRPr="008007F0">
              <w:rPr>
                <w:color w:val="000000"/>
              </w:rPr>
              <w:t>997133.97</w:t>
            </w:r>
          </w:p>
        </w:tc>
        <w:tc>
          <w:tcPr>
            <w:tcW w:w="1166" w:type="dxa"/>
            <w:noWrap/>
            <w:vAlign w:val="center"/>
          </w:tcPr>
          <w:p w:rsidR="00B45D1D" w:rsidRPr="008007F0" w:rsidRDefault="00B45D1D" w:rsidP="004254F2">
            <w:pPr>
              <w:rPr>
                <w:color w:val="000000"/>
              </w:rPr>
            </w:pPr>
            <w:r w:rsidRPr="008007F0">
              <w:rPr>
                <w:color w:val="000000"/>
              </w:rPr>
              <w:t>1732902.5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1(4)</w:t>
            </w:r>
          </w:p>
          <w:p w:rsidR="00B45D1D" w:rsidRPr="008007F0" w:rsidRDefault="00B45D1D" w:rsidP="004254F2">
            <w:pPr>
              <w:rPr>
                <w:color w:val="000000"/>
              </w:rPr>
            </w:pPr>
            <w:r w:rsidRPr="008007F0">
              <w:rPr>
                <w:color w:val="000000"/>
              </w:rPr>
              <w:t>"86:09:0000000:4542/чзу12"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153</w:t>
            </w:r>
          </w:p>
        </w:tc>
        <w:tc>
          <w:tcPr>
            <w:tcW w:w="1066" w:type="dxa"/>
            <w:noWrap/>
            <w:vAlign w:val="center"/>
          </w:tcPr>
          <w:p w:rsidR="00B45D1D" w:rsidRPr="008007F0" w:rsidRDefault="00B45D1D" w:rsidP="004254F2">
            <w:pPr>
              <w:rPr>
                <w:color w:val="000000"/>
              </w:rPr>
            </w:pPr>
            <w:r w:rsidRPr="008007F0">
              <w:rPr>
                <w:color w:val="000000"/>
              </w:rPr>
              <w:t>997552</w:t>
            </w:r>
          </w:p>
        </w:tc>
        <w:tc>
          <w:tcPr>
            <w:tcW w:w="1166" w:type="dxa"/>
            <w:noWrap/>
            <w:vAlign w:val="center"/>
          </w:tcPr>
          <w:p w:rsidR="00B45D1D" w:rsidRPr="008007F0" w:rsidRDefault="00B45D1D" w:rsidP="004254F2">
            <w:pPr>
              <w:rPr>
                <w:color w:val="000000"/>
              </w:rPr>
            </w:pPr>
            <w:r w:rsidRPr="008007F0">
              <w:rPr>
                <w:color w:val="000000"/>
              </w:rPr>
              <w:t>1733806.57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154</w:t>
            </w:r>
          </w:p>
        </w:tc>
        <w:tc>
          <w:tcPr>
            <w:tcW w:w="1066" w:type="dxa"/>
            <w:noWrap/>
            <w:vAlign w:val="center"/>
          </w:tcPr>
          <w:p w:rsidR="00B45D1D" w:rsidRPr="008007F0" w:rsidRDefault="00B45D1D" w:rsidP="004254F2">
            <w:pPr>
              <w:rPr>
                <w:color w:val="000000"/>
              </w:rPr>
            </w:pPr>
            <w:r w:rsidRPr="008007F0">
              <w:rPr>
                <w:color w:val="000000"/>
              </w:rPr>
              <w:t>997551.72</w:t>
            </w:r>
          </w:p>
        </w:tc>
        <w:tc>
          <w:tcPr>
            <w:tcW w:w="1166" w:type="dxa"/>
            <w:noWrap/>
            <w:vAlign w:val="center"/>
          </w:tcPr>
          <w:p w:rsidR="00B45D1D" w:rsidRPr="008007F0" w:rsidRDefault="00B45D1D" w:rsidP="004254F2">
            <w:pPr>
              <w:rPr>
                <w:color w:val="000000"/>
              </w:rPr>
            </w:pPr>
            <w:r w:rsidRPr="008007F0">
              <w:rPr>
                <w:color w:val="000000"/>
              </w:rPr>
              <w:t>1733800.59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155</w:t>
            </w:r>
          </w:p>
        </w:tc>
        <w:tc>
          <w:tcPr>
            <w:tcW w:w="1066" w:type="dxa"/>
            <w:noWrap/>
            <w:vAlign w:val="center"/>
          </w:tcPr>
          <w:p w:rsidR="00B45D1D" w:rsidRPr="008007F0" w:rsidRDefault="00B45D1D" w:rsidP="004254F2">
            <w:pPr>
              <w:rPr>
                <w:color w:val="000000"/>
              </w:rPr>
            </w:pPr>
            <w:r w:rsidRPr="008007F0">
              <w:rPr>
                <w:color w:val="000000"/>
              </w:rPr>
              <w:t>997552.76</w:t>
            </w:r>
          </w:p>
        </w:tc>
        <w:tc>
          <w:tcPr>
            <w:tcW w:w="1166" w:type="dxa"/>
            <w:noWrap/>
            <w:vAlign w:val="center"/>
          </w:tcPr>
          <w:p w:rsidR="00B45D1D" w:rsidRPr="008007F0" w:rsidRDefault="00B45D1D" w:rsidP="004254F2">
            <w:pPr>
              <w:rPr>
                <w:color w:val="000000"/>
              </w:rPr>
            </w:pPr>
            <w:r w:rsidRPr="008007F0">
              <w:rPr>
                <w:color w:val="000000"/>
              </w:rPr>
              <w:t>1733800.54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156</w:t>
            </w:r>
          </w:p>
        </w:tc>
        <w:tc>
          <w:tcPr>
            <w:tcW w:w="1066" w:type="dxa"/>
            <w:noWrap/>
            <w:vAlign w:val="center"/>
          </w:tcPr>
          <w:p w:rsidR="00B45D1D" w:rsidRPr="008007F0" w:rsidRDefault="00B45D1D" w:rsidP="004254F2">
            <w:pPr>
              <w:rPr>
                <w:color w:val="000000"/>
              </w:rPr>
            </w:pPr>
            <w:r w:rsidRPr="008007F0">
              <w:rPr>
                <w:color w:val="000000"/>
              </w:rPr>
              <w:t>997551.64</w:t>
            </w:r>
          </w:p>
        </w:tc>
        <w:tc>
          <w:tcPr>
            <w:tcW w:w="1166" w:type="dxa"/>
            <w:noWrap/>
            <w:vAlign w:val="center"/>
          </w:tcPr>
          <w:p w:rsidR="00B45D1D" w:rsidRPr="008007F0" w:rsidRDefault="00B45D1D" w:rsidP="004254F2">
            <w:pPr>
              <w:rPr>
                <w:color w:val="000000"/>
              </w:rPr>
            </w:pPr>
            <w:r w:rsidRPr="008007F0">
              <w:rPr>
                <w:color w:val="000000"/>
              </w:rPr>
              <w:t>1733775.85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157</w:t>
            </w:r>
          </w:p>
        </w:tc>
        <w:tc>
          <w:tcPr>
            <w:tcW w:w="1066" w:type="dxa"/>
            <w:noWrap/>
            <w:vAlign w:val="center"/>
          </w:tcPr>
          <w:p w:rsidR="00B45D1D" w:rsidRPr="008007F0" w:rsidRDefault="00B45D1D" w:rsidP="004254F2">
            <w:pPr>
              <w:rPr>
                <w:color w:val="000000"/>
              </w:rPr>
            </w:pPr>
            <w:r w:rsidRPr="008007F0">
              <w:rPr>
                <w:color w:val="000000"/>
              </w:rPr>
              <w:t>997551.59</w:t>
            </w:r>
          </w:p>
        </w:tc>
        <w:tc>
          <w:tcPr>
            <w:tcW w:w="1166" w:type="dxa"/>
            <w:noWrap/>
            <w:vAlign w:val="center"/>
          </w:tcPr>
          <w:p w:rsidR="00B45D1D" w:rsidRPr="008007F0" w:rsidRDefault="00B45D1D" w:rsidP="004254F2">
            <w:pPr>
              <w:rPr>
                <w:color w:val="000000"/>
              </w:rPr>
            </w:pPr>
            <w:r w:rsidRPr="008007F0">
              <w:rPr>
                <w:color w:val="000000"/>
              </w:rPr>
              <w:t>1733774.87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158</w:t>
            </w:r>
          </w:p>
        </w:tc>
        <w:tc>
          <w:tcPr>
            <w:tcW w:w="1066" w:type="dxa"/>
            <w:noWrap/>
            <w:vAlign w:val="center"/>
          </w:tcPr>
          <w:p w:rsidR="00B45D1D" w:rsidRPr="008007F0" w:rsidRDefault="00B45D1D" w:rsidP="004254F2">
            <w:pPr>
              <w:rPr>
                <w:color w:val="000000"/>
              </w:rPr>
            </w:pPr>
            <w:r w:rsidRPr="008007F0">
              <w:rPr>
                <w:color w:val="000000"/>
              </w:rPr>
              <w:t>997551.54</w:t>
            </w:r>
          </w:p>
        </w:tc>
        <w:tc>
          <w:tcPr>
            <w:tcW w:w="1166" w:type="dxa"/>
            <w:noWrap/>
            <w:vAlign w:val="center"/>
          </w:tcPr>
          <w:p w:rsidR="00B45D1D" w:rsidRPr="008007F0" w:rsidRDefault="00B45D1D" w:rsidP="004254F2">
            <w:pPr>
              <w:rPr>
                <w:color w:val="000000"/>
              </w:rPr>
            </w:pPr>
            <w:r w:rsidRPr="008007F0">
              <w:rPr>
                <w:color w:val="000000"/>
              </w:rPr>
              <w:t>1733773.91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159</w:t>
            </w:r>
          </w:p>
        </w:tc>
        <w:tc>
          <w:tcPr>
            <w:tcW w:w="1066" w:type="dxa"/>
            <w:noWrap/>
            <w:vAlign w:val="center"/>
          </w:tcPr>
          <w:p w:rsidR="00B45D1D" w:rsidRPr="008007F0" w:rsidRDefault="00B45D1D" w:rsidP="004254F2">
            <w:pPr>
              <w:rPr>
                <w:color w:val="000000"/>
              </w:rPr>
            </w:pPr>
            <w:r w:rsidRPr="008007F0">
              <w:rPr>
                <w:color w:val="000000"/>
              </w:rPr>
              <w:t>997551.48</w:t>
            </w:r>
          </w:p>
        </w:tc>
        <w:tc>
          <w:tcPr>
            <w:tcW w:w="1166" w:type="dxa"/>
            <w:noWrap/>
            <w:vAlign w:val="center"/>
          </w:tcPr>
          <w:p w:rsidR="00B45D1D" w:rsidRPr="008007F0" w:rsidRDefault="00B45D1D" w:rsidP="004254F2">
            <w:pPr>
              <w:rPr>
                <w:color w:val="000000"/>
              </w:rPr>
            </w:pPr>
            <w:r w:rsidRPr="008007F0">
              <w:rPr>
                <w:color w:val="000000"/>
              </w:rPr>
              <w:t>1733772.94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160</w:t>
            </w:r>
          </w:p>
        </w:tc>
        <w:tc>
          <w:tcPr>
            <w:tcW w:w="1066" w:type="dxa"/>
            <w:noWrap/>
            <w:vAlign w:val="center"/>
          </w:tcPr>
          <w:p w:rsidR="00B45D1D" w:rsidRPr="008007F0" w:rsidRDefault="00B45D1D" w:rsidP="004254F2">
            <w:pPr>
              <w:rPr>
                <w:color w:val="000000"/>
              </w:rPr>
            </w:pPr>
            <w:r w:rsidRPr="008007F0">
              <w:rPr>
                <w:color w:val="000000"/>
              </w:rPr>
              <w:t>997551.41</w:t>
            </w:r>
          </w:p>
        </w:tc>
        <w:tc>
          <w:tcPr>
            <w:tcW w:w="1166" w:type="dxa"/>
            <w:noWrap/>
            <w:vAlign w:val="center"/>
          </w:tcPr>
          <w:p w:rsidR="00B45D1D" w:rsidRPr="008007F0" w:rsidRDefault="00B45D1D" w:rsidP="004254F2">
            <w:pPr>
              <w:rPr>
                <w:color w:val="000000"/>
              </w:rPr>
            </w:pPr>
            <w:r w:rsidRPr="008007F0">
              <w:rPr>
                <w:color w:val="000000"/>
              </w:rPr>
              <w:t>1733771.97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161</w:t>
            </w:r>
          </w:p>
        </w:tc>
        <w:tc>
          <w:tcPr>
            <w:tcW w:w="1066" w:type="dxa"/>
            <w:noWrap/>
            <w:vAlign w:val="center"/>
          </w:tcPr>
          <w:p w:rsidR="00B45D1D" w:rsidRPr="008007F0" w:rsidRDefault="00B45D1D" w:rsidP="004254F2">
            <w:pPr>
              <w:rPr>
                <w:color w:val="000000"/>
              </w:rPr>
            </w:pPr>
            <w:r w:rsidRPr="008007F0">
              <w:rPr>
                <w:color w:val="000000"/>
              </w:rPr>
              <w:t>997551.34</w:t>
            </w:r>
          </w:p>
        </w:tc>
        <w:tc>
          <w:tcPr>
            <w:tcW w:w="1166" w:type="dxa"/>
            <w:noWrap/>
            <w:vAlign w:val="center"/>
          </w:tcPr>
          <w:p w:rsidR="00B45D1D" w:rsidRPr="008007F0" w:rsidRDefault="00B45D1D" w:rsidP="004254F2">
            <w:pPr>
              <w:rPr>
                <w:color w:val="000000"/>
              </w:rPr>
            </w:pPr>
            <w:r w:rsidRPr="008007F0">
              <w:rPr>
                <w:color w:val="000000"/>
              </w:rPr>
              <w:t>1733771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162</w:t>
            </w:r>
          </w:p>
        </w:tc>
        <w:tc>
          <w:tcPr>
            <w:tcW w:w="1066" w:type="dxa"/>
            <w:noWrap/>
            <w:vAlign w:val="center"/>
          </w:tcPr>
          <w:p w:rsidR="00B45D1D" w:rsidRPr="008007F0" w:rsidRDefault="00B45D1D" w:rsidP="004254F2">
            <w:pPr>
              <w:rPr>
                <w:color w:val="000000"/>
              </w:rPr>
            </w:pPr>
            <w:r w:rsidRPr="008007F0">
              <w:rPr>
                <w:color w:val="000000"/>
              </w:rPr>
              <w:t>997551.26</w:t>
            </w:r>
          </w:p>
        </w:tc>
        <w:tc>
          <w:tcPr>
            <w:tcW w:w="1166" w:type="dxa"/>
            <w:noWrap/>
            <w:vAlign w:val="center"/>
          </w:tcPr>
          <w:p w:rsidR="00B45D1D" w:rsidRPr="008007F0" w:rsidRDefault="00B45D1D" w:rsidP="004254F2">
            <w:pPr>
              <w:rPr>
                <w:color w:val="000000"/>
              </w:rPr>
            </w:pPr>
            <w:r w:rsidRPr="008007F0">
              <w:rPr>
                <w:color w:val="000000"/>
              </w:rPr>
              <w:t>1733770.03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163</w:t>
            </w:r>
          </w:p>
        </w:tc>
        <w:tc>
          <w:tcPr>
            <w:tcW w:w="1066" w:type="dxa"/>
            <w:noWrap/>
            <w:vAlign w:val="center"/>
          </w:tcPr>
          <w:p w:rsidR="00B45D1D" w:rsidRPr="008007F0" w:rsidRDefault="00B45D1D" w:rsidP="004254F2">
            <w:pPr>
              <w:rPr>
                <w:color w:val="000000"/>
              </w:rPr>
            </w:pPr>
            <w:r w:rsidRPr="008007F0">
              <w:rPr>
                <w:color w:val="000000"/>
              </w:rPr>
              <w:t>997551.17</w:t>
            </w:r>
          </w:p>
        </w:tc>
        <w:tc>
          <w:tcPr>
            <w:tcW w:w="1166" w:type="dxa"/>
            <w:noWrap/>
            <w:vAlign w:val="center"/>
          </w:tcPr>
          <w:p w:rsidR="00B45D1D" w:rsidRPr="008007F0" w:rsidRDefault="00B45D1D" w:rsidP="004254F2">
            <w:pPr>
              <w:rPr>
                <w:color w:val="000000"/>
              </w:rPr>
            </w:pPr>
            <w:r w:rsidRPr="008007F0">
              <w:rPr>
                <w:color w:val="000000"/>
              </w:rPr>
              <w:t>1733769.07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164</w:t>
            </w:r>
          </w:p>
        </w:tc>
        <w:tc>
          <w:tcPr>
            <w:tcW w:w="1066" w:type="dxa"/>
            <w:noWrap/>
            <w:vAlign w:val="center"/>
          </w:tcPr>
          <w:p w:rsidR="00B45D1D" w:rsidRPr="008007F0" w:rsidRDefault="00B45D1D" w:rsidP="004254F2">
            <w:pPr>
              <w:rPr>
                <w:color w:val="000000"/>
              </w:rPr>
            </w:pPr>
            <w:r w:rsidRPr="008007F0">
              <w:rPr>
                <w:color w:val="000000"/>
              </w:rPr>
              <w:t>997551.08</w:t>
            </w:r>
          </w:p>
        </w:tc>
        <w:tc>
          <w:tcPr>
            <w:tcW w:w="1166" w:type="dxa"/>
            <w:noWrap/>
            <w:vAlign w:val="center"/>
          </w:tcPr>
          <w:p w:rsidR="00B45D1D" w:rsidRPr="008007F0" w:rsidRDefault="00B45D1D" w:rsidP="004254F2">
            <w:pPr>
              <w:rPr>
                <w:color w:val="000000"/>
              </w:rPr>
            </w:pPr>
            <w:r w:rsidRPr="008007F0">
              <w:rPr>
                <w:color w:val="000000"/>
              </w:rPr>
              <w:t>1733768.11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165</w:t>
            </w:r>
          </w:p>
        </w:tc>
        <w:tc>
          <w:tcPr>
            <w:tcW w:w="1066" w:type="dxa"/>
            <w:noWrap/>
            <w:vAlign w:val="center"/>
          </w:tcPr>
          <w:p w:rsidR="00B45D1D" w:rsidRPr="008007F0" w:rsidRDefault="00B45D1D" w:rsidP="004254F2">
            <w:pPr>
              <w:rPr>
                <w:color w:val="000000"/>
              </w:rPr>
            </w:pPr>
            <w:r w:rsidRPr="008007F0">
              <w:rPr>
                <w:color w:val="000000"/>
              </w:rPr>
              <w:t>997550.98</w:t>
            </w:r>
          </w:p>
        </w:tc>
        <w:tc>
          <w:tcPr>
            <w:tcW w:w="1166" w:type="dxa"/>
            <w:noWrap/>
            <w:vAlign w:val="center"/>
          </w:tcPr>
          <w:p w:rsidR="00B45D1D" w:rsidRPr="008007F0" w:rsidRDefault="00B45D1D" w:rsidP="004254F2">
            <w:pPr>
              <w:rPr>
                <w:color w:val="000000"/>
              </w:rPr>
            </w:pPr>
            <w:r w:rsidRPr="008007F0">
              <w:rPr>
                <w:color w:val="000000"/>
              </w:rPr>
              <w:t>1733767.14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166</w:t>
            </w:r>
          </w:p>
        </w:tc>
        <w:tc>
          <w:tcPr>
            <w:tcW w:w="1066" w:type="dxa"/>
            <w:noWrap/>
            <w:vAlign w:val="center"/>
          </w:tcPr>
          <w:p w:rsidR="00B45D1D" w:rsidRPr="008007F0" w:rsidRDefault="00B45D1D" w:rsidP="004254F2">
            <w:pPr>
              <w:rPr>
                <w:color w:val="000000"/>
              </w:rPr>
            </w:pPr>
            <w:r w:rsidRPr="008007F0">
              <w:rPr>
                <w:color w:val="000000"/>
              </w:rPr>
              <w:t>997550.87</w:t>
            </w:r>
          </w:p>
        </w:tc>
        <w:tc>
          <w:tcPr>
            <w:tcW w:w="1166" w:type="dxa"/>
            <w:noWrap/>
            <w:vAlign w:val="center"/>
          </w:tcPr>
          <w:p w:rsidR="00B45D1D" w:rsidRPr="008007F0" w:rsidRDefault="00B45D1D" w:rsidP="004254F2">
            <w:pPr>
              <w:rPr>
                <w:color w:val="000000"/>
              </w:rPr>
            </w:pPr>
            <w:r w:rsidRPr="008007F0">
              <w:rPr>
                <w:color w:val="000000"/>
              </w:rPr>
              <w:t>1733766.19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167</w:t>
            </w:r>
          </w:p>
        </w:tc>
        <w:tc>
          <w:tcPr>
            <w:tcW w:w="1066" w:type="dxa"/>
            <w:noWrap/>
            <w:vAlign w:val="center"/>
          </w:tcPr>
          <w:p w:rsidR="00B45D1D" w:rsidRPr="008007F0" w:rsidRDefault="00B45D1D" w:rsidP="004254F2">
            <w:pPr>
              <w:rPr>
                <w:color w:val="000000"/>
              </w:rPr>
            </w:pPr>
            <w:r w:rsidRPr="008007F0">
              <w:rPr>
                <w:color w:val="000000"/>
              </w:rPr>
              <w:t>997550.76</w:t>
            </w:r>
          </w:p>
        </w:tc>
        <w:tc>
          <w:tcPr>
            <w:tcW w:w="1166" w:type="dxa"/>
            <w:noWrap/>
            <w:vAlign w:val="center"/>
          </w:tcPr>
          <w:p w:rsidR="00B45D1D" w:rsidRPr="008007F0" w:rsidRDefault="00B45D1D" w:rsidP="004254F2">
            <w:pPr>
              <w:rPr>
                <w:color w:val="000000"/>
              </w:rPr>
            </w:pPr>
            <w:r w:rsidRPr="008007F0">
              <w:rPr>
                <w:color w:val="000000"/>
              </w:rPr>
              <w:t>1733765.22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168</w:t>
            </w:r>
          </w:p>
        </w:tc>
        <w:tc>
          <w:tcPr>
            <w:tcW w:w="1066" w:type="dxa"/>
            <w:noWrap/>
            <w:vAlign w:val="center"/>
          </w:tcPr>
          <w:p w:rsidR="00B45D1D" w:rsidRPr="008007F0" w:rsidRDefault="00B45D1D" w:rsidP="004254F2">
            <w:pPr>
              <w:rPr>
                <w:color w:val="000000"/>
              </w:rPr>
            </w:pPr>
            <w:r w:rsidRPr="008007F0">
              <w:rPr>
                <w:color w:val="000000"/>
              </w:rPr>
              <w:t>997550.64</w:t>
            </w:r>
          </w:p>
        </w:tc>
        <w:tc>
          <w:tcPr>
            <w:tcW w:w="1166" w:type="dxa"/>
            <w:noWrap/>
            <w:vAlign w:val="center"/>
          </w:tcPr>
          <w:p w:rsidR="00B45D1D" w:rsidRPr="008007F0" w:rsidRDefault="00B45D1D" w:rsidP="004254F2">
            <w:pPr>
              <w:rPr>
                <w:color w:val="000000"/>
              </w:rPr>
            </w:pPr>
            <w:r w:rsidRPr="008007F0">
              <w:rPr>
                <w:color w:val="000000"/>
              </w:rPr>
              <w:t>1733764.25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169</w:t>
            </w:r>
          </w:p>
        </w:tc>
        <w:tc>
          <w:tcPr>
            <w:tcW w:w="1066" w:type="dxa"/>
            <w:noWrap/>
            <w:vAlign w:val="center"/>
          </w:tcPr>
          <w:p w:rsidR="00B45D1D" w:rsidRPr="008007F0" w:rsidRDefault="00B45D1D" w:rsidP="004254F2">
            <w:pPr>
              <w:rPr>
                <w:color w:val="000000"/>
              </w:rPr>
            </w:pPr>
            <w:r w:rsidRPr="008007F0">
              <w:rPr>
                <w:color w:val="000000"/>
              </w:rPr>
              <w:t>997550.51</w:t>
            </w:r>
          </w:p>
        </w:tc>
        <w:tc>
          <w:tcPr>
            <w:tcW w:w="1166" w:type="dxa"/>
            <w:noWrap/>
            <w:vAlign w:val="center"/>
          </w:tcPr>
          <w:p w:rsidR="00B45D1D" w:rsidRPr="008007F0" w:rsidRDefault="00B45D1D" w:rsidP="004254F2">
            <w:pPr>
              <w:rPr>
                <w:color w:val="000000"/>
              </w:rPr>
            </w:pPr>
            <w:r w:rsidRPr="008007F0">
              <w:rPr>
                <w:color w:val="000000"/>
              </w:rPr>
              <w:t>1733763.3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170</w:t>
            </w:r>
          </w:p>
        </w:tc>
        <w:tc>
          <w:tcPr>
            <w:tcW w:w="1066" w:type="dxa"/>
            <w:noWrap/>
            <w:vAlign w:val="center"/>
          </w:tcPr>
          <w:p w:rsidR="00B45D1D" w:rsidRPr="008007F0" w:rsidRDefault="00B45D1D" w:rsidP="004254F2">
            <w:pPr>
              <w:rPr>
                <w:color w:val="000000"/>
              </w:rPr>
            </w:pPr>
            <w:r w:rsidRPr="008007F0">
              <w:rPr>
                <w:color w:val="000000"/>
              </w:rPr>
              <w:t>997550.38</w:t>
            </w:r>
          </w:p>
        </w:tc>
        <w:tc>
          <w:tcPr>
            <w:tcW w:w="1166" w:type="dxa"/>
            <w:noWrap/>
            <w:vAlign w:val="center"/>
          </w:tcPr>
          <w:p w:rsidR="00B45D1D" w:rsidRPr="008007F0" w:rsidRDefault="00B45D1D" w:rsidP="004254F2">
            <w:pPr>
              <w:rPr>
                <w:color w:val="000000"/>
              </w:rPr>
            </w:pPr>
            <w:r w:rsidRPr="008007F0">
              <w:rPr>
                <w:color w:val="000000"/>
              </w:rPr>
              <w:t>1733762.33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171</w:t>
            </w:r>
          </w:p>
        </w:tc>
        <w:tc>
          <w:tcPr>
            <w:tcW w:w="1066" w:type="dxa"/>
            <w:noWrap/>
            <w:vAlign w:val="center"/>
          </w:tcPr>
          <w:p w:rsidR="00B45D1D" w:rsidRPr="008007F0" w:rsidRDefault="00B45D1D" w:rsidP="004254F2">
            <w:pPr>
              <w:rPr>
                <w:color w:val="000000"/>
              </w:rPr>
            </w:pPr>
            <w:r w:rsidRPr="008007F0">
              <w:rPr>
                <w:color w:val="000000"/>
              </w:rPr>
              <w:t>997550.24</w:t>
            </w:r>
          </w:p>
        </w:tc>
        <w:tc>
          <w:tcPr>
            <w:tcW w:w="1166" w:type="dxa"/>
            <w:noWrap/>
            <w:vAlign w:val="center"/>
          </w:tcPr>
          <w:p w:rsidR="00B45D1D" w:rsidRPr="008007F0" w:rsidRDefault="00B45D1D" w:rsidP="004254F2">
            <w:pPr>
              <w:rPr>
                <w:color w:val="000000"/>
              </w:rPr>
            </w:pPr>
            <w:r w:rsidRPr="008007F0">
              <w:rPr>
                <w:color w:val="000000"/>
              </w:rPr>
              <w:t>1733761.38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172</w:t>
            </w:r>
          </w:p>
        </w:tc>
        <w:tc>
          <w:tcPr>
            <w:tcW w:w="1066" w:type="dxa"/>
            <w:noWrap/>
            <w:vAlign w:val="center"/>
          </w:tcPr>
          <w:p w:rsidR="00B45D1D" w:rsidRPr="008007F0" w:rsidRDefault="00B45D1D" w:rsidP="004254F2">
            <w:pPr>
              <w:rPr>
                <w:color w:val="000000"/>
              </w:rPr>
            </w:pPr>
            <w:r w:rsidRPr="008007F0">
              <w:rPr>
                <w:color w:val="000000"/>
              </w:rPr>
              <w:t>997550.09</w:t>
            </w:r>
          </w:p>
        </w:tc>
        <w:tc>
          <w:tcPr>
            <w:tcW w:w="1166" w:type="dxa"/>
            <w:noWrap/>
            <w:vAlign w:val="center"/>
          </w:tcPr>
          <w:p w:rsidR="00B45D1D" w:rsidRPr="008007F0" w:rsidRDefault="00B45D1D" w:rsidP="004254F2">
            <w:pPr>
              <w:rPr>
                <w:color w:val="000000"/>
              </w:rPr>
            </w:pPr>
            <w:r w:rsidRPr="008007F0">
              <w:rPr>
                <w:color w:val="000000"/>
              </w:rPr>
              <w:t>1733760.42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173</w:t>
            </w:r>
          </w:p>
        </w:tc>
        <w:tc>
          <w:tcPr>
            <w:tcW w:w="1066" w:type="dxa"/>
            <w:noWrap/>
            <w:vAlign w:val="center"/>
          </w:tcPr>
          <w:p w:rsidR="00B45D1D" w:rsidRPr="008007F0" w:rsidRDefault="00B45D1D" w:rsidP="004254F2">
            <w:pPr>
              <w:rPr>
                <w:color w:val="000000"/>
              </w:rPr>
            </w:pPr>
            <w:r w:rsidRPr="008007F0">
              <w:rPr>
                <w:color w:val="000000"/>
              </w:rPr>
              <w:t>997549.94</w:t>
            </w:r>
          </w:p>
        </w:tc>
        <w:tc>
          <w:tcPr>
            <w:tcW w:w="1166" w:type="dxa"/>
            <w:noWrap/>
            <w:vAlign w:val="center"/>
          </w:tcPr>
          <w:p w:rsidR="00B45D1D" w:rsidRPr="008007F0" w:rsidRDefault="00B45D1D" w:rsidP="004254F2">
            <w:pPr>
              <w:rPr>
                <w:color w:val="000000"/>
              </w:rPr>
            </w:pPr>
            <w:r w:rsidRPr="008007F0">
              <w:rPr>
                <w:color w:val="000000"/>
              </w:rPr>
              <w:t>1733759.45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174</w:t>
            </w:r>
          </w:p>
        </w:tc>
        <w:tc>
          <w:tcPr>
            <w:tcW w:w="1066" w:type="dxa"/>
            <w:noWrap/>
            <w:vAlign w:val="center"/>
          </w:tcPr>
          <w:p w:rsidR="00B45D1D" w:rsidRPr="008007F0" w:rsidRDefault="00B45D1D" w:rsidP="004254F2">
            <w:pPr>
              <w:rPr>
                <w:color w:val="000000"/>
              </w:rPr>
            </w:pPr>
            <w:r w:rsidRPr="008007F0">
              <w:rPr>
                <w:color w:val="000000"/>
              </w:rPr>
              <w:t>997549.78</w:t>
            </w:r>
          </w:p>
        </w:tc>
        <w:tc>
          <w:tcPr>
            <w:tcW w:w="1166" w:type="dxa"/>
            <w:noWrap/>
            <w:vAlign w:val="center"/>
          </w:tcPr>
          <w:p w:rsidR="00B45D1D" w:rsidRPr="008007F0" w:rsidRDefault="00B45D1D" w:rsidP="004254F2">
            <w:pPr>
              <w:rPr>
                <w:color w:val="000000"/>
              </w:rPr>
            </w:pPr>
            <w:r w:rsidRPr="008007F0">
              <w:rPr>
                <w:color w:val="000000"/>
              </w:rPr>
              <w:t>1733758.5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175</w:t>
            </w:r>
          </w:p>
        </w:tc>
        <w:tc>
          <w:tcPr>
            <w:tcW w:w="1066" w:type="dxa"/>
            <w:noWrap/>
            <w:vAlign w:val="center"/>
          </w:tcPr>
          <w:p w:rsidR="00B45D1D" w:rsidRPr="008007F0" w:rsidRDefault="00B45D1D" w:rsidP="004254F2">
            <w:pPr>
              <w:rPr>
                <w:color w:val="000000"/>
              </w:rPr>
            </w:pPr>
            <w:r w:rsidRPr="008007F0">
              <w:rPr>
                <w:color w:val="000000"/>
              </w:rPr>
              <w:t>997549.73</w:t>
            </w:r>
          </w:p>
        </w:tc>
        <w:tc>
          <w:tcPr>
            <w:tcW w:w="1166" w:type="dxa"/>
            <w:noWrap/>
            <w:vAlign w:val="center"/>
          </w:tcPr>
          <w:p w:rsidR="00B45D1D" w:rsidRPr="008007F0" w:rsidRDefault="00B45D1D" w:rsidP="004254F2">
            <w:pPr>
              <w:rPr>
                <w:color w:val="000000"/>
              </w:rPr>
            </w:pPr>
            <w:r w:rsidRPr="008007F0">
              <w:rPr>
                <w:color w:val="000000"/>
              </w:rPr>
              <w:t>1733758.23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176</w:t>
            </w:r>
          </w:p>
        </w:tc>
        <w:tc>
          <w:tcPr>
            <w:tcW w:w="1066" w:type="dxa"/>
            <w:noWrap/>
            <w:vAlign w:val="center"/>
          </w:tcPr>
          <w:p w:rsidR="00B45D1D" w:rsidRPr="008007F0" w:rsidRDefault="00B45D1D" w:rsidP="004254F2">
            <w:pPr>
              <w:rPr>
                <w:color w:val="000000"/>
              </w:rPr>
            </w:pPr>
            <w:r w:rsidRPr="008007F0">
              <w:rPr>
                <w:color w:val="000000"/>
              </w:rPr>
              <w:t>997548.65</w:t>
            </w:r>
          </w:p>
        </w:tc>
        <w:tc>
          <w:tcPr>
            <w:tcW w:w="1166" w:type="dxa"/>
            <w:noWrap/>
            <w:vAlign w:val="center"/>
          </w:tcPr>
          <w:p w:rsidR="00B45D1D" w:rsidRPr="008007F0" w:rsidRDefault="00B45D1D" w:rsidP="004254F2">
            <w:pPr>
              <w:rPr>
                <w:color w:val="000000"/>
              </w:rPr>
            </w:pPr>
            <w:r w:rsidRPr="008007F0">
              <w:rPr>
                <w:color w:val="000000"/>
              </w:rPr>
              <w:t>1733735.18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177</w:t>
            </w:r>
          </w:p>
        </w:tc>
        <w:tc>
          <w:tcPr>
            <w:tcW w:w="1066" w:type="dxa"/>
            <w:noWrap/>
            <w:vAlign w:val="center"/>
          </w:tcPr>
          <w:p w:rsidR="00B45D1D" w:rsidRPr="008007F0" w:rsidRDefault="00B45D1D" w:rsidP="004254F2">
            <w:pPr>
              <w:rPr>
                <w:color w:val="000000"/>
              </w:rPr>
            </w:pPr>
            <w:r w:rsidRPr="008007F0">
              <w:rPr>
                <w:color w:val="000000"/>
              </w:rPr>
              <w:t>997547.31</w:t>
            </w:r>
          </w:p>
        </w:tc>
        <w:tc>
          <w:tcPr>
            <w:tcW w:w="1166" w:type="dxa"/>
            <w:noWrap/>
            <w:vAlign w:val="center"/>
          </w:tcPr>
          <w:p w:rsidR="00B45D1D" w:rsidRPr="008007F0" w:rsidRDefault="00B45D1D" w:rsidP="004254F2">
            <w:pPr>
              <w:rPr>
                <w:color w:val="000000"/>
              </w:rPr>
            </w:pPr>
            <w:r w:rsidRPr="008007F0">
              <w:rPr>
                <w:color w:val="000000"/>
              </w:rPr>
              <w:t>1733725.69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178</w:t>
            </w:r>
          </w:p>
        </w:tc>
        <w:tc>
          <w:tcPr>
            <w:tcW w:w="1066" w:type="dxa"/>
            <w:noWrap/>
            <w:vAlign w:val="center"/>
          </w:tcPr>
          <w:p w:rsidR="00B45D1D" w:rsidRPr="008007F0" w:rsidRDefault="00B45D1D" w:rsidP="004254F2">
            <w:pPr>
              <w:rPr>
                <w:color w:val="000000"/>
              </w:rPr>
            </w:pPr>
            <w:r w:rsidRPr="008007F0">
              <w:rPr>
                <w:color w:val="000000"/>
              </w:rPr>
              <w:t>997551.54</w:t>
            </w:r>
          </w:p>
        </w:tc>
        <w:tc>
          <w:tcPr>
            <w:tcW w:w="1166" w:type="dxa"/>
            <w:noWrap/>
            <w:vAlign w:val="center"/>
          </w:tcPr>
          <w:p w:rsidR="00B45D1D" w:rsidRPr="008007F0" w:rsidRDefault="00B45D1D" w:rsidP="004254F2">
            <w:pPr>
              <w:rPr>
                <w:color w:val="000000"/>
              </w:rPr>
            </w:pPr>
            <w:r w:rsidRPr="008007F0">
              <w:rPr>
                <w:color w:val="000000"/>
              </w:rPr>
              <w:t>1733739.76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179</w:t>
            </w:r>
          </w:p>
        </w:tc>
        <w:tc>
          <w:tcPr>
            <w:tcW w:w="1066" w:type="dxa"/>
            <w:noWrap/>
            <w:vAlign w:val="center"/>
          </w:tcPr>
          <w:p w:rsidR="00B45D1D" w:rsidRPr="008007F0" w:rsidRDefault="00B45D1D" w:rsidP="004254F2">
            <w:pPr>
              <w:rPr>
                <w:color w:val="000000"/>
              </w:rPr>
            </w:pPr>
            <w:r w:rsidRPr="008007F0">
              <w:rPr>
                <w:color w:val="000000"/>
              </w:rPr>
              <w:t>997553.9</w:t>
            </w:r>
          </w:p>
        </w:tc>
        <w:tc>
          <w:tcPr>
            <w:tcW w:w="1166" w:type="dxa"/>
            <w:noWrap/>
            <w:vAlign w:val="center"/>
          </w:tcPr>
          <w:p w:rsidR="00B45D1D" w:rsidRPr="008007F0" w:rsidRDefault="00B45D1D" w:rsidP="004254F2">
            <w:pPr>
              <w:rPr>
                <w:color w:val="000000"/>
              </w:rPr>
            </w:pPr>
            <w:r w:rsidRPr="008007F0">
              <w:rPr>
                <w:color w:val="000000"/>
              </w:rPr>
              <w:t>1733748.58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180</w:t>
            </w:r>
          </w:p>
        </w:tc>
        <w:tc>
          <w:tcPr>
            <w:tcW w:w="1066" w:type="dxa"/>
            <w:noWrap/>
            <w:vAlign w:val="center"/>
          </w:tcPr>
          <w:p w:rsidR="00B45D1D" w:rsidRPr="008007F0" w:rsidRDefault="00B45D1D" w:rsidP="004254F2">
            <w:pPr>
              <w:rPr>
                <w:color w:val="000000"/>
              </w:rPr>
            </w:pPr>
            <w:r w:rsidRPr="008007F0">
              <w:rPr>
                <w:color w:val="000000"/>
              </w:rPr>
              <w:t>997555.69</w:t>
            </w:r>
          </w:p>
        </w:tc>
        <w:tc>
          <w:tcPr>
            <w:tcW w:w="1166" w:type="dxa"/>
            <w:noWrap/>
            <w:vAlign w:val="center"/>
          </w:tcPr>
          <w:p w:rsidR="00B45D1D" w:rsidRPr="008007F0" w:rsidRDefault="00B45D1D" w:rsidP="004254F2">
            <w:pPr>
              <w:rPr>
                <w:color w:val="000000"/>
              </w:rPr>
            </w:pPr>
            <w:r w:rsidRPr="008007F0">
              <w:rPr>
                <w:color w:val="000000"/>
              </w:rPr>
              <w:t>1733757.5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181</w:t>
            </w:r>
          </w:p>
        </w:tc>
        <w:tc>
          <w:tcPr>
            <w:tcW w:w="1066" w:type="dxa"/>
            <w:noWrap/>
            <w:vAlign w:val="center"/>
          </w:tcPr>
          <w:p w:rsidR="00B45D1D" w:rsidRPr="008007F0" w:rsidRDefault="00B45D1D" w:rsidP="004254F2">
            <w:pPr>
              <w:rPr>
                <w:color w:val="000000"/>
              </w:rPr>
            </w:pPr>
            <w:r w:rsidRPr="008007F0">
              <w:rPr>
                <w:color w:val="000000"/>
              </w:rPr>
              <w:t>997556.94</w:t>
            </w:r>
          </w:p>
        </w:tc>
        <w:tc>
          <w:tcPr>
            <w:tcW w:w="1166" w:type="dxa"/>
            <w:noWrap/>
            <w:vAlign w:val="center"/>
          </w:tcPr>
          <w:p w:rsidR="00B45D1D" w:rsidRPr="008007F0" w:rsidRDefault="00B45D1D" w:rsidP="004254F2">
            <w:pPr>
              <w:rPr>
                <w:color w:val="000000"/>
              </w:rPr>
            </w:pPr>
            <w:r w:rsidRPr="008007F0">
              <w:rPr>
                <w:color w:val="000000"/>
              </w:rPr>
              <w:t>1733766.49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182</w:t>
            </w:r>
          </w:p>
        </w:tc>
        <w:tc>
          <w:tcPr>
            <w:tcW w:w="1066" w:type="dxa"/>
            <w:noWrap/>
            <w:vAlign w:val="center"/>
          </w:tcPr>
          <w:p w:rsidR="00B45D1D" w:rsidRPr="008007F0" w:rsidRDefault="00B45D1D" w:rsidP="004254F2">
            <w:pPr>
              <w:rPr>
                <w:color w:val="000000"/>
              </w:rPr>
            </w:pPr>
            <w:r w:rsidRPr="008007F0">
              <w:rPr>
                <w:color w:val="000000"/>
              </w:rPr>
              <w:t>997557.63</w:t>
            </w:r>
          </w:p>
        </w:tc>
        <w:tc>
          <w:tcPr>
            <w:tcW w:w="1166" w:type="dxa"/>
            <w:noWrap/>
            <w:vAlign w:val="center"/>
          </w:tcPr>
          <w:p w:rsidR="00B45D1D" w:rsidRPr="008007F0" w:rsidRDefault="00B45D1D" w:rsidP="004254F2">
            <w:pPr>
              <w:rPr>
                <w:color w:val="000000"/>
              </w:rPr>
            </w:pPr>
            <w:r w:rsidRPr="008007F0">
              <w:rPr>
                <w:color w:val="000000"/>
              </w:rPr>
              <w:t>1733775.61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183</w:t>
            </w:r>
          </w:p>
        </w:tc>
        <w:tc>
          <w:tcPr>
            <w:tcW w:w="1066" w:type="dxa"/>
            <w:noWrap/>
            <w:vAlign w:val="center"/>
          </w:tcPr>
          <w:p w:rsidR="00B45D1D" w:rsidRPr="008007F0" w:rsidRDefault="00B45D1D" w:rsidP="004254F2">
            <w:pPr>
              <w:rPr>
                <w:color w:val="000000"/>
              </w:rPr>
            </w:pPr>
            <w:r w:rsidRPr="008007F0">
              <w:rPr>
                <w:color w:val="000000"/>
              </w:rPr>
              <w:t>997559.02</w:t>
            </w:r>
          </w:p>
        </w:tc>
        <w:tc>
          <w:tcPr>
            <w:tcW w:w="1166" w:type="dxa"/>
            <w:noWrap/>
            <w:vAlign w:val="center"/>
          </w:tcPr>
          <w:p w:rsidR="00B45D1D" w:rsidRPr="008007F0" w:rsidRDefault="00B45D1D" w:rsidP="004254F2">
            <w:pPr>
              <w:rPr>
                <w:color w:val="000000"/>
              </w:rPr>
            </w:pPr>
            <w:r w:rsidRPr="008007F0">
              <w:rPr>
                <w:color w:val="000000"/>
              </w:rPr>
              <w:t>1733806.25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153</w:t>
            </w:r>
          </w:p>
        </w:tc>
        <w:tc>
          <w:tcPr>
            <w:tcW w:w="1066" w:type="dxa"/>
            <w:noWrap/>
            <w:vAlign w:val="center"/>
          </w:tcPr>
          <w:p w:rsidR="00B45D1D" w:rsidRPr="008007F0" w:rsidRDefault="00B45D1D" w:rsidP="004254F2">
            <w:pPr>
              <w:rPr>
                <w:color w:val="000000"/>
              </w:rPr>
            </w:pPr>
            <w:r w:rsidRPr="008007F0">
              <w:rPr>
                <w:color w:val="000000"/>
              </w:rPr>
              <w:t>997552</w:t>
            </w:r>
          </w:p>
        </w:tc>
        <w:tc>
          <w:tcPr>
            <w:tcW w:w="1166" w:type="dxa"/>
            <w:noWrap/>
            <w:vAlign w:val="center"/>
          </w:tcPr>
          <w:p w:rsidR="00B45D1D" w:rsidRPr="008007F0" w:rsidRDefault="00B45D1D" w:rsidP="004254F2">
            <w:pPr>
              <w:rPr>
                <w:color w:val="000000"/>
              </w:rPr>
            </w:pPr>
            <w:r w:rsidRPr="008007F0">
              <w:rPr>
                <w:color w:val="000000"/>
              </w:rPr>
              <w:t>1733806.57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2(1)</w:t>
            </w:r>
          </w:p>
          <w:p w:rsidR="00B45D1D" w:rsidRPr="008007F0" w:rsidRDefault="00B45D1D" w:rsidP="004254F2">
            <w:pPr>
              <w:rPr>
                <w:color w:val="000000"/>
              </w:rPr>
            </w:pPr>
            <w:r w:rsidRPr="008007F0">
              <w:rPr>
                <w:color w:val="000000"/>
              </w:rPr>
              <w:t>"86:09:0000000:4542/чзу14"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184</w:t>
            </w:r>
          </w:p>
        </w:tc>
        <w:tc>
          <w:tcPr>
            <w:tcW w:w="1066" w:type="dxa"/>
            <w:noWrap/>
            <w:vAlign w:val="center"/>
          </w:tcPr>
          <w:p w:rsidR="00B45D1D" w:rsidRPr="008007F0" w:rsidRDefault="00B45D1D" w:rsidP="004254F2">
            <w:pPr>
              <w:rPr>
                <w:color w:val="000000"/>
              </w:rPr>
            </w:pPr>
            <w:r w:rsidRPr="008007F0">
              <w:rPr>
                <w:color w:val="000000"/>
              </w:rPr>
              <w:t>991314.32</w:t>
            </w:r>
          </w:p>
        </w:tc>
        <w:tc>
          <w:tcPr>
            <w:tcW w:w="1166" w:type="dxa"/>
            <w:noWrap/>
            <w:vAlign w:val="center"/>
          </w:tcPr>
          <w:p w:rsidR="00B45D1D" w:rsidRPr="008007F0" w:rsidRDefault="00B45D1D" w:rsidP="004254F2">
            <w:pPr>
              <w:rPr>
                <w:color w:val="000000"/>
              </w:rPr>
            </w:pPr>
            <w:r w:rsidRPr="008007F0">
              <w:rPr>
                <w:color w:val="000000"/>
              </w:rPr>
              <w:t>1736148.51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185</w:t>
            </w:r>
          </w:p>
        </w:tc>
        <w:tc>
          <w:tcPr>
            <w:tcW w:w="1066" w:type="dxa"/>
            <w:noWrap/>
            <w:vAlign w:val="center"/>
          </w:tcPr>
          <w:p w:rsidR="00B45D1D" w:rsidRPr="008007F0" w:rsidRDefault="00B45D1D" w:rsidP="004254F2">
            <w:pPr>
              <w:rPr>
                <w:color w:val="000000"/>
              </w:rPr>
            </w:pPr>
            <w:r w:rsidRPr="008007F0">
              <w:rPr>
                <w:color w:val="000000"/>
              </w:rPr>
              <w:t>991311.27</w:t>
            </w:r>
          </w:p>
        </w:tc>
        <w:tc>
          <w:tcPr>
            <w:tcW w:w="1166" w:type="dxa"/>
            <w:noWrap/>
            <w:vAlign w:val="center"/>
          </w:tcPr>
          <w:p w:rsidR="00B45D1D" w:rsidRPr="008007F0" w:rsidRDefault="00B45D1D" w:rsidP="004254F2">
            <w:pPr>
              <w:rPr>
                <w:color w:val="000000"/>
              </w:rPr>
            </w:pPr>
            <w:r w:rsidRPr="008007F0">
              <w:rPr>
                <w:color w:val="000000"/>
              </w:rPr>
              <w:t>1736159.25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186</w:t>
            </w:r>
          </w:p>
        </w:tc>
        <w:tc>
          <w:tcPr>
            <w:tcW w:w="1066" w:type="dxa"/>
            <w:noWrap/>
            <w:vAlign w:val="center"/>
          </w:tcPr>
          <w:p w:rsidR="00B45D1D" w:rsidRPr="008007F0" w:rsidRDefault="00B45D1D" w:rsidP="004254F2">
            <w:pPr>
              <w:rPr>
                <w:color w:val="000000"/>
              </w:rPr>
            </w:pPr>
            <w:r w:rsidRPr="008007F0">
              <w:rPr>
                <w:color w:val="000000"/>
              </w:rPr>
              <w:t>991305.47</w:t>
            </w:r>
          </w:p>
        </w:tc>
        <w:tc>
          <w:tcPr>
            <w:tcW w:w="1166" w:type="dxa"/>
            <w:noWrap/>
            <w:vAlign w:val="center"/>
          </w:tcPr>
          <w:p w:rsidR="00B45D1D" w:rsidRPr="008007F0" w:rsidRDefault="00B45D1D" w:rsidP="004254F2">
            <w:pPr>
              <w:rPr>
                <w:color w:val="000000"/>
              </w:rPr>
            </w:pPr>
            <w:r w:rsidRPr="008007F0">
              <w:rPr>
                <w:color w:val="000000"/>
              </w:rPr>
              <w:t>1736173.28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187</w:t>
            </w:r>
          </w:p>
        </w:tc>
        <w:tc>
          <w:tcPr>
            <w:tcW w:w="1066" w:type="dxa"/>
            <w:noWrap/>
            <w:vAlign w:val="center"/>
          </w:tcPr>
          <w:p w:rsidR="00B45D1D" w:rsidRPr="008007F0" w:rsidRDefault="00B45D1D" w:rsidP="004254F2">
            <w:pPr>
              <w:rPr>
                <w:color w:val="000000"/>
              </w:rPr>
            </w:pPr>
            <w:r w:rsidRPr="008007F0">
              <w:rPr>
                <w:color w:val="000000"/>
              </w:rPr>
              <w:t>991302.82</w:t>
            </w:r>
          </w:p>
        </w:tc>
        <w:tc>
          <w:tcPr>
            <w:tcW w:w="1166" w:type="dxa"/>
            <w:noWrap/>
            <w:vAlign w:val="center"/>
          </w:tcPr>
          <w:p w:rsidR="00B45D1D" w:rsidRPr="008007F0" w:rsidRDefault="00B45D1D" w:rsidP="004254F2">
            <w:pPr>
              <w:rPr>
                <w:color w:val="000000"/>
              </w:rPr>
            </w:pPr>
            <w:r w:rsidRPr="008007F0">
              <w:rPr>
                <w:color w:val="000000"/>
              </w:rPr>
              <w:t>1736177.37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188</w:t>
            </w:r>
          </w:p>
        </w:tc>
        <w:tc>
          <w:tcPr>
            <w:tcW w:w="1066" w:type="dxa"/>
            <w:noWrap/>
            <w:vAlign w:val="center"/>
          </w:tcPr>
          <w:p w:rsidR="00B45D1D" w:rsidRPr="008007F0" w:rsidRDefault="00B45D1D" w:rsidP="004254F2">
            <w:pPr>
              <w:rPr>
                <w:color w:val="000000"/>
              </w:rPr>
            </w:pPr>
            <w:r w:rsidRPr="008007F0">
              <w:rPr>
                <w:color w:val="000000"/>
              </w:rPr>
              <w:t>991297.37</w:t>
            </w:r>
          </w:p>
        </w:tc>
        <w:tc>
          <w:tcPr>
            <w:tcW w:w="1166" w:type="dxa"/>
            <w:noWrap/>
            <w:vAlign w:val="center"/>
          </w:tcPr>
          <w:p w:rsidR="00B45D1D" w:rsidRPr="008007F0" w:rsidRDefault="00B45D1D" w:rsidP="004254F2">
            <w:pPr>
              <w:rPr>
                <w:color w:val="000000"/>
              </w:rPr>
            </w:pPr>
            <w:r w:rsidRPr="008007F0">
              <w:rPr>
                <w:color w:val="000000"/>
              </w:rPr>
              <w:t>1736174.82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189</w:t>
            </w:r>
          </w:p>
        </w:tc>
        <w:tc>
          <w:tcPr>
            <w:tcW w:w="1066" w:type="dxa"/>
            <w:noWrap/>
            <w:vAlign w:val="center"/>
          </w:tcPr>
          <w:p w:rsidR="00B45D1D" w:rsidRPr="008007F0" w:rsidRDefault="00B45D1D" w:rsidP="004254F2">
            <w:pPr>
              <w:rPr>
                <w:color w:val="000000"/>
              </w:rPr>
            </w:pPr>
            <w:r w:rsidRPr="008007F0">
              <w:rPr>
                <w:color w:val="000000"/>
              </w:rPr>
              <w:t>991293.56</w:t>
            </w:r>
          </w:p>
        </w:tc>
        <w:tc>
          <w:tcPr>
            <w:tcW w:w="1166" w:type="dxa"/>
            <w:noWrap/>
            <w:vAlign w:val="center"/>
          </w:tcPr>
          <w:p w:rsidR="00B45D1D" w:rsidRPr="008007F0" w:rsidRDefault="00B45D1D" w:rsidP="004254F2">
            <w:pPr>
              <w:rPr>
                <w:color w:val="000000"/>
              </w:rPr>
            </w:pPr>
            <w:r w:rsidRPr="008007F0">
              <w:rPr>
                <w:color w:val="000000"/>
              </w:rPr>
              <w:t>1736173.03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190</w:t>
            </w:r>
          </w:p>
        </w:tc>
        <w:tc>
          <w:tcPr>
            <w:tcW w:w="1066" w:type="dxa"/>
            <w:noWrap/>
            <w:vAlign w:val="center"/>
          </w:tcPr>
          <w:p w:rsidR="00B45D1D" w:rsidRPr="008007F0" w:rsidRDefault="00B45D1D" w:rsidP="004254F2">
            <w:pPr>
              <w:rPr>
                <w:color w:val="000000"/>
              </w:rPr>
            </w:pPr>
            <w:r w:rsidRPr="008007F0">
              <w:rPr>
                <w:color w:val="000000"/>
              </w:rPr>
              <w:t>991293.84</w:t>
            </w:r>
          </w:p>
        </w:tc>
        <w:tc>
          <w:tcPr>
            <w:tcW w:w="1166" w:type="dxa"/>
            <w:noWrap/>
            <w:vAlign w:val="center"/>
          </w:tcPr>
          <w:p w:rsidR="00B45D1D" w:rsidRPr="008007F0" w:rsidRDefault="00B45D1D" w:rsidP="004254F2">
            <w:pPr>
              <w:rPr>
                <w:color w:val="000000"/>
              </w:rPr>
            </w:pPr>
            <w:r w:rsidRPr="008007F0">
              <w:rPr>
                <w:color w:val="000000"/>
              </w:rPr>
              <w:t>1736172.41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191</w:t>
            </w:r>
          </w:p>
        </w:tc>
        <w:tc>
          <w:tcPr>
            <w:tcW w:w="1066" w:type="dxa"/>
            <w:noWrap/>
            <w:vAlign w:val="center"/>
          </w:tcPr>
          <w:p w:rsidR="00B45D1D" w:rsidRPr="008007F0" w:rsidRDefault="00B45D1D" w:rsidP="004254F2">
            <w:pPr>
              <w:rPr>
                <w:color w:val="000000"/>
              </w:rPr>
            </w:pPr>
            <w:r w:rsidRPr="008007F0">
              <w:rPr>
                <w:color w:val="000000"/>
              </w:rPr>
              <w:t>991294.19</w:t>
            </w:r>
          </w:p>
        </w:tc>
        <w:tc>
          <w:tcPr>
            <w:tcW w:w="1166" w:type="dxa"/>
            <w:noWrap/>
            <w:vAlign w:val="center"/>
          </w:tcPr>
          <w:p w:rsidR="00B45D1D" w:rsidRPr="008007F0" w:rsidRDefault="00B45D1D" w:rsidP="004254F2">
            <w:pPr>
              <w:rPr>
                <w:color w:val="000000"/>
              </w:rPr>
            </w:pPr>
            <w:r w:rsidRPr="008007F0">
              <w:rPr>
                <w:color w:val="000000"/>
              </w:rPr>
              <w:t>1736171.63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192</w:t>
            </w:r>
          </w:p>
        </w:tc>
        <w:tc>
          <w:tcPr>
            <w:tcW w:w="1066" w:type="dxa"/>
            <w:noWrap/>
            <w:vAlign w:val="center"/>
          </w:tcPr>
          <w:p w:rsidR="00B45D1D" w:rsidRPr="008007F0" w:rsidRDefault="00B45D1D" w:rsidP="004254F2">
            <w:pPr>
              <w:rPr>
                <w:color w:val="000000"/>
              </w:rPr>
            </w:pPr>
            <w:r w:rsidRPr="008007F0">
              <w:rPr>
                <w:color w:val="000000"/>
              </w:rPr>
              <w:t>991294.54</w:t>
            </w:r>
          </w:p>
        </w:tc>
        <w:tc>
          <w:tcPr>
            <w:tcW w:w="1166" w:type="dxa"/>
            <w:noWrap/>
            <w:vAlign w:val="center"/>
          </w:tcPr>
          <w:p w:rsidR="00B45D1D" w:rsidRPr="008007F0" w:rsidRDefault="00B45D1D" w:rsidP="004254F2">
            <w:pPr>
              <w:rPr>
                <w:color w:val="000000"/>
              </w:rPr>
            </w:pPr>
            <w:r w:rsidRPr="008007F0">
              <w:rPr>
                <w:color w:val="000000"/>
              </w:rPr>
              <w:t>1736170.86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193</w:t>
            </w:r>
          </w:p>
        </w:tc>
        <w:tc>
          <w:tcPr>
            <w:tcW w:w="1066" w:type="dxa"/>
            <w:noWrap/>
            <w:vAlign w:val="center"/>
          </w:tcPr>
          <w:p w:rsidR="00B45D1D" w:rsidRPr="008007F0" w:rsidRDefault="00B45D1D" w:rsidP="004254F2">
            <w:pPr>
              <w:rPr>
                <w:color w:val="000000"/>
              </w:rPr>
            </w:pPr>
            <w:r w:rsidRPr="008007F0">
              <w:rPr>
                <w:color w:val="000000"/>
              </w:rPr>
              <w:t>991294.88</w:t>
            </w:r>
          </w:p>
        </w:tc>
        <w:tc>
          <w:tcPr>
            <w:tcW w:w="1166" w:type="dxa"/>
            <w:noWrap/>
            <w:vAlign w:val="center"/>
          </w:tcPr>
          <w:p w:rsidR="00B45D1D" w:rsidRPr="008007F0" w:rsidRDefault="00B45D1D" w:rsidP="004254F2">
            <w:pPr>
              <w:rPr>
                <w:color w:val="000000"/>
              </w:rPr>
            </w:pPr>
            <w:r w:rsidRPr="008007F0">
              <w:rPr>
                <w:color w:val="000000"/>
              </w:rPr>
              <w:t>1736170.07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194</w:t>
            </w:r>
          </w:p>
        </w:tc>
        <w:tc>
          <w:tcPr>
            <w:tcW w:w="1066" w:type="dxa"/>
            <w:noWrap/>
            <w:vAlign w:val="center"/>
          </w:tcPr>
          <w:p w:rsidR="00B45D1D" w:rsidRPr="008007F0" w:rsidRDefault="00B45D1D" w:rsidP="004254F2">
            <w:pPr>
              <w:rPr>
                <w:color w:val="000000"/>
              </w:rPr>
            </w:pPr>
            <w:r w:rsidRPr="008007F0">
              <w:rPr>
                <w:color w:val="000000"/>
              </w:rPr>
              <w:t>991295.22</w:t>
            </w:r>
          </w:p>
        </w:tc>
        <w:tc>
          <w:tcPr>
            <w:tcW w:w="1166" w:type="dxa"/>
            <w:noWrap/>
            <w:vAlign w:val="center"/>
          </w:tcPr>
          <w:p w:rsidR="00B45D1D" w:rsidRPr="008007F0" w:rsidRDefault="00B45D1D" w:rsidP="004254F2">
            <w:pPr>
              <w:rPr>
                <w:color w:val="000000"/>
              </w:rPr>
            </w:pPr>
            <w:r w:rsidRPr="008007F0">
              <w:rPr>
                <w:color w:val="000000"/>
              </w:rPr>
              <w:t>1736169.24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195</w:t>
            </w:r>
          </w:p>
        </w:tc>
        <w:tc>
          <w:tcPr>
            <w:tcW w:w="1066" w:type="dxa"/>
            <w:noWrap/>
            <w:vAlign w:val="center"/>
          </w:tcPr>
          <w:p w:rsidR="00B45D1D" w:rsidRPr="008007F0" w:rsidRDefault="00B45D1D" w:rsidP="004254F2">
            <w:pPr>
              <w:rPr>
                <w:color w:val="000000"/>
              </w:rPr>
            </w:pPr>
            <w:r w:rsidRPr="008007F0">
              <w:rPr>
                <w:color w:val="000000"/>
              </w:rPr>
              <w:t>991301.14</w:t>
            </w:r>
          </w:p>
        </w:tc>
        <w:tc>
          <w:tcPr>
            <w:tcW w:w="1166" w:type="dxa"/>
            <w:noWrap/>
            <w:vAlign w:val="center"/>
          </w:tcPr>
          <w:p w:rsidR="00B45D1D" w:rsidRPr="008007F0" w:rsidRDefault="00B45D1D" w:rsidP="004254F2">
            <w:pPr>
              <w:rPr>
                <w:color w:val="000000"/>
              </w:rPr>
            </w:pPr>
            <w:r w:rsidRPr="008007F0">
              <w:rPr>
                <w:color w:val="000000"/>
              </w:rPr>
              <w:t>1736154.95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196</w:t>
            </w:r>
          </w:p>
        </w:tc>
        <w:tc>
          <w:tcPr>
            <w:tcW w:w="1066" w:type="dxa"/>
            <w:noWrap/>
            <w:vAlign w:val="center"/>
          </w:tcPr>
          <w:p w:rsidR="00B45D1D" w:rsidRPr="008007F0" w:rsidRDefault="00B45D1D" w:rsidP="004254F2">
            <w:pPr>
              <w:rPr>
                <w:color w:val="000000"/>
              </w:rPr>
            </w:pPr>
            <w:r w:rsidRPr="008007F0">
              <w:rPr>
                <w:color w:val="000000"/>
              </w:rPr>
              <w:t>991301.46</w:t>
            </w:r>
          </w:p>
        </w:tc>
        <w:tc>
          <w:tcPr>
            <w:tcW w:w="1166" w:type="dxa"/>
            <w:noWrap/>
            <w:vAlign w:val="center"/>
          </w:tcPr>
          <w:p w:rsidR="00B45D1D" w:rsidRPr="008007F0" w:rsidRDefault="00B45D1D" w:rsidP="004254F2">
            <w:pPr>
              <w:rPr>
                <w:color w:val="000000"/>
              </w:rPr>
            </w:pPr>
            <w:r w:rsidRPr="008007F0">
              <w:rPr>
                <w:color w:val="000000"/>
              </w:rPr>
              <w:t>1736154.15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197</w:t>
            </w:r>
          </w:p>
        </w:tc>
        <w:tc>
          <w:tcPr>
            <w:tcW w:w="1066" w:type="dxa"/>
            <w:noWrap/>
            <w:vAlign w:val="center"/>
          </w:tcPr>
          <w:p w:rsidR="00B45D1D" w:rsidRPr="008007F0" w:rsidRDefault="00B45D1D" w:rsidP="004254F2">
            <w:pPr>
              <w:rPr>
                <w:color w:val="000000"/>
              </w:rPr>
            </w:pPr>
            <w:r w:rsidRPr="008007F0">
              <w:rPr>
                <w:color w:val="000000"/>
              </w:rPr>
              <w:t>991301.77</w:t>
            </w:r>
          </w:p>
        </w:tc>
        <w:tc>
          <w:tcPr>
            <w:tcW w:w="1166" w:type="dxa"/>
            <w:noWrap/>
            <w:vAlign w:val="center"/>
          </w:tcPr>
          <w:p w:rsidR="00B45D1D" w:rsidRPr="008007F0" w:rsidRDefault="00B45D1D" w:rsidP="004254F2">
            <w:pPr>
              <w:rPr>
                <w:color w:val="000000"/>
              </w:rPr>
            </w:pPr>
            <w:r w:rsidRPr="008007F0">
              <w:rPr>
                <w:color w:val="000000"/>
              </w:rPr>
              <w:t>1736153.37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198</w:t>
            </w:r>
          </w:p>
        </w:tc>
        <w:tc>
          <w:tcPr>
            <w:tcW w:w="1066" w:type="dxa"/>
            <w:noWrap/>
            <w:vAlign w:val="center"/>
          </w:tcPr>
          <w:p w:rsidR="00B45D1D" w:rsidRPr="008007F0" w:rsidRDefault="00B45D1D" w:rsidP="004254F2">
            <w:pPr>
              <w:rPr>
                <w:color w:val="000000"/>
              </w:rPr>
            </w:pPr>
            <w:r w:rsidRPr="008007F0">
              <w:rPr>
                <w:color w:val="000000"/>
              </w:rPr>
              <w:t>991302.07</w:t>
            </w:r>
          </w:p>
        </w:tc>
        <w:tc>
          <w:tcPr>
            <w:tcW w:w="1166" w:type="dxa"/>
            <w:noWrap/>
            <w:vAlign w:val="center"/>
          </w:tcPr>
          <w:p w:rsidR="00B45D1D" w:rsidRPr="008007F0" w:rsidRDefault="00B45D1D" w:rsidP="004254F2">
            <w:pPr>
              <w:rPr>
                <w:color w:val="000000"/>
              </w:rPr>
            </w:pPr>
            <w:r w:rsidRPr="008007F0">
              <w:rPr>
                <w:color w:val="000000"/>
              </w:rPr>
              <w:t>1736152.6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199</w:t>
            </w:r>
          </w:p>
        </w:tc>
        <w:tc>
          <w:tcPr>
            <w:tcW w:w="1066" w:type="dxa"/>
            <w:noWrap/>
            <w:vAlign w:val="center"/>
          </w:tcPr>
          <w:p w:rsidR="00B45D1D" w:rsidRPr="008007F0" w:rsidRDefault="00B45D1D" w:rsidP="004254F2">
            <w:pPr>
              <w:rPr>
                <w:color w:val="000000"/>
              </w:rPr>
            </w:pPr>
            <w:r w:rsidRPr="008007F0">
              <w:rPr>
                <w:color w:val="000000"/>
              </w:rPr>
              <w:t>991302.36</w:t>
            </w:r>
          </w:p>
        </w:tc>
        <w:tc>
          <w:tcPr>
            <w:tcW w:w="1166" w:type="dxa"/>
            <w:noWrap/>
            <w:vAlign w:val="center"/>
          </w:tcPr>
          <w:p w:rsidR="00B45D1D" w:rsidRPr="008007F0" w:rsidRDefault="00B45D1D" w:rsidP="004254F2">
            <w:pPr>
              <w:rPr>
                <w:color w:val="000000"/>
              </w:rPr>
            </w:pPr>
            <w:r w:rsidRPr="008007F0">
              <w:rPr>
                <w:color w:val="000000"/>
              </w:rPr>
              <w:t>1736151.81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200</w:t>
            </w:r>
          </w:p>
        </w:tc>
        <w:tc>
          <w:tcPr>
            <w:tcW w:w="1066" w:type="dxa"/>
            <w:noWrap/>
            <w:vAlign w:val="center"/>
          </w:tcPr>
          <w:p w:rsidR="00B45D1D" w:rsidRPr="008007F0" w:rsidRDefault="00B45D1D" w:rsidP="004254F2">
            <w:pPr>
              <w:rPr>
                <w:color w:val="000000"/>
              </w:rPr>
            </w:pPr>
            <w:r w:rsidRPr="008007F0">
              <w:rPr>
                <w:color w:val="000000"/>
              </w:rPr>
              <w:t>991302.65</w:t>
            </w:r>
          </w:p>
        </w:tc>
        <w:tc>
          <w:tcPr>
            <w:tcW w:w="1166" w:type="dxa"/>
            <w:noWrap/>
            <w:vAlign w:val="center"/>
          </w:tcPr>
          <w:p w:rsidR="00B45D1D" w:rsidRPr="008007F0" w:rsidRDefault="00B45D1D" w:rsidP="004254F2">
            <w:pPr>
              <w:rPr>
                <w:color w:val="000000"/>
              </w:rPr>
            </w:pPr>
            <w:r w:rsidRPr="008007F0">
              <w:rPr>
                <w:color w:val="000000"/>
              </w:rPr>
              <w:t>1736151.03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201</w:t>
            </w:r>
          </w:p>
        </w:tc>
        <w:tc>
          <w:tcPr>
            <w:tcW w:w="1066" w:type="dxa"/>
            <w:noWrap/>
            <w:vAlign w:val="center"/>
          </w:tcPr>
          <w:p w:rsidR="00B45D1D" w:rsidRPr="008007F0" w:rsidRDefault="00B45D1D" w:rsidP="004254F2">
            <w:pPr>
              <w:rPr>
                <w:color w:val="000000"/>
              </w:rPr>
            </w:pPr>
            <w:r w:rsidRPr="008007F0">
              <w:rPr>
                <w:color w:val="000000"/>
              </w:rPr>
              <w:t>991302.92</w:t>
            </w:r>
          </w:p>
        </w:tc>
        <w:tc>
          <w:tcPr>
            <w:tcW w:w="1166" w:type="dxa"/>
            <w:noWrap/>
            <w:vAlign w:val="center"/>
          </w:tcPr>
          <w:p w:rsidR="00B45D1D" w:rsidRPr="008007F0" w:rsidRDefault="00B45D1D" w:rsidP="004254F2">
            <w:pPr>
              <w:rPr>
                <w:color w:val="000000"/>
              </w:rPr>
            </w:pPr>
            <w:r w:rsidRPr="008007F0">
              <w:rPr>
                <w:color w:val="000000"/>
              </w:rPr>
              <w:t>1736150.24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202</w:t>
            </w:r>
          </w:p>
        </w:tc>
        <w:tc>
          <w:tcPr>
            <w:tcW w:w="1066" w:type="dxa"/>
            <w:noWrap/>
            <w:vAlign w:val="center"/>
          </w:tcPr>
          <w:p w:rsidR="00B45D1D" w:rsidRPr="008007F0" w:rsidRDefault="00B45D1D" w:rsidP="004254F2">
            <w:pPr>
              <w:rPr>
                <w:color w:val="000000"/>
              </w:rPr>
            </w:pPr>
            <w:r w:rsidRPr="008007F0">
              <w:rPr>
                <w:color w:val="000000"/>
              </w:rPr>
              <w:t>991303.19</w:t>
            </w:r>
          </w:p>
        </w:tc>
        <w:tc>
          <w:tcPr>
            <w:tcW w:w="1166" w:type="dxa"/>
            <w:noWrap/>
            <w:vAlign w:val="center"/>
          </w:tcPr>
          <w:p w:rsidR="00B45D1D" w:rsidRPr="008007F0" w:rsidRDefault="00B45D1D" w:rsidP="004254F2">
            <w:pPr>
              <w:rPr>
                <w:color w:val="000000"/>
              </w:rPr>
            </w:pPr>
            <w:r w:rsidRPr="008007F0">
              <w:rPr>
                <w:color w:val="000000"/>
              </w:rPr>
              <w:t>1736149.46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203</w:t>
            </w:r>
          </w:p>
        </w:tc>
        <w:tc>
          <w:tcPr>
            <w:tcW w:w="1066" w:type="dxa"/>
            <w:noWrap/>
            <w:vAlign w:val="center"/>
          </w:tcPr>
          <w:p w:rsidR="00B45D1D" w:rsidRPr="008007F0" w:rsidRDefault="00B45D1D" w:rsidP="004254F2">
            <w:pPr>
              <w:rPr>
                <w:color w:val="000000"/>
              </w:rPr>
            </w:pPr>
            <w:r w:rsidRPr="008007F0">
              <w:rPr>
                <w:color w:val="000000"/>
              </w:rPr>
              <w:t>991303.46</w:t>
            </w:r>
          </w:p>
        </w:tc>
        <w:tc>
          <w:tcPr>
            <w:tcW w:w="1166" w:type="dxa"/>
            <w:noWrap/>
            <w:vAlign w:val="center"/>
          </w:tcPr>
          <w:p w:rsidR="00B45D1D" w:rsidRPr="008007F0" w:rsidRDefault="00B45D1D" w:rsidP="004254F2">
            <w:pPr>
              <w:rPr>
                <w:color w:val="000000"/>
              </w:rPr>
            </w:pPr>
            <w:r w:rsidRPr="008007F0">
              <w:rPr>
                <w:color w:val="000000"/>
              </w:rPr>
              <w:t>1736148.67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204</w:t>
            </w:r>
          </w:p>
        </w:tc>
        <w:tc>
          <w:tcPr>
            <w:tcW w:w="1066" w:type="dxa"/>
            <w:noWrap/>
            <w:vAlign w:val="center"/>
          </w:tcPr>
          <w:p w:rsidR="00B45D1D" w:rsidRPr="008007F0" w:rsidRDefault="00B45D1D" w:rsidP="004254F2">
            <w:pPr>
              <w:rPr>
                <w:color w:val="000000"/>
              </w:rPr>
            </w:pPr>
            <w:r w:rsidRPr="008007F0">
              <w:rPr>
                <w:color w:val="000000"/>
              </w:rPr>
              <w:t>991303.46</w:t>
            </w:r>
          </w:p>
        </w:tc>
        <w:tc>
          <w:tcPr>
            <w:tcW w:w="1166" w:type="dxa"/>
            <w:noWrap/>
            <w:vAlign w:val="center"/>
          </w:tcPr>
          <w:p w:rsidR="00B45D1D" w:rsidRPr="008007F0" w:rsidRDefault="00B45D1D" w:rsidP="004254F2">
            <w:pPr>
              <w:rPr>
                <w:color w:val="000000"/>
              </w:rPr>
            </w:pPr>
            <w:r w:rsidRPr="008007F0">
              <w:rPr>
                <w:color w:val="000000"/>
              </w:rPr>
              <w:t>1736148.64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205</w:t>
            </w:r>
          </w:p>
        </w:tc>
        <w:tc>
          <w:tcPr>
            <w:tcW w:w="1066" w:type="dxa"/>
            <w:noWrap/>
            <w:vAlign w:val="center"/>
          </w:tcPr>
          <w:p w:rsidR="00B45D1D" w:rsidRPr="008007F0" w:rsidRDefault="00B45D1D" w:rsidP="004254F2">
            <w:pPr>
              <w:rPr>
                <w:color w:val="000000"/>
              </w:rPr>
            </w:pPr>
            <w:r w:rsidRPr="008007F0">
              <w:rPr>
                <w:color w:val="000000"/>
              </w:rPr>
              <w:t>991299.45</w:t>
            </w:r>
          </w:p>
        </w:tc>
        <w:tc>
          <w:tcPr>
            <w:tcW w:w="1166" w:type="dxa"/>
            <w:noWrap/>
            <w:vAlign w:val="center"/>
          </w:tcPr>
          <w:p w:rsidR="00B45D1D" w:rsidRPr="008007F0" w:rsidRDefault="00B45D1D" w:rsidP="004254F2">
            <w:pPr>
              <w:rPr>
                <w:color w:val="000000"/>
              </w:rPr>
            </w:pPr>
            <w:r w:rsidRPr="008007F0">
              <w:rPr>
                <w:color w:val="000000"/>
              </w:rPr>
              <w:t>1736147.92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206</w:t>
            </w:r>
          </w:p>
        </w:tc>
        <w:tc>
          <w:tcPr>
            <w:tcW w:w="1066" w:type="dxa"/>
            <w:noWrap/>
            <w:vAlign w:val="center"/>
          </w:tcPr>
          <w:p w:rsidR="00B45D1D" w:rsidRPr="008007F0" w:rsidRDefault="00B45D1D" w:rsidP="004254F2">
            <w:pPr>
              <w:rPr>
                <w:color w:val="000000"/>
              </w:rPr>
            </w:pPr>
            <w:r w:rsidRPr="008007F0">
              <w:rPr>
                <w:color w:val="000000"/>
              </w:rPr>
              <w:t>991300.86</w:t>
            </w:r>
          </w:p>
        </w:tc>
        <w:tc>
          <w:tcPr>
            <w:tcW w:w="1166" w:type="dxa"/>
            <w:noWrap/>
            <w:vAlign w:val="center"/>
          </w:tcPr>
          <w:p w:rsidR="00B45D1D" w:rsidRPr="008007F0" w:rsidRDefault="00B45D1D" w:rsidP="004254F2">
            <w:pPr>
              <w:rPr>
                <w:color w:val="000000"/>
              </w:rPr>
            </w:pPr>
            <w:r w:rsidRPr="008007F0">
              <w:rPr>
                <w:color w:val="000000"/>
              </w:rPr>
              <w:t>1736145.47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184</w:t>
            </w:r>
          </w:p>
        </w:tc>
        <w:tc>
          <w:tcPr>
            <w:tcW w:w="1066" w:type="dxa"/>
            <w:noWrap/>
            <w:vAlign w:val="center"/>
          </w:tcPr>
          <w:p w:rsidR="00B45D1D" w:rsidRPr="008007F0" w:rsidRDefault="00B45D1D" w:rsidP="004254F2">
            <w:pPr>
              <w:rPr>
                <w:color w:val="000000"/>
              </w:rPr>
            </w:pPr>
            <w:r w:rsidRPr="008007F0">
              <w:rPr>
                <w:color w:val="000000"/>
              </w:rPr>
              <w:t>991314.32</w:t>
            </w:r>
          </w:p>
        </w:tc>
        <w:tc>
          <w:tcPr>
            <w:tcW w:w="1166" w:type="dxa"/>
            <w:noWrap/>
            <w:vAlign w:val="center"/>
          </w:tcPr>
          <w:p w:rsidR="00B45D1D" w:rsidRPr="008007F0" w:rsidRDefault="00B45D1D" w:rsidP="004254F2">
            <w:pPr>
              <w:rPr>
                <w:color w:val="000000"/>
              </w:rPr>
            </w:pPr>
            <w:r w:rsidRPr="008007F0">
              <w:rPr>
                <w:color w:val="000000"/>
              </w:rPr>
              <w:t>1736148.51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2(2)</w:t>
            </w:r>
          </w:p>
          <w:p w:rsidR="00B45D1D" w:rsidRPr="008007F0" w:rsidRDefault="00B45D1D" w:rsidP="004254F2">
            <w:pPr>
              <w:rPr>
                <w:color w:val="000000"/>
              </w:rPr>
            </w:pPr>
            <w:r w:rsidRPr="008007F0">
              <w:rPr>
                <w:color w:val="000000"/>
              </w:rPr>
              <w:t>"86:09:0000000:4542/чзу14"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207</w:t>
            </w:r>
          </w:p>
        </w:tc>
        <w:tc>
          <w:tcPr>
            <w:tcW w:w="1066" w:type="dxa"/>
            <w:noWrap/>
            <w:vAlign w:val="center"/>
          </w:tcPr>
          <w:p w:rsidR="00B45D1D" w:rsidRPr="008007F0" w:rsidRDefault="00B45D1D" w:rsidP="004254F2">
            <w:pPr>
              <w:rPr>
                <w:color w:val="000000"/>
              </w:rPr>
            </w:pPr>
            <w:r w:rsidRPr="008007F0">
              <w:rPr>
                <w:color w:val="000000"/>
              </w:rPr>
              <w:t>991319.2</w:t>
            </w:r>
          </w:p>
        </w:tc>
        <w:tc>
          <w:tcPr>
            <w:tcW w:w="1166" w:type="dxa"/>
            <w:noWrap/>
            <w:vAlign w:val="center"/>
          </w:tcPr>
          <w:p w:rsidR="00B45D1D" w:rsidRPr="008007F0" w:rsidRDefault="00B45D1D" w:rsidP="004254F2">
            <w:pPr>
              <w:rPr>
                <w:color w:val="000000"/>
              </w:rPr>
            </w:pPr>
            <w:r w:rsidRPr="008007F0">
              <w:rPr>
                <w:color w:val="000000"/>
              </w:rPr>
              <w:t>1736149.63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208</w:t>
            </w:r>
          </w:p>
        </w:tc>
        <w:tc>
          <w:tcPr>
            <w:tcW w:w="1066" w:type="dxa"/>
            <w:noWrap/>
            <w:vAlign w:val="center"/>
          </w:tcPr>
          <w:p w:rsidR="00B45D1D" w:rsidRPr="008007F0" w:rsidRDefault="00B45D1D" w:rsidP="004254F2">
            <w:pPr>
              <w:rPr>
                <w:color w:val="000000"/>
              </w:rPr>
            </w:pPr>
            <w:r w:rsidRPr="008007F0">
              <w:rPr>
                <w:color w:val="000000"/>
              </w:rPr>
              <w:t>991331.08</w:t>
            </w:r>
          </w:p>
        </w:tc>
        <w:tc>
          <w:tcPr>
            <w:tcW w:w="1166" w:type="dxa"/>
            <w:noWrap/>
            <w:vAlign w:val="center"/>
          </w:tcPr>
          <w:p w:rsidR="00B45D1D" w:rsidRPr="008007F0" w:rsidRDefault="00B45D1D" w:rsidP="004254F2">
            <w:pPr>
              <w:rPr>
                <w:color w:val="000000"/>
              </w:rPr>
            </w:pPr>
            <w:r w:rsidRPr="008007F0">
              <w:rPr>
                <w:color w:val="000000"/>
              </w:rPr>
              <w:t>1736152.34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209</w:t>
            </w:r>
          </w:p>
        </w:tc>
        <w:tc>
          <w:tcPr>
            <w:tcW w:w="1066" w:type="dxa"/>
            <w:noWrap/>
            <w:vAlign w:val="center"/>
          </w:tcPr>
          <w:p w:rsidR="00B45D1D" w:rsidRPr="008007F0" w:rsidRDefault="00B45D1D" w:rsidP="004254F2">
            <w:pPr>
              <w:rPr>
                <w:color w:val="000000"/>
              </w:rPr>
            </w:pPr>
            <w:r w:rsidRPr="008007F0">
              <w:rPr>
                <w:color w:val="000000"/>
              </w:rPr>
              <w:t>991331.02</w:t>
            </w:r>
          </w:p>
        </w:tc>
        <w:tc>
          <w:tcPr>
            <w:tcW w:w="1166" w:type="dxa"/>
            <w:noWrap/>
            <w:vAlign w:val="center"/>
          </w:tcPr>
          <w:p w:rsidR="00B45D1D" w:rsidRPr="008007F0" w:rsidRDefault="00B45D1D" w:rsidP="004254F2">
            <w:pPr>
              <w:rPr>
                <w:color w:val="000000"/>
              </w:rPr>
            </w:pPr>
            <w:r w:rsidRPr="008007F0">
              <w:rPr>
                <w:color w:val="000000"/>
              </w:rPr>
              <w:t>1736152.65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210</w:t>
            </w:r>
          </w:p>
        </w:tc>
        <w:tc>
          <w:tcPr>
            <w:tcW w:w="1066" w:type="dxa"/>
            <w:noWrap/>
            <w:vAlign w:val="center"/>
          </w:tcPr>
          <w:p w:rsidR="00B45D1D" w:rsidRPr="008007F0" w:rsidRDefault="00B45D1D" w:rsidP="004254F2">
            <w:pPr>
              <w:rPr>
                <w:color w:val="000000"/>
              </w:rPr>
            </w:pPr>
            <w:r w:rsidRPr="008007F0">
              <w:rPr>
                <w:color w:val="000000"/>
              </w:rPr>
              <w:t>991326.13</w:t>
            </w:r>
          </w:p>
        </w:tc>
        <w:tc>
          <w:tcPr>
            <w:tcW w:w="1166" w:type="dxa"/>
            <w:noWrap/>
            <w:vAlign w:val="center"/>
          </w:tcPr>
          <w:p w:rsidR="00B45D1D" w:rsidRPr="008007F0" w:rsidRDefault="00B45D1D" w:rsidP="004254F2">
            <w:pPr>
              <w:rPr>
                <w:color w:val="000000"/>
              </w:rPr>
            </w:pPr>
            <w:r w:rsidRPr="008007F0">
              <w:rPr>
                <w:color w:val="000000"/>
              </w:rPr>
              <w:t>1736165.21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211</w:t>
            </w:r>
          </w:p>
        </w:tc>
        <w:tc>
          <w:tcPr>
            <w:tcW w:w="1066" w:type="dxa"/>
            <w:noWrap/>
            <w:vAlign w:val="center"/>
          </w:tcPr>
          <w:p w:rsidR="00B45D1D" w:rsidRPr="008007F0" w:rsidRDefault="00B45D1D" w:rsidP="004254F2">
            <w:pPr>
              <w:rPr>
                <w:color w:val="000000"/>
              </w:rPr>
            </w:pPr>
            <w:r w:rsidRPr="008007F0">
              <w:rPr>
                <w:color w:val="000000"/>
              </w:rPr>
              <w:t>991325.33</w:t>
            </w:r>
          </w:p>
        </w:tc>
        <w:tc>
          <w:tcPr>
            <w:tcW w:w="1166" w:type="dxa"/>
            <w:noWrap/>
            <w:vAlign w:val="center"/>
          </w:tcPr>
          <w:p w:rsidR="00B45D1D" w:rsidRPr="008007F0" w:rsidRDefault="00B45D1D" w:rsidP="004254F2">
            <w:pPr>
              <w:rPr>
                <w:color w:val="000000"/>
              </w:rPr>
            </w:pPr>
            <w:r w:rsidRPr="008007F0">
              <w:rPr>
                <w:color w:val="000000"/>
              </w:rPr>
              <w:t>1736167.19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212</w:t>
            </w:r>
          </w:p>
        </w:tc>
        <w:tc>
          <w:tcPr>
            <w:tcW w:w="1066" w:type="dxa"/>
            <w:noWrap/>
            <w:vAlign w:val="center"/>
          </w:tcPr>
          <w:p w:rsidR="00B45D1D" w:rsidRPr="008007F0" w:rsidRDefault="00B45D1D" w:rsidP="004254F2">
            <w:pPr>
              <w:rPr>
                <w:color w:val="000000"/>
              </w:rPr>
            </w:pPr>
            <w:r w:rsidRPr="008007F0">
              <w:rPr>
                <w:color w:val="000000"/>
              </w:rPr>
              <w:t>991325.38</w:t>
            </w:r>
          </w:p>
        </w:tc>
        <w:tc>
          <w:tcPr>
            <w:tcW w:w="1166" w:type="dxa"/>
            <w:noWrap/>
            <w:vAlign w:val="center"/>
          </w:tcPr>
          <w:p w:rsidR="00B45D1D" w:rsidRPr="008007F0" w:rsidRDefault="00B45D1D" w:rsidP="004254F2">
            <w:pPr>
              <w:rPr>
                <w:color w:val="000000"/>
              </w:rPr>
            </w:pPr>
            <w:r w:rsidRPr="008007F0">
              <w:rPr>
                <w:color w:val="000000"/>
              </w:rPr>
              <w:t>1736167.21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213</w:t>
            </w:r>
          </w:p>
        </w:tc>
        <w:tc>
          <w:tcPr>
            <w:tcW w:w="1066" w:type="dxa"/>
            <w:noWrap/>
            <w:vAlign w:val="center"/>
          </w:tcPr>
          <w:p w:rsidR="00B45D1D" w:rsidRPr="008007F0" w:rsidRDefault="00B45D1D" w:rsidP="004254F2">
            <w:pPr>
              <w:rPr>
                <w:color w:val="000000"/>
              </w:rPr>
            </w:pPr>
            <w:r w:rsidRPr="008007F0">
              <w:rPr>
                <w:color w:val="000000"/>
              </w:rPr>
              <w:t>991323.15</w:t>
            </w:r>
          </w:p>
        </w:tc>
        <w:tc>
          <w:tcPr>
            <w:tcW w:w="1166" w:type="dxa"/>
            <w:noWrap/>
            <w:vAlign w:val="center"/>
          </w:tcPr>
          <w:p w:rsidR="00B45D1D" w:rsidRPr="008007F0" w:rsidRDefault="00B45D1D" w:rsidP="004254F2">
            <w:pPr>
              <w:rPr>
                <w:color w:val="000000"/>
              </w:rPr>
            </w:pPr>
            <w:r w:rsidRPr="008007F0">
              <w:rPr>
                <w:color w:val="000000"/>
              </w:rPr>
              <w:t>1736172.52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214</w:t>
            </w:r>
          </w:p>
        </w:tc>
        <w:tc>
          <w:tcPr>
            <w:tcW w:w="1066" w:type="dxa"/>
            <w:noWrap/>
            <w:vAlign w:val="center"/>
          </w:tcPr>
          <w:p w:rsidR="00B45D1D" w:rsidRPr="008007F0" w:rsidRDefault="00B45D1D" w:rsidP="004254F2">
            <w:pPr>
              <w:rPr>
                <w:color w:val="000000"/>
              </w:rPr>
            </w:pPr>
            <w:r w:rsidRPr="008007F0">
              <w:rPr>
                <w:color w:val="000000"/>
              </w:rPr>
              <w:t>991321.04</w:t>
            </w:r>
          </w:p>
        </w:tc>
        <w:tc>
          <w:tcPr>
            <w:tcW w:w="1166" w:type="dxa"/>
            <w:noWrap/>
            <w:vAlign w:val="center"/>
          </w:tcPr>
          <w:p w:rsidR="00B45D1D" w:rsidRPr="008007F0" w:rsidRDefault="00B45D1D" w:rsidP="004254F2">
            <w:pPr>
              <w:rPr>
                <w:color w:val="000000"/>
              </w:rPr>
            </w:pPr>
            <w:r w:rsidRPr="008007F0">
              <w:rPr>
                <w:color w:val="000000"/>
              </w:rPr>
              <w:t>1736177.69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215</w:t>
            </w:r>
          </w:p>
        </w:tc>
        <w:tc>
          <w:tcPr>
            <w:tcW w:w="1066" w:type="dxa"/>
            <w:noWrap/>
            <w:vAlign w:val="center"/>
          </w:tcPr>
          <w:p w:rsidR="00B45D1D" w:rsidRPr="008007F0" w:rsidRDefault="00B45D1D" w:rsidP="004254F2">
            <w:pPr>
              <w:rPr>
                <w:color w:val="000000"/>
              </w:rPr>
            </w:pPr>
            <w:r w:rsidRPr="008007F0">
              <w:rPr>
                <w:color w:val="000000"/>
              </w:rPr>
              <w:t>991320.99</w:t>
            </w:r>
          </w:p>
        </w:tc>
        <w:tc>
          <w:tcPr>
            <w:tcW w:w="1166" w:type="dxa"/>
            <w:noWrap/>
            <w:vAlign w:val="center"/>
          </w:tcPr>
          <w:p w:rsidR="00B45D1D" w:rsidRPr="008007F0" w:rsidRDefault="00B45D1D" w:rsidP="004254F2">
            <w:pPr>
              <w:rPr>
                <w:color w:val="000000"/>
              </w:rPr>
            </w:pPr>
            <w:r w:rsidRPr="008007F0">
              <w:rPr>
                <w:color w:val="000000"/>
              </w:rPr>
              <w:t>1736177.66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216</w:t>
            </w:r>
          </w:p>
        </w:tc>
        <w:tc>
          <w:tcPr>
            <w:tcW w:w="1066" w:type="dxa"/>
            <w:noWrap/>
            <w:vAlign w:val="center"/>
          </w:tcPr>
          <w:p w:rsidR="00B45D1D" w:rsidRPr="008007F0" w:rsidRDefault="00B45D1D" w:rsidP="004254F2">
            <w:pPr>
              <w:rPr>
                <w:color w:val="000000"/>
              </w:rPr>
            </w:pPr>
            <w:r w:rsidRPr="008007F0">
              <w:rPr>
                <w:color w:val="000000"/>
              </w:rPr>
              <w:t>991320.3</w:t>
            </w:r>
          </w:p>
        </w:tc>
        <w:tc>
          <w:tcPr>
            <w:tcW w:w="1166" w:type="dxa"/>
            <w:noWrap/>
            <w:vAlign w:val="center"/>
          </w:tcPr>
          <w:p w:rsidR="00B45D1D" w:rsidRPr="008007F0" w:rsidRDefault="00B45D1D" w:rsidP="004254F2">
            <w:pPr>
              <w:rPr>
                <w:color w:val="000000"/>
              </w:rPr>
            </w:pPr>
            <w:r w:rsidRPr="008007F0">
              <w:rPr>
                <w:color w:val="000000"/>
              </w:rPr>
              <w:t>1736179.31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217</w:t>
            </w:r>
          </w:p>
        </w:tc>
        <w:tc>
          <w:tcPr>
            <w:tcW w:w="1066" w:type="dxa"/>
            <w:noWrap/>
            <w:vAlign w:val="center"/>
          </w:tcPr>
          <w:p w:rsidR="00B45D1D" w:rsidRPr="008007F0" w:rsidRDefault="00B45D1D" w:rsidP="004254F2">
            <w:pPr>
              <w:rPr>
                <w:color w:val="000000"/>
              </w:rPr>
            </w:pPr>
            <w:r w:rsidRPr="008007F0">
              <w:rPr>
                <w:color w:val="000000"/>
              </w:rPr>
              <w:t>991320.18</w:t>
            </w:r>
          </w:p>
        </w:tc>
        <w:tc>
          <w:tcPr>
            <w:tcW w:w="1166" w:type="dxa"/>
            <w:noWrap/>
            <w:vAlign w:val="center"/>
          </w:tcPr>
          <w:p w:rsidR="00B45D1D" w:rsidRPr="008007F0" w:rsidRDefault="00B45D1D" w:rsidP="004254F2">
            <w:pPr>
              <w:rPr>
                <w:color w:val="000000"/>
              </w:rPr>
            </w:pPr>
            <w:r w:rsidRPr="008007F0">
              <w:rPr>
                <w:color w:val="000000"/>
              </w:rPr>
              <w:t>1736179.6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218</w:t>
            </w:r>
          </w:p>
        </w:tc>
        <w:tc>
          <w:tcPr>
            <w:tcW w:w="1066" w:type="dxa"/>
            <w:noWrap/>
            <w:vAlign w:val="center"/>
          </w:tcPr>
          <w:p w:rsidR="00B45D1D" w:rsidRPr="008007F0" w:rsidRDefault="00B45D1D" w:rsidP="004254F2">
            <w:pPr>
              <w:rPr>
                <w:color w:val="000000"/>
              </w:rPr>
            </w:pPr>
            <w:r w:rsidRPr="008007F0">
              <w:rPr>
                <w:color w:val="000000"/>
              </w:rPr>
              <w:t>991317.86</w:t>
            </w:r>
          </w:p>
        </w:tc>
        <w:tc>
          <w:tcPr>
            <w:tcW w:w="1166" w:type="dxa"/>
            <w:noWrap/>
            <w:vAlign w:val="center"/>
          </w:tcPr>
          <w:p w:rsidR="00B45D1D" w:rsidRPr="008007F0" w:rsidRDefault="00B45D1D" w:rsidP="004254F2">
            <w:pPr>
              <w:rPr>
                <w:color w:val="000000"/>
              </w:rPr>
            </w:pPr>
            <w:r w:rsidRPr="008007F0">
              <w:rPr>
                <w:color w:val="000000"/>
              </w:rPr>
              <w:t>1736184.38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219</w:t>
            </w:r>
          </w:p>
        </w:tc>
        <w:tc>
          <w:tcPr>
            <w:tcW w:w="1066" w:type="dxa"/>
            <w:noWrap/>
            <w:vAlign w:val="center"/>
          </w:tcPr>
          <w:p w:rsidR="00B45D1D" w:rsidRPr="008007F0" w:rsidRDefault="00B45D1D" w:rsidP="004254F2">
            <w:pPr>
              <w:rPr>
                <w:color w:val="000000"/>
              </w:rPr>
            </w:pPr>
            <w:r w:rsidRPr="008007F0">
              <w:rPr>
                <w:color w:val="000000"/>
              </w:rPr>
              <w:t>991307.4</w:t>
            </w:r>
          </w:p>
        </w:tc>
        <w:tc>
          <w:tcPr>
            <w:tcW w:w="1166" w:type="dxa"/>
            <w:noWrap/>
            <w:vAlign w:val="center"/>
          </w:tcPr>
          <w:p w:rsidR="00B45D1D" w:rsidRPr="008007F0" w:rsidRDefault="00B45D1D" w:rsidP="004254F2">
            <w:pPr>
              <w:rPr>
                <w:color w:val="000000"/>
              </w:rPr>
            </w:pPr>
            <w:r w:rsidRPr="008007F0">
              <w:rPr>
                <w:color w:val="000000"/>
              </w:rPr>
              <w:t>1736179.5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220</w:t>
            </w:r>
          </w:p>
        </w:tc>
        <w:tc>
          <w:tcPr>
            <w:tcW w:w="1066" w:type="dxa"/>
            <w:noWrap/>
            <w:vAlign w:val="center"/>
          </w:tcPr>
          <w:p w:rsidR="00B45D1D" w:rsidRPr="008007F0" w:rsidRDefault="00B45D1D" w:rsidP="004254F2">
            <w:pPr>
              <w:rPr>
                <w:color w:val="000000"/>
              </w:rPr>
            </w:pPr>
            <w:r w:rsidRPr="008007F0">
              <w:rPr>
                <w:color w:val="000000"/>
              </w:rPr>
              <w:t>991309.92</w:t>
            </w:r>
          </w:p>
        </w:tc>
        <w:tc>
          <w:tcPr>
            <w:tcW w:w="1166" w:type="dxa"/>
            <w:noWrap/>
            <w:vAlign w:val="center"/>
          </w:tcPr>
          <w:p w:rsidR="00B45D1D" w:rsidRPr="008007F0" w:rsidRDefault="00B45D1D" w:rsidP="004254F2">
            <w:pPr>
              <w:rPr>
                <w:color w:val="000000"/>
              </w:rPr>
            </w:pPr>
            <w:r w:rsidRPr="008007F0">
              <w:rPr>
                <w:color w:val="000000"/>
              </w:rPr>
              <w:t>1736175.6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221</w:t>
            </w:r>
          </w:p>
        </w:tc>
        <w:tc>
          <w:tcPr>
            <w:tcW w:w="1066" w:type="dxa"/>
            <w:noWrap/>
            <w:vAlign w:val="center"/>
          </w:tcPr>
          <w:p w:rsidR="00B45D1D" w:rsidRPr="008007F0" w:rsidRDefault="00B45D1D" w:rsidP="004254F2">
            <w:pPr>
              <w:rPr>
                <w:color w:val="000000"/>
              </w:rPr>
            </w:pPr>
            <w:r w:rsidRPr="008007F0">
              <w:rPr>
                <w:color w:val="000000"/>
              </w:rPr>
              <w:t>991315.99</w:t>
            </w:r>
          </w:p>
        </w:tc>
        <w:tc>
          <w:tcPr>
            <w:tcW w:w="1166" w:type="dxa"/>
            <w:noWrap/>
            <w:vAlign w:val="center"/>
          </w:tcPr>
          <w:p w:rsidR="00B45D1D" w:rsidRPr="008007F0" w:rsidRDefault="00B45D1D" w:rsidP="004254F2">
            <w:pPr>
              <w:rPr>
                <w:color w:val="000000"/>
              </w:rPr>
            </w:pPr>
            <w:r w:rsidRPr="008007F0">
              <w:rPr>
                <w:color w:val="000000"/>
              </w:rPr>
              <w:t>1736160.9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207</w:t>
            </w:r>
          </w:p>
        </w:tc>
        <w:tc>
          <w:tcPr>
            <w:tcW w:w="1066" w:type="dxa"/>
            <w:noWrap/>
            <w:vAlign w:val="center"/>
          </w:tcPr>
          <w:p w:rsidR="00B45D1D" w:rsidRPr="008007F0" w:rsidRDefault="00B45D1D" w:rsidP="004254F2">
            <w:pPr>
              <w:rPr>
                <w:color w:val="000000"/>
              </w:rPr>
            </w:pPr>
            <w:r w:rsidRPr="008007F0">
              <w:rPr>
                <w:color w:val="000000"/>
              </w:rPr>
              <w:t>991319.2</w:t>
            </w:r>
          </w:p>
        </w:tc>
        <w:tc>
          <w:tcPr>
            <w:tcW w:w="1166" w:type="dxa"/>
            <w:noWrap/>
            <w:vAlign w:val="center"/>
          </w:tcPr>
          <w:p w:rsidR="00B45D1D" w:rsidRPr="008007F0" w:rsidRDefault="00B45D1D" w:rsidP="004254F2">
            <w:pPr>
              <w:rPr>
                <w:color w:val="000000"/>
              </w:rPr>
            </w:pPr>
            <w:r w:rsidRPr="008007F0">
              <w:rPr>
                <w:color w:val="000000"/>
              </w:rPr>
              <w:t>1736149.63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3(1)</w:t>
            </w:r>
          </w:p>
          <w:p w:rsidR="00B45D1D" w:rsidRPr="008007F0" w:rsidRDefault="00B45D1D" w:rsidP="004254F2">
            <w:pPr>
              <w:rPr>
                <w:color w:val="000000"/>
              </w:rPr>
            </w:pPr>
            <w:r w:rsidRPr="008007F0">
              <w:rPr>
                <w:color w:val="000000"/>
              </w:rPr>
              <w:t>"86:09:0000000:4542/чзу20"</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222</w:t>
            </w:r>
          </w:p>
        </w:tc>
        <w:tc>
          <w:tcPr>
            <w:tcW w:w="1066" w:type="dxa"/>
            <w:noWrap/>
            <w:vAlign w:val="center"/>
          </w:tcPr>
          <w:p w:rsidR="00B45D1D" w:rsidRPr="008007F0" w:rsidRDefault="00B45D1D" w:rsidP="004254F2">
            <w:pPr>
              <w:rPr>
                <w:color w:val="000000"/>
              </w:rPr>
            </w:pPr>
            <w:r w:rsidRPr="008007F0">
              <w:rPr>
                <w:color w:val="000000"/>
              </w:rPr>
              <w:t>985044.09</w:t>
            </w:r>
          </w:p>
        </w:tc>
        <w:tc>
          <w:tcPr>
            <w:tcW w:w="1166" w:type="dxa"/>
            <w:noWrap/>
            <w:vAlign w:val="center"/>
          </w:tcPr>
          <w:p w:rsidR="00B45D1D" w:rsidRPr="008007F0" w:rsidRDefault="00B45D1D" w:rsidP="004254F2">
            <w:pPr>
              <w:rPr>
                <w:color w:val="000000"/>
              </w:rPr>
            </w:pPr>
            <w:r w:rsidRPr="008007F0">
              <w:rPr>
                <w:color w:val="000000"/>
              </w:rPr>
              <w:t>1744428.67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223</w:t>
            </w:r>
          </w:p>
        </w:tc>
        <w:tc>
          <w:tcPr>
            <w:tcW w:w="1066" w:type="dxa"/>
            <w:noWrap/>
            <w:vAlign w:val="center"/>
          </w:tcPr>
          <w:p w:rsidR="00B45D1D" w:rsidRPr="008007F0" w:rsidRDefault="00B45D1D" w:rsidP="004254F2">
            <w:pPr>
              <w:rPr>
                <w:color w:val="000000"/>
              </w:rPr>
            </w:pPr>
            <w:r w:rsidRPr="008007F0">
              <w:rPr>
                <w:color w:val="000000"/>
              </w:rPr>
              <w:t>985043.55</w:t>
            </w:r>
          </w:p>
        </w:tc>
        <w:tc>
          <w:tcPr>
            <w:tcW w:w="1166" w:type="dxa"/>
            <w:noWrap/>
            <w:vAlign w:val="center"/>
          </w:tcPr>
          <w:p w:rsidR="00B45D1D" w:rsidRPr="008007F0" w:rsidRDefault="00B45D1D" w:rsidP="004254F2">
            <w:pPr>
              <w:rPr>
                <w:color w:val="000000"/>
              </w:rPr>
            </w:pPr>
            <w:r w:rsidRPr="008007F0">
              <w:rPr>
                <w:color w:val="000000"/>
              </w:rPr>
              <w:t>1744430.13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224</w:t>
            </w:r>
          </w:p>
        </w:tc>
        <w:tc>
          <w:tcPr>
            <w:tcW w:w="1066" w:type="dxa"/>
            <w:noWrap/>
            <w:vAlign w:val="center"/>
          </w:tcPr>
          <w:p w:rsidR="00B45D1D" w:rsidRPr="008007F0" w:rsidRDefault="00B45D1D" w:rsidP="004254F2">
            <w:pPr>
              <w:rPr>
                <w:color w:val="000000"/>
              </w:rPr>
            </w:pPr>
            <w:r w:rsidRPr="008007F0">
              <w:rPr>
                <w:color w:val="000000"/>
              </w:rPr>
              <w:t>984817.55</w:t>
            </w:r>
          </w:p>
        </w:tc>
        <w:tc>
          <w:tcPr>
            <w:tcW w:w="1166" w:type="dxa"/>
            <w:noWrap/>
            <w:vAlign w:val="center"/>
          </w:tcPr>
          <w:p w:rsidR="00B45D1D" w:rsidRPr="008007F0" w:rsidRDefault="00B45D1D" w:rsidP="004254F2">
            <w:pPr>
              <w:rPr>
                <w:color w:val="000000"/>
              </w:rPr>
            </w:pPr>
            <w:r w:rsidRPr="008007F0">
              <w:rPr>
                <w:color w:val="000000"/>
              </w:rPr>
              <w:t>1744452.12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225</w:t>
            </w:r>
          </w:p>
        </w:tc>
        <w:tc>
          <w:tcPr>
            <w:tcW w:w="1066" w:type="dxa"/>
            <w:noWrap/>
            <w:vAlign w:val="center"/>
          </w:tcPr>
          <w:p w:rsidR="00B45D1D" w:rsidRPr="008007F0" w:rsidRDefault="00B45D1D" w:rsidP="004254F2">
            <w:pPr>
              <w:rPr>
                <w:color w:val="000000"/>
              </w:rPr>
            </w:pPr>
            <w:r w:rsidRPr="008007F0">
              <w:rPr>
                <w:color w:val="000000"/>
              </w:rPr>
              <w:t>984817.38</w:t>
            </w:r>
          </w:p>
        </w:tc>
        <w:tc>
          <w:tcPr>
            <w:tcW w:w="1166" w:type="dxa"/>
            <w:noWrap/>
            <w:vAlign w:val="center"/>
          </w:tcPr>
          <w:p w:rsidR="00B45D1D" w:rsidRPr="008007F0" w:rsidRDefault="00B45D1D" w:rsidP="004254F2">
            <w:pPr>
              <w:rPr>
                <w:color w:val="000000"/>
              </w:rPr>
            </w:pPr>
            <w:r w:rsidRPr="008007F0">
              <w:rPr>
                <w:color w:val="000000"/>
              </w:rPr>
              <w:t>1744449.34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226</w:t>
            </w:r>
          </w:p>
        </w:tc>
        <w:tc>
          <w:tcPr>
            <w:tcW w:w="1066" w:type="dxa"/>
            <w:noWrap/>
            <w:vAlign w:val="center"/>
          </w:tcPr>
          <w:p w:rsidR="00B45D1D" w:rsidRPr="008007F0" w:rsidRDefault="00B45D1D" w:rsidP="004254F2">
            <w:pPr>
              <w:rPr>
                <w:color w:val="000000"/>
              </w:rPr>
            </w:pPr>
            <w:r w:rsidRPr="008007F0">
              <w:rPr>
                <w:color w:val="000000"/>
              </w:rPr>
              <w:t>984848.32</w:t>
            </w:r>
          </w:p>
        </w:tc>
        <w:tc>
          <w:tcPr>
            <w:tcW w:w="1166" w:type="dxa"/>
            <w:noWrap/>
            <w:vAlign w:val="center"/>
          </w:tcPr>
          <w:p w:rsidR="00B45D1D" w:rsidRPr="008007F0" w:rsidRDefault="00B45D1D" w:rsidP="004254F2">
            <w:pPr>
              <w:rPr>
                <w:color w:val="000000"/>
              </w:rPr>
            </w:pPr>
            <w:r w:rsidRPr="008007F0">
              <w:rPr>
                <w:color w:val="000000"/>
              </w:rPr>
              <w:t>1744447.06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227</w:t>
            </w:r>
          </w:p>
        </w:tc>
        <w:tc>
          <w:tcPr>
            <w:tcW w:w="1066" w:type="dxa"/>
            <w:noWrap/>
            <w:vAlign w:val="center"/>
          </w:tcPr>
          <w:p w:rsidR="00B45D1D" w:rsidRPr="008007F0" w:rsidRDefault="00B45D1D" w:rsidP="004254F2">
            <w:pPr>
              <w:rPr>
                <w:color w:val="000000"/>
              </w:rPr>
            </w:pPr>
            <w:r w:rsidRPr="008007F0">
              <w:rPr>
                <w:color w:val="000000"/>
              </w:rPr>
              <w:t>984924.5</w:t>
            </w:r>
          </w:p>
        </w:tc>
        <w:tc>
          <w:tcPr>
            <w:tcW w:w="1166" w:type="dxa"/>
            <w:noWrap/>
            <w:vAlign w:val="center"/>
          </w:tcPr>
          <w:p w:rsidR="00B45D1D" w:rsidRPr="008007F0" w:rsidRDefault="00B45D1D" w:rsidP="004254F2">
            <w:pPr>
              <w:rPr>
                <w:color w:val="000000"/>
              </w:rPr>
            </w:pPr>
            <w:r w:rsidRPr="008007F0">
              <w:rPr>
                <w:color w:val="000000"/>
              </w:rPr>
              <w:t>1744439.69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228</w:t>
            </w:r>
          </w:p>
        </w:tc>
        <w:tc>
          <w:tcPr>
            <w:tcW w:w="1066" w:type="dxa"/>
            <w:noWrap/>
            <w:vAlign w:val="center"/>
          </w:tcPr>
          <w:p w:rsidR="00B45D1D" w:rsidRPr="008007F0" w:rsidRDefault="00B45D1D" w:rsidP="004254F2">
            <w:pPr>
              <w:rPr>
                <w:color w:val="000000"/>
              </w:rPr>
            </w:pPr>
            <w:r w:rsidRPr="008007F0">
              <w:rPr>
                <w:color w:val="000000"/>
              </w:rPr>
              <w:t>984998.9</w:t>
            </w:r>
          </w:p>
        </w:tc>
        <w:tc>
          <w:tcPr>
            <w:tcW w:w="1166" w:type="dxa"/>
            <w:noWrap/>
            <w:vAlign w:val="center"/>
          </w:tcPr>
          <w:p w:rsidR="00B45D1D" w:rsidRPr="008007F0" w:rsidRDefault="00B45D1D" w:rsidP="004254F2">
            <w:pPr>
              <w:rPr>
                <w:color w:val="000000"/>
              </w:rPr>
            </w:pPr>
            <w:r w:rsidRPr="008007F0">
              <w:rPr>
                <w:color w:val="000000"/>
              </w:rPr>
              <w:t>1744433.26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222</w:t>
            </w:r>
          </w:p>
        </w:tc>
        <w:tc>
          <w:tcPr>
            <w:tcW w:w="1066" w:type="dxa"/>
            <w:noWrap/>
            <w:vAlign w:val="center"/>
          </w:tcPr>
          <w:p w:rsidR="00B45D1D" w:rsidRPr="008007F0" w:rsidRDefault="00B45D1D" w:rsidP="004254F2">
            <w:pPr>
              <w:rPr>
                <w:color w:val="000000"/>
              </w:rPr>
            </w:pPr>
            <w:r w:rsidRPr="008007F0">
              <w:rPr>
                <w:color w:val="000000"/>
              </w:rPr>
              <w:t>985044.09</w:t>
            </w:r>
          </w:p>
        </w:tc>
        <w:tc>
          <w:tcPr>
            <w:tcW w:w="1166" w:type="dxa"/>
            <w:noWrap/>
            <w:vAlign w:val="center"/>
          </w:tcPr>
          <w:p w:rsidR="00B45D1D" w:rsidRPr="008007F0" w:rsidRDefault="00B45D1D" w:rsidP="004254F2">
            <w:pPr>
              <w:rPr>
                <w:color w:val="000000"/>
              </w:rPr>
            </w:pPr>
            <w:r w:rsidRPr="008007F0">
              <w:rPr>
                <w:color w:val="000000"/>
              </w:rPr>
              <w:t>1744428.67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3(2)</w:t>
            </w:r>
          </w:p>
          <w:p w:rsidR="00B45D1D" w:rsidRPr="008007F0" w:rsidRDefault="00B45D1D" w:rsidP="004254F2">
            <w:pPr>
              <w:rPr>
                <w:color w:val="000000"/>
              </w:rPr>
            </w:pPr>
            <w:r w:rsidRPr="008007F0">
              <w:rPr>
                <w:color w:val="000000"/>
              </w:rPr>
              <w:t>"86:09:0000000:4542/чзу20"</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229</w:t>
            </w:r>
          </w:p>
        </w:tc>
        <w:tc>
          <w:tcPr>
            <w:tcW w:w="1066" w:type="dxa"/>
            <w:noWrap/>
            <w:vAlign w:val="center"/>
          </w:tcPr>
          <w:p w:rsidR="00B45D1D" w:rsidRPr="008007F0" w:rsidRDefault="00B45D1D" w:rsidP="004254F2">
            <w:pPr>
              <w:rPr>
                <w:color w:val="000000"/>
              </w:rPr>
            </w:pPr>
            <w:r w:rsidRPr="008007F0">
              <w:rPr>
                <w:color w:val="000000"/>
              </w:rPr>
              <w:t>984949.05</w:t>
            </w:r>
          </w:p>
        </w:tc>
        <w:tc>
          <w:tcPr>
            <w:tcW w:w="1166" w:type="dxa"/>
            <w:noWrap/>
            <w:vAlign w:val="center"/>
          </w:tcPr>
          <w:p w:rsidR="00B45D1D" w:rsidRPr="008007F0" w:rsidRDefault="00B45D1D" w:rsidP="004254F2">
            <w:pPr>
              <w:rPr>
                <w:color w:val="000000"/>
              </w:rPr>
            </w:pPr>
            <w:r w:rsidRPr="008007F0">
              <w:rPr>
                <w:color w:val="000000"/>
              </w:rPr>
              <w:t>1744454.64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230</w:t>
            </w:r>
          </w:p>
        </w:tc>
        <w:tc>
          <w:tcPr>
            <w:tcW w:w="1066" w:type="dxa"/>
            <w:noWrap/>
            <w:vAlign w:val="center"/>
          </w:tcPr>
          <w:p w:rsidR="00B45D1D" w:rsidRPr="008007F0" w:rsidRDefault="00B45D1D" w:rsidP="004254F2">
            <w:pPr>
              <w:rPr>
                <w:color w:val="000000"/>
              </w:rPr>
            </w:pPr>
            <w:r w:rsidRPr="008007F0">
              <w:rPr>
                <w:color w:val="000000"/>
              </w:rPr>
              <w:t>984926.07</w:t>
            </w:r>
          </w:p>
        </w:tc>
        <w:tc>
          <w:tcPr>
            <w:tcW w:w="1166" w:type="dxa"/>
            <w:noWrap/>
            <w:vAlign w:val="center"/>
          </w:tcPr>
          <w:p w:rsidR="00B45D1D" w:rsidRPr="008007F0" w:rsidRDefault="00B45D1D" w:rsidP="004254F2">
            <w:pPr>
              <w:rPr>
                <w:color w:val="000000"/>
              </w:rPr>
            </w:pPr>
            <w:r w:rsidRPr="008007F0">
              <w:rPr>
                <w:color w:val="000000"/>
              </w:rPr>
              <w:t>1744456.63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231</w:t>
            </w:r>
          </w:p>
        </w:tc>
        <w:tc>
          <w:tcPr>
            <w:tcW w:w="1066" w:type="dxa"/>
            <w:noWrap/>
            <w:vAlign w:val="center"/>
          </w:tcPr>
          <w:p w:rsidR="00B45D1D" w:rsidRPr="008007F0" w:rsidRDefault="00B45D1D" w:rsidP="004254F2">
            <w:pPr>
              <w:rPr>
                <w:color w:val="000000"/>
              </w:rPr>
            </w:pPr>
            <w:r w:rsidRPr="008007F0">
              <w:rPr>
                <w:color w:val="000000"/>
              </w:rPr>
              <w:t>984849.78</w:t>
            </w:r>
          </w:p>
        </w:tc>
        <w:tc>
          <w:tcPr>
            <w:tcW w:w="1166" w:type="dxa"/>
            <w:noWrap/>
            <w:vAlign w:val="center"/>
          </w:tcPr>
          <w:p w:rsidR="00B45D1D" w:rsidRPr="008007F0" w:rsidRDefault="00B45D1D" w:rsidP="004254F2">
            <w:pPr>
              <w:rPr>
                <w:color w:val="000000"/>
              </w:rPr>
            </w:pPr>
            <w:r w:rsidRPr="008007F0">
              <w:rPr>
                <w:color w:val="000000"/>
              </w:rPr>
              <w:t>1744464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232</w:t>
            </w:r>
          </w:p>
        </w:tc>
        <w:tc>
          <w:tcPr>
            <w:tcW w:w="1066" w:type="dxa"/>
            <w:noWrap/>
            <w:vAlign w:val="center"/>
          </w:tcPr>
          <w:p w:rsidR="00B45D1D" w:rsidRPr="008007F0" w:rsidRDefault="00B45D1D" w:rsidP="004254F2">
            <w:pPr>
              <w:rPr>
                <w:color w:val="000000"/>
              </w:rPr>
            </w:pPr>
            <w:r w:rsidRPr="008007F0">
              <w:rPr>
                <w:color w:val="000000"/>
              </w:rPr>
              <w:t>984825.05</w:t>
            </w:r>
          </w:p>
        </w:tc>
        <w:tc>
          <w:tcPr>
            <w:tcW w:w="1166" w:type="dxa"/>
            <w:noWrap/>
            <w:vAlign w:val="center"/>
          </w:tcPr>
          <w:p w:rsidR="00B45D1D" w:rsidRPr="008007F0" w:rsidRDefault="00B45D1D" w:rsidP="004254F2">
            <w:pPr>
              <w:rPr>
                <w:color w:val="000000"/>
              </w:rPr>
            </w:pPr>
            <w:r w:rsidRPr="008007F0">
              <w:rPr>
                <w:color w:val="000000"/>
              </w:rPr>
              <w:t>1744465.83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233</w:t>
            </w:r>
          </w:p>
        </w:tc>
        <w:tc>
          <w:tcPr>
            <w:tcW w:w="1066" w:type="dxa"/>
            <w:noWrap/>
            <w:vAlign w:val="center"/>
          </w:tcPr>
          <w:p w:rsidR="00B45D1D" w:rsidRPr="008007F0" w:rsidRDefault="00B45D1D" w:rsidP="004254F2">
            <w:pPr>
              <w:rPr>
                <w:color w:val="000000"/>
              </w:rPr>
            </w:pPr>
            <w:r w:rsidRPr="008007F0">
              <w:rPr>
                <w:color w:val="000000"/>
              </w:rPr>
              <w:t>984948.77</w:t>
            </w:r>
          </w:p>
        </w:tc>
        <w:tc>
          <w:tcPr>
            <w:tcW w:w="1166" w:type="dxa"/>
            <w:noWrap/>
            <w:vAlign w:val="center"/>
          </w:tcPr>
          <w:p w:rsidR="00B45D1D" w:rsidRPr="008007F0" w:rsidRDefault="00B45D1D" w:rsidP="004254F2">
            <w:pPr>
              <w:rPr>
                <w:color w:val="000000"/>
              </w:rPr>
            </w:pPr>
            <w:r w:rsidRPr="008007F0">
              <w:rPr>
                <w:color w:val="000000"/>
              </w:rPr>
              <w:t>1744453.06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229</w:t>
            </w:r>
          </w:p>
        </w:tc>
        <w:tc>
          <w:tcPr>
            <w:tcW w:w="1066" w:type="dxa"/>
            <w:noWrap/>
            <w:vAlign w:val="center"/>
          </w:tcPr>
          <w:p w:rsidR="00B45D1D" w:rsidRPr="008007F0" w:rsidRDefault="00B45D1D" w:rsidP="004254F2">
            <w:pPr>
              <w:rPr>
                <w:color w:val="000000"/>
              </w:rPr>
            </w:pPr>
            <w:r w:rsidRPr="008007F0">
              <w:rPr>
                <w:color w:val="000000"/>
              </w:rPr>
              <w:t>984949.05</w:t>
            </w:r>
          </w:p>
        </w:tc>
        <w:tc>
          <w:tcPr>
            <w:tcW w:w="1166" w:type="dxa"/>
            <w:noWrap/>
            <w:vAlign w:val="center"/>
          </w:tcPr>
          <w:p w:rsidR="00B45D1D" w:rsidRPr="008007F0" w:rsidRDefault="00B45D1D" w:rsidP="004254F2">
            <w:pPr>
              <w:rPr>
                <w:color w:val="000000"/>
              </w:rPr>
            </w:pPr>
            <w:r w:rsidRPr="008007F0">
              <w:rPr>
                <w:color w:val="000000"/>
              </w:rPr>
              <w:t>1744454.64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4(1)</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234</w:t>
            </w:r>
          </w:p>
        </w:tc>
        <w:tc>
          <w:tcPr>
            <w:tcW w:w="1066" w:type="dxa"/>
            <w:noWrap/>
            <w:vAlign w:val="center"/>
          </w:tcPr>
          <w:p w:rsidR="00B45D1D" w:rsidRPr="008007F0" w:rsidRDefault="00B45D1D" w:rsidP="004254F2">
            <w:pPr>
              <w:rPr>
                <w:color w:val="000000"/>
              </w:rPr>
            </w:pPr>
            <w:r w:rsidRPr="008007F0">
              <w:rPr>
                <w:color w:val="000000"/>
              </w:rPr>
              <w:t>989602.14</w:t>
            </w:r>
          </w:p>
        </w:tc>
        <w:tc>
          <w:tcPr>
            <w:tcW w:w="1166" w:type="dxa"/>
            <w:noWrap/>
            <w:vAlign w:val="center"/>
          </w:tcPr>
          <w:p w:rsidR="00B45D1D" w:rsidRPr="008007F0" w:rsidRDefault="00B45D1D" w:rsidP="004254F2">
            <w:pPr>
              <w:rPr>
                <w:color w:val="000000"/>
              </w:rPr>
            </w:pPr>
            <w:r w:rsidRPr="008007F0">
              <w:rPr>
                <w:color w:val="000000"/>
              </w:rPr>
              <w:t>1733971.94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235</w:t>
            </w:r>
          </w:p>
        </w:tc>
        <w:tc>
          <w:tcPr>
            <w:tcW w:w="1066" w:type="dxa"/>
            <w:noWrap/>
            <w:vAlign w:val="center"/>
          </w:tcPr>
          <w:p w:rsidR="00B45D1D" w:rsidRPr="008007F0" w:rsidRDefault="00B45D1D" w:rsidP="004254F2">
            <w:pPr>
              <w:rPr>
                <w:color w:val="000000"/>
              </w:rPr>
            </w:pPr>
            <w:r w:rsidRPr="008007F0">
              <w:rPr>
                <w:color w:val="000000"/>
              </w:rPr>
              <w:t>989598.64</w:t>
            </w:r>
          </w:p>
        </w:tc>
        <w:tc>
          <w:tcPr>
            <w:tcW w:w="1166" w:type="dxa"/>
            <w:noWrap/>
            <w:vAlign w:val="center"/>
          </w:tcPr>
          <w:p w:rsidR="00B45D1D" w:rsidRPr="008007F0" w:rsidRDefault="00B45D1D" w:rsidP="004254F2">
            <w:pPr>
              <w:rPr>
                <w:color w:val="000000"/>
              </w:rPr>
            </w:pPr>
            <w:r w:rsidRPr="008007F0">
              <w:rPr>
                <w:color w:val="000000"/>
              </w:rPr>
              <w:t>1733958.96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236</w:t>
            </w:r>
          </w:p>
        </w:tc>
        <w:tc>
          <w:tcPr>
            <w:tcW w:w="1066" w:type="dxa"/>
            <w:noWrap/>
            <w:vAlign w:val="center"/>
          </w:tcPr>
          <w:p w:rsidR="00B45D1D" w:rsidRPr="008007F0" w:rsidRDefault="00B45D1D" w:rsidP="004254F2">
            <w:pPr>
              <w:rPr>
                <w:color w:val="000000"/>
              </w:rPr>
            </w:pPr>
            <w:r w:rsidRPr="008007F0">
              <w:rPr>
                <w:color w:val="000000"/>
              </w:rPr>
              <w:t>989597.85</w:t>
            </w:r>
          </w:p>
        </w:tc>
        <w:tc>
          <w:tcPr>
            <w:tcW w:w="1166" w:type="dxa"/>
            <w:noWrap/>
            <w:vAlign w:val="center"/>
          </w:tcPr>
          <w:p w:rsidR="00B45D1D" w:rsidRPr="008007F0" w:rsidRDefault="00B45D1D" w:rsidP="004254F2">
            <w:pPr>
              <w:rPr>
                <w:color w:val="000000"/>
              </w:rPr>
            </w:pPr>
            <w:r w:rsidRPr="008007F0">
              <w:rPr>
                <w:color w:val="000000"/>
              </w:rPr>
              <w:t>1733958.91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237</w:t>
            </w:r>
          </w:p>
        </w:tc>
        <w:tc>
          <w:tcPr>
            <w:tcW w:w="1066" w:type="dxa"/>
            <w:noWrap/>
            <w:vAlign w:val="center"/>
          </w:tcPr>
          <w:p w:rsidR="00B45D1D" w:rsidRPr="008007F0" w:rsidRDefault="00B45D1D" w:rsidP="004254F2">
            <w:pPr>
              <w:rPr>
                <w:color w:val="000000"/>
              </w:rPr>
            </w:pPr>
            <w:r w:rsidRPr="008007F0">
              <w:rPr>
                <w:color w:val="000000"/>
              </w:rPr>
              <w:t>989600.84</w:t>
            </w:r>
          </w:p>
        </w:tc>
        <w:tc>
          <w:tcPr>
            <w:tcW w:w="1166" w:type="dxa"/>
            <w:noWrap/>
            <w:vAlign w:val="center"/>
          </w:tcPr>
          <w:p w:rsidR="00B45D1D" w:rsidRPr="008007F0" w:rsidRDefault="00B45D1D" w:rsidP="004254F2">
            <w:pPr>
              <w:rPr>
                <w:color w:val="000000"/>
              </w:rPr>
            </w:pPr>
            <w:r w:rsidRPr="008007F0">
              <w:rPr>
                <w:color w:val="000000"/>
              </w:rPr>
              <w:t>1733936.9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238</w:t>
            </w:r>
          </w:p>
        </w:tc>
        <w:tc>
          <w:tcPr>
            <w:tcW w:w="1066" w:type="dxa"/>
            <w:noWrap/>
            <w:vAlign w:val="center"/>
          </w:tcPr>
          <w:p w:rsidR="00B45D1D" w:rsidRPr="008007F0" w:rsidRDefault="00B45D1D" w:rsidP="004254F2">
            <w:pPr>
              <w:rPr>
                <w:color w:val="000000"/>
              </w:rPr>
            </w:pPr>
            <w:r w:rsidRPr="008007F0">
              <w:rPr>
                <w:color w:val="000000"/>
              </w:rPr>
              <w:t>989597.15</w:t>
            </w:r>
          </w:p>
        </w:tc>
        <w:tc>
          <w:tcPr>
            <w:tcW w:w="1166" w:type="dxa"/>
            <w:noWrap/>
            <w:vAlign w:val="center"/>
          </w:tcPr>
          <w:p w:rsidR="00B45D1D" w:rsidRPr="008007F0" w:rsidRDefault="00B45D1D" w:rsidP="004254F2">
            <w:pPr>
              <w:rPr>
                <w:color w:val="000000"/>
              </w:rPr>
            </w:pPr>
            <w:r w:rsidRPr="008007F0">
              <w:rPr>
                <w:color w:val="000000"/>
              </w:rPr>
              <w:t>1733934.05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239</w:t>
            </w:r>
          </w:p>
        </w:tc>
        <w:tc>
          <w:tcPr>
            <w:tcW w:w="1066" w:type="dxa"/>
            <w:noWrap/>
            <w:vAlign w:val="center"/>
          </w:tcPr>
          <w:p w:rsidR="00B45D1D" w:rsidRPr="008007F0" w:rsidRDefault="00B45D1D" w:rsidP="004254F2">
            <w:pPr>
              <w:rPr>
                <w:color w:val="000000"/>
              </w:rPr>
            </w:pPr>
            <w:r w:rsidRPr="008007F0">
              <w:rPr>
                <w:color w:val="000000"/>
              </w:rPr>
              <w:t>989599.99</w:t>
            </w:r>
          </w:p>
        </w:tc>
        <w:tc>
          <w:tcPr>
            <w:tcW w:w="1166" w:type="dxa"/>
            <w:noWrap/>
            <w:vAlign w:val="center"/>
          </w:tcPr>
          <w:p w:rsidR="00B45D1D" w:rsidRPr="008007F0" w:rsidRDefault="00B45D1D" w:rsidP="004254F2">
            <w:pPr>
              <w:rPr>
                <w:color w:val="000000"/>
              </w:rPr>
            </w:pPr>
            <w:r w:rsidRPr="008007F0">
              <w:rPr>
                <w:color w:val="000000"/>
              </w:rPr>
              <w:t>1733928.66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240</w:t>
            </w:r>
          </w:p>
        </w:tc>
        <w:tc>
          <w:tcPr>
            <w:tcW w:w="1066" w:type="dxa"/>
            <w:noWrap/>
            <w:vAlign w:val="center"/>
          </w:tcPr>
          <w:p w:rsidR="00B45D1D" w:rsidRPr="008007F0" w:rsidRDefault="00B45D1D" w:rsidP="004254F2">
            <w:pPr>
              <w:rPr>
                <w:color w:val="000000"/>
              </w:rPr>
            </w:pPr>
            <w:r w:rsidRPr="008007F0">
              <w:rPr>
                <w:color w:val="000000"/>
              </w:rPr>
              <w:t>989607.25</w:t>
            </w:r>
          </w:p>
        </w:tc>
        <w:tc>
          <w:tcPr>
            <w:tcW w:w="1166" w:type="dxa"/>
            <w:noWrap/>
            <w:vAlign w:val="center"/>
          </w:tcPr>
          <w:p w:rsidR="00B45D1D" w:rsidRPr="008007F0" w:rsidRDefault="00B45D1D" w:rsidP="004254F2">
            <w:pPr>
              <w:rPr>
                <w:color w:val="000000"/>
              </w:rPr>
            </w:pPr>
            <w:r w:rsidRPr="008007F0">
              <w:rPr>
                <w:color w:val="000000"/>
              </w:rPr>
              <w:t>1733934.28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234</w:t>
            </w:r>
          </w:p>
        </w:tc>
        <w:tc>
          <w:tcPr>
            <w:tcW w:w="1066" w:type="dxa"/>
            <w:noWrap/>
            <w:vAlign w:val="center"/>
          </w:tcPr>
          <w:p w:rsidR="00B45D1D" w:rsidRPr="008007F0" w:rsidRDefault="00B45D1D" w:rsidP="004254F2">
            <w:pPr>
              <w:rPr>
                <w:color w:val="000000"/>
              </w:rPr>
            </w:pPr>
            <w:r w:rsidRPr="008007F0">
              <w:rPr>
                <w:color w:val="000000"/>
              </w:rPr>
              <w:t>989602.14</w:t>
            </w:r>
          </w:p>
        </w:tc>
        <w:tc>
          <w:tcPr>
            <w:tcW w:w="1166" w:type="dxa"/>
            <w:noWrap/>
            <w:vAlign w:val="center"/>
          </w:tcPr>
          <w:p w:rsidR="00B45D1D" w:rsidRPr="008007F0" w:rsidRDefault="00B45D1D" w:rsidP="004254F2">
            <w:pPr>
              <w:rPr>
                <w:color w:val="000000"/>
              </w:rPr>
            </w:pPr>
            <w:r w:rsidRPr="008007F0">
              <w:rPr>
                <w:color w:val="000000"/>
              </w:rPr>
              <w:t>1733971.94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4(2)</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241</w:t>
            </w:r>
          </w:p>
        </w:tc>
        <w:tc>
          <w:tcPr>
            <w:tcW w:w="1066" w:type="dxa"/>
            <w:noWrap/>
            <w:vAlign w:val="center"/>
          </w:tcPr>
          <w:p w:rsidR="00B45D1D" w:rsidRPr="008007F0" w:rsidRDefault="00B45D1D" w:rsidP="004254F2">
            <w:pPr>
              <w:rPr>
                <w:color w:val="000000"/>
              </w:rPr>
            </w:pPr>
            <w:r w:rsidRPr="008007F0">
              <w:rPr>
                <w:color w:val="000000"/>
              </w:rPr>
              <w:t>989594.79</w:t>
            </w:r>
          </w:p>
        </w:tc>
        <w:tc>
          <w:tcPr>
            <w:tcW w:w="1166" w:type="dxa"/>
            <w:noWrap/>
            <w:vAlign w:val="center"/>
          </w:tcPr>
          <w:p w:rsidR="00B45D1D" w:rsidRPr="008007F0" w:rsidRDefault="00B45D1D" w:rsidP="004254F2">
            <w:pPr>
              <w:rPr>
                <w:color w:val="000000"/>
              </w:rPr>
            </w:pPr>
            <w:r w:rsidRPr="008007F0">
              <w:rPr>
                <w:color w:val="000000"/>
              </w:rPr>
              <w:t>1733938.55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242</w:t>
            </w:r>
          </w:p>
        </w:tc>
        <w:tc>
          <w:tcPr>
            <w:tcW w:w="1066" w:type="dxa"/>
            <w:noWrap/>
            <w:vAlign w:val="center"/>
          </w:tcPr>
          <w:p w:rsidR="00B45D1D" w:rsidRPr="008007F0" w:rsidRDefault="00B45D1D" w:rsidP="004254F2">
            <w:pPr>
              <w:rPr>
                <w:color w:val="000000"/>
              </w:rPr>
            </w:pPr>
            <w:r w:rsidRPr="008007F0">
              <w:rPr>
                <w:color w:val="000000"/>
              </w:rPr>
              <w:t>989595.5</w:t>
            </w:r>
          </w:p>
        </w:tc>
        <w:tc>
          <w:tcPr>
            <w:tcW w:w="1166" w:type="dxa"/>
            <w:noWrap/>
            <w:vAlign w:val="center"/>
          </w:tcPr>
          <w:p w:rsidR="00B45D1D" w:rsidRPr="008007F0" w:rsidRDefault="00B45D1D" w:rsidP="004254F2">
            <w:pPr>
              <w:rPr>
                <w:color w:val="000000"/>
              </w:rPr>
            </w:pPr>
            <w:r w:rsidRPr="008007F0">
              <w:rPr>
                <w:color w:val="000000"/>
              </w:rPr>
              <w:t>1733939.1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243</w:t>
            </w:r>
          </w:p>
        </w:tc>
        <w:tc>
          <w:tcPr>
            <w:tcW w:w="1066" w:type="dxa"/>
            <w:noWrap/>
            <w:vAlign w:val="center"/>
          </w:tcPr>
          <w:p w:rsidR="00B45D1D" w:rsidRPr="008007F0" w:rsidRDefault="00B45D1D" w:rsidP="004254F2">
            <w:pPr>
              <w:rPr>
                <w:color w:val="000000"/>
              </w:rPr>
            </w:pPr>
            <w:r w:rsidRPr="008007F0">
              <w:rPr>
                <w:color w:val="000000"/>
              </w:rPr>
              <w:t>989592.86</w:t>
            </w:r>
          </w:p>
        </w:tc>
        <w:tc>
          <w:tcPr>
            <w:tcW w:w="1166" w:type="dxa"/>
            <w:noWrap/>
            <w:vAlign w:val="center"/>
          </w:tcPr>
          <w:p w:rsidR="00B45D1D" w:rsidRPr="008007F0" w:rsidRDefault="00B45D1D" w:rsidP="004254F2">
            <w:pPr>
              <w:rPr>
                <w:color w:val="000000"/>
              </w:rPr>
            </w:pPr>
            <w:r w:rsidRPr="008007F0">
              <w:rPr>
                <w:color w:val="000000"/>
              </w:rPr>
              <w:t>1733958.55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244</w:t>
            </w:r>
          </w:p>
        </w:tc>
        <w:tc>
          <w:tcPr>
            <w:tcW w:w="1066" w:type="dxa"/>
            <w:noWrap/>
            <w:vAlign w:val="center"/>
          </w:tcPr>
          <w:p w:rsidR="00B45D1D" w:rsidRPr="008007F0" w:rsidRDefault="00B45D1D" w:rsidP="004254F2">
            <w:pPr>
              <w:rPr>
                <w:color w:val="000000"/>
              </w:rPr>
            </w:pPr>
            <w:r w:rsidRPr="008007F0">
              <w:rPr>
                <w:color w:val="000000"/>
              </w:rPr>
              <w:t>989590.82</w:t>
            </w:r>
          </w:p>
        </w:tc>
        <w:tc>
          <w:tcPr>
            <w:tcW w:w="1166" w:type="dxa"/>
            <w:noWrap/>
            <w:vAlign w:val="center"/>
          </w:tcPr>
          <w:p w:rsidR="00B45D1D" w:rsidRPr="008007F0" w:rsidRDefault="00B45D1D" w:rsidP="004254F2">
            <w:pPr>
              <w:rPr>
                <w:color w:val="000000"/>
              </w:rPr>
            </w:pPr>
            <w:r w:rsidRPr="008007F0">
              <w:rPr>
                <w:color w:val="000000"/>
              </w:rPr>
              <w:t>1733958.4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245</w:t>
            </w:r>
          </w:p>
        </w:tc>
        <w:tc>
          <w:tcPr>
            <w:tcW w:w="1066" w:type="dxa"/>
            <w:noWrap/>
            <w:vAlign w:val="center"/>
          </w:tcPr>
          <w:p w:rsidR="00B45D1D" w:rsidRPr="008007F0" w:rsidRDefault="00B45D1D" w:rsidP="004254F2">
            <w:pPr>
              <w:rPr>
                <w:color w:val="000000"/>
              </w:rPr>
            </w:pPr>
            <w:r w:rsidRPr="008007F0">
              <w:rPr>
                <w:color w:val="000000"/>
              </w:rPr>
              <w:t>989587.08</w:t>
            </w:r>
          </w:p>
        </w:tc>
        <w:tc>
          <w:tcPr>
            <w:tcW w:w="1166" w:type="dxa"/>
            <w:noWrap/>
            <w:vAlign w:val="center"/>
          </w:tcPr>
          <w:p w:rsidR="00B45D1D" w:rsidRPr="008007F0" w:rsidRDefault="00B45D1D" w:rsidP="004254F2">
            <w:pPr>
              <w:rPr>
                <w:color w:val="000000"/>
              </w:rPr>
            </w:pPr>
            <w:r w:rsidRPr="008007F0">
              <w:rPr>
                <w:color w:val="000000"/>
              </w:rPr>
              <w:t>1733956.46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246</w:t>
            </w:r>
          </w:p>
        </w:tc>
        <w:tc>
          <w:tcPr>
            <w:tcW w:w="1066" w:type="dxa"/>
            <w:noWrap/>
            <w:vAlign w:val="center"/>
          </w:tcPr>
          <w:p w:rsidR="00B45D1D" w:rsidRPr="008007F0" w:rsidRDefault="00B45D1D" w:rsidP="004254F2">
            <w:pPr>
              <w:rPr>
                <w:color w:val="000000"/>
              </w:rPr>
            </w:pPr>
            <w:r w:rsidRPr="008007F0">
              <w:rPr>
                <w:color w:val="000000"/>
              </w:rPr>
              <w:t>989587.68</w:t>
            </w:r>
          </w:p>
        </w:tc>
        <w:tc>
          <w:tcPr>
            <w:tcW w:w="1166" w:type="dxa"/>
            <w:noWrap/>
            <w:vAlign w:val="center"/>
          </w:tcPr>
          <w:p w:rsidR="00B45D1D" w:rsidRPr="008007F0" w:rsidRDefault="00B45D1D" w:rsidP="004254F2">
            <w:pPr>
              <w:rPr>
                <w:color w:val="000000"/>
              </w:rPr>
            </w:pPr>
            <w:r w:rsidRPr="008007F0">
              <w:rPr>
                <w:color w:val="000000"/>
              </w:rPr>
              <w:t>1733952.06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241</w:t>
            </w:r>
          </w:p>
        </w:tc>
        <w:tc>
          <w:tcPr>
            <w:tcW w:w="1066" w:type="dxa"/>
            <w:noWrap/>
            <w:vAlign w:val="center"/>
          </w:tcPr>
          <w:p w:rsidR="00B45D1D" w:rsidRPr="008007F0" w:rsidRDefault="00B45D1D" w:rsidP="004254F2">
            <w:pPr>
              <w:rPr>
                <w:color w:val="000000"/>
              </w:rPr>
            </w:pPr>
            <w:r w:rsidRPr="008007F0">
              <w:rPr>
                <w:color w:val="000000"/>
              </w:rPr>
              <w:t>989594.79</w:t>
            </w:r>
          </w:p>
        </w:tc>
        <w:tc>
          <w:tcPr>
            <w:tcW w:w="1166" w:type="dxa"/>
            <w:noWrap/>
            <w:vAlign w:val="center"/>
          </w:tcPr>
          <w:p w:rsidR="00B45D1D" w:rsidRPr="008007F0" w:rsidRDefault="00B45D1D" w:rsidP="004254F2">
            <w:pPr>
              <w:rPr>
                <w:color w:val="000000"/>
              </w:rPr>
            </w:pPr>
            <w:r w:rsidRPr="008007F0">
              <w:rPr>
                <w:color w:val="000000"/>
              </w:rPr>
              <w:t>1733938.55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4(3)</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247</w:t>
            </w:r>
          </w:p>
        </w:tc>
        <w:tc>
          <w:tcPr>
            <w:tcW w:w="1066" w:type="dxa"/>
            <w:noWrap/>
            <w:vAlign w:val="center"/>
          </w:tcPr>
          <w:p w:rsidR="00B45D1D" w:rsidRPr="008007F0" w:rsidRDefault="00B45D1D" w:rsidP="004254F2">
            <w:pPr>
              <w:rPr>
                <w:color w:val="000000"/>
              </w:rPr>
            </w:pPr>
            <w:r w:rsidRPr="008007F0">
              <w:rPr>
                <w:color w:val="000000"/>
              </w:rPr>
              <w:t>989591.57</w:t>
            </w:r>
          </w:p>
        </w:tc>
        <w:tc>
          <w:tcPr>
            <w:tcW w:w="1166" w:type="dxa"/>
            <w:noWrap/>
            <w:vAlign w:val="center"/>
          </w:tcPr>
          <w:p w:rsidR="00B45D1D" w:rsidRPr="008007F0" w:rsidRDefault="00B45D1D" w:rsidP="004254F2">
            <w:pPr>
              <w:rPr>
                <w:color w:val="000000"/>
              </w:rPr>
            </w:pPr>
            <w:r w:rsidRPr="008007F0">
              <w:rPr>
                <w:color w:val="000000"/>
              </w:rPr>
              <w:t>1734005.22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248</w:t>
            </w:r>
          </w:p>
        </w:tc>
        <w:tc>
          <w:tcPr>
            <w:tcW w:w="1066" w:type="dxa"/>
            <w:noWrap/>
            <w:vAlign w:val="center"/>
          </w:tcPr>
          <w:p w:rsidR="00B45D1D" w:rsidRPr="008007F0" w:rsidRDefault="00B45D1D" w:rsidP="004254F2">
            <w:pPr>
              <w:rPr>
                <w:color w:val="000000"/>
              </w:rPr>
            </w:pPr>
            <w:r w:rsidRPr="008007F0">
              <w:rPr>
                <w:color w:val="000000"/>
              </w:rPr>
              <w:t>989595.62</w:t>
            </w:r>
          </w:p>
        </w:tc>
        <w:tc>
          <w:tcPr>
            <w:tcW w:w="1166" w:type="dxa"/>
            <w:noWrap/>
            <w:vAlign w:val="center"/>
          </w:tcPr>
          <w:p w:rsidR="00B45D1D" w:rsidRPr="008007F0" w:rsidRDefault="00B45D1D" w:rsidP="004254F2">
            <w:pPr>
              <w:rPr>
                <w:color w:val="000000"/>
              </w:rPr>
            </w:pPr>
            <w:r w:rsidRPr="008007F0">
              <w:rPr>
                <w:color w:val="000000"/>
              </w:rPr>
              <w:t>1734019.94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249</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1734031.24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250</w:t>
            </w:r>
          </w:p>
        </w:tc>
        <w:tc>
          <w:tcPr>
            <w:tcW w:w="1066" w:type="dxa"/>
            <w:noWrap/>
            <w:vAlign w:val="center"/>
          </w:tcPr>
          <w:p w:rsidR="00B45D1D" w:rsidRPr="008007F0" w:rsidRDefault="00B45D1D" w:rsidP="004254F2">
            <w:pPr>
              <w:rPr>
                <w:color w:val="000000"/>
              </w:rPr>
            </w:pPr>
            <w:r w:rsidRPr="008007F0">
              <w:rPr>
                <w:color w:val="000000"/>
              </w:rPr>
              <w:t>989590.03</w:t>
            </w:r>
          </w:p>
        </w:tc>
        <w:tc>
          <w:tcPr>
            <w:tcW w:w="1166" w:type="dxa"/>
            <w:noWrap/>
            <w:vAlign w:val="center"/>
          </w:tcPr>
          <w:p w:rsidR="00B45D1D" w:rsidRPr="008007F0" w:rsidRDefault="00B45D1D" w:rsidP="004254F2">
            <w:pPr>
              <w:rPr>
                <w:color w:val="000000"/>
              </w:rPr>
            </w:pPr>
            <w:r w:rsidRPr="008007F0">
              <w:rPr>
                <w:color w:val="000000"/>
              </w:rPr>
              <w:t>1734016.55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247</w:t>
            </w:r>
          </w:p>
        </w:tc>
        <w:tc>
          <w:tcPr>
            <w:tcW w:w="1066" w:type="dxa"/>
            <w:noWrap/>
            <w:vAlign w:val="center"/>
          </w:tcPr>
          <w:p w:rsidR="00B45D1D" w:rsidRPr="008007F0" w:rsidRDefault="00B45D1D" w:rsidP="004254F2">
            <w:pPr>
              <w:rPr>
                <w:color w:val="000000"/>
              </w:rPr>
            </w:pPr>
            <w:r w:rsidRPr="008007F0">
              <w:rPr>
                <w:color w:val="000000"/>
              </w:rPr>
              <w:t>989591.57</w:t>
            </w:r>
          </w:p>
        </w:tc>
        <w:tc>
          <w:tcPr>
            <w:tcW w:w="1166" w:type="dxa"/>
            <w:noWrap/>
            <w:vAlign w:val="center"/>
          </w:tcPr>
          <w:p w:rsidR="00B45D1D" w:rsidRPr="008007F0" w:rsidRDefault="00B45D1D" w:rsidP="004254F2">
            <w:pPr>
              <w:rPr>
                <w:color w:val="000000"/>
              </w:rPr>
            </w:pPr>
            <w:r w:rsidRPr="008007F0">
              <w:rPr>
                <w:color w:val="000000"/>
              </w:rPr>
              <w:t>1734005.22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4(4)</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251</w:t>
            </w:r>
          </w:p>
        </w:tc>
        <w:tc>
          <w:tcPr>
            <w:tcW w:w="1066" w:type="dxa"/>
            <w:noWrap/>
            <w:vAlign w:val="center"/>
          </w:tcPr>
          <w:p w:rsidR="00B45D1D" w:rsidRPr="008007F0" w:rsidRDefault="00B45D1D" w:rsidP="004254F2">
            <w:pPr>
              <w:rPr>
                <w:color w:val="000000"/>
              </w:rPr>
            </w:pPr>
            <w:r w:rsidRPr="008007F0">
              <w:rPr>
                <w:color w:val="000000"/>
              </w:rPr>
              <w:t>989587.25</w:t>
            </w:r>
          </w:p>
        </w:tc>
        <w:tc>
          <w:tcPr>
            <w:tcW w:w="1166" w:type="dxa"/>
            <w:noWrap/>
            <w:vAlign w:val="center"/>
          </w:tcPr>
          <w:p w:rsidR="00B45D1D" w:rsidRPr="008007F0" w:rsidRDefault="00B45D1D" w:rsidP="004254F2">
            <w:pPr>
              <w:rPr>
                <w:color w:val="000000"/>
              </w:rPr>
            </w:pPr>
            <w:r w:rsidRPr="008007F0">
              <w:rPr>
                <w:color w:val="000000"/>
              </w:rPr>
              <w:t>1734037.05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252</w:t>
            </w:r>
          </w:p>
        </w:tc>
        <w:tc>
          <w:tcPr>
            <w:tcW w:w="1066" w:type="dxa"/>
            <w:noWrap/>
            <w:vAlign w:val="center"/>
          </w:tcPr>
          <w:p w:rsidR="00B45D1D" w:rsidRPr="008007F0" w:rsidRDefault="00B45D1D" w:rsidP="004254F2">
            <w:pPr>
              <w:rPr>
                <w:color w:val="000000"/>
              </w:rPr>
            </w:pPr>
            <w:r w:rsidRPr="008007F0">
              <w:rPr>
                <w:color w:val="000000"/>
              </w:rPr>
              <w:t>989591.27</w:t>
            </w:r>
          </w:p>
        </w:tc>
        <w:tc>
          <w:tcPr>
            <w:tcW w:w="1166" w:type="dxa"/>
            <w:noWrap/>
            <w:vAlign w:val="center"/>
          </w:tcPr>
          <w:p w:rsidR="00B45D1D" w:rsidRPr="008007F0" w:rsidRDefault="00B45D1D" w:rsidP="004254F2">
            <w:pPr>
              <w:rPr>
                <w:color w:val="000000"/>
              </w:rPr>
            </w:pPr>
            <w:r w:rsidRPr="008007F0">
              <w:rPr>
                <w:color w:val="000000"/>
              </w:rPr>
              <w:t>1734051.99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253</w:t>
            </w:r>
          </w:p>
        </w:tc>
        <w:tc>
          <w:tcPr>
            <w:tcW w:w="1066" w:type="dxa"/>
            <w:noWrap/>
            <w:vAlign w:val="center"/>
          </w:tcPr>
          <w:p w:rsidR="00B45D1D" w:rsidRPr="008007F0" w:rsidRDefault="00B45D1D" w:rsidP="004254F2">
            <w:pPr>
              <w:rPr>
                <w:color w:val="000000"/>
              </w:rPr>
            </w:pPr>
            <w:r w:rsidRPr="008007F0">
              <w:rPr>
                <w:color w:val="000000"/>
              </w:rPr>
              <w:t>989546.44</w:t>
            </w:r>
          </w:p>
        </w:tc>
        <w:tc>
          <w:tcPr>
            <w:tcW w:w="1166" w:type="dxa"/>
            <w:noWrap/>
            <w:vAlign w:val="center"/>
          </w:tcPr>
          <w:p w:rsidR="00B45D1D" w:rsidRPr="008007F0" w:rsidRDefault="00B45D1D" w:rsidP="004254F2">
            <w:pPr>
              <w:rPr>
                <w:color w:val="000000"/>
              </w:rPr>
            </w:pPr>
            <w:r w:rsidRPr="008007F0">
              <w:rPr>
                <w:color w:val="000000"/>
              </w:rPr>
              <w:t>1734382.27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254</w:t>
            </w:r>
          </w:p>
        </w:tc>
        <w:tc>
          <w:tcPr>
            <w:tcW w:w="1066" w:type="dxa"/>
            <w:noWrap/>
            <w:vAlign w:val="center"/>
          </w:tcPr>
          <w:p w:rsidR="00B45D1D" w:rsidRPr="008007F0" w:rsidRDefault="00B45D1D" w:rsidP="004254F2">
            <w:pPr>
              <w:rPr>
                <w:color w:val="000000"/>
              </w:rPr>
            </w:pPr>
            <w:r w:rsidRPr="008007F0">
              <w:rPr>
                <w:color w:val="000000"/>
              </w:rPr>
              <w:t>989546.31</w:t>
            </w:r>
          </w:p>
        </w:tc>
        <w:tc>
          <w:tcPr>
            <w:tcW w:w="1166" w:type="dxa"/>
            <w:noWrap/>
            <w:vAlign w:val="center"/>
          </w:tcPr>
          <w:p w:rsidR="00B45D1D" w:rsidRPr="008007F0" w:rsidRDefault="00B45D1D" w:rsidP="004254F2">
            <w:pPr>
              <w:rPr>
                <w:color w:val="000000"/>
              </w:rPr>
            </w:pPr>
            <w:r w:rsidRPr="008007F0">
              <w:rPr>
                <w:color w:val="000000"/>
              </w:rPr>
              <w:t>1734383.25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255</w:t>
            </w:r>
          </w:p>
        </w:tc>
        <w:tc>
          <w:tcPr>
            <w:tcW w:w="1066" w:type="dxa"/>
            <w:noWrap/>
            <w:vAlign w:val="center"/>
          </w:tcPr>
          <w:p w:rsidR="00B45D1D" w:rsidRPr="008007F0" w:rsidRDefault="00B45D1D" w:rsidP="004254F2">
            <w:pPr>
              <w:rPr>
                <w:color w:val="000000"/>
              </w:rPr>
            </w:pPr>
            <w:r w:rsidRPr="008007F0">
              <w:rPr>
                <w:color w:val="000000"/>
              </w:rPr>
              <w:t>989546.19</w:t>
            </w:r>
          </w:p>
        </w:tc>
        <w:tc>
          <w:tcPr>
            <w:tcW w:w="1166" w:type="dxa"/>
            <w:noWrap/>
            <w:vAlign w:val="center"/>
          </w:tcPr>
          <w:p w:rsidR="00B45D1D" w:rsidRPr="008007F0" w:rsidRDefault="00B45D1D" w:rsidP="004254F2">
            <w:pPr>
              <w:rPr>
                <w:color w:val="000000"/>
              </w:rPr>
            </w:pPr>
            <w:r w:rsidRPr="008007F0">
              <w:rPr>
                <w:color w:val="000000"/>
              </w:rPr>
              <w:t>1734384.21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256</w:t>
            </w:r>
          </w:p>
        </w:tc>
        <w:tc>
          <w:tcPr>
            <w:tcW w:w="1066" w:type="dxa"/>
            <w:noWrap/>
            <w:vAlign w:val="center"/>
          </w:tcPr>
          <w:p w:rsidR="00B45D1D" w:rsidRPr="008007F0" w:rsidRDefault="00B45D1D" w:rsidP="004254F2">
            <w:pPr>
              <w:rPr>
                <w:color w:val="000000"/>
              </w:rPr>
            </w:pPr>
            <w:r w:rsidRPr="008007F0">
              <w:rPr>
                <w:color w:val="000000"/>
              </w:rPr>
              <w:t>989546.07</w:t>
            </w:r>
          </w:p>
        </w:tc>
        <w:tc>
          <w:tcPr>
            <w:tcW w:w="1166" w:type="dxa"/>
            <w:noWrap/>
            <w:vAlign w:val="center"/>
          </w:tcPr>
          <w:p w:rsidR="00B45D1D" w:rsidRPr="008007F0" w:rsidRDefault="00B45D1D" w:rsidP="004254F2">
            <w:pPr>
              <w:rPr>
                <w:color w:val="000000"/>
              </w:rPr>
            </w:pPr>
            <w:r w:rsidRPr="008007F0">
              <w:rPr>
                <w:color w:val="000000"/>
              </w:rPr>
              <w:t>1734385.18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257</w:t>
            </w:r>
          </w:p>
        </w:tc>
        <w:tc>
          <w:tcPr>
            <w:tcW w:w="1066" w:type="dxa"/>
            <w:noWrap/>
            <w:vAlign w:val="center"/>
          </w:tcPr>
          <w:p w:rsidR="00B45D1D" w:rsidRPr="008007F0" w:rsidRDefault="00B45D1D" w:rsidP="004254F2">
            <w:pPr>
              <w:rPr>
                <w:color w:val="000000"/>
              </w:rPr>
            </w:pPr>
            <w:r w:rsidRPr="008007F0">
              <w:rPr>
                <w:color w:val="000000"/>
              </w:rPr>
              <w:t>989545.96</w:t>
            </w:r>
          </w:p>
        </w:tc>
        <w:tc>
          <w:tcPr>
            <w:tcW w:w="1166" w:type="dxa"/>
            <w:noWrap/>
            <w:vAlign w:val="center"/>
          </w:tcPr>
          <w:p w:rsidR="00B45D1D" w:rsidRPr="008007F0" w:rsidRDefault="00B45D1D" w:rsidP="004254F2">
            <w:pPr>
              <w:rPr>
                <w:color w:val="000000"/>
              </w:rPr>
            </w:pPr>
            <w:r w:rsidRPr="008007F0">
              <w:rPr>
                <w:color w:val="000000"/>
              </w:rPr>
              <w:t>1734386.14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258</w:t>
            </w:r>
          </w:p>
        </w:tc>
        <w:tc>
          <w:tcPr>
            <w:tcW w:w="1066" w:type="dxa"/>
            <w:noWrap/>
            <w:vAlign w:val="center"/>
          </w:tcPr>
          <w:p w:rsidR="00B45D1D" w:rsidRPr="008007F0" w:rsidRDefault="00B45D1D" w:rsidP="004254F2">
            <w:pPr>
              <w:rPr>
                <w:color w:val="000000"/>
              </w:rPr>
            </w:pPr>
            <w:r w:rsidRPr="008007F0">
              <w:rPr>
                <w:color w:val="000000"/>
              </w:rPr>
              <w:t>989545.86</w:t>
            </w:r>
          </w:p>
        </w:tc>
        <w:tc>
          <w:tcPr>
            <w:tcW w:w="1166" w:type="dxa"/>
            <w:noWrap/>
            <w:vAlign w:val="center"/>
          </w:tcPr>
          <w:p w:rsidR="00B45D1D" w:rsidRPr="008007F0" w:rsidRDefault="00B45D1D" w:rsidP="004254F2">
            <w:pPr>
              <w:rPr>
                <w:color w:val="000000"/>
              </w:rPr>
            </w:pPr>
            <w:r w:rsidRPr="008007F0">
              <w:rPr>
                <w:color w:val="000000"/>
              </w:rPr>
              <w:t>1734387.11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259</w:t>
            </w:r>
          </w:p>
        </w:tc>
        <w:tc>
          <w:tcPr>
            <w:tcW w:w="1066" w:type="dxa"/>
            <w:noWrap/>
            <w:vAlign w:val="center"/>
          </w:tcPr>
          <w:p w:rsidR="00B45D1D" w:rsidRPr="008007F0" w:rsidRDefault="00B45D1D" w:rsidP="004254F2">
            <w:pPr>
              <w:rPr>
                <w:color w:val="000000"/>
              </w:rPr>
            </w:pPr>
            <w:r w:rsidRPr="008007F0">
              <w:rPr>
                <w:color w:val="000000"/>
              </w:rPr>
              <w:t>989545.77</w:t>
            </w:r>
          </w:p>
        </w:tc>
        <w:tc>
          <w:tcPr>
            <w:tcW w:w="1166" w:type="dxa"/>
            <w:noWrap/>
            <w:vAlign w:val="center"/>
          </w:tcPr>
          <w:p w:rsidR="00B45D1D" w:rsidRPr="008007F0" w:rsidRDefault="00B45D1D" w:rsidP="004254F2">
            <w:pPr>
              <w:rPr>
                <w:color w:val="000000"/>
              </w:rPr>
            </w:pPr>
            <w:r w:rsidRPr="008007F0">
              <w:rPr>
                <w:color w:val="000000"/>
              </w:rPr>
              <w:t>1734388.09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260</w:t>
            </w:r>
          </w:p>
        </w:tc>
        <w:tc>
          <w:tcPr>
            <w:tcW w:w="1066" w:type="dxa"/>
            <w:noWrap/>
            <w:vAlign w:val="center"/>
          </w:tcPr>
          <w:p w:rsidR="00B45D1D" w:rsidRPr="008007F0" w:rsidRDefault="00B45D1D" w:rsidP="004254F2">
            <w:pPr>
              <w:rPr>
                <w:color w:val="000000"/>
              </w:rPr>
            </w:pPr>
            <w:r w:rsidRPr="008007F0">
              <w:rPr>
                <w:color w:val="000000"/>
              </w:rPr>
              <w:t>989545.68</w:t>
            </w:r>
          </w:p>
        </w:tc>
        <w:tc>
          <w:tcPr>
            <w:tcW w:w="1166" w:type="dxa"/>
            <w:noWrap/>
            <w:vAlign w:val="center"/>
          </w:tcPr>
          <w:p w:rsidR="00B45D1D" w:rsidRPr="008007F0" w:rsidRDefault="00B45D1D" w:rsidP="004254F2">
            <w:pPr>
              <w:rPr>
                <w:color w:val="000000"/>
              </w:rPr>
            </w:pPr>
            <w:r w:rsidRPr="008007F0">
              <w:rPr>
                <w:color w:val="000000"/>
              </w:rPr>
              <w:t>1734389.06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261</w:t>
            </w:r>
          </w:p>
        </w:tc>
        <w:tc>
          <w:tcPr>
            <w:tcW w:w="1066" w:type="dxa"/>
            <w:noWrap/>
            <w:vAlign w:val="center"/>
          </w:tcPr>
          <w:p w:rsidR="00B45D1D" w:rsidRPr="008007F0" w:rsidRDefault="00B45D1D" w:rsidP="004254F2">
            <w:pPr>
              <w:rPr>
                <w:color w:val="000000"/>
              </w:rPr>
            </w:pPr>
            <w:r w:rsidRPr="008007F0">
              <w:rPr>
                <w:color w:val="000000"/>
              </w:rPr>
              <w:t>989544.18</w:t>
            </w:r>
          </w:p>
        </w:tc>
        <w:tc>
          <w:tcPr>
            <w:tcW w:w="1166" w:type="dxa"/>
            <w:noWrap/>
            <w:vAlign w:val="center"/>
          </w:tcPr>
          <w:p w:rsidR="00B45D1D" w:rsidRPr="008007F0" w:rsidRDefault="00B45D1D" w:rsidP="004254F2">
            <w:pPr>
              <w:rPr>
                <w:color w:val="000000"/>
              </w:rPr>
            </w:pPr>
            <w:r w:rsidRPr="008007F0">
              <w:rPr>
                <w:color w:val="000000"/>
              </w:rPr>
              <w:t>1734406.31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262</w:t>
            </w:r>
          </w:p>
        </w:tc>
        <w:tc>
          <w:tcPr>
            <w:tcW w:w="1066" w:type="dxa"/>
            <w:noWrap/>
            <w:vAlign w:val="center"/>
          </w:tcPr>
          <w:p w:rsidR="00B45D1D" w:rsidRPr="008007F0" w:rsidRDefault="00B45D1D" w:rsidP="004254F2">
            <w:pPr>
              <w:rPr>
                <w:color w:val="000000"/>
              </w:rPr>
            </w:pPr>
            <w:r w:rsidRPr="008007F0">
              <w:rPr>
                <w:color w:val="000000"/>
              </w:rPr>
              <w:t>989538.31</w:t>
            </w:r>
          </w:p>
        </w:tc>
        <w:tc>
          <w:tcPr>
            <w:tcW w:w="1166" w:type="dxa"/>
            <w:noWrap/>
            <w:vAlign w:val="center"/>
          </w:tcPr>
          <w:p w:rsidR="00B45D1D" w:rsidRPr="008007F0" w:rsidRDefault="00B45D1D" w:rsidP="004254F2">
            <w:pPr>
              <w:rPr>
                <w:color w:val="000000"/>
              </w:rPr>
            </w:pPr>
            <w:r w:rsidRPr="008007F0">
              <w:rPr>
                <w:color w:val="000000"/>
              </w:rPr>
              <w:t>1734404.46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263</w:t>
            </w:r>
          </w:p>
        </w:tc>
        <w:tc>
          <w:tcPr>
            <w:tcW w:w="1066" w:type="dxa"/>
            <w:noWrap/>
            <w:vAlign w:val="center"/>
          </w:tcPr>
          <w:p w:rsidR="00B45D1D" w:rsidRPr="008007F0" w:rsidRDefault="00B45D1D" w:rsidP="004254F2">
            <w:pPr>
              <w:rPr>
                <w:color w:val="000000"/>
              </w:rPr>
            </w:pPr>
            <w:r w:rsidRPr="008007F0">
              <w:rPr>
                <w:color w:val="000000"/>
              </w:rPr>
              <w:t>989539.69</w:t>
            </w:r>
          </w:p>
        </w:tc>
        <w:tc>
          <w:tcPr>
            <w:tcW w:w="1166" w:type="dxa"/>
            <w:noWrap/>
            <w:vAlign w:val="center"/>
          </w:tcPr>
          <w:p w:rsidR="00B45D1D" w:rsidRPr="008007F0" w:rsidRDefault="00B45D1D" w:rsidP="004254F2">
            <w:pPr>
              <w:rPr>
                <w:color w:val="000000"/>
              </w:rPr>
            </w:pPr>
            <w:r w:rsidRPr="008007F0">
              <w:rPr>
                <w:color w:val="000000"/>
              </w:rPr>
              <w:t>1734388.56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264</w:t>
            </w:r>
          </w:p>
        </w:tc>
        <w:tc>
          <w:tcPr>
            <w:tcW w:w="1066" w:type="dxa"/>
            <w:noWrap/>
            <w:vAlign w:val="center"/>
          </w:tcPr>
          <w:p w:rsidR="00B45D1D" w:rsidRPr="008007F0" w:rsidRDefault="00B45D1D" w:rsidP="004254F2">
            <w:pPr>
              <w:rPr>
                <w:color w:val="000000"/>
              </w:rPr>
            </w:pPr>
            <w:r w:rsidRPr="008007F0">
              <w:rPr>
                <w:color w:val="000000"/>
              </w:rPr>
              <w:t>989540.49</w:t>
            </w:r>
          </w:p>
        </w:tc>
        <w:tc>
          <w:tcPr>
            <w:tcW w:w="1166" w:type="dxa"/>
            <w:noWrap/>
            <w:vAlign w:val="center"/>
          </w:tcPr>
          <w:p w:rsidR="00B45D1D" w:rsidRPr="008007F0" w:rsidRDefault="00B45D1D" w:rsidP="004254F2">
            <w:pPr>
              <w:rPr>
                <w:color w:val="000000"/>
              </w:rPr>
            </w:pPr>
            <w:r w:rsidRPr="008007F0">
              <w:rPr>
                <w:color w:val="000000"/>
              </w:rPr>
              <w:t>1734381.44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251</w:t>
            </w:r>
          </w:p>
        </w:tc>
        <w:tc>
          <w:tcPr>
            <w:tcW w:w="1066" w:type="dxa"/>
            <w:noWrap/>
            <w:vAlign w:val="center"/>
          </w:tcPr>
          <w:p w:rsidR="00B45D1D" w:rsidRPr="008007F0" w:rsidRDefault="00B45D1D" w:rsidP="004254F2">
            <w:pPr>
              <w:rPr>
                <w:color w:val="000000"/>
              </w:rPr>
            </w:pPr>
            <w:r w:rsidRPr="008007F0">
              <w:rPr>
                <w:color w:val="000000"/>
              </w:rPr>
              <w:t>989587.25</w:t>
            </w:r>
          </w:p>
        </w:tc>
        <w:tc>
          <w:tcPr>
            <w:tcW w:w="1166" w:type="dxa"/>
            <w:noWrap/>
            <w:vAlign w:val="center"/>
          </w:tcPr>
          <w:p w:rsidR="00B45D1D" w:rsidRPr="008007F0" w:rsidRDefault="00B45D1D" w:rsidP="004254F2">
            <w:pPr>
              <w:rPr>
                <w:color w:val="000000"/>
              </w:rPr>
            </w:pPr>
            <w:r w:rsidRPr="008007F0">
              <w:rPr>
                <w:color w:val="000000"/>
              </w:rPr>
              <w:t>1734037.05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4(5)</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265</w:t>
            </w:r>
          </w:p>
        </w:tc>
        <w:tc>
          <w:tcPr>
            <w:tcW w:w="1066" w:type="dxa"/>
            <w:noWrap/>
            <w:vAlign w:val="center"/>
          </w:tcPr>
          <w:p w:rsidR="00B45D1D" w:rsidRPr="008007F0" w:rsidRDefault="00B45D1D" w:rsidP="004254F2">
            <w:pPr>
              <w:rPr>
                <w:color w:val="000000"/>
              </w:rPr>
            </w:pPr>
            <w:r w:rsidRPr="008007F0">
              <w:rPr>
                <w:color w:val="000000"/>
              </w:rPr>
              <w:t>989547.44</w:t>
            </w:r>
          </w:p>
        </w:tc>
        <w:tc>
          <w:tcPr>
            <w:tcW w:w="1166" w:type="dxa"/>
            <w:noWrap/>
            <w:vAlign w:val="center"/>
          </w:tcPr>
          <w:p w:rsidR="00B45D1D" w:rsidRPr="008007F0" w:rsidRDefault="00B45D1D" w:rsidP="004254F2">
            <w:pPr>
              <w:rPr>
                <w:color w:val="000000"/>
              </w:rPr>
            </w:pPr>
            <w:r w:rsidRPr="008007F0">
              <w:rPr>
                <w:color w:val="000000"/>
              </w:rPr>
              <w:t>1734293.08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266</w:t>
            </w:r>
          </w:p>
        </w:tc>
        <w:tc>
          <w:tcPr>
            <w:tcW w:w="1066" w:type="dxa"/>
            <w:noWrap/>
            <w:vAlign w:val="center"/>
          </w:tcPr>
          <w:p w:rsidR="00B45D1D" w:rsidRPr="008007F0" w:rsidRDefault="00B45D1D" w:rsidP="004254F2">
            <w:pPr>
              <w:rPr>
                <w:color w:val="000000"/>
              </w:rPr>
            </w:pPr>
            <w:r w:rsidRPr="008007F0">
              <w:rPr>
                <w:color w:val="000000"/>
              </w:rPr>
              <w:t>989535.53</w:t>
            </w:r>
          </w:p>
        </w:tc>
        <w:tc>
          <w:tcPr>
            <w:tcW w:w="1166" w:type="dxa"/>
            <w:noWrap/>
            <w:vAlign w:val="center"/>
          </w:tcPr>
          <w:p w:rsidR="00B45D1D" w:rsidRPr="008007F0" w:rsidRDefault="00B45D1D" w:rsidP="004254F2">
            <w:pPr>
              <w:rPr>
                <w:color w:val="000000"/>
              </w:rPr>
            </w:pPr>
            <w:r w:rsidRPr="008007F0">
              <w:rPr>
                <w:color w:val="000000"/>
              </w:rPr>
              <w:t>1734380.83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267</w:t>
            </w:r>
          </w:p>
        </w:tc>
        <w:tc>
          <w:tcPr>
            <w:tcW w:w="1066" w:type="dxa"/>
            <w:noWrap/>
            <w:vAlign w:val="center"/>
          </w:tcPr>
          <w:p w:rsidR="00B45D1D" w:rsidRPr="008007F0" w:rsidRDefault="00B45D1D" w:rsidP="004254F2">
            <w:pPr>
              <w:rPr>
                <w:color w:val="000000"/>
              </w:rPr>
            </w:pPr>
            <w:r w:rsidRPr="008007F0">
              <w:rPr>
                <w:color w:val="000000"/>
              </w:rPr>
              <w:t>989534.71</w:t>
            </w:r>
          </w:p>
        </w:tc>
        <w:tc>
          <w:tcPr>
            <w:tcW w:w="1166" w:type="dxa"/>
            <w:noWrap/>
            <w:vAlign w:val="center"/>
          </w:tcPr>
          <w:p w:rsidR="00B45D1D" w:rsidRPr="008007F0" w:rsidRDefault="00B45D1D" w:rsidP="004254F2">
            <w:pPr>
              <w:rPr>
                <w:color w:val="000000"/>
              </w:rPr>
            </w:pPr>
            <w:r w:rsidRPr="008007F0">
              <w:rPr>
                <w:color w:val="000000"/>
              </w:rPr>
              <w:t>1734388.07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268</w:t>
            </w:r>
          </w:p>
        </w:tc>
        <w:tc>
          <w:tcPr>
            <w:tcW w:w="1066" w:type="dxa"/>
            <w:noWrap/>
            <w:vAlign w:val="center"/>
          </w:tcPr>
          <w:p w:rsidR="00B45D1D" w:rsidRPr="008007F0" w:rsidRDefault="00B45D1D" w:rsidP="004254F2">
            <w:pPr>
              <w:rPr>
                <w:color w:val="000000"/>
              </w:rPr>
            </w:pPr>
            <w:r w:rsidRPr="008007F0">
              <w:rPr>
                <w:color w:val="000000"/>
              </w:rPr>
              <w:t>989533.42</w:t>
            </w:r>
          </w:p>
        </w:tc>
        <w:tc>
          <w:tcPr>
            <w:tcW w:w="1166" w:type="dxa"/>
            <w:noWrap/>
            <w:vAlign w:val="center"/>
          </w:tcPr>
          <w:p w:rsidR="00B45D1D" w:rsidRPr="008007F0" w:rsidRDefault="00B45D1D" w:rsidP="004254F2">
            <w:pPr>
              <w:rPr>
                <w:color w:val="000000"/>
              </w:rPr>
            </w:pPr>
            <w:r w:rsidRPr="008007F0">
              <w:rPr>
                <w:color w:val="000000"/>
              </w:rPr>
              <w:t>1734402.91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269</w:t>
            </w:r>
          </w:p>
        </w:tc>
        <w:tc>
          <w:tcPr>
            <w:tcW w:w="1066" w:type="dxa"/>
            <w:noWrap/>
            <w:vAlign w:val="center"/>
          </w:tcPr>
          <w:p w:rsidR="00B45D1D" w:rsidRPr="008007F0" w:rsidRDefault="00B45D1D" w:rsidP="004254F2">
            <w:pPr>
              <w:rPr>
                <w:color w:val="000000"/>
              </w:rPr>
            </w:pPr>
            <w:r w:rsidRPr="008007F0">
              <w:rPr>
                <w:color w:val="000000"/>
              </w:rPr>
              <w:t>989531.56</w:t>
            </w:r>
          </w:p>
        </w:tc>
        <w:tc>
          <w:tcPr>
            <w:tcW w:w="1166" w:type="dxa"/>
            <w:noWrap/>
            <w:vAlign w:val="center"/>
          </w:tcPr>
          <w:p w:rsidR="00B45D1D" w:rsidRPr="008007F0" w:rsidRDefault="00B45D1D" w:rsidP="004254F2">
            <w:pPr>
              <w:rPr>
                <w:color w:val="000000"/>
              </w:rPr>
            </w:pPr>
            <w:r w:rsidRPr="008007F0">
              <w:rPr>
                <w:color w:val="000000"/>
              </w:rPr>
              <w:t>1734402.33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265</w:t>
            </w:r>
          </w:p>
        </w:tc>
        <w:tc>
          <w:tcPr>
            <w:tcW w:w="1066" w:type="dxa"/>
            <w:noWrap/>
            <w:vAlign w:val="center"/>
          </w:tcPr>
          <w:p w:rsidR="00B45D1D" w:rsidRPr="008007F0" w:rsidRDefault="00B45D1D" w:rsidP="004254F2">
            <w:pPr>
              <w:rPr>
                <w:color w:val="000000"/>
              </w:rPr>
            </w:pPr>
            <w:r w:rsidRPr="008007F0">
              <w:rPr>
                <w:color w:val="000000"/>
              </w:rPr>
              <w:t>989547.44</w:t>
            </w:r>
          </w:p>
        </w:tc>
        <w:tc>
          <w:tcPr>
            <w:tcW w:w="1166" w:type="dxa"/>
            <w:noWrap/>
            <w:vAlign w:val="center"/>
          </w:tcPr>
          <w:p w:rsidR="00B45D1D" w:rsidRPr="008007F0" w:rsidRDefault="00B45D1D" w:rsidP="004254F2">
            <w:pPr>
              <w:rPr>
                <w:color w:val="000000"/>
              </w:rPr>
            </w:pPr>
            <w:r w:rsidRPr="008007F0">
              <w:rPr>
                <w:color w:val="000000"/>
              </w:rPr>
              <w:t>1734293.08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4(6)</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270</w:t>
            </w:r>
          </w:p>
        </w:tc>
        <w:tc>
          <w:tcPr>
            <w:tcW w:w="1066" w:type="dxa"/>
            <w:noWrap/>
            <w:vAlign w:val="center"/>
          </w:tcPr>
          <w:p w:rsidR="00B45D1D" w:rsidRPr="008007F0" w:rsidRDefault="00B45D1D" w:rsidP="004254F2">
            <w:pPr>
              <w:rPr>
                <w:color w:val="000000"/>
              </w:rPr>
            </w:pPr>
            <w:r w:rsidRPr="008007F0">
              <w:rPr>
                <w:color w:val="000000"/>
              </w:rPr>
              <w:t>989530.57</w:t>
            </w:r>
          </w:p>
        </w:tc>
        <w:tc>
          <w:tcPr>
            <w:tcW w:w="1166" w:type="dxa"/>
            <w:noWrap/>
            <w:vAlign w:val="center"/>
          </w:tcPr>
          <w:p w:rsidR="00B45D1D" w:rsidRPr="008007F0" w:rsidRDefault="00B45D1D" w:rsidP="004254F2">
            <w:pPr>
              <w:rPr>
                <w:color w:val="000000"/>
              </w:rPr>
            </w:pPr>
            <w:r w:rsidRPr="008007F0">
              <w:rPr>
                <w:color w:val="000000"/>
              </w:rPr>
              <w:t>1734435.59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271</w:t>
            </w:r>
          </w:p>
        </w:tc>
        <w:tc>
          <w:tcPr>
            <w:tcW w:w="1066" w:type="dxa"/>
            <w:noWrap/>
            <w:vAlign w:val="center"/>
          </w:tcPr>
          <w:p w:rsidR="00B45D1D" w:rsidRPr="008007F0" w:rsidRDefault="00B45D1D" w:rsidP="004254F2">
            <w:pPr>
              <w:rPr>
                <w:color w:val="000000"/>
              </w:rPr>
            </w:pPr>
            <w:r w:rsidRPr="008007F0">
              <w:rPr>
                <w:color w:val="000000"/>
              </w:rPr>
              <w:t>989528.12</w:t>
            </w:r>
          </w:p>
        </w:tc>
        <w:tc>
          <w:tcPr>
            <w:tcW w:w="1166" w:type="dxa"/>
            <w:noWrap/>
            <w:vAlign w:val="center"/>
          </w:tcPr>
          <w:p w:rsidR="00B45D1D" w:rsidRPr="008007F0" w:rsidRDefault="00B45D1D" w:rsidP="004254F2">
            <w:pPr>
              <w:rPr>
                <w:color w:val="000000"/>
              </w:rPr>
            </w:pPr>
            <w:r w:rsidRPr="008007F0">
              <w:rPr>
                <w:color w:val="000000"/>
              </w:rPr>
              <w:t>1734463.8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272</w:t>
            </w:r>
          </w:p>
        </w:tc>
        <w:tc>
          <w:tcPr>
            <w:tcW w:w="1066" w:type="dxa"/>
            <w:noWrap/>
            <w:vAlign w:val="center"/>
          </w:tcPr>
          <w:p w:rsidR="00B45D1D" w:rsidRPr="008007F0" w:rsidRDefault="00B45D1D" w:rsidP="004254F2">
            <w:pPr>
              <w:rPr>
                <w:color w:val="000000"/>
              </w:rPr>
            </w:pPr>
            <w:r w:rsidRPr="008007F0">
              <w:rPr>
                <w:color w:val="000000"/>
              </w:rPr>
              <w:t>989524.53</w:t>
            </w:r>
          </w:p>
        </w:tc>
        <w:tc>
          <w:tcPr>
            <w:tcW w:w="1166" w:type="dxa"/>
            <w:noWrap/>
            <w:vAlign w:val="center"/>
          </w:tcPr>
          <w:p w:rsidR="00B45D1D" w:rsidRPr="008007F0" w:rsidRDefault="00B45D1D" w:rsidP="004254F2">
            <w:pPr>
              <w:rPr>
                <w:color w:val="000000"/>
              </w:rPr>
            </w:pPr>
            <w:r w:rsidRPr="008007F0">
              <w:rPr>
                <w:color w:val="000000"/>
              </w:rPr>
              <w:t>1734457.73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273</w:t>
            </w:r>
          </w:p>
        </w:tc>
        <w:tc>
          <w:tcPr>
            <w:tcW w:w="1066" w:type="dxa"/>
            <w:noWrap/>
            <w:vAlign w:val="center"/>
          </w:tcPr>
          <w:p w:rsidR="00B45D1D" w:rsidRPr="008007F0" w:rsidRDefault="00B45D1D" w:rsidP="004254F2">
            <w:pPr>
              <w:rPr>
                <w:color w:val="000000"/>
              </w:rPr>
            </w:pPr>
            <w:r w:rsidRPr="008007F0">
              <w:rPr>
                <w:color w:val="000000"/>
              </w:rPr>
              <w:t>989524.29</w:t>
            </w:r>
          </w:p>
        </w:tc>
        <w:tc>
          <w:tcPr>
            <w:tcW w:w="1166" w:type="dxa"/>
            <w:noWrap/>
            <w:vAlign w:val="center"/>
          </w:tcPr>
          <w:p w:rsidR="00B45D1D" w:rsidRPr="008007F0" w:rsidRDefault="00B45D1D" w:rsidP="004254F2">
            <w:pPr>
              <w:rPr>
                <w:color w:val="000000"/>
              </w:rPr>
            </w:pPr>
            <w:r w:rsidRPr="008007F0">
              <w:rPr>
                <w:color w:val="000000"/>
              </w:rPr>
              <w:t>1734452.53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274</w:t>
            </w:r>
          </w:p>
        </w:tc>
        <w:tc>
          <w:tcPr>
            <w:tcW w:w="1066" w:type="dxa"/>
            <w:noWrap/>
            <w:vAlign w:val="center"/>
          </w:tcPr>
          <w:p w:rsidR="00B45D1D" w:rsidRPr="008007F0" w:rsidRDefault="00B45D1D" w:rsidP="004254F2">
            <w:pPr>
              <w:rPr>
                <w:color w:val="000000"/>
              </w:rPr>
            </w:pPr>
            <w:r w:rsidRPr="008007F0">
              <w:rPr>
                <w:color w:val="000000"/>
              </w:rPr>
              <w:t>989526.88</w:t>
            </w:r>
          </w:p>
        </w:tc>
        <w:tc>
          <w:tcPr>
            <w:tcW w:w="1166" w:type="dxa"/>
            <w:noWrap/>
            <w:vAlign w:val="center"/>
          </w:tcPr>
          <w:p w:rsidR="00B45D1D" w:rsidRPr="008007F0" w:rsidRDefault="00B45D1D" w:rsidP="004254F2">
            <w:pPr>
              <w:rPr>
                <w:color w:val="000000"/>
              </w:rPr>
            </w:pPr>
            <w:r w:rsidRPr="008007F0">
              <w:rPr>
                <w:color w:val="000000"/>
              </w:rPr>
              <w:t>1734434.42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270</w:t>
            </w:r>
          </w:p>
        </w:tc>
        <w:tc>
          <w:tcPr>
            <w:tcW w:w="1066" w:type="dxa"/>
            <w:noWrap/>
            <w:vAlign w:val="center"/>
          </w:tcPr>
          <w:p w:rsidR="00B45D1D" w:rsidRPr="008007F0" w:rsidRDefault="00B45D1D" w:rsidP="004254F2">
            <w:pPr>
              <w:rPr>
                <w:color w:val="000000"/>
              </w:rPr>
            </w:pPr>
            <w:r w:rsidRPr="008007F0">
              <w:rPr>
                <w:color w:val="000000"/>
              </w:rPr>
              <w:t>989530.57</w:t>
            </w:r>
          </w:p>
        </w:tc>
        <w:tc>
          <w:tcPr>
            <w:tcW w:w="1166" w:type="dxa"/>
            <w:noWrap/>
            <w:vAlign w:val="center"/>
          </w:tcPr>
          <w:p w:rsidR="00B45D1D" w:rsidRPr="008007F0" w:rsidRDefault="00B45D1D" w:rsidP="004254F2">
            <w:pPr>
              <w:rPr>
                <w:color w:val="000000"/>
              </w:rPr>
            </w:pPr>
            <w:r w:rsidRPr="008007F0">
              <w:rPr>
                <w:color w:val="000000"/>
              </w:rPr>
              <w:t>1734435.59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4(7)</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275</w:t>
            </w:r>
          </w:p>
        </w:tc>
        <w:tc>
          <w:tcPr>
            <w:tcW w:w="1066" w:type="dxa"/>
            <w:noWrap/>
            <w:vAlign w:val="center"/>
          </w:tcPr>
          <w:p w:rsidR="00B45D1D" w:rsidRPr="008007F0" w:rsidRDefault="00B45D1D" w:rsidP="004254F2">
            <w:pPr>
              <w:rPr>
                <w:color w:val="000000"/>
              </w:rPr>
            </w:pPr>
            <w:r w:rsidRPr="008007F0">
              <w:rPr>
                <w:color w:val="000000"/>
              </w:rPr>
              <w:t>989535.46</w:t>
            </w:r>
          </w:p>
        </w:tc>
        <w:tc>
          <w:tcPr>
            <w:tcW w:w="1166" w:type="dxa"/>
            <w:noWrap/>
            <w:vAlign w:val="center"/>
          </w:tcPr>
          <w:p w:rsidR="00B45D1D" w:rsidRPr="008007F0" w:rsidRDefault="00B45D1D" w:rsidP="004254F2">
            <w:pPr>
              <w:rPr>
                <w:color w:val="000000"/>
              </w:rPr>
            </w:pPr>
            <w:r w:rsidRPr="008007F0">
              <w:rPr>
                <w:color w:val="000000"/>
              </w:rPr>
              <w:t>1734437.14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276</w:t>
            </w:r>
          </w:p>
        </w:tc>
        <w:tc>
          <w:tcPr>
            <w:tcW w:w="1066" w:type="dxa"/>
            <w:noWrap/>
            <w:vAlign w:val="center"/>
          </w:tcPr>
          <w:p w:rsidR="00B45D1D" w:rsidRPr="008007F0" w:rsidRDefault="00B45D1D" w:rsidP="004254F2">
            <w:pPr>
              <w:rPr>
                <w:color w:val="000000"/>
              </w:rPr>
            </w:pPr>
            <w:r w:rsidRPr="008007F0">
              <w:rPr>
                <w:color w:val="000000"/>
              </w:rPr>
              <w:t>989541.34</w:t>
            </w:r>
          </w:p>
        </w:tc>
        <w:tc>
          <w:tcPr>
            <w:tcW w:w="1166" w:type="dxa"/>
            <w:noWrap/>
            <w:vAlign w:val="center"/>
          </w:tcPr>
          <w:p w:rsidR="00B45D1D" w:rsidRPr="008007F0" w:rsidRDefault="00B45D1D" w:rsidP="004254F2">
            <w:pPr>
              <w:rPr>
                <w:color w:val="000000"/>
              </w:rPr>
            </w:pPr>
            <w:r w:rsidRPr="008007F0">
              <w:rPr>
                <w:color w:val="000000"/>
              </w:rPr>
              <w:t>1734439.01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277</w:t>
            </w:r>
          </w:p>
        </w:tc>
        <w:tc>
          <w:tcPr>
            <w:tcW w:w="1066" w:type="dxa"/>
            <w:noWrap/>
            <w:vAlign w:val="center"/>
          </w:tcPr>
          <w:p w:rsidR="00B45D1D" w:rsidRPr="008007F0" w:rsidRDefault="00B45D1D" w:rsidP="004254F2">
            <w:pPr>
              <w:rPr>
                <w:color w:val="000000"/>
              </w:rPr>
            </w:pPr>
            <w:r w:rsidRPr="008007F0">
              <w:rPr>
                <w:color w:val="000000"/>
              </w:rPr>
              <w:t>989540.66</w:t>
            </w:r>
          </w:p>
        </w:tc>
        <w:tc>
          <w:tcPr>
            <w:tcW w:w="1166" w:type="dxa"/>
            <w:noWrap/>
            <w:vAlign w:val="center"/>
          </w:tcPr>
          <w:p w:rsidR="00B45D1D" w:rsidRPr="008007F0" w:rsidRDefault="00B45D1D" w:rsidP="004254F2">
            <w:pPr>
              <w:rPr>
                <w:color w:val="000000"/>
              </w:rPr>
            </w:pPr>
            <w:r w:rsidRPr="008007F0">
              <w:rPr>
                <w:color w:val="000000"/>
              </w:rPr>
              <w:t>1734446.81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278</w:t>
            </w:r>
          </w:p>
        </w:tc>
        <w:tc>
          <w:tcPr>
            <w:tcW w:w="1066" w:type="dxa"/>
            <w:noWrap/>
            <w:vAlign w:val="center"/>
          </w:tcPr>
          <w:p w:rsidR="00B45D1D" w:rsidRPr="008007F0" w:rsidRDefault="00B45D1D" w:rsidP="004254F2">
            <w:pPr>
              <w:rPr>
                <w:color w:val="000000"/>
              </w:rPr>
            </w:pPr>
            <w:r w:rsidRPr="008007F0">
              <w:rPr>
                <w:color w:val="000000"/>
              </w:rPr>
              <w:t>989540.24</w:t>
            </w:r>
          </w:p>
        </w:tc>
        <w:tc>
          <w:tcPr>
            <w:tcW w:w="1166" w:type="dxa"/>
            <w:noWrap/>
            <w:vAlign w:val="center"/>
          </w:tcPr>
          <w:p w:rsidR="00B45D1D" w:rsidRPr="008007F0" w:rsidRDefault="00B45D1D" w:rsidP="004254F2">
            <w:pPr>
              <w:rPr>
                <w:color w:val="000000"/>
              </w:rPr>
            </w:pPr>
            <w:r w:rsidRPr="008007F0">
              <w:rPr>
                <w:color w:val="000000"/>
              </w:rPr>
              <w:t>1734448.02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279</w:t>
            </w:r>
          </w:p>
        </w:tc>
        <w:tc>
          <w:tcPr>
            <w:tcW w:w="1066" w:type="dxa"/>
            <w:noWrap/>
            <w:vAlign w:val="center"/>
          </w:tcPr>
          <w:p w:rsidR="00B45D1D" w:rsidRPr="008007F0" w:rsidRDefault="00B45D1D" w:rsidP="004254F2">
            <w:pPr>
              <w:rPr>
                <w:color w:val="000000"/>
              </w:rPr>
            </w:pPr>
            <w:r w:rsidRPr="008007F0">
              <w:rPr>
                <w:color w:val="000000"/>
              </w:rPr>
              <w:t>989538.53</w:t>
            </w:r>
          </w:p>
        </w:tc>
        <w:tc>
          <w:tcPr>
            <w:tcW w:w="1166" w:type="dxa"/>
            <w:noWrap/>
            <w:vAlign w:val="center"/>
          </w:tcPr>
          <w:p w:rsidR="00B45D1D" w:rsidRPr="008007F0" w:rsidRDefault="00B45D1D" w:rsidP="004254F2">
            <w:pPr>
              <w:rPr>
                <w:color w:val="000000"/>
              </w:rPr>
            </w:pPr>
            <w:r w:rsidRPr="008007F0">
              <w:rPr>
                <w:color w:val="000000"/>
              </w:rPr>
              <w:t>1734462.5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280</w:t>
            </w:r>
          </w:p>
        </w:tc>
        <w:tc>
          <w:tcPr>
            <w:tcW w:w="1066" w:type="dxa"/>
            <w:noWrap/>
            <w:vAlign w:val="center"/>
          </w:tcPr>
          <w:p w:rsidR="00B45D1D" w:rsidRPr="008007F0" w:rsidRDefault="00B45D1D" w:rsidP="004254F2">
            <w:pPr>
              <w:rPr>
                <w:color w:val="000000"/>
              </w:rPr>
            </w:pPr>
            <w:r w:rsidRPr="008007F0">
              <w:rPr>
                <w:color w:val="000000"/>
              </w:rPr>
              <w:t>989533.42</w:t>
            </w:r>
          </w:p>
        </w:tc>
        <w:tc>
          <w:tcPr>
            <w:tcW w:w="1166" w:type="dxa"/>
            <w:noWrap/>
            <w:vAlign w:val="center"/>
          </w:tcPr>
          <w:p w:rsidR="00B45D1D" w:rsidRPr="008007F0" w:rsidRDefault="00B45D1D" w:rsidP="004254F2">
            <w:pPr>
              <w:rPr>
                <w:color w:val="000000"/>
              </w:rPr>
            </w:pPr>
            <w:r w:rsidRPr="008007F0">
              <w:rPr>
                <w:color w:val="000000"/>
              </w:rPr>
              <w:t>1734460.64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275</w:t>
            </w:r>
          </w:p>
        </w:tc>
        <w:tc>
          <w:tcPr>
            <w:tcW w:w="1066" w:type="dxa"/>
            <w:noWrap/>
            <w:vAlign w:val="center"/>
          </w:tcPr>
          <w:p w:rsidR="00B45D1D" w:rsidRPr="008007F0" w:rsidRDefault="00B45D1D" w:rsidP="004254F2">
            <w:pPr>
              <w:rPr>
                <w:color w:val="000000"/>
              </w:rPr>
            </w:pPr>
            <w:r w:rsidRPr="008007F0">
              <w:rPr>
                <w:color w:val="000000"/>
              </w:rPr>
              <w:t>989535.46</w:t>
            </w:r>
          </w:p>
        </w:tc>
        <w:tc>
          <w:tcPr>
            <w:tcW w:w="1166" w:type="dxa"/>
            <w:noWrap/>
            <w:vAlign w:val="center"/>
          </w:tcPr>
          <w:p w:rsidR="00B45D1D" w:rsidRPr="008007F0" w:rsidRDefault="00B45D1D" w:rsidP="004254F2">
            <w:pPr>
              <w:rPr>
                <w:color w:val="000000"/>
              </w:rPr>
            </w:pPr>
            <w:r w:rsidRPr="008007F0">
              <w:rPr>
                <w:color w:val="000000"/>
              </w:rPr>
              <w:t>1734437.14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4(8)</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281</w:t>
            </w:r>
          </w:p>
        </w:tc>
        <w:tc>
          <w:tcPr>
            <w:tcW w:w="1066" w:type="dxa"/>
            <w:noWrap/>
            <w:vAlign w:val="center"/>
          </w:tcPr>
          <w:p w:rsidR="00B45D1D" w:rsidRPr="008007F0" w:rsidRDefault="00B45D1D" w:rsidP="004254F2">
            <w:pPr>
              <w:rPr>
                <w:color w:val="000000"/>
              </w:rPr>
            </w:pPr>
            <w:r w:rsidRPr="008007F0">
              <w:rPr>
                <w:color w:val="000000"/>
              </w:rPr>
              <w:t>989528.29</w:t>
            </w:r>
          </w:p>
        </w:tc>
        <w:tc>
          <w:tcPr>
            <w:tcW w:w="1166" w:type="dxa"/>
            <w:noWrap/>
            <w:vAlign w:val="center"/>
          </w:tcPr>
          <w:p w:rsidR="00B45D1D" w:rsidRPr="008007F0" w:rsidRDefault="00B45D1D" w:rsidP="004254F2">
            <w:pPr>
              <w:rPr>
                <w:color w:val="000000"/>
              </w:rPr>
            </w:pPr>
            <w:r w:rsidRPr="008007F0">
              <w:rPr>
                <w:color w:val="000000"/>
              </w:rPr>
              <w:t>1734464.09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282</w:t>
            </w:r>
          </w:p>
        </w:tc>
        <w:tc>
          <w:tcPr>
            <w:tcW w:w="1066" w:type="dxa"/>
            <w:noWrap/>
            <w:vAlign w:val="center"/>
          </w:tcPr>
          <w:p w:rsidR="00B45D1D" w:rsidRPr="008007F0" w:rsidRDefault="00B45D1D" w:rsidP="004254F2">
            <w:pPr>
              <w:rPr>
                <w:color w:val="000000"/>
              </w:rPr>
            </w:pPr>
            <w:r w:rsidRPr="008007F0">
              <w:rPr>
                <w:color w:val="000000"/>
              </w:rPr>
              <w:t>989537.93</w:t>
            </w:r>
          </w:p>
        </w:tc>
        <w:tc>
          <w:tcPr>
            <w:tcW w:w="1166" w:type="dxa"/>
            <w:noWrap/>
            <w:vAlign w:val="center"/>
          </w:tcPr>
          <w:p w:rsidR="00B45D1D" w:rsidRPr="008007F0" w:rsidRDefault="00B45D1D" w:rsidP="004254F2">
            <w:pPr>
              <w:rPr>
                <w:color w:val="000000"/>
              </w:rPr>
            </w:pPr>
            <w:r w:rsidRPr="008007F0">
              <w:rPr>
                <w:color w:val="000000"/>
              </w:rPr>
              <w:t>1734467.6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283</w:t>
            </w:r>
          </w:p>
        </w:tc>
        <w:tc>
          <w:tcPr>
            <w:tcW w:w="1066" w:type="dxa"/>
            <w:noWrap/>
            <w:vAlign w:val="center"/>
          </w:tcPr>
          <w:p w:rsidR="00B45D1D" w:rsidRPr="008007F0" w:rsidRDefault="00B45D1D" w:rsidP="004254F2">
            <w:pPr>
              <w:rPr>
                <w:color w:val="000000"/>
              </w:rPr>
            </w:pPr>
            <w:r w:rsidRPr="008007F0">
              <w:rPr>
                <w:color w:val="000000"/>
              </w:rPr>
              <w:t>989537.64</w:t>
            </w:r>
          </w:p>
        </w:tc>
        <w:tc>
          <w:tcPr>
            <w:tcW w:w="1166" w:type="dxa"/>
            <w:noWrap/>
            <w:vAlign w:val="center"/>
          </w:tcPr>
          <w:p w:rsidR="00B45D1D" w:rsidRPr="008007F0" w:rsidRDefault="00B45D1D" w:rsidP="004254F2">
            <w:pPr>
              <w:rPr>
                <w:color w:val="000000"/>
              </w:rPr>
            </w:pPr>
            <w:r w:rsidRPr="008007F0">
              <w:rPr>
                <w:color w:val="000000"/>
              </w:rPr>
              <w:t>1734470.06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284</w:t>
            </w:r>
          </w:p>
        </w:tc>
        <w:tc>
          <w:tcPr>
            <w:tcW w:w="1066" w:type="dxa"/>
            <w:noWrap/>
            <w:vAlign w:val="center"/>
          </w:tcPr>
          <w:p w:rsidR="00B45D1D" w:rsidRPr="008007F0" w:rsidRDefault="00B45D1D" w:rsidP="004254F2">
            <w:pPr>
              <w:rPr>
                <w:color w:val="000000"/>
              </w:rPr>
            </w:pPr>
            <w:r w:rsidRPr="008007F0">
              <w:rPr>
                <w:color w:val="000000"/>
              </w:rPr>
              <w:t>989537.64</w:t>
            </w:r>
          </w:p>
        </w:tc>
        <w:tc>
          <w:tcPr>
            <w:tcW w:w="1166" w:type="dxa"/>
            <w:noWrap/>
            <w:vAlign w:val="center"/>
          </w:tcPr>
          <w:p w:rsidR="00B45D1D" w:rsidRPr="008007F0" w:rsidRDefault="00B45D1D" w:rsidP="004254F2">
            <w:pPr>
              <w:rPr>
                <w:color w:val="000000"/>
              </w:rPr>
            </w:pPr>
            <w:r w:rsidRPr="008007F0">
              <w:rPr>
                <w:color w:val="000000"/>
              </w:rPr>
              <w:t>1734470.11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285</w:t>
            </w:r>
          </w:p>
        </w:tc>
        <w:tc>
          <w:tcPr>
            <w:tcW w:w="1066" w:type="dxa"/>
            <w:noWrap/>
            <w:vAlign w:val="center"/>
          </w:tcPr>
          <w:p w:rsidR="00B45D1D" w:rsidRPr="008007F0" w:rsidRDefault="00B45D1D" w:rsidP="004254F2">
            <w:pPr>
              <w:rPr>
                <w:color w:val="000000"/>
              </w:rPr>
            </w:pPr>
            <w:r w:rsidRPr="008007F0">
              <w:rPr>
                <w:color w:val="000000"/>
              </w:rPr>
              <w:t>989536.17</w:t>
            </w:r>
          </w:p>
        </w:tc>
        <w:tc>
          <w:tcPr>
            <w:tcW w:w="1166" w:type="dxa"/>
            <w:noWrap/>
            <w:vAlign w:val="center"/>
          </w:tcPr>
          <w:p w:rsidR="00B45D1D" w:rsidRPr="008007F0" w:rsidRDefault="00B45D1D" w:rsidP="004254F2">
            <w:pPr>
              <w:rPr>
                <w:color w:val="000000"/>
              </w:rPr>
            </w:pPr>
            <w:r w:rsidRPr="008007F0">
              <w:rPr>
                <w:color w:val="000000"/>
              </w:rPr>
              <w:t>1734469.54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286</w:t>
            </w:r>
          </w:p>
        </w:tc>
        <w:tc>
          <w:tcPr>
            <w:tcW w:w="1066" w:type="dxa"/>
            <w:noWrap/>
            <w:vAlign w:val="center"/>
          </w:tcPr>
          <w:p w:rsidR="00B45D1D" w:rsidRPr="008007F0" w:rsidRDefault="00B45D1D" w:rsidP="004254F2">
            <w:pPr>
              <w:rPr>
                <w:color w:val="000000"/>
              </w:rPr>
            </w:pPr>
            <w:r w:rsidRPr="008007F0">
              <w:rPr>
                <w:color w:val="000000"/>
              </w:rPr>
              <w:t>989528.57</w:t>
            </w:r>
          </w:p>
        </w:tc>
        <w:tc>
          <w:tcPr>
            <w:tcW w:w="1166" w:type="dxa"/>
            <w:noWrap/>
            <w:vAlign w:val="center"/>
          </w:tcPr>
          <w:p w:rsidR="00B45D1D" w:rsidRPr="008007F0" w:rsidRDefault="00B45D1D" w:rsidP="004254F2">
            <w:pPr>
              <w:rPr>
                <w:color w:val="000000"/>
              </w:rPr>
            </w:pPr>
            <w:r w:rsidRPr="008007F0">
              <w:rPr>
                <w:color w:val="000000"/>
              </w:rPr>
              <w:t>1734464.57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281</w:t>
            </w:r>
          </w:p>
        </w:tc>
        <w:tc>
          <w:tcPr>
            <w:tcW w:w="1066" w:type="dxa"/>
            <w:noWrap/>
            <w:vAlign w:val="center"/>
          </w:tcPr>
          <w:p w:rsidR="00B45D1D" w:rsidRPr="008007F0" w:rsidRDefault="00B45D1D" w:rsidP="004254F2">
            <w:pPr>
              <w:rPr>
                <w:color w:val="000000"/>
              </w:rPr>
            </w:pPr>
            <w:r w:rsidRPr="008007F0">
              <w:rPr>
                <w:color w:val="000000"/>
              </w:rPr>
              <w:t>989528.29</w:t>
            </w:r>
          </w:p>
        </w:tc>
        <w:tc>
          <w:tcPr>
            <w:tcW w:w="1166" w:type="dxa"/>
            <w:noWrap/>
            <w:vAlign w:val="center"/>
          </w:tcPr>
          <w:p w:rsidR="00B45D1D" w:rsidRPr="008007F0" w:rsidRDefault="00B45D1D" w:rsidP="004254F2">
            <w:pPr>
              <w:rPr>
                <w:color w:val="000000"/>
              </w:rPr>
            </w:pPr>
            <w:r w:rsidRPr="008007F0">
              <w:rPr>
                <w:color w:val="000000"/>
              </w:rPr>
              <w:t>1734464.09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4(9)</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287</w:t>
            </w:r>
          </w:p>
        </w:tc>
        <w:tc>
          <w:tcPr>
            <w:tcW w:w="1066" w:type="dxa"/>
            <w:noWrap/>
            <w:vAlign w:val="center"/>
          </w:tcPr>
          <w:p w:rsidR="00B45D1D" w:rsidRPr="008007F0" w:rsidRDefault="00B45D1D" w:rsidP="004254F2">
            <w:pPr>
              <w:rPr>
                <w:color w:val="000000"/>
              </w:rPr>
            </w:pPr>
            <w:r w:rsidRPr="008007F0">
              <w:rPr>
                <w:color w:val="000000"/>
              </w:rPr>
              <w:t>989563.36</w:t>
            </w:r>
          </w:p>
        </w:tc>
        <w:tc>
          <w:tcPr>
            <w:tcW w:w="1166" w:type="dxa"/>
            <w:noWrap/>
            <w:vAlign w:val="center"/>
          </w:tcPr>
          <w:p w:rsidR="00B45D1D" w:rsidRPr="008007F0" w:rsidRDefault="00B45D1D" w:rsidP="004254F2">
            <w:pPr>
              <w:rPr>
                <w:color w:val="000000"/>
              </w:rPr>
            </w:pPr>
            <w:r w:rsidRPr="008007F0">
              <w:rPr>
                <w:color w:val="000000"/>
              </w:rPr>
              <w:t>1734471.52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288</w:t>
            </w:r>
          </w:p>
        </w:tc>
        <w:tc>
          <w:tcPr>
            <w:tcW w:w="1066" w:type="dxa"/>
            <w:noWrap/>
            <w:vAlign w:val="center"/>
          </w:tcPr>
          <w:p w:rsidR="00B45D1D" w:rsidRPr="008007F0" w:rsidRDefault="00B45D1D" w:rsidP="004254F2">
            <w:pPr>
              <w:rPr>
                <w:color w:val="000000"/>
              </w:rPr>
            </w:pPr>
            <w:r w:rsidRPr="008007F0">
              <w:rPr>
                <w:color w:val="000000"/>
              </w:rPr>
              <w:t>989564.1</w:t>
            </w:r>
          </w:p>
        </w:tc>
        <w:tc>
          <w:tcPr>
            <w:tcW w:w="1166" w:type="dxa"/>
            <w:noWrap/>
            <w:vAlign w:val="center"/>
          </w:tcPr>
          <w:p w:rsidR="00B45D1D" w:rsidRPr="008007F0" w:rsidRDefault="00B45D1D" w:rsidP="004254F2">
            <w:pPr>
              <w:rPr>
                <w:color w:val="000000"/>
              </w:rPr>
            </w:pPr>
            <w:r w:rsidRPr="008007F0">
              <w:rPr>
                <w:color w:val="000000"/>
              </w:rPr>
              <w:t>1734465.4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289</w:t>
            </w:r>
          </w:p>
        </w:tc>
        <w:tc>
          <w:tcPr>
            <w:tcW w:w="1066" w:type="dxa"/>
            <w:noWrap/>
            <w:vAlign w:val="center"/>
          </w:tcPr>
          <w:p w:rsidR="00B45D1D" w:rsidRPr="008007F0" w:rsidRDefault="00B45D1D" w:rsidP="004254F2">
            <w:pPr>
              <w:rPr>
                <w:color w:val="000000"/>
              </w:rPr>
            </w:pPr>
            <w:r w:rsidRPr="008007F0">
              <w:rPr>
                <w:color w:val="000000"/>
              </w:rPr>
              <w:t>989597.72</w:t>
            </w:r>
          </w:p>
        </w:tc>
        <w:tc>
          <w:tcPr>
            <w:tcW w:w="1166" w:type="dxa"/>
            <w:noWrap/>
            <w:vAlign w:val="center"/>
          </w:tcPr>
          <w:p w:rsidR="00B45D1D" w:rsidRPr="008007F0" w:rsidRDefault="00B45D1D" w:rsidP="004254F2">
            <w:pPr>
              <w:rPr>
                <w:color w:val="000000"/>
              </w:rPr>
            </w:pPr>
            <w:r w:rsidRPr="008007F0">
              <w:rPr>
                <w:color w:val="000000"/>
              </w:rPr>
              <w:t>1734477.62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290</w:t>
            </w:r>
          </w:p>
        </w:tc>
        <w:tc>
          <w:tcPr>
            <w:tcW w:w="1066" w:type="dxa"/>
            <w:noWrap/>
            <w:vAlign w:val="center"/>
          </w:tcPr>
          <w:p w:rsidR="00B45D1D" w:rsidRPr="008007F0" w:rsidRDefault="00B45D1D" w:rsidP="004254F2">
            <w:pPr>
              <w:rPr>
                <w:color w:val="000000"/>
              </w:rPr>
            </w:pPr>
            <w:r w:rsidRPr="008007F0">
              <w:rPr>
                <w:color w:val="000000"/>
              </w:rPr>
              <w:t>989596.2</w:t>
            </w:r>
          </w:p>
        </w:tc>
        <w:tc>
          <w:tcPr>
            <w:tcW w:w="1166" w:type="dxa"/>
            <w:noWrap/>
            <w:vAlign w:val="center"/>
          </w:tcPr>
          <w:p w:rsidR="00B45D1D" w:rsidRPr="008007F0" w:rsidRDefault="00B45D1D" w:rsidP="004254F2">
            <w:pPr>
              <w:rPr>
                <w:color w:val="000000"/>
              </w:rPr>
            </w:pPr>
            <w:r w:rsidRPr="008007F0">
              <w:rPr>
                <w:color w:val="000000"/>
              </w:rPr>
              <w:t>1734483.46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287</w:t>
            </w:r>
          </w:p>
        </w:tc>
        <w:tc>
          <w:tcPr>
            <w:tcW w:w="1066" w:type="dxa"/>
            <w:noWrap/>
            <w:vAlign w:val="center"/>
          </w:tcPr>
          <w:p w:rsidR="00B45D1D" w:rsidRPr="008007F0" w:rsidRDefault="00B45D1D" w:rsidP="004254F2">
            <w:pPr>
              <w:rPr>
                <w:color w:val="000000"/>
              </w:rPr>
            </w:pPr>
            <w:r w:rsidRPr="008007F0">
              <w:rPr>
                <w:color w:val="000000"/>
              </w:rPr>
              <w:t>989563.36</w:t>
            </w:r>
          </w:p>
        </w:tc>
        <w:tc>
          <w:tcPr>
            <w:tcW w:w="1166" w:type="dxa"/>
            <w:noWrap/>
            <w:vAlign w:val="center"/>
          </w:tcPr>
          <w:p w:rsidR="00B45D1D" w:rsidRPr="008007F0" w:rsidRDefault="00B45D1D" w:rsidP="004254F2">
            <w:pPr>
              <w:rPr>
                <w:color w:val="000000"/>
              </w:rPr>
            </w:pPr>
            <w:r w:rsidRPr="008007F0">
              <w:rPr>
                <w:color w:val="000000"/>
              </w:rPr>
              <w:t>1734471.52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4(10)</w:t>
            </w:r>
          </w:p>
          <w:p w:rsidR="00B45D1D" w:rsidRPr="008007F0" w:rsidRDefault="00B45D1D" w:rsidP="004254F2">
            <w:pPr>
              <w:rPr>
                <w:color w:val="000000"/>
              </w:rPr>
            </w:pPr>
            <w:r w:rsidRPr="008007F0">
              <w:rPr>
                <w:color w:val="000000"/>
              </w:rPr>
              <w:t>"86:09:0000000:4542/чзу15"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291</w:t>
            </w:r>
          </w:p>
        </w:tc>
        <w:tc>
          <w:tcPr>
            <w:tcW w:w="1066" w:type="dxa"/>
            <w:noWrap/>
            <w:vAlign w:val="center"/>
          </w:tcPr>
          <w:p w:rsidR="00B45D1D" w:rsidRPr="008007F0" w:rsidRDefault="00B45D1D" w:rsidP="004254F2">
            <w:pPr>
              <w:rPr>
                <w:color w:val="000000"/>
              </w:rPr>
            </w:pPr>
            <w:r w:rsidRPr="008007F0">
              <w:rPr>
                <w:color w:val="000000"/>
              </w:rPr>
              <w:t>989562.37</w:t>
            </w:r>
          </w:p>
        </w:tc>
        <w:tc>
          <w:tcPr>
            <w:tcW w:w="1166" w:type="dxa"/>
            <w:noWrap/>
            <w:vAlign w:val="center"/>
          </w:tcPr>
          <w:p w:rsidR="00B45D1D" w:rsidRPr="008007F0" w:rsidRDefault="00B45D1D" w:rsidP="004254F2">
            <w:pPr>
              <w:rPr>
                <w:color w:val="000000"/>
              </w:rPr>
            </w:pPr>
            <w:r w:rsidRPr="008007F0">
              <w:rPr>
                <w:color w:val="000000"/>
              </w:rPr>
              <w:t>1734479.54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292</w:t>
            </w:r>
          </w:p>
        </w:tc>
        <w:tc>
          <w:tcPr>
            <w:tcW w:w="1066" w:type="dxa"/>
            <w:noWrap/>
            <w:vAlign w:val="center"/>
          </w:tcPr>
          <w:p w:rsidR="00B45D1D" w:rsidRPr="008007F0" w:rsidRDefault="00B45D1D" w:rsidP="004254F2">
            <w:pPr>
              <w:rPr>
                <w:color w:val="000000"/>
              </w:rPr>
            </w:pPr>
            <w:r w:rsidRPr="008007F0">
              <w:rPr>
                <w:color w:val="000000"/>
              </w:rPr>
              <w:t>989562.4</w:t>
            </w:r>
          </w:p>
        </w:tc>
        <w:tc>
          <w:tcPr>
            <w:tcW w:w="1166" w:type="dxa"/>
            <w:noWrap/>
            <w:vAlign w:val="center"/>
          </w:tcPr>
          <w:p w:rsidR="00B45D1D" w:rsidRPr="008007F0" w:rsidRDefault="00B45D1D" w:rsidP="004254F2">
            <w:pPr>
              <w:rPr>
                <w:color w:val="000000"/>
              </w:rPr>
            </w:pPr>
            <w:r w:rsidRPr="008007F0">
              <w:rPr>
                <w:color w:val="000000"/>
              </w:rPr>
              <w:t>1734479.51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293</w:t>
            </w:r>
          </w:p>
        </w:tc>
        <w:tc>
          <w:tcPr>
            <w:tcW w:w="1066" w:type="dxa"/>
            <w:noWrap/>
            <w:vAlign w:val="center"/>
          </w:tcPr>
          <w:p w:rsidR="00B45D1D" w:rsidRPr="008007F0" w:rsidRDefault="00B45D1D" w:rsidP="004254F2">
            <w:pPr>
              <w:rPr>
                <w:color w:val="000000"/>
              </w:rPr>
            </w:pPr>
            <w:r w:rsidRPr="008007F0">
              <w:rPr>
                <w:color w:val="000000"/>
              </w:rPr>
              <w:t>989562.75</w:t>
            </w:r>
          </w:p>
        </w:tc>
        <w:tc>
          <w:tcPr>
            <w:tcW w:w="1166" w:type="dxa"/>
            <w:noWrap/>
            <w:vAlign w:val="center"/>
          </w:tcPr>
          <w:p w:rsidR="00B45D1D" w:rsidRPr="008007F0" w:rsidRDefault="00B45D1D" w:rsidP="004254F2">
            <w:pPr>
              <w:rPr>
                <w:color w:val="000000"/>
              </w:rPr>
            </w:pPr>
            <w:r w:rsidRPr="008007F0">
              <w:rPr>
                <w:color w:val="000000"/>
              </w:rPr>
              <w:t>1734476.62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294</w:t>
            </w:r>
          </w:p>
        </w:tc>
        <w:tc>
          <w:tcPr>
            <w:tcW w:w="1066" w:type="dxa"/>
            <w:noWrap/>
            <w:vAlign w:val="center"/>
          </w:tcPr>
          <w:p w:rsidR="00B45D1D" w:rsidRPr="008007F0" w:rsidRDefault="00B45D1D" w:rsidP="004254F2">
            <w:pPr>
              <w:rPr>
                <w:color w:val="000000"/>
              </w:rPr>
            </w:pPr>
            <w:r w:rsidRPr="008007F0">
              <w:rPr>
                <w:color w:val="000000"/>
              </w:rPr>
              <w:t>989594.94</w:t>
            </w:r>
          </w:p>
        </w:tc>
        <w:tc>
          <w:tcPr>
            <w:tcW w:w="1166" w:type="dxa"/>
            <w:noWrap/>
            <w:vAlign w:val="center"/>
          </w:tcPr>
          <w:p w:rsidR="00B45D1D" w:rsidRPr="008007F0" w:rsidRDefault="00B45D1D" w:rsidP="004254F2">
            <w:pPr>
              <w:rPr>
                <w:color w:val="000000"/>
              </w:rPr>
            </w:pPr>
            <w:r w:rsidRPr="008007F0">
              <w:rPr>
                <w:color w:val="000000"/>
              </w:rPr>
              <w:t>1734488.32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295</w:t>
            </w:r>
          </w:p>
        </w:tc>
        <w:tc>
          <w:tcPr>
            <w:tcW w:w="1066" w:type="dxa"/>
            <w:noWrap/>
            <w:vAlign w:val="center"/>
          </w:tcPr>
          <w:p w:rsidR="00B45D1D" w:rsidRPr="008007F0" w:rsidRDefault="00B45D1D" w:rsidP="004254F2">
            <w:pPr>
              <w:rPr>
                <w:color w:val="000000"/>
              </w:rPr>
            </w:pPr>
            <w:r w:rsidRPr="008007F0">
              <w:rPr>
                <w:color w:val="000000"/>
              </w:rPr>
              <w:t>989594.08</w:t>
            </w:r>
          </w:p>
        </w:tc>
        <w:tc>
          <w:tcPr>
            <w:tcW w:w="1166" w:type="dxa"/>
            <w:noWrap/>
            <w:vAlign w:val="center"/>
          </w:tcPr>
          <w:p w:rsidR="00B45D1D" w:rsidRPr="008007F0" w:rsidRDefault="00B45D1D" w:rsidP="004254F2">
            <w:pPr>
              <w:rPr>
                <w:color w:val="000000"/>
              </w:rPr>
            </w:pPr>
            <w:r w:rsidRPr="008007F0">
              <w:rPr>
                <w:color w:val="000000"/>
              </w:rPr>
              <w:t>1734491.63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291</w:t>
            </w:r>
          </w:p>
        </w:tc>
        <w:tc>
          <w:tcPr>
            <w:tcW w:w="1066" w:type="dxa"/>
            <w:noWrap/>
            <w:vAlign w:val="center"/>
          </w:tcPr>
          <w:p w:rsidR="00B45D1D" w:rsidRPr="008007F0" w:rsidRDefault="00B45D1D" w:rsidP="004254F2">
            <w:pPr>
              <w:rPr>
                <w:color w:val="000000"/>
              </w:rPr>
            </w:pPr>
            <w:r w:rsidRPr="008007F0">
              <w:rPr>
                <w:color w:val="000000"/>
              </w:rPr>
              <w:t>989562.37</w:t>
            </w:r>
          </w:p>
        </w:tc>
        <w:tc>
          <w:tcPr>
            <w:tcW w:w="1166" w:type="dxa"/>
            <w:noWrap/>
            <w:vAlign w:val="center"/>
          </w:tcPr>
          <w:p w:rsidR="00B45D1D" w:rsidRPr="008007F0" w:rsidRDefault="00B45D1D" w:rsidP="004254F2">
            <w:pPr>
              <w:rPr>
                <w:color w:val="000000"/>
              </w:rPr>
            </w:pPr>
            <w:r w:rsidRPr="008007F0">
              <w:rPr>
                <w:color w:val="000000"/>
              </w:rPr>
              <w:t>1734479.54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rPr>
            </w:pPr>
            <w:r w:rsidRPr="008007F0">
              <w:rPr>
                <w:color w:val="000000"/>
              </w:rPr>
              <w:t>5(1) "86:09:0101039:2922/чзу2"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296</w:t>
            </w:r>
          </w:p>
        </w:tc>
        <w:tc>
          <w:tcPr>
            <w:tcW w:w="1066" w:type="dxa"/>
            <w:noWrap/>
            <w:vAlign w:val="center"/>
          </w:tcPr>
          <w:p w:rsidR="00B45D1D" w:rsidRPr="008007F0" w:rsidRDefault="00B45D1D" w:rsidP="004254F2">
            <w:pPr>
              <w:rPr>
                <w:color w:val="000000"/>
              </w:rPr>
            </w:pPr>
            <w:r w:rsidRPr="008007F0">
              <w:rPr>
                <w:color w:val="000000"/>
              </w:rPr>
              <w:t>990267.33</w:t>
            </w:r>
          </w:p>
        </w:tc>
        <w:tc>
          <w:tcPr>
            <w:tcW w:w="1166" w:type="dxa"/>
            <w:noWrap/>
            <w:vAlign w:val="center"/>
          </w:tcPr>
          <w:p w:rsidR="00B45D1D" w:rsidRPr="008007F0" w:rsidRDefault="00B45D1D" w:rsidP="004254F2">
            <w:pPr>
              <w:rPr>
                <w:color w:val="000000"/>
              </w:rPr>
            </w:pPr>
            <w:r w:rsidRPr="008007F0">
              <w:rPr>
                <w:color w:val="000000"/>
              </w:rPr>
              <w:t>1736333.64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297</w:t>
            </w:r>
          </w:p>
        </w:tc>
        <w:tc>
          <w:tcPr>
            <w:tcW w:w="1066" w:type="dxa"/>
            <w:noWrap/>
            <w:vAlign w:val="center"/>
          </w:tcPr>
          <w:p w:rsidR="00B45D1D" w:rsidRPr="008007F0" w:rsidRDefault="00B45D1D" w:rsidP="004254F2">
            <w:pPr>
              <w:rPr>
                <w:color w:val="000000"/>
              </w:rPr>
            </w:pPr>
            <w:r w:rsidRPr="008007F0">
              <w:rPr>
                <w:color w:val="000000"/>
              </w:rPr>
              <w:t>990277.55</w:t>
            </w:r>
          </w:p>
        </w:tc>
        <w:tc>
          <w:tcPr>
            <w:tcW w:w="1166" w:type="dxa"/>
            <w:noWrap/>
            <w:vAlign w:val="center"/>
          </w:tcPr>
          <w:p w:rsidR="00B45D1D" w:rsidRPr="008007F0" w:rsidRDefault="00B45D1D" w:rsidP="004254F2">
            <w:pPr>
              <w:rPr>
                <w:color w:val="000000"/>
              </w:rPr>
            </w:pPr>
            <w:r w:rsidRPr="008007F0">
              <w:rPr>
                <w:color w:val="000000"/>
              </w:rPr>
              <w:t>1736369.45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298</w:t>
            </w:r>
          </w:p>
        </w:tc>
        <w:tc>
          <w:tcPr>
            <w:tcW w:w="1066" w:type="dxa"/>
            <w:noWrap/>
            <w:vAlign w:val="center"/>
          </w:tcPr>
          <w:p w:rsidR="00B45D1D" w:rsidRPr="008007F0" w:rsidRDefault="00B45D1D" w:rsidP="004254F2">
            <w:pPr>
              <w:rPr>
                <w:color w:val="000000"/>
              </w:rPr>
            </w:pPr>
            <w:r w:rsidRPr="008007F0">
              <w:rPr>
                <w:color w:val="000000"/>
              </w:rPr>
              <w:t>990277.48</w:t>
            </w:r>
          </w:p>
        </w:tc>
        <w:tc>
          <w:tcPr>
            <w:tcW w:w="1166" w:type="dxa"/>
            <w:noWrap/>
            <w:vAlign w:val="center"/>
          </w:tcPr>
          <w:p w:rsidR="00B45D1D" w:rsidRPr="008007F0" w:rsidRDefault="00B45D1D" w:rsidP="004254F2">
            <w:pPr>
              <w:rPr>
                <w:color w:val="000000"/>
              </w:rPr>
            </w:pPr>
            <w:r w:rsidRPr="008007F0">
              <w:rPr>
                <w:color w:val="000000"/>
              </w:rPr>
              <w:t>1736369.43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299</w:t>
            </w:r>
          </w:p>
        </w:tc>
        <w:tc>
          <w:tcPr>
            <w:tcW w:w="1066" w:type="dxa"/>
            <w:noWrap/>
            <w:vAlign w:val="center"/>
          </w:tcPr>
          <w:p w:rsidR="00B45D1D" w:rsidRPr="008007F0" w:rsidRDefault="00B45D1D" w:rsidP="004254F2">
            <w:pPr>
              <w:rPr>
                <w:color w:val="000000"/>
              </w:rPr>
            </w:pPr>
            <w:r w:rsidRPr="008007F0">
              <w:rPr>
                <w:color w:val="000000"/>
              </w:rPr>
              <w:t>990244.05</w:t>
            </w:r>
          </w:p>
        </w:tc>
        <w:tc>
          <w:tcPr>
            <w:tcW w:w="1166" w:type="dxa"/>
            <w:noWrap/>
            <w:vAlign w:val="center"/>
          </w:tcPr>
          <w:p w:rsidR="00B45D1D" w:rsidRPr="008007F0" w:rsidRDefault="00B45D1D" w:rsidP="004254F2">
            <w:pPr>
              <w:rPr>
                <w:color w:val="000000"/>
              </w:rPr>
            </w:pPr>
            <w:r w:rsidRPr="008007F0">
              <w:rPr>
                <w:color w:val="000000"/>
              </w:rPr>
              <w:t>1736302.93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300</w:t>
            </w:r>
          </w:p>
        </w:tc>
        <w:tc>
          <w:tcPr>
            <w:tcW w:w="1066" w:type="dxa"/>
            <w:noWrap/>
            <w:vAlign w:val="center"/>
          </w:tcPr>
          <w:p w:rsidR="00B45D1D" w:rsidRPr="008007F0" w:rsidRDefault="00B45D1D" w:rsidP="004254F2">
            <w:pPr>
              <w:rPr>
                <w:color w:val="000000"/>
              </w:rPr>
            </w:pPr>
            <w:r w:rsidRPr="008007F0">
              <w:rPr>
                <w:color w:val="000000"/>
              </w:rPr>
              <w:t>990243.95</w:t>
            </w:r>
          </w:p>
        </w:tc>
        <w:tc>
          <w:tcPr>
            <w:tcW w:w="1166" w:type="dxa"/>
            <w:noWrap/>
            <w:vAlign w:val="center"/>
          </w:tcPr>
          <w:p w:rsidR="00B45D1D" w:rsidRPr="008007F0" w:rsidRDefault="00B45D1D" w:rsidP="004254F2">
            <w:pPr>
              <w:rPr>
                <w:color w:val="000000"/>
              </w:rPr>
            </w:pPr>
            <w:r w:rsidRPr="008007F0">
              <w:rPr>
                <w:color w:val="000000"/>
              </w:rPr>
              <w:t>1736302.73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301</w:t>
            </w:r>
          </w:p>
        </w:tc>
        <w:tc>
          <w:tcPr>
            <w:tcW w:w="1066" w:type="dxa"/>
            <w:noWrap/>
            <w:vAlign w:val="center"/>
          </w:tcPr>
          <w:p w:rsidR="00B45D1D" w:rsidRPr="008007F0" w:rsidRDefault="00B45D1D" w:rsidP="004254F2">
            <w:pPr>
              <w:rPr>
                <w:color w:val="000000"/>
              </w:rPr>
            </w:pPr>
            <w:r w:rsidRPr="008007F0">
              <w:rPr>
                <w:color w:val="000000"/>
              </w:rPr>
              <w:t>990233.79</w:t>
            </w:r>
          </w:p>
        </w:tc>
        <w:tc>
          <w:tcPr>
            <w:tcW w:w="1166" w:type="dxa"/>
            <w:noWrap/>
            <w:vAlign w:val="center"/>
          </w:tcPr>
          <w:p w:rsidR="00B45D1D" w:rsidRPr="008007F0" w:rsidRDefault="00B45D1D" w:rsidP="004254F2">
            <w:pPr>
              <w:rPr>
                <w:color w:val="000000"/>
              </w:rPr>
            </w:pPr>
            <w:r w:rsidRPr="008007F0">
              <w:rPr>
                <w:color w:val="000000"/>
              </w:rPr>
              <w:t>1736267.1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296</w:t>
            </w:r>
          </w:p>
        </w:tc>
        <w:tc>
          <w:tcPr>
            <w:tcW w:w="1066" w:type="dxa"/>
            <w:noWrap/>
            <w:vAlign w:val="center"/>
          </w:tcPr>
          <w:p w:rsidR="00B45D1D" w:rsidRPr="008007F0" w:rsidRDefault="00B45D1D" w:rsidP="004254F2">
            <w:pPr>
              <w:rPr>
                <w:color w:val="000000"/>
              </w:rPr>
            </w:pPr>
            <w:r w:rsidRPr="008007F0">
              <w:rPr>
                <w:color w:val="000000"/>
              </w:rPr>
              <w:t>990267.33</w:t>
            </w:r>
          </w:p>
        </w:tc>
        <w:tc>
          <w:tcPr>
            <w:tcW w:w="1166" w:type="dxa"/>
            <w:noWrap/>
            <w:vAlign w:val="center"/>
          </w:tcPr>
          <w:p w:rsidR="00B45D1D" w:rsidRPr="008007F0" w:rsidRDefault="00B45D1D" w:rsidP="004254F2">
            <w:pPr>
              <w:rPr>
                <w:color w:val="000000"/>
              </w:rPr>
            </w:pPr>
            <w:r w:rsidRPr="008007F0">
              <w:rPr>
                <w:color w:val="000000"/>
              </w:rPr>
              <w:t>1736333.64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5(2)</w:t>
            </w:r>
          </w:p>
          <w:p w:rsidR="00B45D1D" w:rsidRPr="008007F0" w:rsidRDefault="00B45D1D" w:rsidP="004254F2">
            <w:pPr>
              <w:rPr>
                <w:color w:val="000000"/>
              </w:rPr>
            </w:pPr>
            <w:r w:rsidRPr="008007F0">
              <w:rPr>
                <w:color w:val="000000"/>
              </w:rPr>
              <w:t>"86:09:0101039:2922/чзу2"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302</w:t>
            </w:r>
          </w:p>
        </w:tc>
        <w:tc>
          <w:tcPr>
            <w:tcW w:w="1066" w:type="dxa"/>
            <w:noWrap/>
            <w:vAlign w:val="center"/>
          </w:tcPr>
          <w:p w:rsidR="00B45D1D" w:rsidRPr="008007F0" w:rsidRDefault="00B45D1D" w:rsidP="004254F2">
            <w:pPr>
              <w:rPr>
                <w:color w:val="000000"/>
              </w:rPr>
            </w:pPr>
            <w:r w:rsidRPr="008007F0">
              <w:rPr>
                <w:color w:val="000000"/>
              </w:rPr>
              <w:t>989781.51</w:t>
            </w:r>
          </w:p>
        </w:tc>
        <w:tc>
          <w:tcPr>
            <w:tcW w:w="1166" w:type="dxa"/>
            <w:noWrap/>
            <w:vAlign w:val="center"/>
          </w:tcPr>
          <w:p w:rsidR="00B45D1D" w:rsidRPr="008007F0" w:rsidRDefault="00B45D1D" w:rsidP="004254F2">
            <w:pPr>
              <w:rPr>
                <w:color w:val="000000"/>
              </w:rPr>
            </w:pPr>
            <w:r w:rsidRPr="008007F0">
              <w:rPr>
                <w:color w:val="000000"/>
              </w:rPr>
              <w:t>1734629.95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303</w:t>
            </w:r>
          </w:p>
        </w:tc>
        <w:tc>
          <w:tcPr>
            <w:tcW w:w="1066" w:type="dxa"/>
            <w:noWrap/>
            <w:vAlign w:val="center"/>
          </w:tcPr>
          <w:p w:rsidR="00B45D1D" w:rsidRPr="008007F0" w:rsidRDefault="00B45D1D" w:rsidP="004254F2">
            <w:pPr>
              <w:rPr>
                <w:color w:val="000000"/>
              </w:rPr>
            </w:pPr>
            <w:r w:rsidRPr="008007F0">
              <w:rPr>
                <w:color w:val="000000"/>
              </w:rPr>
              <w:t>989783.46</w:t>
            </w:r>
          </w:p>
        </w:tc>
        <w:tc>
          <w:tcPr>
            <w:tcW w:w="1166" w:type="dxa"/>
            <w:noWrap/>
            <w:vAlign w:val="center"/>
          </w:tcPr>
          <w:p w:rsidR="00B45D1D" w:rsidRPr="008007F0" w:rsidRDefault="00B45D1D" w:rsidP="004254F2">
            <w:pPr>
              <w:rPr>
                <w:color w:val="000000"/>
              </w:rPr>
            </w:pPr>
            <w:r w:rsidRPr="008007F0">
              <w:rPr>
                <w:color w:val="000000"/>
              </w:rPr>
              <w:t>1734636.82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304</w:t>
            </w:r>
          </w:p>
        </w:tc>
        <w:tc>
          <w:tcPr>
            <w:tcW w:w="1066" w:type="dxa"/>
            <w:noWrap/>
            <w:vAlign w:val="center"/>
          </w:tcPr>
          <w:p w:rsidR="00B45D1D" w:rsidRPr="008007F0" w:rsidRDefault="00B45D1D" w:rsidP="004254F2">
            <w:pPr>
              <w:rPr>
                <w:color w:val="000000"/>
              </w:rPr>
            </w:pPr>
            <w:r w:rsidRPr="008007F0">
              <w:rPr>
                <w:color w:val="000000"/>
              </w:rPr>
              <w:t>989768.5</w:t>
            </w:r>
          </w:p>
        </w:tc>
        <w:tc>
          <w:tcPr>
            <w:tcW w:w="1166" w:type="dxa"/>
            <w:noWrap/>
            <w:vAlign w:val="center"/>
          </w:tcPr>
          <w:p w:rsidR="00B45D1D" w:rsidRPr="008007F0" w:rsidRDefault="00B45D1D" w:rsidP="004254F2">
            <w:pPr>
              <w:rPr>
                <w:color w:val="000000"/>
              </w:rPr>
            </w:pPr>
            <w:r w:rsidRPr="008007F0">
              <w:rPr>
                <w:color w:val="000000"/>
              </w:rPr>
              <w:t>1734637.31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305</w:t>
            </w:r>
          </w:p>
        </w:tc>
        <w:tc>
          <w:tcPr>
            <w:tcW w:w="1066" w:type="dxa"/>
            <w:noWrap/>
            <w:vAlign w:val="center"/>
          </w:tcPr>
          <w:p w:rsidR="00B45D1D" w:rsidRPr="008007F0" w:rsidRDefault="00B45D1D" w:rsidP="004254F2">
            <w:pPr>
              <w:rPr>
                <w:color w:val="000000"/>
              </w:rPr>
            </w:pPr>
            <w:r w:rsidRPr="008007F0">
              <w:rPr>
                <w:color w:val="000000"/>
              </w:rPr>
              <w:t>989765.38</w:t>
            </w:r>
          </w:p>
        </w:tc>
        <w:tc>
          <w:tcPr>
            <w:tcW w:w="1166" w:type="dxa"/>
            <w:noWrap/>
            <w:vAlign w:val="center"/>
          </w:tcPr>
          <w:p w:rsidR="00B45D1D" w:rsidRPr="008007F0" w:rsidRDefault="00B45D1D" w:rsidP="004254F2">
            <w:pPr>
              <w:rPr>
                <w:color w:val="000000"/>
              </w:rPr>
            </w:pPr>
            <w:r w:rsidRPr="008007F0">
              <w:rPr>
                <w:color w:val="000000"/>
              </w:rPr>
              <w:t>1734626.39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306</w:t>
            </w:r>
          </w:p>
        </w:tc>
        <w:tc>
          <w:tcPr>
            <w:tcW w:w="1066" w:type="dxa"/>
            <w:noWrap/>
            <w:vAlign w:val="center"/>
          </w:tcPr>
          <w:p w:rsidR="00B45D1D" w:rsidRPr="008007F0" w:rsidRDefault="00B45D1D" w:rsidP="004254F2">
            <w:pPr>
              <w:rPr>
                <w:color w:val="000000"/>
              </w:rPr>
            </w:pPr>
            <w:r w:rsidRPr="008007F0">
              <w:rPr>
                <w:color w:val="000000"/>
              </w:rPr>
              <w:t>989780.32</w:t>
            </w:r>
          </w:p>
        </w:tc>
        <w:tc>
          <w:tcPr>
            <w:tcW w:w="1166" w:type="dxa"/>
            <w:noWrap/>
            <w:vAlign w:val="center"/>
          </w:tcPr>
          <w:p w:rsidR="00B45D1D" w:rsidRPr="008007F0" w:rsidRDefault="00B45D1D" w:rsidP="004254F2">
            <w:pPr>
              <w:rPr>
                <w:color w:val="000000"/>
              </w:rPr>
            </w:pPr>
            <w:r w:rsidRPr="008007F0">
              <w:rPr>
                <w:color w:val="000000"/>
              </w:rPr>
              <w:t>1734625.9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307</w:t>
            </w:r>
          </w:p>
        </w:tc>
        <w:tc>
          <w:tcPr>
            <w:tcW w:w="1066" w:type="dxa"/>
            <w:noWrap/>
            <w:vAlign w:val="center"/>
          </w:tcPr>
          <w:p w:rsidR="00B45D1D" w:rsidRPr="008007F0" w:rsidRDefault="00B45D1D" w:rsidP="004254F2">
            <w:pPr>
              <w:rPr>
                <w:color w:val="000000"/>
              </w:rPr>
            </w:pPr>
            <w:r w:rsidRPr="008007F0">
              <w:rPr>
                <w:color w:val="000000"/>
              </w:rPr>
              <w:t>989781.49</w:t>
            </w:r>
          </w:p>
        </w:tc>
        <w:tc>
          <w:tcPr>
            <w:tcW w:w="1166" w:type="dxa"/>
            <w:noWrap/>
            <w:vAlign w:val="center"/>
          </w:tcPr>
          <w:p w:rsidR="00B45D1D" w:rsidRPr="008007F0" w:rsidRDefault="00B45D1D" w:rsidP="004254F2">
            <w:pPr>
              <w:rPr>
                <w:color w:val="000000"/>
              </w:rPr>
            </w:pPr>
            <w:r w:rsidRPr="008007F0">
              <w:rPr>
                <w:color w:val="000000"/>
              </w:rPr>
              <w:t>1734629.95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302</w:t>
            </w:r>
          </w:p>
        </w:tc>
        <w:tc>
          <w:tcPr>
            <w:tcW w:w="1066" w:type="dxa"/>
            <w:noWrap/>
            <w:vAlign w:val="center"/>
          </w:tcPr>
          <w:p w:rsidR="00B45D1D" w:rsidRPr="008007F0" w:rsidRDefault="00B45D1D" w:rsidP="004254F2">
            <w:pPr>
              <w:rPr>
                <w:color w:val="000000"/>
              </w:rPr>
            </w:pPr>
            <w:r w:rsidRPr="008007F0">
              <w:rPr>
                <w:color w:val="000000"/>
              </w:rPr>
              <w:t>989781.51</w:t>
            </w:r>
          </w:p>
        </w:tc>
        <w:tc>
          <w:tcPr>
            <w:tcW w:w="1166" w:type="dxa"/>
            <w:noWrap/>
            <w:vAlign w:val="center"/>
          </w:tcPr>
          <w:p w:rsidR="00B45D1D" w:rsidRPr="008007F0" w:rsidRDefault="00B45D1D" w:rsidP="004254F2">
            <w:pPr>
              <w:rPr>
                <w:color w:val="000000"/>
              </w:rPr>
            </w:pPr>
            <w:r w:rsidRPr="008007F0">
              <w:rPr>
                <w:color w:val="000000"/>
              </w:rPr>
              <w:t>1734629.95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5(3)</w:t>
            </w:r>
          </w:p>
          <w:p w:rsidR="00B45D1D" w:rsidRPr="008007F0" w:rsidRDefault="00B45D1D" w:rsidP="004254F2">
            <w:pPr>
              <w:rPr>
                <w:color w:val="000000"/>
              </w:rPr>
            </w:pPr>
            <w:r w:rsidRPr="008007F0">
              <w:rPr>
                <w:color w:val="000000"/>
              </w:rPr>
              <w:t>"86:09:0101039:2922/чзу2"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308</w:t>
            </w:r>
          </w:p>
        </w:tc>
        <w:tc>
          <w:tcPr>
            <w:tcW w:w="1066" w:type="dxa"/>
            <w:noWrap/>
            <w:vAlign w:val="center"/>
          </w:tcPr>
          <w:p w:rsidR="00B45D1D" w:rsidRPr="008007F0" w:rsidRDefault="00B45D1D" w:rsidP="004254F2">
            <w:pPr>
              <w:rPr>
                <w:color w:val="000000"/>
              </w:rPr>
            </w:pPr>
            <w:r w:rsidRPr="008007F0">
              <w:rPr>
                <w:color w:val="000000"/>
              </w:rPr>
              <w:t>989864.48</w:t>
            </w:r>
          </w:p>
        </w:tc>
        <w:tc>
          <w:tcPr>
            <w:tcW w:w="1166" w:type="dxa"/>
            <w:noWrap/>
            <w:vAlign w:val="center"/>
          </w:tcPr>
          <w:p w:rsidR="00B45D1D" w:rsidRPr="008007F0" w:rsidRDefault="00B45D1D" w:rsidP="004254F2">
            <w:pPr>
              <w:rPr>
                <w:color w:val="000000"/>
              </w:rPr>
            </w:pPr>
            <w:r w:rsidRPr="008007F0">
              <w:rPr>
                <w:color w:val="000000"/>
              </w:rPr>
              <w:t>1734920.94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309</w:t>
            </w:r>
          </w:p>
        </w:tc>
        <w:tc>
          <w:tcPr>
            <w:tcW w:w="1066" w:type="dxa"/>
            <w:noWrap/>
            <w:vAlign w:val="center"/>
          </w:tcPr>
          <w:p w:rsidR="00B45D1D" w:rsidRPr="008007F0" w:rsidRDefault="00B45D1D" w:rsidP="004254F2">
            <w:pPr>
              <w:rPr>
                <w:color w:val="000000"/>
              </w:rPr>
            </w:pPr>
            <w:r w:rsidRPr="008007F0">
              <w:rPr>
                <w:color w:val="000000"/>
              </w:rPr>
              <w:t>989876.36</w:t>
            </w:r>
          </w:p>
        </w:tc>
        <w:tc>
          <w:tcPr>
            <w:tcW w:w="1166" w:type="dxa"/>
            <w:noWrap/>
            <w:vAlign w:val="center"/>
          </w:tcPr>
          <w:p w:rsidR="00B45D1D" w:rsidRPr="008007F0" w:rsidRDefault="00B45D1D" w:rsidP="004254F2">
            <w:pPr>
              <w:rPr>
                <w:color w:val="000000"/>
              </w:rPr>
            </w:pPr>
            <w:r w:rsidRPr="008007F0">
              <w:rPr>
                <w:color w:val="000000"/>
              </w:rPr>
              <w:t>1734962.6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310</w:t>
            </w:r>
          </w:p>
        </w:tc>
        <w:tc>
          <w:tcPr>
            <w:tcW w:w="1066" w:type="dxa"/>
            <w:noWrap/>
            <w:vAlign w:val="center"/>
          </w:tcPr>
          <w:p w:rsidR="00B45D1D" w:rsidRPr="008007F0" w:rsidRDefault="00B45D1D" w:rsidP="004254F2">
            <w:pPr>
              <w:rPr>
                <w:color w:val="000000"/>
              </w:rPr>
            </w:pPr>
            <w:r w:rsidRPr="008007F0">
              <w:rPr>
                <w:color w:val="000000"/>
              </w:rPr>
              <w:t>989886.66</w:t>
            </w:r>
          </w:p>
        </w:tc>
        <w:tc>
          <w:tcPr>
            <w:tcW w:w="1166" w:type="dxa"/>
            <w:noWrap/>
            <w:vAlign w:val="center"/>
          </w:tcPr>
          <w:p w:rsidR="00B45D1D" w:rsidRPr="008007F0" w:rsidRDefault="00B45D1D" w:rsidP="004254F2">
            <w:pPr>
              <w:rPr>
                <w:color w:val="000000"/>
              </w:rPr>
            </w:pPr>
            <w:r w:rsidRPr="008007F0">
              <w:rPr>
                <w:color w:val="000000"/>
              </w:rPr>
              <w:t>1735051.18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311</w:t>
            </w:r>
          </w:p>
        </w:tc>
        <w:tc>
          <w:tcPr>
            <w:tcW w:w="1066" w:type="dxa"/>
            <w:noWrap/>
            <w:vAlign w:val="center"/>
          </w:tcPr>
          <w:p w:rsidR="00B45D1D" w:rsidRPr="008007F0" w:rsidRDefault="00B45D1D" w:rsidP="004254F2">
            <w:pPr>
              <w:rPr>
                <w:color w:val="000000"/>
              </w:rPr>
            </w:pPr>
            <w:r w:rsidRPr="008007F0">
              <w:rPr>
                <w:color w:val="000000"/>
              </w:rPr>
              <w:t>989874.8</w:t>
            </w:r>
          </w:p>
        </w:tc>
        <w:tc>
          <w:tcPr>
            <w:tcW w:w="1166" w:type="dxa"/>
            <w:noWrap/>
            <w:vAlign w:val="center"/>
          </w:tcPr>
          <w:p w:rsidR="00B45D1D" w:rsidRPr="008007F0" w:rsidRDefault="00B45D1D" w:rsidP="004254F2">
            <w:pPr>
              <w:rPr>
                <w:color w:val="000000"/>
              </w:rPr>
            </w:pPr>
            <w:r w:rsidRPr="008007F0">
              <w:rPr>
                <w:color w:val="000000"/>
              </w:rPr>
              <w:t>1735009.63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312</w:t>
            </w:r>
          </w:p>
        </w:tc>
        <w:tc>
          <w:tcPr>
            <w:tcW w:w="1066" w:type="dxa"/>
            <w:noWrap/>
            <w:vAlign w:val="center"/>
          </w:tcPr>
          <w:p w:rsidR="00B45D1D" w:rsidRPr="008007F0" w:rsidRDefault="00B45D1D" w:rsidP="004254F2">
            <w:pPr>
              <w:rPr>
                <w:color w:val="000000"/>
              </w:rPr>
            </w:pPr>
            <w:r w:rsidRPr="008007F0">
              <w:rPr>
                <w:color w:val="000000"/>
              </w:rPr>
              <w:t>989874.79</w:t>
            </w:r>
          </w:p>
        </w:tc>
        <w:tc>
          <w:tcPr>
            <w:tcW w:w="1166" w:type="dxa"/>
            <w:noWrap/>
            <w:vAlign w:val="center"/>
          </w:tcPr>
          <w:p w:rsidR="00B45D1D" w:rsidRPr="008007F0" w:rsidRDefault="00B45D1D" w:rsidP="004254F2">
            <w:pPr>
              <w:rPr>
                <w:color w:val="000000"/>
              </w:rPr>
            </w:pPr>
            <w:r w:rsidRPr="008007F0">
              <w:rPr>
                <w:color w:val="000000"/>
              </w:rPr>
              <w:t>1735009.54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308</w:t>
            </w:r>
          </w:p>
        </w:tc>
        <w:tc>
          <w:tcPr>
            <w:tcW w:w="1066" w:type="dxa"/>
            <w:noWrap/>
            <w:vAlign w:val="center"/>
          </w:tcPr>
          <w:p w:rsidR="00B45D1D" w:rsidRPr="008007F0" w:rsidRDefault="00B45D1D" w:rsidP="004254F2">
            <w:pPr>
              <w:rPr>
                <w:color w:val="000000"/>
              </w:rPr>
            </w:pPr>
            <w:r w:rsidRPr="008007F0">
              <w:rPr>
                <w:color w:val="000000"/>
              </w:rPr>
              <w:t>989864.48</w:t>
            </w:r>
          </w:p>
        </w:tc>
        <w:tc>
          <w:tcPr>
            <w:tcW w:w="1166" w:type="dxa"/>
            <w:noWrap/>
            <w:vAlign w:val="center"/>
          </w:tcPr>
          <w:p w:rsidR="00B45D1D" w:rsidRPr="008007F0" w:rsidRDefault="00B45D1D" w:rsidP="004254F2">
            <w:pPr>
              <w:rPr>
                <w:color w:val="000000"/>
              </w:rPr>
            </w:pPr>
            <w:r w:rsidRPr="008007F0">
              <w:rPr>
                <w:color w:val="000000"/>
              </w:rPr>
              <w:t>1734920.94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5(4)</w:t>
            </w:r>
          </w:p>
          <w:p w:rsidR="00B45D1D" w:rsidRPr="008007F0" w:rsidRDefault="00B45D1D" w:rsidP="004254F2">
            <w:pPr>
              <w:rPr>
                <w:color w:val="000000"/>
              </w:rPr>
            </w:pPr>
            <w:r w:rsidRPr="008007F0">
              <w:rPr>
                <w:color w:val="000000"/>
              </w:rPr>
              <w:t>"86:09:0101039:2922/чзу2"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313</w:t>
            </w:r>
          </w:p>
        </w:tc>
        <w:tc>
          <w:tcPr>
            <w:tcW w:w="1066" w:type="dxa"/>
            <w:noWrap/>
            <w:vAlign w:val="center"/>
          </w:tcPr>
          <w:p w:rsidR="00B45D1D" w:rsidRPr="008007F0" w:rsidRDefault="00B45D1D" w:rsidP="004254F2">
            <w:pPr>
              <w:rPr>
                <w:color w:val="000000"/>
              </w:rPr>
            </w:pPr>
            <w:r w:rsidRPr="008007F0">
              <w:rPr>
                <w:color w:val="000000"/>
              </w:rPr>
              <w:t>989784.88</w:t>
            </w:r>
          </w:p>
        </w:tc>
        <w:tc>
          <w:tcPr>
            <w:tcW w:w="1166" w:type="dxa"/>
            <w:noWrap/>
            <w:vAlign w:val="center"/>
          </w:tcPr>
          <w:p w:rsidR="00B45D1D" w:rsidRPr="008007F0" w:rsidRDefault="00B45D1D" w:rsidP="004254F2">
            <w:pPr>
              <w:rPr>
                <w:color w:val="000000"/>
              </w:rPr>
            </w:pPr>
            <w:r w:rsidRPr="008007F0">
              <w:rPr>
                <w:color w:val="000000"/>
              </w:rPr>
              <w:t>1734641.77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314</w:t>
            </w:r>
          </w:p>
        </w:tc>
        <w:tc>
          <w:tcPr>
            <w:tcW w:w="1066" w:type="dxa"/>
            <w:noWrap/>
            <w:vAlign w:val="center"/>
          </w:tcPr>
          <w:p w:rsidR="00B45D1D" w:rsidRPr="008007F0" w:rsidRDefault="00B45D1D" w:rsidP="004254F2">
            <w:pPr>
              <w:rPr>
                <w:color w:val="000000"/>
              </w:rPr>
            </w:pPr>
            <w:r w:rsidRPr="008007F0">
              <w:rPr>
                <w:color w:val="000000"/>
              </w:rPr>
              <w:t>989787.98</w:t>
            </w:r>
          </w:p>
        </w:tc>
        <w:tc>
          <w:tcPr>
            <w:tcW w:w="1166" w:type="dxa"/>
            <w:noWrap/>
            <w:vAlign w:val="center"/>
          </w:tcPr>
          <w:p w:rsidR="00B45D1D" w:rsidRPr="008007F0" w:rsidRDefault="00B45D1D" w:rsidP="004254F2">
            <w:pPr>
              <w:rPr>
                <w:color w:val="000000"/>
              </w:rPr>
            </w:pPr>
            <w:r w:rsidRPr="008007F0">
              <w:rPr>
                <w:color w:val="000000"/>
              </w:rPr>
              <w:t>1734652.68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315</w:t>
            </w:r>
          </w:p>
        </w:tc>
        <w:tc>
          <w:tcPr>
            <w:tcW w:w="1066" w:type="dxa"/>
            <w:noWrap/>
            <w:vAlign w:val="center"/>
          </w:tcPr>
          <w:p w:rsidR="00B45D1D" w:rsidRPr="008007F0" w:rsidRDefault="00B45D1D" w:rsidP="004254F2">
            <w:pPr>
              <w:rPr>
                <w:color w:val="000000"/>
              </w:rPr>
            </w:pPr>
            <w:r w:rsidRPr="008007F0">
              <w:rPr>
                <w:color w:val="000000"/>
              </w:rPr>
              <w:t>989773.02</w:t>
            </w:r>
          </w:p>
        </w:tc>
        <w:tc>
          <w:tcPr>
            <w:tcW w:w="1166" w:type="dxa"/>
            <w:noWrap/>
            <w:vAlign w:val="center"/>
          </w:tcPr>
          <w:p w:rsidR="00B45D1D" w:rsidRPr="008007F0" w:rsidRDefault="00B45D1D" w:rsidP="004254F2">
            <w:pPr>
              <w:rPr>
                <w:color w:val="000000"/>
              </w:rPr>
            </w:pPr>
            <w:r w:rsidRPr="008007F0">
              <w:rPr>
                <w:color w:val="000000"/>
              </w:rPr>
              <w:t>1734653.17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316</w:t>
            </w:r>
          </w:p>
        </w:tc>
        <w:tc>
          <w:tcPr>
            <w:tcW w:w="1066" w:type="dxa"/>
            <w:noWrap/>
            <w:vAlign w:val="center"/>
          </w:tcPr>
          <w:p w:rsidR="00B45D1D" w:rsidRPr="008007F0" w:rsidRDefault="00B45D1D" w:rsidP="004254F2">
            <w:pPr>
              <w:rPr>
                <w:color w:val="000000"/>
              </w:rPr>
            </w:pPr>
            <w:r w:rsidRPr="008007F0">
              <w:rPr>
                <w:color w:val="000000"/>
              </w:rPr>
              <w:t>989769.91</w:t>
            </w:r>
          </w:p>
        </w:tc>
        <w:tc>
          <w:tcPr>
            <w:tcW w:w="1166" w:type="dxa"/>
            <w:noWrap/>
            <w:vAlign w:val="center"/>
          </w:tcPr>
          <w:p w:rsidR="00B45D1D" w:rsidRPr="008007F0" w:rsidRDefault="00B45D1D" w:rsidP="004254F2">
            <w:pPr>
              <w:rPr>
                <w:color w:val="000000"/>
              </w:rPr>
            </w:pPr>
            <w:r w:rsidRPr="008007F0">
              <w:rPr>
                <w:color w:val="000000"/>
              </w:rPr>
              <w:t>1734642.26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313</w:t>
            </w:r>
          </w:p>
        </w:tc>
        <w:tc>
          <w:tcPr>
            <w:tcW w:w="1066" w:type="dxa"/>
            <w:noWrap/>
            <w:vAlign w:val="center"/>
          </w:tcPr>
          <w:p w:rsidR="00B45D1D" w:rsidRPr="008007F0" w:rsidRDefault="00B45D1D" w:rsidP="004254F2">
            <w:pPr>
              <w:rPr>
                <w:color w:val="000000"/>
              </w:rPr>
            </w:pPr>
            <w:r w:rsidRPr="008007F0">
              <w:rPr>
                <w:color w:val="000000"/>
              </w:rPr>
              <w:t>989784.88</w:t>
            </w:r>
          </w:p>
        </w:tc>
        <w:tc>
          <w:tcPr>
            <w:tcW w:w="1166" w:type="dxa"/>
            <w:noWrap/>
            <w:vAlign w:val="center"/>
          </w:tcPr>
          <w:p w:rsidR="00B45D1D" w:rsidRPr="008007F0" w:rsidRDefault="00B45D1D" w:rsidP="004254F2">
            <w:pPr>
              <w:rPr>
                <w:color w:val="000000"/>
              </w:rPr>
            </w:pPr>
            <w:r w:rsidRPr="008007F0">
              <w:rPr>
                <w:color w:val="000000"/>
              </w:rPr>
              <w:t>1734641.77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w:t>
            </w:r>
          </w:p>
          <w:p w:rsidR="00B45D1D" w:rsidRPr="008007F0" w:rsidRDefault="00B45D1D" w:rsidP="004254F2">
            <w:pPr>
              <w:rPr>
                <w:color w:val="000000"/>
              </w:rPr>
            </w:pPr>
            <w:r w:rsidRPr="008007F0">
              <w:rPr>
                <w:color w:val="000000"/>
              </w:rPr>
              <w:t>"86:09:0101039:2917/чзу3"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317</w:t>
            </w:r>
          </w:p>
        </w:tc>
        <w:tc>
          <w:tcPr>
            <w:tcW w:w="1066" w:type="dxa"/>
            <w:noWrap/>
            <w:vAlign w:val="center"/>
          </w:tcPr>
          <w:p w:rsidR="00B45D1D" w:rsidRPr="008007F0" w:rsidRDefault="00B45D1D" w:rsidP="004254F2">
            <w:pPr>
              <w:rPr>
                <w:color w:val="000000"/>
              </w:rPr>
            </w:pPr>
            <w:r w:rsidRPr="008007F0">
              <w:rPr>
                <w:color w:val="000000"/>
              </w:rPr>
              <w:t>989820.53</w:t>
            </w:r>
          </w:p>
        </w:tc>
        <w:tc>
          <w:tcPr>
            <w:tcW w:w="1166" w:type="dxa"/>
            <w:noWrap/>
            <w:vAlign w:val="center"/>
          </w:tcPr>
          <w:p w:rsidR="00B45D1D" w:rsidRPr="008007F0" w:rsidRDefault="00B45D1D" w:rsidP="004254F2">
            <w:pPr>
              <w:rPr>
                <w:color w:val="000000"/>
              </w:rPr>
            </w:pPr>
            <w:r w:rsidRPr="008007F0">
              <w:rPr>
                <w:color w:val="000000"/>
              </w:rPr>
              <w:t>1734819.58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318</w:t>
            </w:r>
          </w:p>
        </w:tc>
        <w:tc>
          <w:tcPr>
            <w:tcW w:w="1066" w:type="dxa"/>
            <w:noWrap/>
            <w:vAlign w:val="center"/>
          </w:tcPr>
          <w:p w:rsidR="00B45D1D" w:rsidRPr="008007F0" w:rsidRDefault="00B45D1D" w:rsidP="004254F2">
            <w:pPr>
              <w:rPr>
                <w:color w:val="000000"/>
              </w:rPr>
            </w:pPr>
            <w:r w:rsidRPr="008007F0">
              <w:rPr>
                <w:color w:val="000000"/>
              </w:rPr>
              <w:t>989820.47</w:t>
            </w:r>
          </w:p>
        </w:tc>
        <w:tc>
          <w:tcPr>
            <w:tcW w:w="1166" w:type="dxa"/>
            <w:noWrap/>
            <w:vAlign w:val="center"/>
          </w:tcPr>
          <w:p w:rsidR="00B45D1D" w:rsidRPr="008007F0" w:rsidRDefault="00B45D1D" w:rsidP="004254F2">
            <w:pPr>
              <w:rPr>
                <w:color w:val="000000"/>
              </w:rPr>
            </w:pPr>
            <w:r w:rsidRPr="008007F0">
              <w:rPr>
                <w:color w:val="000000"/>
              </w:rPr>
              <w:t>1734819.62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319</w:t>
            </w:r>
          </w:p>
        </w:tc>
        <w:tc>
          <w:tcPr>
            <w:tcW w:w="1066" w:type="dxa"/>
            <w:noWrap/>
            <w:vAlign w:val="center"/>
          </w:tcPr>
          <w:p w:rsidR="00B45D1D" w:rsidRPr="008007F0" w:rsidRDefault="00B45D1D" w:rsidP="004254F2">
            <w:pPr>
              <w:rPr>
                <w:color w:val="000000"/>
              </w:rPr>
            </w:pPr>
            <w:r w:rsidRPr="008007F0">
              <w:rPr>
                <w:color w:val="000000"/>
              </w:rPr>
              <w:t>989825.82</w:t>
            </w:r>
          </w:p>
        </w:tc>
        <w:tc>
          <w:tcPr>
            <w:tcW w:w="1166" w:type="dxa"/>
            <w:noWrap/>
            <w:vAlign w:val="center"/>
          </w:tcPr>
          <w:p w:rsidR="00B45D1D" w:rsidRPr="008007F0" w:rsidRDefault="00B45D1D" w:rsidP="004254F2">
            <w:pPr>
              <w:rPr>
                <w:color w:val="000000"/>
              </w:rPr>
            </w:pPr>
            <w:r w:rsidRPr="008007F0">
              <w:rPr>
                <w:color w:val="000000"/>
              </w:rPr>
              <w:t>1734859.37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320</w:t>
            </w:r>
          </w:p>
        </w:tc>
        <w:tc>
          <w:tcPr>
            <w:tcW w:w="1066" w:type="dxa"/>
            <w:noWrap/>
            <w:vAlign w:val="center"/>
          </w:tcPr>
          <w:p w:rsidR="00B45D1D" w:rsidRPr="008007F0" w:rsidRDefault="00B45D1D" w:rsidP="004254F2">
            <w:pPr>
              <w:rPr>
                <w:color w:val="000000"/>
              </w:rPr>
            </w:pPr>
            <w:r w:rsidRPr="008007F0">
              <w:rPr>
                <w:color w:val="000000"/>
              </w:rPr>
              <w:t>989830.8</w:t>
            </w:r>
          </w:p>
        </w:tc>
        <w:tc>
          <w:tcPr>
            <w:tcW w:w="1166" w:type="dxa"/>
            <w:noWrap/>
            <w:vAlign w:val="center"/>
          </w:tcPr>
          <w:p w:rsidR="00B45D1D" w:rsidRPr="008007F0" w:rsidRDefault="00B45D1D" w:rsidP="004254F2">
            <w:pPr>
              <w:rPr>
                <w:color w:val="000000"/>
              </w:rPr>
            </w:pPr>
            <w:r w:rsidRPr="008007F0">
              <w:rPr>
                <w:color w:val="000000"/>
              </w:rPr>
              <w:t>1734902.09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321</w:t>
            </w:r>
          </w:p>
        </w:tc>
        <w:tc>
          <w:tcPr>
            <w:tcW w:w="1066" w:type="dxa"/>
            <w:noWrap/>
            <w:vAlign w:val="center"/>
          </w:tcPr>
          <w:p w:rsidR="00B45D1D" w:rsidRPr="008007F0" w:rsidRDefault="00B45D1D" w:rsidP="004254F2">
            <w:pPr>
              <w:rPr>
                <w:color w:val="000000"/>
              </w:rPr>
            </w:pPr>
            <w:r w:rsidRPr="008007F0">
              <w:rPr>
                <w:color w:val="000000"/>
              </w:rPr>
              <w:t>989806.04</w:t>
            </w:r>
          </w:p>
        </w:tc>
        <w:tc>
          <w:tcPr>
            <w:tcW w:w="1166" w:type="dxa"/>
            <w:noWrap/>
            <w:vAlign w:val="center"/>
          </w:tcPr>
          <w:p w:rsidR="00B45D1D" w:rsidRPr="008007F0" w:rsidRDefault="00B45D1D" w:rsidP="004254F2">
            <w:pPr>
              <w:rPr>
                <w:color w:val="000000"/>
              </w:rPr>
            </w:pPr>
            <w:r w:rsidRPr="008007F0">
              <w:rPr>
                <w:color w:val="000000"/>
              </w:rPr>
              <w:t>1734815.36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322</w:t>
            </w:r>
          </w:p>
        </w:tc>
        <w:tc>
          <w:tcPr>
            <w:tcW w:w="1066" w:type="dxa"/>
            <w:noWrap/>
            <w:vAlign w:val="center"/>
          </w:tcPr>
          <w:p w:rsidR="00B45D1D" w:rsidRPr="008007F0" w:rsidRDefault="00B45D1D" w:rsidP="004254F2">
            <w:pPr>
              <w:rPr>
                <w:color w:val="000000"/>
              </w:rPr>
            </w:pPr>
            <w:r w:rsidRPr="008007F0">
              <w:rPr>
                <w:color w:val="000000"/>
              </w:rPr>
              <w:t>989796.59</w:t>
            </w:r>
          </w:p>
        </w:tc>
        <w:tc>
          <w:tcPr>
            <w:tcW w:w="1166" w:type="dxa"/>
            <w:noWrap/>
            <w:vAlign w:val="center"/>
          </w:tcPr>
          <w:p w:rsidR="00B45D1D" w:rsidRPr="008007F0" w:rsidRDefault="00B45D1D" w:rsidP="004254F2">
            <w:pPr>
              <w:rPr>
                <w:color w:val="000000"/>
              </w:rPr>
            </w:pPr>
            <w:r w:rsidRPr="008007F0">
              <w:rPr>
                <w:color w:val="000000"/>
              </w:rPr>
              <w:t>1734735.75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317</w:t>
            </w:r>
          </w:p>
        </w:tc>
        <w:tc>
          <w:tcPr>
            <w:tcW w:w="1066" w:type="dxa"/>
            <w:noWrap/>
            <w:vAlign w:val="center"/>
          </w:tcPr>
          <w:p w:rsidR="00B45D1D" w:rsidRPr="008007F0" w:rsidRDefault="00B45D1D" w:rsidP="004254F2">
            <w:pPr>
              <w:rPr>
                <w:color w:val="000000"/>
              </w:rPr>
            </w:pPr>
            <w:r w:rsidRPr="008007F0">
              <w:rPr>
                <w:color w:val="000000"/>
              </w:rPr>
              <w:t>989820.53</w:t>
            </w:r>
          </w:p>
        </w:tc>
        <w:tc>
          <w:tcPr>
            <w:tcW w:w="1166" w:type="dxa"/>
            <w:noWrap/>
            <w:vAlign w:val="center"/>
          </w:tcPr>
          <w:p w:rsidR="00B45D1D" w:rsidRPr="008007F0" w:rsidRDefault="00B45D1D" w:rsidP="004254F2">
            <w:pPr>
              <w:rPr>
                <w:color w:val="000000"/>
              </w:rPr>
            </w:pPr>
            <w:r w:rsidRPr="008007F0">
              <w:rPr>
                <w:color w:val="000000"/>
              </w:rPr>
              <w:t>1734819.58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7</w:t>
            </w:r>
          </w:p>
          <w:p w:rsidR="00B45D1D" w:rsidRPr="008007F0" w:rsidRDefault="00B45D1D" w:rsidP="004254F2">
            <w:pPr>
              <w:rPr>
                <w:color w:val="000000"/>
              </w:rPr>
            </w:pPr>
            <w:r w:rsidRPr="008007F0">
              <w:rPr>
                <w:color w:val="000000"/>
              </w:rPr>
              <w:t>"86:09:0101039:2747/чзу2"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323</w:t>
            </w:r>
          </w:p>
        </w:tc>
        <w:tc>
          <w:tcPr>
            <w:tcW w:w="1066" w:type="dxa"/>
            <w:noWrap/>
            <w:vAlign w:val="center"/>
          </w:tcPr>
          <w:p w:rsidR="00B45D1D" w:rsidRPr="008007F0" w:rsidRDefault="00B45D1D" w:rsidP="004254F2">
            <w:pPr>
              <w:rPr>
                <w:color w:val="000000"/>
              </w:rPr>
            </w:pPr>
            <w:r w:rsidRPr="008007F0">
              <w:rPr>
                <w:color w:val="000000"/>
              </w:rPr>
              <w:t>990289.96</w:t>
            </w:r>
          </w:p>
        </w:tc>
        <w:tc>
          <w:tcPr>
            <w:tcW w:w="1166" w:type="dxa"/>
            <w:noWrap/>
            <w:vAlign w:val="center"/>
          </w:tcPr>
          <w:p w:rsidR="00B45D1D" w:rsidRPr="008007F0" w:rsidRDefault="00B45D1D" w:rsidP="004254F2">
            <w:pPr>
              <w:rPr>
                <w:color w:val="000000"/>
              </w:rPr>
            </w:pPr>
            <w:r w:rsidRPr="008007F0">
              <w:rPr>
                <w:color w:val="000000"/>
              </w:rPr>
              <w:t>1736464.06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324</w:t>
            </w:r>
          </w:p>
        </w:tc>
        <w:tc>
          <w:tcPr>
            <w:tcW w:w="1066" w:type="dxa"/>
            <w:noWrap/>
            <w:vAlign w:val="center"/>
          </w:tcPr>
          <w:p w:rsidR="00B45D1D" w:rsidRPr="008007F0" w:rsidRDefault="00B45D1D" w:rsidP="004254F2">
            <w:pPr>
              <w:rPr>
                <w:color w:val="000000"/>
              </w:rPr>
            </w:pPr>
            <w:r w:rsidRPr="008007F0">
              <w:rPr>
                <w:color w:val="000000"/>
              </w:rPr>
              <w:t>990300.26</w:t>
            </w:r>
          </w:p>
        </w:tc>
        <w:tc>
          <w:tcPr>
            <w:tcW w:w="1166" w:type="dxa"/>
            <w:noWrap/>
            <w:vAlign w:val="center"/>
          </w:tcPr>
          <w:p w:rsidR="00B45D1D" w:rsidRPr="008007F0" w:rsidRDefault="00B45D1D" w:rsidP="004254F2">
            <w:pPr>
              <w:rPr>
                <w:color w:val="000000"/>
              </w:rPr>
            </w:pPr>
            <w:r w:rsidRPr="008007F0">
              <w:rPr>
                <w:color w:val="000000"/>
              </w:rPr>
              <w:t>1736500.17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325</w:t>
            </w:r>
          </w:p>
        </w:tc>
        <w:tc>
          <w:tcPr>
            <w:tcW w:w="1066" w:type="dxa"/>
            <w:noWrap/>
            <w:vAlign w:val="center"/>
          </w:tcPr>
          <w:p w:rsidR="00B45D1D" w:rsidRPr="008007F0" w:rsidRDefault="00B45D1D" w:rsidP="004254F2">
            <w:pPr>
              <w:rPr>
                <w:color w:val="000000"/>
              </w:rPr>
            </w:pPr>
            <w:r w:rsidRPr="008007F0">
              <w:rPr>
                <w:color w:val="000000"/>
              </w:rPr>
              <w:t>990314.41</w:t>
            </w:r>
          </w:p>
        </w:tc>
        <w:tc>
          <w:tcPr>
            <w:tcW w:w="1166" w:type="dxa"/>
            <w:noWrap/>
            <w:vAlign w:val="center"/>
          </w:tcPr>
          <w:p w:rsidR="00B45D1D" w:rsidRPr="008007F0" w:rsidRDefault="00B45D1D" w:rsidP="004254F2">
            <w:pPr>
              <w:rPr>
                <w:color w:val="000000"/>
              </w:rPr>
            </w:pPr>
            <w:r w:rsidRPr="008007F0">
              <w:rPr>
                <w:color w:val="000000"/>
              </w:rPr>
              <w:t>1736549.82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326</w:t>
            </w:r>
          </w:p>
        </w:tc>
        <w:tc>
          <w:tcPr>
            <w:tcW w:w="1066" w:type="dxa"/>
            <w:noWrap/>
            <w:vAlign w:val="center"/>
          </w:tcPr>
          <w:p w:rsidR="00B45D1D" w:rsidRPr="008007F0" w:rsidRDefault="00B45D1D" w:rsidP="004254F2">
            <w:pPr>
              <w:rPr>
                <w:color w:val="000000"/>
              </w:rPr>
            </w:pPr>
            <w:r w:rsidRPr="008007F0">
              <w:rPr>
                <w:color w:val="000000"/>
              </w:rPr>
              <w:t>990294.07</w:t>
            </w:r>
          </w:p>
        </w:tc>
        <w:tc>
          <w:tcPr>
            <w:tcW w:w="1166" w:type="dxa"/>
            <w:noWrap/>
            <w:vAlign w:val="center"/>
          </w:tcPr>
          <w:p w:rsidR="00B45D1D" w:rsidRPr="008007F0" w:rsidRDefault="00B45D1D" w:rsidP="004254F2">
            <w:pPr>
              <w:rPr>
                <w:color w:val="000000"/>
              </w:rPr>
            </w:pPr>
            <w:r w:rsidRPr="008007F0">
              <w:rPr>
                <w:color w:val="000000"/>
              </w:rPr>
              <w:t>1736508.63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327</w:t>
            </w:r>
          </w:p>
        </w:tc>
        <w:tc>
          <w:tcPr>
            <w:tcW w:w="1066" w:type="dxa"/>
            <w:noWrap/>
            <w:vAlign w:val="center"/>
          </w:tcPr>
          <w:p w:rsidR="00B45D1D" w:rsidRPr="008007F0" w:rsidRDefault="00B45D1D" w:rsidP="004254F2">
            <w:pPr>
              <w:rPr>
                <w:color w:val="000000"/>
              </w:rPr>
            </w:pPr>
            <w:r w:rsidRPr="008007F0">
              <w:rPr>
                <w:color w:val="000000"/>
              </w:rPr>
              <w:t>990283.14</w:t>
            </w:r>
          </w:p>
        </w:tc>
        <w:tc>
          <w:tcPr>
            <w:tcW w:w="1166" w:type="dxa"/>
            <w:noWrap/>
            <w:vAlign w:val="center"/>
          </w:tcPr>
          <w:p w:rsidR="00B45D1D" w:rsidRPr="008007F0" w:rsidRDefault="00B45D1D" w:rsidP="004254F2">
            <w:pPr>
              <w:rPr>
                <w:color w:val="000000"/>
              </w:rPr>
            </w:pPr>
            <w:r w:rsidRPr="008007F0">
              <w:rPr>
                <w:color w:val="000000"/>
              </w:rPr>
              <w:t>1736486.96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328</w:t>
            </w:r>
          </w:p>
        </w:tc>
        <w:tc>
          <w:tcPr>
            <w:tcW w:w="1066" w:type="dxa"/>
            <w:noWrap/>
            <w:vAlign w:val="center"/>
          </w:tcPr>
          <w:p w:rsidR="00B45D1D" w:rsidRPr="008007F0" w:rsidRDefault="00B45D1D" w:rsidP="004254F2">
            <w:pPr>
              <w:rPr>
                <w:color w:val="000000"/>
              </w:rPr>
            </w:pPr>
            <w:r w:rsidRPr="008007F0">
              <w:rPr>
                <w:color w:val="000000"/>
              </w:rPr>
              <w:t>990267.97</w:t>
            </w:r>
          </w:p>
        </w:tc>
        <w:tc>
          <w:tcPr>
            <w:tcW w:w="1166" w:type="dxa"/>
            <w:noWrap/>
            <w:vAlign w:val="center"/>
          </w:tcPr>
          <w:p w:rsidR="00B45D1D" w:rsidRPr="008007F0" w:rsidRDefault="00B45D1D" w:rsidP="004254F2">
            <w:pPr>
              <w:rPr>
                <w:color w:val="000000"/>
              </w:rPr>
            </w:pPr>
            <w:r w:rsidRPr="008007F0">
              <w:rPr>
                <w:color w:val="000000"/>
              </w:rPr>
              <w:t>1736433.84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329</w:t>
            </w:r>
          </w:p>
        </w:tc>
        <w:tc>
          <w:tcPr>
            <w:tcW w:w="1066" w:type="dxa"/>
            <w:noWrap/>
            <w:vAlign w:val="center"/>
          </w:tcPr>
          <w:p w:rsidR="00B45D1D" w:rsidRPr="008007F0" w:rsidRDefault="00B45D1D" w:rsidP="004254F2">
            <w:pPr>
              <w:rPr>
                <w:color w:val="000000"/>
              </w:rPr>
            </w:pPr>
            <w:r w:rsidRPr="008007F0">
              <w:rPr>
                <w:color w:val="000000"/>
              </w:rPr>
              <w:t>990259.32</w:t>
            </w:r>
          </w:p>
        </w:tc>
        <w:tc>
          <w:tcPr>
            <w:tcW w:w="1166" w:type="dxa"/>
            <w:noWrap/>
            <w:vAlign w:val="center"/>
          </w:tcPr>
          <w:p w:rsidR="00B45D1D" w:rsidRPr="008007F0" w:rsidRDefault="00B45D1D" w:rsidP="004254F2">
            <w:pPr>
              <w:rPr>
                <w:color w:val="000000"/>
              </w:rPr>
            </w:pPr>
            <w:r w:rsidRPr="008007F0">
              <w:rPr>
                <w:color w:val="000000"/>
              </w:rPr>
              <w:t>1736403.44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330</w:t>
            </w:r>
          </w:p>
        </w:tc>
        <w:tc>
          <w:tcPr>
            <w:tcW w:w="1066" w:type="dxa"/>
            <w:noWrap/>
            <w:vAlign w:val="center"/>
          </w:tcPr>
          <w:p w:rsidR="00B45D1D" w:rsidRPr="008007F0" w:rsidRDefault="00B45D1D" w:rsidP="004254F2">
            <w:pPr>
              <w:rPr>
                <w:color w:val="000000"/>
              </w:rPr>
            </w:pPr>
            <w:r w:rsidRPr="008007F0">
              <w:rPr>
                <w:color w:val="000000"/>
              </w:rPr>
              <w:t>990289.9</w:t>
            </w:r>
          </w:p>
        </w:tc>
        <w:tc>
          <w:tcPr>
            <w:tcW w:w="1166" w:type="dxa"/>
            <w:noWrap/>
            <w:vAlign w:val="center"/>
          </w:tcPr>
          <w:p w:rsidR="00B45D1D" w:rsidRPr="008007F0" w:rsidRDefault="00B45D1D" w:rsidP="004254F2">
            <w:pPr>
              <w:rPr>
                <w:color w:val="000000"/>
              </w:rPr>
            </w:pPr>
            <w:r w:rsidRPr="008007F0">
              <w:rPr>
                <w:color w:val="000000"/>
              </w:rPr>
              <w:t>1736463.94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323</w:t>
            </w:r>
          </w:p>
        </w:tc>
        <w:tc>
          <w:tcPr>
            <w:tcW w:w="1066" w:type="dxa"/>
            <w:noWrap/>
            <w:vAlign w:val="center"/>
          </w:tcPr>
          <w:p w:rsidR="00B45D1D" w:rsidRPr="008007F0" w:rsidRDefault="00B45D1D" w:rsidP="004254F2">
            <w:pPr>
              <w:rPr>
                <w:color w:val="000000"/>
              </w:rPr>
            </w:pPr>
            <w:r w:rsidRPr="008007F0">
              <w:rPr>
                <w:color w:val="000000"/>
              </w:rPr>
              <w:t>990289.96</w:t>
            </w:r>
          </w:p>
        </w:tc>
        <w:tc>
          <w:tcPr>
            <w:tcW w:w="1166" w:type="dxa"/>
            <w:noWrap/>
            <w:vAlign w:val="center"/>
          </w:tcPr>
          <w:p w:rsidR="00B45D1D" w:rsidRPr="008007F0" w:rsidRDefault="00B45D1D" w:rsidP="004254F2">
            <w:pPr>
              <w:rPr>
                <w:color w:val="000000"/>
              </w:rPr>
            </w:pPr>
            <w:r w:rsidRPr="008007F0">
              <w:rPr>
                <w:color w:val="000000"/>
              </w:rPr>
              <w:t>1736464.06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8(1)</w:t>
            </w:r>
          </w:p>
          <w:p w:rsidR="00B45D1D" w:rsidRPr="008007F0" w:rsidRDefault="00B45D1D" w:rsidP="004254F2">
            <w:pPr>
              <w:rPr>
                <w:color w:val="000000"/>
              </w:rPr>
            </w:pPr>
            <w:r w:rsidRPr="008007F0">
              <w:rPr>
                <w:color w:val="000000"/>
              </w:rPr>
              <w:t>"86:09:0000000:4542/чзу17"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331</w:t>
            </w:r>
          </w:p>
        </w:tc>
        <w:tc>
          <w:tcPr>
            <w:tcW w:w="1066" w:type="dxa"/>
            <w:noWrap/>
            <w:vAlign w:val="center"/>
          </w:tcPr>
          <w:p w:rsidR="00B45D1D" w:rsidRPr="008007F0" w:rsidRDefault="00B45D1D" w:rsidP="004254F2">
            <w:pPr>
              <w:rPr>
                <w:color w:val="000000"/>
              </w:rPr>
            </w:pPr>
            <w:r w:rsidRPr="008007F0">
              <w:rPr>
                <w:color w:val="000000"/>
              </w:rPr>
              <w:t>989785.94</w:t>
            </w:r>
          </w:p>
        </w:tc>
        <w:tc>
          <w:tcPr>
            <w:tcW w:w="1166" w:type="dxa"/>
            <w:noWrap/>
            <w:vAlign w:val="center"/>
          </w:tcPr>
          <w:p w:rsidR="00B45D1D" w:rsidRPr="008007F0" w:rsidRDefault="00B45D1D" w:rsidP="004254F2">
            <w:pPr>
              <w:rPr>
                <w:color w:val="000000"/>
              </w:rPr>
            </w:pPr>
            <w:r w:rsidRPr="008007F0">
              <w:rPr>
                <w:color w:val="000000"/>
              </w:rPr>
              <w:t>1734517.07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332</w:t>
            </w:r>
          </w:p>
        </w:tc>
        <w:tc>
          <w:tcPr>
            <w:tcW w:w="1066" w:type="dxa"/>
            <w:noWrap/>
            <w:vAlign w:val="center"/>
          </w:tcPr>
          <w:p w:rsidR="00B45D1D" w:rsidRPr="008007F0" w:rsidRDefault="00B45D1D" w:rsidP="004254F2">
            <w:pPr>
              <w:rPr>
                <w:color w:val="000000"/>
              </w:rPr>
            </w:pPr>
            <w:r w:rsidRPr="008007F0">
              <w:rPr>
                <w:color w:val="000000"/>
              </w:rPr>
              <w:t>989785.77</w:t>
            </w:r>
          </w:p>
        </w:tc>
        <w:tc>
          <w:tcPr>
            <w:tcW w:w="1166" w:type="dxa"/>
            <w:noWrap/>
            <w:vAlign w:val="center"/>
          </w:tcPr>
          <w:p w:rsidR="00B45D1D" w:rsidRPr="008007F0" w:rsidRDefault="00B45D1D" w:rsidP="004254F2">
            <w:pPr>
              <w:rPr>
                <w:color w:val="000000"/>
              </w:rPr>
            </w:pPr>
            <w:r w:rsidRPr="008007F0">
              <w:rPr>
                <w:color w:val="000000"/>
              </w:rPr>
              <w:t>1734517.02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333</w:t>
            </w:r>
          </w:p>
        </w:tc>
        <w:tc>
          <w:tcPr>
            <w:tcW w:w="1066" w:type="dxa"/>
            <w:noWrap/>
            <w:vAlign w:val="center"/>
          </w:tcPr>
          <w:p w:rsidR="00B45D1D" w:rsidRPr="008007F0" w:rsidRDefault="00B45D1D" w:rsidP="004254F2">
            <w:pPr>
              <w:rPr>
                <w:color w:val="000000"/>
              </w:rPr>
            </w:pPr>
            <w:r w:rsidRPr="008007F0">
              <w:rPr>
                <w:color w:val="000000"/>
              </w:rPr>
              <w:t>989778.67</w:t>
            </w:r>
          </w:p>
        </w:tc>
        <w:tc>
          <w:tcPr>
            <w:tcW w:w="1166" w:type="dxa"/>
            <w:noWrap/>
            <w:vAlign w:val="center"/>
          </w:tcPr>
          <w:p w:rsidR="00B45D1D" w:rsidRPr="008007F0" w:rsidRDefault="00B45D1D" w:rsidP="004254F2">
            <w:pPr>
              <w:rPr>
                <w:color w:val="000000"/>
              </w:rPr>
            </w:pPr>
            <w:r w:rsidRPr="008007F0">
              <w:rPr>
                <w:color w:val="000000"/>
              </w:rPr>
              <w:t>1734501.18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334</w:t>
            </w:r>
          </w:p>
        </w:tc>
        <w:tc>
          <w:tcPr>
            <w:tcW w:w="1066" w:type="dxa"/>
            <w:noWrap/>
            <w:vAlign w:val="center"/>
          </w:tcPr>
          <w:p w:rsidR="00B45D1D" w:rsidRPr="008007F0" w:rsidRDefault="00B45D1D" w:rsidP="004254F2">
            <w:pPr>
              <w:rPr>
                <w:color w:val="000000"/>
              </w:rPr>
            </w:pPr>
            <w:r w:rsidRPr="008007F0">
              <w:rPr>
                <w:color w:val="000000"/>
              </w:rPr>
              <w:t>989769.43</w:t>
            </w:r>
          </w:p>
        </w:tc>
        <w:tc>
          <w:tcPr>
            <w:tcW w:w="1166" w:type="dxa"/>
            <w:noWrap/>
            <w:vAlign w:val="center"/>
          </w:tcPr>
          <w:p w:rsidR="00B45D1D" w:rsidRPr="008007F0" w:rsidRDefault="00B45D1D" w:rsidP="004254F2">
            <w:pPr>
              <w:rPr>
                <w:color w:val="000000"/>
              </w:rPr>
            </w:pPr>
            <w:r w:rsidRPr="008007F0">
              <w:rPr>
                <w:color w:val="000000"/>
              </w:rPr>
              <w:t>1734504.82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335</w:t>
            </w:r>
          </w:p>
        </w:tc>
        <w:tc>
          <w:tcPr>
            <w:tcW w:w="1066" w:type="dxa"/>
            <w:noWrap/>
            <w:vAlign w:val="center"/>
          </w:tcPr>
          <w:p w:rsidR="00B45D1D" w:rsidRPr="008007F0" w:rsidRDefault="00B45D1D" w:rsidP="004254F2">
            <w:pPr>
              <w:rPr>
                <w:color w:val="000000"/>
              </w:rPr>
            </w:pPr>
            <w:r w:rsidRPr="008007F0">
              <w:rPr>
                <w:color w:val="000000"/>
              </w:rPr>
              <w:t>989769.42</w:t>
            </w:r>
          </w:p>
        </w:tc>
        <w:tc>
          <w:tcPr>
            <w:tcW w:w="1166" w:type="dxa"/>
            <w:noWrap/>
            <w:vAlign w:val="center"/>
          </w:tcPr>
          <w:p w:rsidR="00B45D1D" w:rsidRPr="008007F0" w:rsidRDefault="00B45D1D" w:rsidP="004254F2">
            <w:pPr>
              <w:rPr>
                <w:color w:val="000000"/>
              </w:rPr>
            </w:pPr>
            <w:r w:rsidRPr="008007F0">
              <w:rPr>
                <w:color w:val="000000"/>
              </w:rPr>
              <w:t>1734504.81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336</w:t>
            </w:r>
          </w:p>
        </w:tc>
        <w:tc>
          <w:tcPr>
            <w:tcW w:w="1066" w:type="dxa"/>
            <w:noWrap/>
            <w:vAlign w:val="center"/>
          </w:tcPr>
          <w:p w:rsidR="00B45D1D" w:rsidRPr="008007F0" w:rsidRDefault="00B45D1D" w:rsidP="004254F2">
            <w:pPr>
              <w:rPr>
                <w:color w:val="000000"/>
              </w:rPr>
            </w:pPr>
            <w:r w:rsidRPr="008007F0">
              <w:rPr>
                <w:color w:val="000000"/>
              </w:rPr>
              <w:t>989747.75</w:t>
            </w:r>
          </w:p>
        </w:tc>
        <w:tc>
          <w:tcPr>
            <w:tcW w:w="1166" w:type="dxa"/>
            <w:noWrap/>
            <w:vAlign w:val="center"/>
          </w:tcPr>
          <w:p w:rsidR="00B45D1D" w:rsidRPr="008007F0" w:rsidRDefault="00B45D1D" w:rsidP="004254F2">
            <w:pPr>
              <w:rPr>
                <w:color w:val="000000"/>
              </w:rPr>
            </w:pPr>
            <w:r w:rsidRPr="008007F0">
              <w:rPr>
                <w:color w:val="000000"/>
              </w:rPr>
              <w:t>1734511.6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337</w:t>
            </w:r>
          </w:p>
        </w:tc>
        <w:tc>
          <w:tcPr>
            <w:tcW w:w="1066" w:type="dxa"/>
            <w:noWrap/>
            <w:vAlign w:val="center"/>
          </w:tcPr>
          <w:p w:rsidR="00B45D1D" w:rsidRPr="008007F0" w:rsidRDefault="00B45D1D" w:rsidP="004254F2">
            <w:pPr>
              <w:rPr>
                <w:color w:val="000000"/>
              </w:rPr>
            </w:pPr>
            <w:r w:rsidRPr="008007F0">
              <w:rPr>
                <w:color w:val="000000"/>
              </w:rPr>
              <w:t>989744.45</w:t>
            </w:r>
          </w:p>
        </w:tc>
        <w:tc>
          <w:tcPr>
            <w:tcW w:w="1166" w:type="dxa"/>
            <w:noWrap/>
            <w:vAlign w:val="center"/>
          </w:tcPr>
          <w:p w:rsidR="00B45D1D" w:rsidRPr="008007F0" w:rsidRDefault="00B45D1D" w:rsidP="004254F2">
            <w:pPr>
              <w:rPr>
                <w:color w:val="000000"/>
              </w:rPr>
            </w:pPr>
            <w:r w:rsidRPr="008007F0">
              <w:rPr>
                <w:color w:val="000000"/>
              </w:rPr>
              <w:t>1734500.02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338</w:t>
            </w:r>
          </w:p>
        </w:tc>
        <w:tc>
          <w:tcPr>
            <w:tcW w:w="1066" w:type="dxa"/>
            <w:noWrap/>
            <w:vAlign w:val="center"/>
          </w:tcPr>
          <w:p w:rsidR="00B45D1D" w:rsidRPr="008007F0" w:rsidRDefault="00B45D1D" w:rsidP="004254F2">
            <w:pPr>
              <w:rPr>
                <w:color w:val="000000"/>
              </w:rPr>
            </w:pPr>
            <w:r w:rsidRPr="008007F0">
              <w:rPr>
                <w:color w:val="000000"/>
              </w:rPr>
              <w:t>989775.99</w:t>
            </w:r>
          </w:p>
        </w:tc>
        <w:tc>
          <w:tcPr>
            <w:tcW w:w="1166" w:type="dxa"/>
            <w:noWrap/>
            <w:vAlign w:val="center"/>
          </w:tcPr>
          <w:p w:rsidR="00B45D1D" w:rsidRPr="008007F0" w:rsidRDefault="00B45D1D" w:rsidP="004254F2">
            <w:pPr>
              <w:rPr>
                <w:color w:val="000000"/>
              </w:rPr>
            </w:pPr>
            <w:r w:rsidRPr="008007F0">
              <w:rPr>
                <w:color w:val="000000"/>
              </w:rPr>
              <w:t>1734487.96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331</w:t>
            </w:r>
          </w:p>
        </w:tc>
        <w:tc>
          <w:tcPr>
            <w:tcW w:w="1066" w:type="dxa"/>
            <w:noWrap/>
            <w:vAlign w:val="center"/>
          </w:tcPr>
          <w:p w:rsidR="00B45D1D" w:rsidRPr="008007F0" w:rsidRDefault="00B45D1D" w:rsidP="004254F2">
            <w:pPr>
              <w:rPr>
                <w:color w:val="000000"/>
              </w:rPr>
            </w:pPr>
            <w:r w:rsidRPr="008007F0">
              <w:rPr>
                <w:color w:val="000000"/>
              </w:rPr>
              <w:t>989785.94</w:t>
            </w:r>
          </w:p>
        </w:tc>
        <w:tc>
          <w:tcPr>
            <w:tcW w:w="1166" w:type="dxa"/>
            <w:noWrap/>
            <w:vAlign w:val="center"/>
          </w:tcPr>
          <w:p w:rsidR="00B45D1D" w:rsidRPr="008007F0" w:rsidRDefault="00B45D1D" w:rsidP="004254F2">
            <w:pPr>
              <w:rPr>
                <w:color w:val="000000"/>
              </w:rPr>
            </w:pPr>
            <w:r w:rsidRPr="008007F0">
              <w:rPr>
                <w:color w:val="000000"/>
              </w:rPr>
              <w:t>1734517.07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8(2)</w:t>
            </w:r>
          </w:p>
          <w:p w:rsidR="00B45D1D" w:rsidRPr="008007F0" w:rsidRDefault="00B45D1D" w:rsidP="004254F2">
            <w:pPr>
              <w:rPr>
                <w:color w:val="000000"/>
              </w:rPr>
            </w:pPr>
            <w:r w:rsidRPr="008007F0">
              <w:rPr>
                <w:color w:val="000000"/>
              </w:rPr>
              <w:t>"86:09:0000000:4542/чзу17"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339</w:t>
            </w:r>
          </w:p>
        </w:tc>
        <w:tc>
          <w:tcPr>
            <w:tcW w:w="1066" w:type="dxa"/>
            <w:noWrap/>
            <w:vAlign w:val="center"/>
          </w:tcPr>
          <w:p w:rsidR="00B45D1D" w:rsidRPr="008007F0" w:rsidRDefault="00B45D1D" w:rsidP="004254F2">
            <w:pPr>
              <w:rPr>
                <w:color w:val="000000"/>
              </w:rPr>
            </w:pPr>
            <w:r w:rsidRPr="008007F0">
              <w:rPr>
                <w:color w:val="000000"/>
              </w:rPr>
              <w:t>989729.17</w:t>
            </w:r>
          </w:p>
        </w:tc>
        <w:tc>
          <w:tcPr>
            <w:tcW w:w="1166" w:type="dxa"/>
            <w:noWrap/>
            <w:vAlign w:val="center"/>
          </w:tcPr>
          <w:p w:rsidR="00B45D1D" w:rsidRPr="008007F0" w:rsidRDefault="00B45D1D" w:rsidP="004254F2">
            <w:pPr>
              <w:rPr>
                <w:color w:val="000000"/>
              </w:rPr>
            </w:pPr>
            <w:r w:rsidRPr="008007F0">
              <w:rPr>
                <w:color w:val="000000"/>
              </w:rPr>
              <w:t>1734505.86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340</w:t>
            </w:r>
          </w:p>
        </w:tc>
        <w:tc>
          <w:tcPr>
            <w:tcW w:w="1066" w:type="dxa"/>
            <w:noWrap/>
            <w:vAlign w:val="center"/>
          </w:tcPr>
          <w:p w:rsidR="00B45D1D" w:rsidRPr="008007F0" w:rsidRDefault="00B45D1D" w:rsidP="004254F2">
            <w:pPr>
              <w:rPr>
                <w:color w:val="000000"/>
              </w:rPr>
            </w:pPr>
            <w:r w:rsidRPr="008007F0">
              <w:rPr>
                <w:color w:val="000000"/>
              </w:rPr>
              <w:t>989731.11</w:t>
            </w:r>
          </w:p>
        </w:tc>
        <w:tc>
          <w:tcPr>
            <w:tcW w:w="1166" w:type="dxa"/>
            <w:noWrap/>
            <w:vAlign w:val="center"/>
          </w:tcPr>
          <w:p w:rsidR="00B45D1D" w:rsidRPr="008007F0" w:rsidRDefault="00B45D1D" w:rsidP="004254F2">
            <w:pPr>
              <w:rPr>
                <w:color w:val="000000"/>
              </w:rPr>
            </w:pPr>
            <w:r w:rsidRPr="008007F0">
              <w:rPr>
                <w:color w:val="000000"/>
              </w:rPr>
              <w:t>1734506.34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341</w:t>
            </w:r>
          </w:p>
        </w:tc>
        <w:tc>
          <w:tcPr>
            <w:tcW w:w="1066" w:type="dxa"/>
            <w:noWrap/>
            <w:vAlign w:val="center"/>
          </w:tcPr>
          <w:p w:rsidR="00B45D1D" w:rsidRPr="008007F0" w:rsidRDefault="00B45D1D" w:rsidP="004254F2">
            <w:pPr>
              <w:rPr>
                <w:color w:val="000000"/>
              </w:rPr>
            </w:pPr>
            <w:r w:rsidRPr="008007F0">
              <w:rPr>
                <w:color w:val="000000"/>
              </w:rPr>
              <w:t>989733.85</w:t>
            </w:r>
          </w:p>
        </w:tc>
        <w:tc>
          <w:tcPr>
            <w:tcW w:w="1166" w:type="dxa"/>
            <w:noWrap/>
            <w:vAlign w:val="center"/>
          </w:tcPr>
          <w:p w:rsidR="00B45D1D" w:rsidRPr="008007F0" w:rsidRDefault="00B45D1D" w:rsidP="004254F2">
            <w:pPr>
              <w:rPr>
                <w:color w:val="000000"/>
              </w:rPr>
            </w:pPr>
            <w:r w:rsidRPr="008007F0">
              <w:rPr>
                <w:color w:val="000000"/>
              </w:rPr>
              <w:t>1734515.96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342</w:t>
            </w:r>
          </w:p>
        </w:tc>
        <w:tc>
          <w:tcPr>
            <w:tcW w:w="1066" w:type="dxa"/>
            <w:noWrap/>
            <w:vAlign w:val="center"/>
          </w:tcPr>
          <w:p w:rsidR="00B45D1D" w:rsidRPr="008007F0" w:rsidRDefault="00B45D1D" w:rsidP="004254F2">
            <w:pPr>
              <w:rPr>
                <w:color w:val="000000"/>
              </w:rPr>
            </w:pPr>
            <w:r w:rsidRPr="008007F0">
              <w:rPr>
                <w:color w:val="000000"/>
              </w:rPr>
              <w:t>989718.96</w:t>
            </w:r>
          </w:p>
        </w:tc>
        <w:tc>
          <w:tcPr>
            <w:tcW w:w="1166" w:type="dxa"/>
            <w:noWrap/>
            <w:vAlign w:val="center"/>
          </w:tcPr>
          <w:p w:rsidR="00B45D1D" w:rsidRPr="008007F0" w:rsidRDefault="00B45D1D" w:rsidP="004254F2">
            <w:pPr>
              <w:rPr>
                <w:color w:val="000000"/>
              </w:rPr>
            </w:pPr>
            <w:r w:rsidRPr="008007F0">
              <w:rPr>
                <w:color w:val="000000"/>
              </w:rPr>
              <w:t>1734520.63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343</w:t>
            </w:r>
          </w:p>
        </w:tc>
        <w:tc>
          <w:tcPr>
            <w:tcW w:w="1066" w:type="dxa"/>
            <w:noWrap/>
            <w:vAlign w:val="center"/>
          </w:tcPr>
          <w:p w:rsidR="00B45D1D" w:rsidRPr="008007F0" w:rsidRDefault="00B45D1D" w:rsidP="004254F2">
            <w:pPr>
              <w:rPr>
                <w:color w:val="000000"/>
              </w:rPr>
            </w:pPr>
            <w:r w:rsidRPr="008007F0">
              <w:rPr>
                <w:color w:val="000000"/>
              </w:rPr>
              <w:t>989718.56</w:t>
            </w:r>
          </w:p>
        </w:tc>
        <w:tc>
          <w:tcPr>
            <w:tcW w:w="1166" w:type="dxa"/>
            <w:noWrap/>
            <w:vAlign w:val="center"/>
          </w:tcPr>
          <w:p w:rsidR="00B45D1D" w:rsidRPr="008007F0" w:rsidRDefault="00B45D1D" w:rsidP="004254F2">
            <w:pPr>
              <w:rPr>
                <w:color w:val="000000"/>
              </w:rPr>
            </w:pPr>
            <w:r w:rsidRPr="008007F0">
              <w:rPr>
                <w:color w:val="000000"/>
              </w:rPr>
              <w:t>1734521.08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344</w:t>
            </w:r>
          </w:p>
        </w:tc>
        <w:tc>
          <w:tcPr>
            <w:tcW w:w="1066" w:type="dxa"/>
            <w:noWrap/>
            <w:vAlign w:val="center"/>
          </w:tcPr>
          <w:p w:rsidR="00B45D1D" w:rsidRPr="008007F0" w:rsidRDefault="00B45D1D" w:rsidP="004254F2">
            <w:pPr>
              <w:rPr>
                <w:color w:val="000000"/>
              </w:rPr>
            </w:pPr>
            <w:r w:rsidRPr="008007F0">
              <w:rPr>
                <w:color w:val="000000"/>
              </w:rPr>
              <w:t>989709.31</w:t>
            </w:r>
          </w:p>
        </w:tc>
        <w:tc>
          <w:tcPr>
            <w:tcW w:w="1166" w:type="dxa"/>
            <w:noWrap/>
            <w:vAlign w:val="center"/>
          </w:tcPr>
          <w:p w:rsidR="00B45D1D" w:rsidRPr="008007F0" w:rsidRDefault="00B45D1D" w:rsidP="004254F2">
            <w:pPr>
              <w:rPr>
                <w:color w:val="000000"/>
              </w:rPr>
            </w:pPr>
            <w:r w:rsidRPr="008007F0">
              <w:rPr>
                <w:color w:val="000000"/>
              </w:rPr>
              <w:t>1734522.01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345</w:t>
            </w:r>
          </w:p>
        </w:tc>
        <w:tc>
          <w:tcPr>
            <w:tcW w:w="1066" w:type="dxa"/>
            <w:noWrap/>
            <w:vAlign w:val="center"/>
          </w:tcPr>
          <w:p w:rsidR="00B45D1D" w:rsidRPr="008007F0" w:rsidRDefault="00B45D1D" w:rsidP="004254F2">
            <w:pPr>
              <w:rPr>
                <w:color w:val="000000"/>
              </w:rPr>
            </w:pPr>
            <w:r w:rsidRPr="008007F0">
              <w:rPr>
                <w:color w:val="000000"/>
              </w:rPr>
              <w:t>989710.62</w:t>
            </w:r>
          </w:p>
        </w:tc>
        <w:tc>
          <w:tcPr>
            <w:tcW w:w="1166" w:type="dxa"/>
            <w:noWrap/>
            <w:vAlign w:val="center"/>
          </w:tcPr>
          <w:p w:rsidR="00B45D1D" w:rsidRPr="008007F0" w:rsidRDefault="00B45D1D" w:rsidP="004254F2">
            <w:pPr>
              <w:rPr>
                <w:color w:val="000000"/>
              </w:rPr>
            </w:pPr>
            <w:r w:rsidRPr="008007F0">
              <w:rPr>
                <w:color w:val="000000"/>
              </w:rPr>
              <w:t>1734512.95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339</w:t>
            </w:r>
          </w:p>
        </w:tc>
        <w:tc>
          <w:tcPr>
            <w:tcW w:w="1066" w:type="dxa"/>
            <w:noWrap/>
            <w:vAlign w:val="center"/>
          </w:tcPr>
          <w:p w:rsidR="00B45D1D" w:rsidRPr="008007F0" w:rsidRDefault="00B45D1D" w:rsidP="004254F2">
            <w:pPr>
              <w:rPr>
                <w:color w:val="000000"/>
              </w:rPr>
            </w:pPr>
            <w:r w:rsidRPr="008007F0">
              <w:rPr>
                <w:color w:val="000000"/>
              </w:rPr>
              <w:t>989729.17</w:t>
            </w:r>
          </w:p>
        </w:tc>
        <w:tc>
          <w:tcPr>
            <w:tcW w:w="1166" w:type="dxa"/>
            <w:noWrap/>
            <w:vAlign w:val="center"/>
          </w:tcPr>
          <w:p w:rsidR="00B45D1D" w:rsidRPr="008007F0" w:rsidRDefault="00B45D1D" w:rsidP="004254F2">
            <w:pPr>
              <w:rPr>
                <w:color w:val="000000"/>
              </w:rPr>
            </w:pPr>
            <w:r w:rsidRPr="008007F0">
              <w:rPr>
                <w:color w:val="000000"/>
              </w:rPr>
              <w:t>1734505.86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8(3)</w:t>
            </w:r>
          </w:p>
          <w:p w:rsidR="00B45D1D" w:rsidRPr="008007F0" w:rsidRDefault="00B45D1D" w:rsidP="004254F2">
            <w:pPr>
              <w:rPr>
                <w:color w:val="000000"/>
              </w:rPr>
            </w:pPr>
            <w:r w:rsidRPr="008007F0">
              <w:rPr>
                <w:color w:val="000000"/>
              </w:rPr>
              <w:t>"86:09:0000000:4542/чзу17"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346</w:t>
            </w:r>
          </w:p>
        </w:tc>
        <w:tc>
          <w:tcPr>
            <w:tcW w:w="1066" w:type="dxa"/>
            <w:noWrap/>
            <w:vAlign w:val="center"/>
          </w:tcPr>
          <w:p w:rsidR="00B45D1D" w:rsidRPr="008007F0" w:rsidRDefault="00B45D1D" w:rsidP="004254F2">
            <w:pPr>
              <w:rPr>
                <w:color w:val="000000"/>
              </w:rPr>
            </w:pPr>
            <w:r w:rsidRPr="008007F0">
              <w:rPr>
                <w:color w:val="000000"/>
              </w:rPr>
              <w:t>989688.83</w:t>
            </w:r>
          </w:p>
        </w:tc>
        <w:tc>
          <w:tcPr>
            <w:tcW w:w="1166" w:type="dxa"/>
            <w:noWrap/>
            <w:vAlign w:val="center"/>
          </w:tcPr>
          <w:p w:rsidR="00B45D1D" w:rsidRPr="008007F0" w:rsidRDefault="00B45D1D" w:rsidP="004254F2">
            <w:pPr>
              <w:rPr>
                <w:color w:val="000000"/>
              </w:rPr>
            </w:pPr>
            <w:r w:rsidRPr="008007F0">
              <w:rPr>
                <w:color w:val="000000"/>
              </w:rPr>
              <w:t>1734523.97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347</w:t>
            </w:r>
          </w:p>
        </w:tc>
        <w:tc>
          <w:tcPr>
            <w:tcW w:w="1066" w:type="dxa"/>
            <w:noWrap/>
            <w:vAlign w:val="center"/>
          </w:tcPr>
          <w:p w:rsidR="00B45D1D" w:rsidRPr="008007F0" w:rsidRDefault="00B45D1D" w:rsidP="004254F2">
            <w:pPr>
              <w:rPr>
                <w:color w:val="000000"/>
              </w:rPr>
            </w:pPr>
            <w:r w:rsidRPr="008007F0">
              <w:rPr>
                <w:color w:val="000000"/>
              </w:rPr>
              <w:t>989667.66</w:t>
            </w:r>
          </w:p>
        </w:tc>
        <w:tc>
          <w:tcPr>
            <w:tcW w:w="1166" w:type="dxa"/>
            <w:noWrap/>
            <w:vAlign w:val="center"/>
          </w:tcPr>
          <w:p w:rsidR="00B45D1D" w:rsidRPr="008007F0" w:rsidRDefault="00B45D1D" w:rsidP="004254F2">
            <w:pPr>
              <w:rPr>
                <w:color w:val="000000"/>
              </w:rPr>
            </w:pPr>
            <w:r w:rsidRPr="008007F0">
              <w:rPr>
                <w:color w:val="000000"/>
              </w:rPr>
              <w:t>1734518.34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348</w:t>
            </w:r>
          </w:p>
        </w:tc>
        <w:tc>
          <w:tcPr>
            <w:tcW w:w="1066" w:type="dxa"/>
            <w:noWrap/>
            <w:vAlign w:val="center"/>
          </w:tcPr>
          <w:p w:rsidR="00B45D1D" w:rsidRPr="008007F0" w:rsidRDefault="00B45D1D" w:rsidP="004254F2">
            <w:pPr>
              <w:rPr>
                <w:color w:val="000000"/>
              </w:rPr>
            </w:pPr>
            <w:r w:rsidRPr="008007F0">
              <w:rPr>
                <w:color w:val="000000"/>
              </w:rPr>
              <w:t>989667.62</w:t>
            </w:r>
          </w:p>
        </w:tc>
        <w:tc>
          <w:tcPr>
            <w:tcW w:w="1166" w:type="dxa"/>
            <w:noWrap/>
            <w:vAlign w:val="center"/>
          </w:tcPr>
          <w:p w:rsidR="00B45D1D" w:rsidRPr="008007F0" w:rsidRDefault="00B45D1D" w:rsidP="004254F2">
            <w:pPr>
              <w:rPr>
                <w:color w:val="000000"/>
              </w:rPr>
            </w:pPr>
            <w:r w:rsidRPr="008007F0">
              <w:rPr>
                <w:color w:val="000000"/>
              </w:rPr>
              <w:t>1734518.33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349</w:t>
            </w:r>
          </w:p>
        </w:tc>
        <w:tc>
          <w:tcPr>
            <w:tcW w:w="1066" w:type="dxa"/>
            <w:noWrap/>
            <w:vAlign w:val="center"/>
          </w:tcPr>
          <w:p w:rsidR="00B45D1D" w:rsidRPr="008007F0" w:rsidRDefault="00B45D1D" w:rsidP="004254F2">
            <w:pPr>
              <w:rPr>
                <w:color w:val="000000"/>
              </w:rPr>
            </w:pPr>
            <w:r w:rsidRPr="008007F0">
              <w:rPr>
                <w:color w:val="000000"/>
              </w:rPr>
              <w:t>989668.58</w:t>
            </w:r>
          </w:p>
        </w:tc>
        <w:tc>
          <w:tcPr>
            <w:tcW w:w="1166" w:type="dxa"/>
            <w:noWrap/>
            <w:vAlign w:val="center"/>
          </w:tcPr>
          <w:p w:rsidR="00B45D1D" w:rsidRPr="008007F0" w:rsidRDefault="00B45D1D" w:rsidP="004254F2">
            <w:pPr>
              <w:rPr>
                <w:color w:val="000000"/>
              </w:rPr>
            </w:pPr>
            <w:r w:rsidRPr="008007F0">
              <w:rPr>
                <w:color w:val="000000"/>
              </w:rPr>
              <w:t>1734514.84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350</w:t>
            </w:r>
          </w:p>
        </w:tc>
        <w:tc>
          <w:tcPr>
            <w:tcW w:w="1066" w:type="dxa"/>
            <w:noWrap/>
            <w:vAlign w:val="center"/>
          </w:tcPr>
          <w:p w:rsidR="00B45D1D" w:rsidRPr="008007F0" w:rsidRDefault="00B45D1D" w:rsidP="004254F2">
            <w:pPr>
              <w:rPr>
                <w:color w:val="000000"/>
              </w:rPr>
            </w:pPr>
            <w:r w:rsidRPr="008007F0">
              <w:rPr>
                <w:color w:val="000000"/>
              </w:rPr>
              <w:t>989688.06</w:t>
            </w:r>
          </w:p>
        </w:tc>
        <w:tc>
          <w:tcPr>
            <w:tcW w:w="1166" w:type="dxa"/>
            <w:noWrap/>
            <w:vAlign w:val="center"/>
          </w:tcPr>
          <w:p w:rsidR="00B45D1D" w:rsidRPr="008007F0" w:rsidRDefault="00B45D1D" w:rsidP="004254F2">
            <w:pPr>
              <w:rPr>
                <w:color w:val="000000"/>
              </w:rPr>
            </w:pPr>
            <w:r w:rsidRPr="008007F0">
              <w:rPr>
                <w:color w:val="000000"/>
              </w:rPr>
              <w:t>1734522.13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351</w:t>
            </w:r>
          </w:p>
        </w:tc>
        <w:tc>
          <w:tcPr>
            <w:tcW w:w="1066" w:type="dxa"/>
            <w:noWrap/>
            <w:vAlign w:val="center"/>
          </w:tcPr>
          <w:p w:rsidR="00B45D1D" w:rsidRPr="008007F0" w:rsidRDefault="00B45D1D" w:rsidP="004254F2">
            <w:pPr>
              <w:rPr>
                <w:color w:val="000000"/>
              </w:rPr>
            </w:pPr>
            <w:r w:rsidRPr="008007F0">
              <w:rPr>
                <w:color w:val="000000"/>
              </w:rPr>
              <w:t>989693.78</w:t>
            </w:r>
          </w:p>
        </w:tc>
        <w:tc>
          <w:tcPr>
            <w:tcW w:w="1166" w:type="dxa"/>
            <w:noWrap/>
            <w:vAlign w:val="center"/>
          </w:tcPr>
          <w:p w:rsidR="00B45D1D" w:rsidRPr="008007F0" w:rsidRDefault="00B45D1D" w:rsidP="004254F2">
            <w:pPr>
              <w:rPr>
                <w:color w:val="000000"/>
              </w:rPr>
            </w:pPr>
            <w:r w:rsidRPr="008007F0">
              <w:rPr>
                <w:color w:val="000000"/>
              </w:rPr>
              <w:t>1734523.58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352</w:t>
            </w:r>
          </w:p>
        </w:tc>
        <w:tc>
          <w:tcPr>
            <w:tcW w:w="1066" w:type="dxa"/>
            <w:noWrap/>
            <w:vAlign w:val="center"/>
          </w:tcPr>
          <w:p w:rsidR="00B45D1D" w:rsidRPr="008007F0" w:rsidRDefault="00B45D1D" w:rsidP="004254F2">
            <w:pPr>
              <w:rPr>
                <w:color w:val="000000"/>
              </w:rPr>
            </w:pPr>
            <w:r w:rsidRPr="008007F0">
              <w:rPr>
                <w:color w:val="000000"/>
              </w:rPr>
              <w:t>989689.43</w:t>
            </w:r>
          </w:p>
        </w:tc>
        <w:tc>
          <w:tcPr>
            <w:tcW w:w="1166" w:type="dxa"/>
            <w:noWrap/>
            <w:vAlign w:val="center"/>
          </w:tcPr>
          <w:p w:rsidR="00B45D1D" w:rsidRPr="008007F0" w:rsidRDefault="00B45D1D" w:rsidP="004254F2">
            <w:pPr>
              <w:rPr>
                <w:color w:val="000000"/>
              </w:rPr>
            </w:pPr>
            <w:r w:rsidRPr="008007F0">
              <w:rPr>
                <w:color w:val="000000"/>
              </w:rPr>
              <w:t>1734524.01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346</w:t>
            </w:r>
          </w:p>
        </w:tc>
        <w:tc>
          <w:tcPr>
            <w:tcW w:w="1066" w:type="dxa"/>
            <w:noWrap/>
            <w:vAlign w:val="center"/>
          </w:tcPr>
          <w:p w:rsidR="00B45D1D" w:rsidRPr="008007F0" w:rsidRDefault="00B45D1D" w:rsidP="004254F2">
            <w:pPr>
              <w:rPr>
                <w:color w:val="000000"/>
              </w:rPr>
            </w:pPr>
            <w:r w:rsidRPr="008007F0">
              <w:rPr>
                <w:color w:val="000000"/>
              </w:rPr>
              <w:t>989688.83</w:t>
            </w:r>
          </w:p>
        </w:tc>
        <w:tc>
          <w:tcPr>
            <w:tcW w:w="1166" w:type="dxa"/>
            <w:noWrap/>
            <w:vAlign w:val="center"/>
          </w:tcPr>
          <w:p w:rsidR="00B45D1D" w:rsidRPr="008007F0" w:rsidRDefault="00B45D1D" w:rsidP="004254F2">
            <w:pPr>
              <w:rPr>
                <w:color w:val="000000"/>
              </w:rPr>
            </w:pPr>
            <w:r w:rsidRPr="008007F0">
              <w:rPr>
                <w:color w:val="000000"/>
              </w:rPr>
              <w:t>1734523.97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8(4)</w:t>
            </w:r>
          </w:p>
          <w:p w:rsidR="00B45D1D" w:rsidRPr="008007F0" w:rsidRDefault="00B45D1D" w:rsidP="004254F2">
            <w:pPr>
              <w:rPr>
                <w:color w:val="000000"/>
              </w:rPr>
            </w:pPr>
            <w:r w:rsidRPr="008007F0">
              <w:rPr>
                <w:color w:val="000000"/>
              </w:rPr>
              <w:t>"86:09:0000000:4542/чзу17"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353</w:t>
            </w:r>
          </w:p>
        </w:tc>
        <w:tc>
          <w:tcPr>
            <w:tcW w:w="1066" w:type="dxa"/>
            <w:noWrap/>
            <w:vAlign w:val="center"/>
          </w:tcPr>
          <w:p w:rsidR="00B45D1D" w:rsidRPr="008007F0" w:rsidRDefault="00B45D1D" w:rsidP="004254F2">
            <w:pPr>
              <w:rPr>
                <w:color w:val="000000"/>
              </w:rPr>
            </w:pPr>
            <w:r w:rsidRPr="008007F0">
              <w:rPr>
                <w:color w:val="000000"/>
              </w:rPr>
              <w:t>989761.7</w:t>
            </w:r>
          </w:p>
        </w:tc>
        <w:tc>
          <w:tcPr>
            <w:tcW w:w="1166" w:type="dxa"/>
            <w:noWrap/>
            <w:vAlign w:val="center"/>
          </w:tcPr>
          <w:p w:rsidR="00B45D1D" w:rsidRPr="008007F0" w:rsidRDefault="00B45D1D" w:rsidP="004254F2">
            <w:pPr>
              <w:rPr>
                <w:color w:val="000000"/>
              </w:rPr>
            </w:pPr>
            <w:r w:rsidRPr="008007F0">
              <w:rPr>
                <w:color w:val="000000"/>
              </w:rPr>
              <w:t>1734543.23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354</w:t>
            </w:r>
          </w:p>
        </w:tc>
        <w:tc>
          <w:tcPr>
            <w:tcW w:w="1066" w:type="dxa"/>
            <w:noWrap/>
            <w:vAlign w:val="center"/>
          </w:tcPr>
          <w:p w:rsidR="00B45D1D" w:rsidRPr="008007F0" w:rsidRDefault="00B45D1D" w:rsidP="004254F2">
            <w:pPr>
              <w:rPr>
                <w:color w:val="000000"/>
              </w:rPr>
            </w:pPr>
            <w:r w:rsidRPr="008007F0">
              <w:rPr>
                <w:color w:val="000000"/>
              </w:rPr>
              <w:t>989761.7</w:t>
            </w:r>
          </w:p>
        </w:tc>
        <w:tc>
          <w:tcPr>
            <w:tcW w:w="1166" w:type="dxa"/>
            <w:noWrap/>
            <w:vAlign w:val="center"/>
          </w:tcPr>
          <w:p w:rsidR="00B45D1D" w:rsidRPr="008007F0" w:rsidRDefault="00B45D1D" w:rsidP="004254F2">
            <w:pPr>
              <w:rPr>
                <w:color w:val="000000"/>
              </w:rPr>
            </w:pPr>
            <w:r w:rsidRPr="008007F0">
              <w:rPr>
                <w:color w:val="000000"/>
              </w:rPr>
              <w:t>1734543.24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355</w:t>
            </w:r>
          </w:p>
        </w:tc>
        <w:tc>
          <w:tcPr>
            <w:tcW w:w="1066" w:type="dxa"/>
            <w:noWrap/>
            <w:vAlign w:val="center"/>
          </w:tcPr>
          <w:p w:rsidR="00B45D1D" w:rsidRPr="008007F0" w:rsidRDefault="00B45D1D" w:rsidP="004254F2">
            <w:pPr>
              <w:rPr>
                <w:color w:val="000000"/>
              </w:rPr>
            </w:pPr>
            <w:r w:rsidRPr="008007F0">
              <w:rPr>
                <w:color w:val="000000"/>
              </w:rPr>
              <w:t>989756.8</w:t>
            </w:r>
          </w:p>
        </w:tc>
        <w:tc>
          <w:tcPr>
            <w:tcW w:w="1166" w:type="dxa"/>
            <w:noWrap/>
            <w:vAlign w:val="center"/>
          </w:tcPr>
          <w:p w:rsidR="00B45D1D" w:rsidRPr="008007F0" w:rsidRDefault="00B45D1D" w:rsidP="004254F2">
            <w:pPr>
              <w:rPr>
                <w:color w:val="000000"/>
              </w:rPr>
            </w:pPr>
            <w:r w:rsidRPr="008007F0">
              <w:rPr>
                <w:color w:val="000000"/>
              </w:rPr>
              <w:t>1734542.02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356</w:t>
            </w:r>
          </w:p>
        </w:tc>
        <w:tc>
          <w:tcPr>
            <w:tcW w:w="1066" w:type="dxa"/>
            <w:noWrap/>
            <w:vAlign w:val="center"/>
          </w:tcPr>
          <w:p w:rsidR="00B45D1D" w:rsidRPr="008007F0" w:rsidRDefault="00B45D1D" w:rsidP="004254F2">
            <w:pPr>
              <w:rPr>
                <w:color w:val="000000"/>
              </w:rPr>
            </w:pPr>
            <w:r w:rsidRPr="008007F0">
              <w:rPr>
                <w:color w:val="000000"/>
              </w:rPr>
              <w:t>989756.9</w:t>
            </w:r>
          </w:p>
        </w:tc>
        <w:tc>
          <w:tcPr>
            <w:tcW w:w="1166" w:type="dxa"/>
            <w:noWrap/>
            <w:vAlign w:val="center"/>
          </w:tcPr>
          <w:p w:rsidR="00B45D1D" w:rsidRPr="008007F0" w:rsidRDefault="00B45D1D" w:rsidP="004254F2">
            <w:pPr>
              <w:rPr>
                <w:color w:val="000000"/>
              </w:rPr>
            </w:pPr>
            <w:r w:rsidRPr="008007F0">
              <w:rPr>
                <w:color w:val="000000"/>
              </w:rPr>
              <w:t>1734542.97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357</w:t>
            </w:r>
          </w:p>
        </w:tc>
        <w:tc>
          <w:tcPr>
            <w:tcW w:w="1066" w:type="dxa"/>
            <w:noWrap/>
            <w:vAlign w:val="center"/>
          </w:tcPr>
          <w:p w:rsidR="00B45D1D" w:rsidRPr="008007F0" w:rsidRDefault="00B45D1D" w:rsidP="004254F2">
            <w:pPr>
              <w:rPr>
                <w:color w:val="000000"/>
              </w:rPr>
            </w:pPr>
            <w:r w:rsidRPr="008007F0">
              <w:rPr>
                <w:color w:val="000000"/>
              </w:rPr>
              <w:t>989756.88</w:t>
            </w:r>
          </w:p>
        </w:tc>
        <w:tc>
          <w:tcPr>
            <w:tcW w:w="1166" w:type="dxa"/>
            <w:noWrap/>
            <w:vAlign w:val="center"/>
          </w:tcPr>
          <w:p w:rsidR="00B45D1D" w:rsidRPr="008007F0" w:rsidRDefault="00B45D1D" w:rsidP="004254F2">
            <w:pPr>
              <w:rPr>
                <w:color w:val="000000"/>
              </w:rPr>
            </w:pPr>
            <w:r w:rsidRPr="008007F0">
              <w:rPr>
                <w:color w:val="000000"/>
              </w:rPr>
              <w:t>1734542.97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358</w:t>
            </w:r>
          </w:p>
        </w:tc>
        <w:tc>
          <w:tcPr>
            <w:tcW w:w="1066" w:type="dxa"/>
            <w:noWrap/>
            <w:vAlign w:val="center"/>
          </w:tcPr>
          <w:p w:rsidR="00B45D1D" w:rsidRPr="008007F0" w:rsidRDefault="00B45D1D" w:rsidP="004254F2">
            <w:pPr>
              <w:rPr>
                <w:color w:val="000000"/>
              </w:rPr>
            </w:pPr>
            <w:r w:rsidRPr="008007F0">
              <w:rPr>
                <w:color w:val="000000"/>
              </w:rPr>
              <w:t>989755.95</w:t>
            </w:r>
          </w:p>
        </w:tc>
        <w:tc>
          <w:tcPr>
            <w:tcW w:w="1166" w:type="dxa"/>
            <w:noWrap/>
            <w:vAlign w:val="center"/>
          </w:tcPr>
          <w:p w:rsidR="00B45D1D" w:rsidRPr="008007F0" w:rsidRDefault="00B45D1D" w:rsidP="004254F2">
            <w:pPr>
              <w:rPr>
                <w:color w:val="000000"/>
              </w:rPr>
            </w:pPr>
            <w:r w:rsidRPr="008007F0">
              <w:rPr>
                <w:color w:val="000000"/>
              </w:rPr>
              <w:t>1734533.61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359</w:t>
            </w:r>
          </w:p>
        </w:tc>
        <w:tc>
          <w:tcPr>
            <w:tcW w:w="1066" w:type="dxa"/>
            <w:noWrap/>
            <w:vAlign w:val="center"/>
          </w:tcPr>
          <w:p w:rsidR="00B45D1D" w:rsidRPr="008007F0" w:rsidRDefault="00B45D1D" w:rsidP="004254F2">
            <w:pPr>
              <w:rPr>
                <w:color w:val="000000"/>
              </w:rPr>
            </w:pPr>
            <w:r w:rsidRPr="008007F0">
              <w:rPr>
                <w:color w:val="000000"/>
              </w:rPr>
              <w:t>989755.54</w:t>
            </w:r>
          </w:p>
        </w:tc>
        <w:tc>
          <w:tcPr>
            <w:tcW w:w="1166" w:type="dxa"/>
            <w:noWrap/>
            <w:vAlign w:val="center"/>
          </w:tcPr>
          <w:p w:rsidR="00B45D1D" w:rsidRPr="008007F0" w:rsidRDefault="00B45D1D" w:rsidP="004254F2">
            <w:pPr>
              <w:rPr>
                <w:color w:val="000000"/>
              </w:rPr>
            </w:pPr>
            <w:r w:rsidRPr="008007F0">
              <w:rPr>
                <w:color w:val="000000"/>
              </w:rPr>
              <w:t>1734529.54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360</w:t>
            </w:r>
          </w:p>
        </w:tc>
        <w:tc>
          <w:tcPr>
            <w:tcW w:w="1066" w:type="dxa"/>
            <w:noWrap/>
            <w:vAlign w:val="center"/>
          </w:tcPr>
          <w:p w:rsidR="00B45D1D" w:rsidRPr="008007F0" w:rsidRDefault="00B45D1D" w:rsidP="004254F2">
            <w:pPr>
              <w:rPr>
                <w:color w:val="000000"/>
              </w:rPr>
            </w:pPr>
            <w:r w:rsidRPr="008007F0">
              <w:rPr>
                <w:color w:val="000000"/>
              </w:rPr>
              <w:t>989757.89</w:t>
            </w:r>
          </w:p>
        </w:tc>
        <w:tc>
          <w:tcPr>
            <w:tcW w:w="1166" w:type="dxa"/>
            <w:noWrap/>
            <w:vAlign w:val="center"/>
          </w:tcPr>
          <w:p w:rsidR="00B45D1D" w:rsidRPr="008007F0" w:rsidRDefault="00B45D1D" w:rsidP="004254F2">
            <w:pPr>
              <w:rPr>
                <w:color w:val="000000"/>
              </w:rPr>
            </w:pPr>
            <w:r w:rsidRPr="008007F0">
              <w:rPr>
                <w:color w:val="000000"/>
              </w:rPr>
              <w:t>1734532.99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361</w:t>
            </w:r>
          </w:p>
        </w:tc>
        <w:tc>
          <w:tcPr>
            <w:tcW w:w="1066" w:type="dxa"/>
            <w:noWrap/>
            <w:vAlign w:val="center"/>
          </w:tcPr>
          <w:p w:rsidR="00B45D1D" w:rsidRPr="008007F0" w:rsidRDefault="00B45D1D" w:rsidP="004254F2">
            <w:pPr>
              <w:rPr>
                <w:color w:val="000000"/>
              </w:rPr>
            </w:pPr>
            <w:r w:rsidRPr="008007F0">
              <w:rPr>
                <w:color w:val="000000"/>
              </w:rPr>
              <w:t>989759.25</w:t>
            </w:r>
          </w:p>
        </w:tc>
        <w:tc>
          <w:tcPr>
            <w:tcW w:w="1166" w:type="dxa"/>
            <w:noWrap/>
            <w:vAlign w:val="center"/>
          </w:tcPr>
          <w:p w:rsidR="00B45D1D" w:rsidRPr="008007F0" w:rsidRDefault="00B45D1D" w:rsidP="004254F2">
            <w:pPr>
              <w:rPr>
                <w:color w:val="000000"/>
              </w:rPr>
            </w:pPr>
            <w:r w:rsidRPr="008007F0">
              <w:rPr>
                <w:color w:val="000000"/>
              </w:rPr>
              <w:t>1734534.89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353</w:t>
            </w:r>
          </w:p>
        </w:tc>
        <w:tc>
          <w:tcPr>
            <w:tcW w:w="1066" w:type="dxa"/>
            <w:noWrap/>
            <w:vAlign w:val="center"/>
          </w:tcPr>
          <w:p w:rsidR="00B45D1D" w:rsidRPr="008007F0" w:rsidRDefault="00B45D1D" w:rsidP="004254F2">
            <w:pPr>
              <w:rPr>
                <w:color w:val="000000"/>
              </w:rPr>
            </w:pPr>
            <w:r w:rsidRPr="008007F0">
              <w:rPr>
                <w:color w:val="000000"/>
              </w:rPr>
              <w:t>989761.7</w:t>
            </w:r>
          </w:p>
        </w:tc>
        <w:tc>
          <w:tcPr>
            <w:tcW w:w="1166" w:type="dxa"/>
            <w:noWrap/>
            <w:vAlign w:val="center"/>
          </w:tcPr>
          <w:p w:rsidR="00B45D1D" w:rsidRPr="008007F0" w:rsidRDefault="00B45D1D" w:rsidP="004254F2">
            <w:pPr>
              <w:rPr>
                <w:color w:val="000000"/>
              </w:rPr>
            </w:pPr>
            <w:r w:rsidRPr="008007F0">
              <w:rPr>
                <w:color w:val="000000"/>
              </w:rPr>
              <w:t>1734543.23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8(5)</w:t>
            </w:r>
          </w:p>
          <w:p w:rsidR="00B45D1D" w:rsidRPr="008007F0" w:rsidRDefault="00B45D1D" w:rsidP="004254F2">
            <w:pPr>
              <w:rPr>
                <w:color w:val="000000"/>
              </w:rPr>
            </w:pPr>
            <w:r w:rsidRPr="008007F0">
              <w:rPr>
                <w:color w:val="000000"/>
              </w:rPr>
              <w:t>"86:09:0000000:4542/чзу17"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362</w:t>
            </w:r>
          </w:p>
        </w:tc>
        <w:tc>
          <w:tcPr>
            <w:tcW w:w="1066" w:type="dxa"/>
            <w:noWrap/>
            <w:vAlign w:val="center"/>
          </w:tcPr>
          <w:p w:rsidR="00B45D1D" w:rsidRPr="008007F0" w:rsidRDefault="00B45D1D" w:rsidP="004254F2">
            <w:pPr>
              <w:rPr>
                <w:color w:val="000000"/>
              </w:rPr>
            </w:pPr>
            <w:r w:rsidRPr="008007F0">
              <w:rPr>
                <w:color w:val="000000"/>
              </w:rPr>
              <w:t>989717.02</w:t>
            </w:r>
          </w:p>
        </w:tc>
        <w:tc>
          <w:tcPr>
            <w:tcW w:w="1166" w:type="dxa"/>
            <w:noWrap/>
            <w:vAlign w:val="center"/>
          </w:tcPr>
          <w:p w:rsidR="00B45D1D" w:rsidRPr="008007F0" w:rsidRDefault="00B45D1D" w:rsidP="004254F2">
            <w:pPr>
              <w:rPr>
                <w:color w:val="000000"/>
              </w:rPr>
            </w:pPr>
            <w:r w:rsidRPr="008007F0">
              <w:rPr>
                <w:color w:val="000000"/>
              </w:rPr>
              <w:t>1734593.57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363</w:t>
            </w:r>
          </w:p>
        </w:tc>
        <w:tc>
          <w:tcPr>
            <w:tcW w:w="1066" w:type="dxa"/>
            <w:noWrap/>
            <w:vAlign w:val="center"/>
          </w:tcPr>
          <w:p w:rsidR="00B45D1D" w:rsidRPr="008007F0" w:rsidRDefault="00B45D1D" w:rsidP="004254F2">
            <w:pPr>
              <w:rPr>
                <w:color w:val="000000"/>
              </w:rPr>
            </w:pPr>
            <w:r w:rsidRPr="008007F0">
              <w:rPr>
                <w:color w:val="000000"/>
              </w:rPr>
              <w:t>989719.69</w:t>
            </w:r>
          </w:p>
        </w:tc>
        <w:tc>
          <w:tcPr>
            <w:tcW w:w="1166" w:type="dxa"/>
            <w:noWrap/>
            <w:vAlign w:val="center"/>
          </w:tcPr>
          <w:p w:rsidR="00B45D1D" w:rsidRPr="008007F0" w:rsidRDefault="00B45D1D" w:rsidP="004254F2">
            <w:pPr>
              <w:rPr>
                <w:color w:val="000000"/>
              </w:rPr>
            </w:pPr>
            <w:r w:rsidRPr="008007F0">
              <w:rPr>
                <w:color w:val="000000"/>
              </w:rPr>
              <w:t>1734602.39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364</w:t>
            </w:r>
          </w:p>
        </w:tc>
        <w:tc>
          <w:tcPr>
            <w:tcW w:w="1066" w:type="dxa"/>
            <w:noWrap/>
            <w:vAlign w:val="center"/>
          </w:tcPr>
          <w:p w:rsidR="00B45D1D" w:rsidRPr="008007F0" w:rsidRDefault="00B45D1D" w:rsidP="004254F2">
            <w:pPr>
              <w:rPr>
                <w:color w:val="000000"/>
              </w:rPr>
            </w:pPr>
            <w:r w:rsidRPr="008007F0">
              <w:rPr>
                <w:color w:val="000000"/>
              </w:rPr>
              <w:t>989718.5</w:t>
            </w:r>
          </w:p>
        </w:tc>
        <w:tc>
          <w:tcPr>
            <w:tcW w:w="1166" w:type="dxa"/>
            <w:noWrap/>
            <w:vAlign w:val="center"/>
          </w:tcPr>
          <w:p w:rsidR="00B45D1D" w:rsidRPr="008007F0" w:rsidRDefault="00B45D1D" w:rsidP="004254F2">
            <w:pPr>
              <w:rPr>
                <w:color w:val="000000"/>
              </w:rPr>
            </w:pPr>
            <w:r w:rsidRPr="008007F0">
              <w:rPr>
                <w:color w:val="000000"/>
              </w:rPr>
              <w:t>1734602.13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365</w:t>
            </w:r>
          </w:p>
        </w:tc>
        <w:tc>
          <w:tcPr>
            <w:tcW w:w="1066" w:type="dxa"/>
            <w:noWrap/>
            <w:vAlign w:val="center"/>
          </w:tcPr>
          <w:p w:rsidR="00B45D1D" w:rsidRPr="008007F0" w:rsidRDefault="00B45D1D" w:rsidP="004254F2">
            <w:pPr>
              <w:rPr>
                <w:color w:val="000000"/>
              </w:rPr>
            </w:pPr>
            <w:r w:rsidRPr="008007F0">
              <w:rPr>
                <w:color w:val="000000"/>
              </w:rPr>
              <w:t>989712</w:t>
            </w:r>
          </w:p>
        </w:tc>
        <w:tc>
          <w:tcPr>
            <w:tcW w:w="1166" w:type="dxa"/>
            <w:noWrap/>
            <w:vAlign w:val="center"/>
          </w:tcPr>
          <w:p w:rsidR="00B45D1D" w:rsidRPr="008007F0" w:rsidRDefault="00B45D1D" w:rsidP="004254F2">
            <w:pPr>
              <w:rPr>
                <w:color w:val="000000"/>
              </w:rPr>
            </w:pPr>
            <w:r w:rsidRPr="008007F0">
              <w:rPr>
                <w:color w:val="000000"/>
              </w:rPr>
              <w:t>1734598.64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366</w:t>
            </w:r>
          </w:p>
        </w:tc>
        <w:tc>
          <w:tcPr>
            <w:tcW w:w="1066" w:type="dxa"/>
            <w:noWrap/>
            <w:vAlign w:val="center"/>
          </w:tcPr>
          <w:p w:rsidR="00B45D1D" w:rsidRPr="008007F0" w:rsidRDefault="00B45D1D" w:rsidP="004254F2">
            <w:pPr>
              <w:rPr>
                <w:color w:val="000000"/>
              </w:rPr>
            </w:pPr>
            <w:r w:rsidRPr="008007F0">
              <w:rPr>
                <w:color w:val="000000"/>
              </w:rPr>
              <w:t>989716.34</w:t>
            </w:r>
          </w:p>
        </w:tc>
        <w:tc>
          <w:tcPr>
            <w:tcW w:w="1166" w:type="dxa"/>
            <w:noWrap/>
            <w:vAlign w:val="center"/>
          </w:tcPr>
          <w:p w:rsidR="00B45D1D" w:rsidRPr="008007F0" w:rsidRDefault="00B45D1D" w:rsidP="004254F2">
            <w:pPr>
              <w:rPr>
                <w:color w:val="000000"/>
              </w:rPr>
            </w:pPr>
            <w:r w:rsidRPr="008007F0">
              <w:rPr>
                <w:color w:val="000000"/>
              </w:rPr>
              <w:t>1734596.57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362</w:t>
            </w:r>
          </w:p>
        </w:tc>
        <w:tc>
          <w:tcPr>
            <w:tcW w:w="1066" w:type="dxa"/>
            <w:noWrap/>
            <w:vAlign w:val="center"/>
          </w:tcPr>
          <w:p w:rsidR="00B45D1D" w:rsidRPr="008007F0" w:rsidRDefault="00B45D1D" w:rsidP="004254F2">
            <w:pPr>
              <w:rPr>
                <w:color w:val="000000"/>
              </w:rPr>
            </w:pPr>
            <w:r w:rsidRPr="008007F0">
              <w:rPr>
                <w:color w:val="000000"/>
              </w:rPr>
              <w:t>989717.02</w:t>
            </w:r>
          </w:p>
        </w:tc>
        <w:tc>
          <w:tcPr>
            <w:tcW w:w="1166" w:type="dxa"/>
            <w:noWrap/>
            <w:vAlign w:val="center"/>
          </w:tcPr>
          <w:p w:rsidR="00B45D1D" w:rsidRPr="008007F0" w:rsidRDefault="00B45D1D" w:rsidP="004254F2">
            <w:pPr>
              <w:rPr>
                <w:color w:val="000000"/>
              </w:rPr>
            </w:pPr>
            <w:r w:rsidRPr="008007F0">
              <w:rPr>
                <w:color w:val="000000"/>
              </w:rPr>
              <w:t>1734593.57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8(6)</w:t>
            </w:r>
          </w:p>
          <w:p w:rsidR="00B45D1D" w:rsidRPr="008007F0" w:rsidRDefault="00B45D1D" w:rsidP="004254F2">
            <w:pPr>
              <w:rPr>
                <w:color w:val="000000"/>
              </w:rPr>
            </w:pPr>
            <w:r w:rsidRPr="008007F0">
              <w:rPr>
                <w:color w:val="000000"/>
              </w:rPr>
              <w:t>"86:09:0000000:4542/чзу17"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367</w:t>
            </w:r>
          </w:p>
        </w:tc>
        <w:tc>
          <w:tcPr>
            <w:tcW w:w="1066" w:type="dxa"/>
            <w:noWrap/>
            <w:vAlign w:val="center"/>
          </w:tcPr>
          <w:p w:rsidR="00B45D1D" w:rsidRPr="008007F0" w:rsidRDefault="00B45D1D" w:rsidP="004254F2">
            <w:pPr>
              <w:rPr>
                <w:color w:val="000000"/>
              </w:rPr>
            </w:pPr>
            <w:r w:rsidRPr="008007F0">
              <w:rPr>
                <w:color w:val="000000"/>
              </w:rPr>
              <w:t>989791.58</w:t>
            </w:r>
          </w:p>
        </w:tc>
        <w:tc>
          <w:tcPr>
            <w:tcW w:w="1166" w:type="dxa"/>
            <w:noWrap/>
            <w:vAlign w:val="center"/>
          </w:tcPr>
          <w:p w:rsidR="00B45D1D" w:rsidRPr="008007F0" w:rsidRDefault="00B45D1D" w:rsidP="004254F2">
            <w:pPr>
              <w:rPr>
                <w:color w:val="000000"/>
              </w:rPr>
            </w:pPr>
            <w:r w:rsidRPr="008007F0">
              <w:rPr>
                <w:color w:val="000000"/>
              </w:rPr>
              <w:t>1734652.56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368</w:t>
            </w:r>
          </w:p>
        </w:tc>
        <w:tc>
          <w:tcPr>
            <w:tcW w:w="1066" w:type="dxa"/>
            <w:noWrap/>
            <w:vAlign w:val="center"/>
          </w:tcPr>
          <w:p w:rsidR="00B45D1D" w:rsidRPr="008007F0" w:rsidRDefault="00B45D1D" w:rsidP="004254F2">
            <w:pPr>
              <w:rPr>
                <w:color w:val="000000"/>
              </w:rPr>
            </w:pPr>
            <w:r w:rsidRPr="008007F0">
              <w:rPr>
                <w:color w:val="000000"/>
              </w:rPr>
              <w:t>989796.32</w:t>
            </w:r>
          </w:p>
        </w:tc>
        <w:tc>
          <w:tcPr>
            <w:tcW w:w="1166" w:type="dxa"/>
            <w:noWrap/>
            <w:vAlign w:val="center"/>
          </w:tcPr>
          <w:p w:rsidR="00B45D1D" w:rsidRPr="008007F0" w:rsidRDefault="00B45D1D" w:rsidP="004254F2">
            <w:pPr>
              <w:rPr>
                <w:color w:val="000000"/>
              </w:rPr>
            </w:pPr>
            <w:r w:rsidRPr="008007F0">
              <w:rPr>
                <w:color w:val="000000"/>
              </w:rPr>
              <w:t>1734669.23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369</w:t>
            </w:r>
          </w:p>
        </w:tc>
        <w:tc>
          <w:tcPr>
            <w:tcW w:w="1066" w:type="dxa"/>
            <w:noWrap/>
            <w:vAlign w:val="center"/>
          </w:tcPr>
          <w:p w:rsidR="00B45D1D" w:rsidRPr="008007F0" w:rsidRDefault="00B45D1D" w:rsidP="004254F2">
            <w:pPr>
              <w:rPr>
                <w:color w:val="000000"/>
              </w:rPr>
            </w:pPr>
            <w:r w:rsidRPr="008007F0">
              <w:rPr>
                <w:color w:val="000000"/>
              </w:rPr>
              <w:t>989798.46</w:t>
            </w:r>
          </w:p>
        </w:tc>
        <w:tc>
          <w:tcPr>
            <w:tcW w:w="1166" w:type="dxa"/>
            <w:noWrap/>
            <w:vAlign w:val="center"/>
          </w:tcPr>
          <w:p w:rsidR="00B45D1D" w:rsidRPr="008007F0" w:rsidRDefault="00B45D1D" w:rsidP="004254F2">
            <w:pPr>
              <w:rPr>
                <w:color w:val="000000"/>
              </w:rPr>
            </w:pPr>
            <w:r w:rsidRPr="008007F0">
              <w:rPr>
                <w:color w:val="000000"/>
              </w:rPr>
              <w:t>1734683.6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370</w:t>
            </w:r>
          </w:p>
        </w:tc>
        <w:tc>
          <w:tcPr>
            <w:tcW w:w="1066" w:type="dxa"/>
            <w:noWrap/>
            <w:vAlign w:val="center"/>
          </w:tcPr>
          <w:p w:rsidR="00B45D1D" w:rsidRPr="008007F0" w:rsidRDefault="00B45D1D" w:rsidP="004254F2">
            <w:pPr>
              <w:rPr>
                <w:color w:val="000000"/>
              </w:rPr>
            </w:pPr>
            <w:r w:rsidRPr="008007F0">
              <w:rPr>
                <w:color w:val="000000"/>
              </w:rPr>
              <w:t>989800.34</w:t>
            </w:r>
          </w:p>
        </w:tc>
        <w:tc>
          <w:tcPr>
            <w:tcW w:w="1166" w:type="dxa"/>
            <w:noWrap/>
            <w:vAlign w:val="center"/>
          </w:tcPr>
          <w:p w:rsidR="00B45D1D" w:rsidRPr="008007F0" w:rsidRDefault="00B45D1D" w:rsidP="004254F2">
            <w:pPr>
              <w:rPr>
                <w:color w:val="000000"/>
              </w:rPr>
            </w:pPr>
            <w:r w:rsidRPr="008007F0">
              <w:rPr>
                <w:color w:val="000000"/>
              </w:rPr>
              <w:t>1734683.34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371</w:t>
            </w:r>
          </w:p>
        </w:tc>
        <w:tc>
          <w:tcPr>
            <w:tcW w:w="1066" w:type="dxa"/>
            <w:noWrap/>
            <w:vAlign w:val="center"/>
          </w:tcPr>
          <w:p w:rsidR="00B45D1D" w:rsidRPr="008007F0" w:rsidRDefault="00B45D1D" w:rsidP="004254F2">
            <w:pPr>
              <w:rPr>
                <w:color w:val="000000"/>
              </w:rPr>
            </w:pPr>
            <w:r w:rsidRPr="008007F0">
              <w:rPr>
                <w:color w:val="000000"/>
              </w:rPr>
              <w:t>989802.34</w:t>
            </w:r>
          </w:p>
        </w:tc>
        <w:tc>
          <w:tcPr>
            <w:tcW w:w="1166" w:type="dxa"/>
            <w:noWrap/>
            <w:vAlign w:val="center"/>
          </w:tcPr>
          <w:p w:rsidR="00B45D1D" w:rsidRPr="008007F0" w:rsidRDefault="00B45D1D" w:rsidP="004254F2">
            <w:pPr>
              <w:rPr>
                <w:color w:val="000000"/>
              </w:rPr>
            </w:pPr>
            <w:r w:rsidRPr="008007F0">
              <w:rPr>
                <w:color w:val="000000"/>
              </w:rPr>
              <w:t>1734690.37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372</w:t>
            </w:r>
          </w:p>
        </w:tc>
        <w:tc>
          <w:tcPr>
            <w:tcW w:w="1066" w:type="dxa"/>
            <w:noWrap/>
            <w:vAlign w:val="center"/>
          </w:tcPr>
          <w:p w:rsidR="00B45D1D" w:rsidRPr="008007F0" w:rsidRDefault="00B45D1D" w:rsidP="004254F2">
            <w:pPr>
              <w:rPr>
                <w:color w:val="000000"/>
              </w:rPr>
            </w:pPr>
            <w:r w:rsidRPr="008007F0">
              <w:rPr>
                <w:color w:val="000000"/>
              </w:rPr>
              <w:t>989802.3</w:t>
            </w:r>
          </w:p>
        </w:tc>
        <w:tc>
          <w:tcPr>
            <w:tcW w:w="1166" w:type="dxa"/>
            <w:noWrap/>
            <w:vAlign w:val="center"/>
          </w:tcPr>
          <w:p w:rsidR="00B45D1D" w:rsidRPr="008007F0" w:rsidRDefault="00B45D1D" w:rsidP="004254F2">
            <w:pPr>
              <w:rPr>
                <w:color w:val="000000"/>
              </w:rPr>
            </w:pPr>
            <w:r w:rsidRPr="008007F0">
              <w:rPr>
                <w:color w:val="000000"/>
              </w:rPr>
              <w:t>1734690.37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373</w:t>
            </w:r>
          </w:p>
        </w:tc>
        <w:tc>
          <w:tcPr>
            <w:tcW w:w="1066" w:type="dxa"/>
            <w:noWrap/>
            <w:vAlign w:val="center"/>
          </w:tcPr>
          <w:p w:rsidR="00B45D1D" w:rsidRPr="008007F0" w:rsidRDefault="00B45D1D" w:rsidP="004254F2">
            <w:pPr>
              <w:rPr>
                <w:color w:val="000000"/>
              </w:rPr>
            </w:pPr>
            <w:r w:rsidRPr="008007F0">
              <w:rPr>
                <w:color w:val="000000"/>
              </w:rPr>
              <w:t>989804.92</w:t>
            </w:r>
          </w:p>
        </w:tc>
        <w:tc>
          <w:tcPr>
            <w:tcW w:w="1166" w:type="dxa"/>
            <w:noWrap/>
            <w:vAlign w:val="center"/>
          </w:tcPr>
          <w:p w:rsidR="00B45D1D" w:rsidRPr="008007F0" w:rsidRDefault="00B45D1D" w:rsidP="004254F2">
            <w:pPr>
              <w:rPr>
                <w:color w:val="000000"/>
              </w:rPr>
            </w:pPr>
            <w:r w:rsidRPr="008007F0">
              <w:rPr>
                <w:color w:val="000000"/>
              </w:rPr>
              <w:t>1734706.08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374</w:t>
            </w:r>
          </w:p>
        </w:tc>
        <w:tc>
          <w:tcPr>
            <w:tcW w:w="1066" w:type="dxa"/>
            <w:noWrap/>
            <w:vAlign w:val="center"/>
          </w:tcPr>
          <w:p w:rsidR="00B45D1D" w:rsidRPr="008007F0" w:rsidRDefault="00B45D1D" w:rsidP="004254F2">
            <w:pPr>
              <w:rPr>
                <w:color w:val="000000"/>
              </w:rPr>
            </w:pPr>
            <w:r w:rsidRPr="008007F0">
              <w:rPr>
                <w:color w:val="000000"/>
              </w:rPr>
              <w:t>989807.47</w:t>
            </w:r>
          </w:p>
        </w:tc>
        <w:tc>
          <w:tcPr>
            <w:tcW w:w="1166" w:type="dxa"/>
            <w:noWrap/>
            <w:vAlign w:val="center"/>
          </w:tcPr>
          <w:p w:rsidR="00B45D1D" w:rsidRPr="008007F0" w:rsidRDefault="00B45D1D" w:rsidP="004254F2">
            <w:pPr>
              <w:rPr>
                <w:color w:val="000000"/>
              </w:rPr>
            </w:pPr>
            <w:r w:rsidRPr="008007F0">
              <w:rPr>
                <w:color w:val="000000"/>
              </w:rPr>
              <w:t>1734720.82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375</w:t>
            </w:r>
          </w:p>
        </w:tc>
        <w:tc>
          <w:tcPr>
            <w:tcW w:w="1066" w:type="dxa"/>
            <w:noWrap/>
            <w:vAlign w:val="center"/>
          </w:tcPr>
          <w:p w:rsidR="00B45D1D" w:rsidRPr="008007F0" w:rsidRDefault="00B45D1D" w:rsidP="004254F2">
            <w:pPr>
              <w:rPr>
                <w:color w:val="000000"/>
              </w:rPr>
            </w:pPr>
            <w:r w:rsidRPr="008007F0">
              <w:rPr>
                <w:color w:val="000000"/>
              </w:rPr>
              <w:t>989807.41</w:t>
            </w:r>
          </w:p>
        </w:tc>
        <w:tc>
          <w:tcPr>
            <w:tcW w:w="1166" w:type="dxa"/>
            <w:noWrap/>
            <w:vAlign w:val="center"/>
          </w:tcPr>
          <w:p w:rsidR="00B45D1D" w:rsidRPr="008007F0" w:rsidRDefault="00B45D1D" w:rsidP="004254F2">
            <w:pPr>
              <w:rPr>
                <w:color w:val="000000"/>
              </w:rPr>
            </w:pPr>
            <w:r w:rsidRPr="008007F0">
              <w:rPr>
                <w:color w:val="000000"/>
              </w:rPr>
              <w:t>1734720.83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376</w:t>
            </w:r>
          </w:p>
        </w:tc>
        <w:tc>
          <w:tcPr>
            <w:tcW w:w="1066" w:type="dxa"/>
            <w:noWrap/>
            <w:vAlign w:val="center"/>
          </w:tcPr>
          <w:p w:rsidR="00B45D1D" w:rsidRPr="008007F0" w:rsidRDefault="00B45D1D" w:rsidP="004254F2">
            <w:pPr>
              <w:rPr>
                <w:color w:val="000000"/>
              </w:rPr>
            </w:pPr>
            <w:r w:rsidRPr="008007F0">
              <w:rPr>
                <w:color w:val="000000"/>
              </w:rPr>
              <w:t>989792.27</w:t>
            </w:r>
          </w:p>
        </w:tc>
        <w:tc>
          <w:tcPr>
            <w:tcW w:w="1166" w:type="dxa"/>
            <w:noWrap/>
            <w:vAlign w:val="center"/>
          </w:tcPr>
          <w:p w:rsidR="00B45D1D" w:rsidRPr="008007F0" w:rsidRDefault="00B45D1D" w:rsidP="004254F2">
            <w:pPr>
              <w:rPr>
                <w:color w:val="000000"/>
              </w:rPr>
            </w:pPr>
            <w:r w:rsidRPr="008007F0">
              <w:rPr>
                <w:color w:val="000000"/>
              </w:rPr>
              <w:t>1734667.72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377</w:t>
            </w:r>
          </w:p>
        </w:tc>
        <w:tc>
          <w:tcPr>
            <w:tcW w:w="1066" w:type="dxa"/>
            <w:noWrap/>
            <w:vAlign w:val="center"/>
          </w:tcPr>
          <w:p w:rsidR="00B45D1D" w:rsidRPr="008007F0" w:rsidRDefault="00B45D1D" w:rsidP="004254F2">
            <w:pPr>
              <w:rPr>
                <w:color w:val="000000"/>
              </w:rPr>
            </w:pPr>
            <w:r w:rsidRPr="008007F0">
              <w:rPr>
                <w:color w:val="000000"/>
              </w:rPr>
              <w:t>989787.98</w:t>
            </w:r>
          </w:p>
        </w:tc>
        <w:tc>
          <w:tcPr>
            <w:tcW w:w="1166" w:type="dxa"/>
            <w:noWrap/>
            <w:vAlign w:val="center"/>
          </w:tcPr>
          <w:p w:rsidR="00B45D1D" w:rsidRPr="008007F0" w:rsidRDefault="00B45D1D" w:rsidP="004254F2">
            <w:pPr>
              <w:rPr>
                <w:color w:val="000000"/>
              </w:rPr>
            </w:pPr>
            <w:r w:rsidRPr="008007F0">
              <w:rPr>
                <w:color w:val="000000"/>
              </w:rPr>
              <w:t>1734652.68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367</w:t>
            </w:r>
          </w:p>
        </w:tc>
        <w:tc>
          <w:tcPr>
            <w:tcW w:w="1066" w:type="dxa"/>
            <w:noWrap/>
            <w:vAlign w:val="center"/>
          </w:tcPr>
          <w:p w:rsidR="00B45D1D" w:rsidRPr="008007F0" w:rsidRDefault="00B45D1D" w:rsidP="004254F2">
            <w:pPr>
              <w:rPr>
                <w:color w:val="000000"/>
              </w:rPr>
            </w:pPr>
            <w:r w:rsidRPr="008007F0">
              <w:rPr>
                <w:color w:val="000000"/>
              </w:rPr>
              <w:t>989791.58</w:t>
            </w:r>
          </w:p>
        </w:tc>
        <w:tc>
          <w:tcPr>
            <w:tcW w:w="1166" w:type="dxa"/>
            <w:noWrap/>
            <w:vAlign w:val="center"/>
          </w:tcPr>
          <w:p w:rsidR="00B45D1D" w:rsidRPr="008007F0" w:rsidRDefault="00B45D1D" w:rsidP="004254F2">
            <w:pPr>
              <w:rPr>
                <w:color w:val="000000"/>
              </w:rPr>
            </w:pPr>
            <w:r w:rsidRPr="008007F0">
              <w:rPr>
                <w:color w:val="000000"/>
              </w:rPr>
              <w:t>1734652.56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9(1)</w:t>
            </w:r>
          </w:p>
          <w:p w:rsidR="00B45D1D" w:rsidRPr="008007F0" w:rsidRDefault="00B45D1D" w:rsidP="004254F2">
            <w:pPr>
              <w:rPr>
                <w:color w:val="000000"/>
              </w:rPr>
            </w:pPr>
            <w:r w:rsidRPr="008007F0">
              <w:rPr>
                <w:color w:val="000000"/>
              </w:rPr>
              <w:t>"86:09:0000000:4542/чзу18"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378</w:t>
            </w:r>
          </w:p>
        </w:tc>
        <w:tc>
          <w:tcPr>
            <w:tcW w:w="1066" w:type="dxa"/>
            <w:noWrap/>
            <w:vAlign w:val="center"/>
          </w:tcPr>
          <w:p w:rsidR="00B45D1D" w:rsidRPr="008007F0" w:rsidRDefault="00B45D1D" w:rsidP="004254F2">
            <w:pPr>
              <w:rPr>
                <w:color w:val="000000"/>
              </w:rPr>
            </w:pPr>
            <w:r w:rsidRPr="008007F0">
              <w:rPr>
                <w:color w:val="000000"/>
              </w:rPr>
              <w:t>989769.91</w:t>
            </w:r>
          </w:p>
        </w:tc>
        <w:tc>
          <w:tcPr>
            <w:tcW w:w="1166" w:type="dxa"/>
            <w:noWrap/>
            <w:vAlign w:val="center"/>
          </w:tcPr>
          <w:p w:rsidR="00B45D1D" w:rsidRPr="008007F0" w:rsidRDefault="00B45D1D" w:rsidP="004254F2">
            <w:pPr>
              <w:rPr>
                <w:color w:val="000000"/>
              </w:rPr>
            </w:pPr>
            <w:r w:rsidRPr="008007F0">
              <w:rPr>
                <w:color w:val="000000"/>
              </w:rPr>
              <w:t>1734642.26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379</w:t>
            </w:r>
          </w:p>
        </w:tc>
        <w:tc>
          <w:tcPr>
            <w:tcW w:w="1066" w:type="dxa"/>
            <w:noWrap/>
            <w:vAlign w:val="center"/>
          </w:tcPr>
          <w:p w:rsidR="00B45D1D" w:rsidRPr="008007F0" w:rsidRDefault="00B45D1D" w:rsidP="004254F2">
            <w:pPr>
              <w:rPr>
                <w:color w:val="000000"/>
              </w:rPr>
            </w:pPr>
            <w:r w:rsidRPr="008007F0">
              <w:rPr>
                <w:color w:val="000000"/>
              </w:rPr>
              <w:t>989773.02</w:t>
            </w:r>
          </w:p>
        </w:tc>
        <w:tc>
          <w:tcPr>
            <w:tcW w:w="1166" w:type="dxa"/>
            <w:noWrap/>
            <w:vAlign w:val="center"/>
          </w:tcPr>
          <w:p w:rsidR="00B45D1D" w:rsidRPr="008007F0" w:rsidRDefault="00B45D1D" w:rsidP="004254F2">
            <w:pPr>
              <w:rPr>
                <w:color w:val="000000"/>
              </w:rPr>
            </w:pPr>
            <w:r w:rsidRPr="008007F0">
              <w:rPr>
                <w:color w:val="000000"/>
              </w:rPr>
              <w:t>1734653.17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380</w:t>
            </w:r>
          </w:p>
        </w:tc>
        <w:tc>
          <w:tcPr>
            <w:tcW w:w="1066" w:type="dxa"/>
            <w:noWrap/>
            <w:vAlign w:val="center"/>
          </w:tcPr>
          <w:p w:rsidR="00B45D1D" w:rsidRPr="008007F0" w:rsidRDefault="00B45D1D" w:rsidP="004254F2">
            <w:pPr>
              <w:rPr>
                <w:color w:val="000000"/>
              </w:rPr>
            </w:pPr>
            <w:r w:rsidRPr="008007F0">
              <w:rPr>
                <w:color w:val="000000"/>
              </w:rPr>
              <w:t>989763.82</w:t>
            </w:r>
          </w:p>
        </w:tc>
        <w:tc>
          <w:tcPr>
            <w:tcW w:w="1166" w:type="dxa"/>
            <w:noWrap/>
            <w:vAlign w:val="center"/>
          </w:tcPr>
          <w:p w:rsidR="00B45D1D" w:rsidRPr="008007F0" w:rsidRDefault="00B45D1D" w:rsidP="004254F2">
            <w:pPr>
              <w:rPr>
                <w:color w:val="000000"/>
              </w:rPr>
            </w:pPr>
            <w:r w:rsidRPr="008007F0">
              <w:rPr>
                <w:color w:val="000000"/>
              </w:rPr>
              <w:t>1734653.48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381</w:t>
            </w:r>
          </w:p>
        </w:tc>
        <w:tc>
          <w:tcPr>
            <w:tcW w:w="1066" w:type="dxa"/>
            <w:noWrap/>
            <w:vAlign w:val="center"/>
          </w:tcPr>
          <w:p w:rsidR="00B45D1D" w:rsidRPr="008007F0" w:rsidRDefault="00B45D1D" w:rsidP="004254F2">
            <w:pPr>
              <w:rPr>
                <w:color w:val="000000"/>
              </w:rPr>
            </w:pPr>
            <w:r w:rsidRPr="008007F0">
              <w:rPr>
                <w:color w:val="000000"/>
              </w:rPr>
              <w:t>989760.67</w:t>
            </w:r>
          </w:p>
        </w:tc>
        <w:tc>
          <w:tcPr>
            <w:tcW w:w="1166" w:type="dxa"/>
            <w:noWrap/>
            <w:vAlign w:val="center"/>
          </w:tcPr>
          <w:p w:rsidR="00B45D1D" w:rsidRPr="008007F0" w:rsidRDefault="00B45D1D" w:rsidP="004254F2">
            <w:pPr>
              <w:rPr>
                <w:color w:val="000000"/>
              </w:rPr>
            </w:pPr>
            <w:r w:rsidRPr="008007F0">
              <w:rPr>
                <w:color w:val="000000"/>
              </w:rPr>
              <w:t>1734642.56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378</w:t>
            </w:r>
          </w:p>
        </w:tc>
        <w:tc>
          <w:tcPr>
            <w:tcW w:w="1066" w:type="dxa"/>
            <w:noWrap/>
            <w:vAlign w:val="center"/>
          </w:tcPr>
          <w:p w:rsidR="00B45D1D" w:rsidRPr="008007F0" w:rsidRDefault="00B45D1D" w:rsidP="004254F2">
            <w:pPr>
              <w:rPr>
                <w:color w:val="000000"/>
              </w:rPr>
            </w:pPr>
            <w:r w:rsidRPr="008007F0">
              <w:rPr>
                <w:color w:val="000000"/>
              </w:rPr>
              <w:t>989769.91</w:t>
            </w:r>
          </w:p>
        </w:tc>
        <w:tc>
          <w:tcPr>
            <w:tcW w:w="1166" w:type="dxa"/>
            <w:noWrap/>
            <w:vAlign w:val="center"/>
          </w:tcPr>
          <w:p w:rsidR="00B45D1D" w:rsidRPr="008007F0" w:rsidRDefault="00B45D1D" w:rsidP="004254F2">
            <w:pPr>
              <w:rPr>
                <w:color w:val="000000"/>
              </w:rPr>
            </w:pPr>
            <w:r w:rsidRPr="008007F0">
              <w:rPr>
                <w:color w:val="000000"/>
              </w:rPr>
              <w:t>1734642.26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9(2)</w:t>
            </w:r>
          </w:p>
          <w:p w:rsidR="00B45D1D" w:rsidRPr="008007F0" w:rsidRDefault="00B45D1D" w:rsidP="004254F2">
            <w:pPr>
              <w:rPr>
                <w:color w:val="000000"/>
              </w:rPr>
            </w:pPr>
            <w:r w:rsidRPr="008007F0">
              <w:rPr>
                <w:color w:val="000000"/>
              </w:rPr>
              <w:t>"86:09:0000000:4542/чзу18"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382</w:t>
            </w:r>
          </w:p>
        </w:tc>
        <w:tc>
          <w:tcPr>
            <w:tcW w:w="1066" w:type="dxa"/>
            <w:noWrap/>
            <w:vAlign w:val="center"/>
          </w:tcPr>
          <w:p w:rsidR="00B45D1D" w:rsidRPr="008007F0" w:rsidRDefault="00B45D1D" w:rsidP="004254F2">
            <w:pPr>
              <w:rPr>
                <w:color w:val="000000"/>
              </w:rPr>
            </w:pPr>
            <w:r w:rsidRPr="008007F0">
              <w:rPr>
                <w:color w:val="000000"/>
              </w:rPr>
              <w:t>989765.38</w:t>
            </w:r>
          </w:p>
        </w:tc>
        <w:tc>
          <w:tcPr>
            <w:tcW w:w="1166" w:type="dxa"/>
            <w:noWrap/>
            <w:vAlign w:val="center"/>
          </w:tcPr>
          <w:p w:rsidR="00B45D1D" w:rsidRPr="008007F0" w:rsidRDefault="00B45D1D" w:rsidP="004254F2">
            <w:pPr>
              <w:rPr>
                <w:color w:val="000000"/>
              </w:rPr>
            </w:pPr>
            <w:r w:rsidRPr="008007F0">
              <w:rPr>
                <w:color w:val="000000"/>
              </w:rPr>
              <w:t>1734626.39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383</w:t>
            </w:r>
          </w:p>
        </w:tc>
        <w:tc>
          <w:tcPr>
            <w:tcW w:w="1066" w:type="dxa"/>
            <w:noWrap/>
            <w:vAlign w:val="center"/>
          </w:tcPr>
          <w:p w:rsidR="00B45D1D" w:rsidRPr="008007F0" w:rsidRDefault="00B45D1D" w:rsidP="004254F2">
            <w:pPr>
              <w:rPr>
                <w:color w:val="000000"/>
              </w:rPr>
            </w:pPr>
            <w:r w:rsidRPr="008007F0">
              <w:rPr>
                <w:color w:val="000000"/>
              </w:rPr>
              <w:t>989768.5</w:t>
            </w:r>
          </w:p>
        </w:tc>
        <w:tc>
          <w:tcPr>
            <w:tcW w:w="1166" w:type="dxa"/>
            <w:noWrap/>
            <w:vAlign w:val="center"/>
          </w:tcPr>
          <w:p w:rsidR="00B45D1D" w:rsidRPr="008007F0" w:rsidRDefault="00B45D1D" w:rsidP="004254F2">
            <w:pPr>
              <w:rPr>
                <w:color w:val="000000"/>
              </w:rPr>
            </w:pPr>
            <w:r w:rsidRPr="008007F0">
              <w:rPr>
                <w:color w:val="000000"/>
              </w:rPr>
              <w:t>1734637.31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384</w:t>
            </w:r>
          </w:p>
        </w:tc>
        <w:tc>
          <w:tcPr>
            <w:tcW w:w="1066" w:type="dxa"/>
            <w:noWrap/>
            <w:vAlign w:val="center"/>
          </w:tcPr>
          <w:p w:rsidR="00B45D1D" w:rsidRPr="008007F0" w:rsidRDefault="00B45D1D" w:rsidP="004254F2">
            <w:pPr>
              <w:rPr>
                <w:color w:val="000000"/>
              </w:rPr>
            </w:pPr>
            <w:r w:rsidRPr="008007F0">
              <w:rPr>
                <w:color w:val="000000"/>
              </w:rPr>
              <w:t>989759.25</w:t>
            </w:r>
          </w:p>
        </w:tc>
        <w:tc>
          <w:tcPr>
            <w:tcW w:w="1166" w:type="dxa"/>
            <w:noWrap/>
            <w:vAlign w:val="center"/>
          </w:tcPr>
          <w:p w:rsidR="00B45D1D" w:rsidRPr="008007F0" w:rsidRDefault="00B45D1D" w:rsidP="004254F2">
            <w:pPr>
              <w:rPr>
                <w:color w:val="000000"/>
              </w:rPr>
            </w:pPr>
            <w:r w:rsidRPr="008007F0">
              <w:rPr>
                <w:color w:val="000000"/>
              </w:rPr>
              <w:t>1734637.61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385</w:t>
            </w:r>
          </w:p>
        </w:tc>
        <w:tc>
          <w:tcPr>
            <w:tcW w:w="1066" w:type="dxa"/>
            <w:noWrap/>
            <w:vAlign w:val="center"/>
          </w:tcPr>
          <w:p w:rsidR="00B45D1D" w:rsidRPr="008007F0" w:rsidRDefault="00B45D1D" w:rsidP="004254F2">
            <w:pPr>
              <w:rPr>
                <w:color w:val="000000"/>
              </w:rPr>
            </w:pPr>
            <w:r w:rsidRPr="008007F0">
              <w:rPr>
                <w:color w:val="000000"/>
              </w:rPr>
              <w:t>989756.11</w:t>
            </w:r>
          </w:p>
        </w:tc>
        <w:tc>
          <w:tcPr>
            <w:tcW w:w="1166" w:type="dxa"/>
            <w:noWrap/>
            <w:vAlign w:val="center"/>
          </w:tcPr>
          <w:p w:rsidR="00B45D1D" w:rsidRPr="008007F0" w:rsidRDefault="00B45D1D" w:rsidP="004254F2">
            <w:pPr>
              <w:rPr>
                <w:color w:val="000000"/>
              </w:rPr>
            </w:pPr>
            <w:r w:rsidRPr="008007F0">
              <w:rPr>
                <w:color w:val="000000"/>
              </w:rPr>
              <w:t>1734626.69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382</w:t>
            </w:r>
          </w:p>
        </w:tc>
        <w:tc>
          <w:tcPr>
            <w:tcW w:w="1066" w:type="dxa"/>
            <w:noWrap/>
            <w:vAlign w:val="center"/>
          </w:tcPr>
          <w:p w:rsidR="00B45D1D" w:rsidRPr="008007F0" w:rsidRDefault="00B45D1D" w:rsidP="004254F2">
            <w:pPr>
              <w:rPr>
                <w:color w:val="000000"/>
              </w:rPr>
            </w:pPr>
            <w:r w:rsidRPr="008007F0">
              <w:rPr>
                <w:color w:val="000000"/>
              </w:rPr>
              <w:t>989765.38</w:t>
            </w:r>
          </w:p>
        </w:tc>
        <w:tc>
          <w:tcPr>
            <w:tcW w:w="1166" w:type="dxa"/>
            <w:noWrap/>
            <w:vAlign w:val="center"/>
          </w:tcPr>
          <w:p w:rsidR="00B45D1D" w:rsidRPr="008007F0" w:rsidRDefault="00B45D1D" w:rsidP="004254F2">
            <w:pPr>
              <w:rPr>
                <w:color w:val="000000"/>
              </w:rPr>
            </w:pPr>
            <w:r w:rsidRPr="008007F0">
              <w:rPr>
                <w:color w:val="000000"/>
              </w:rPr>
              <w:t>1734626.39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9(3)</w:t>
            </w:r>
          </w:p>
          <w:p w:rsidR="00B45D1D" w:rsidRPr="008007F0" w:rsidRDefault="00B45D1D" w:rsidP="004254F2">
            <w:pPr>
              <w:rPr>
                <w:color w:val="000000"/>
              </w:rPr>
            </w:pPr>
            <w:r w:rsidRPr="008007F0">
              <w:rPr>
                <w:color w:val="000000"/>
              </w:rPr>
              <w:t>"86:09:0000000:4542/чзу18"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386</w:t>
            </w:r>
          </w:p>
        </w:tc>
        <w:tc>
          <w:tcPr>
            <w:tcW w:w="1066" w:type="dxa"/>
            <w:noWrap/>
            <w:vAlign w:val="center"/>
          </w:tcPr>
          <w:p w:rsidR="00B45D1D" w:rsidRPr="008007F0" w:rsidRDefault="00B45D1D" w:rsidP="004254F2">
            <w:pPr>
              <w:rPr>
                <w:color w:val="000000"/>
              </w:rPr>
            </w:pPr>
            <w:r w:rsidRPr="008007F0">
              <w:rPr>
                <w:color w:val="000000"/>
              </w:rPr>
              <w:t>989874.8</w:t>
            </w:r>
          </w:p>
        </w:tc>
        <w:tc>
          <w:tcPr>
            <w:tcW w:w="1166" w:type="dxa"/>
            <w:noWrap/>
            <w:vAlign w:val="center"/>
          </w:tcPr>
          <w:p w:rsidR="00B45D1D" w:rsidRPr="008007F0" w:rsidRDefault="00B45D1D" w:rsidP="004254F2">
            <w:pPr>
              <w:rPr>
                <w:color w:val="000000"/>
              </w:rPr>
            </w:pPr>
            <w:r w:rsidRPr="008007F0">
              <w:rPr>
                <w:color w:val="000000"/>
              </w:rPr>
              <w:t>1735009.63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387</w:t>
            </w:r>
          </w:p>
        </w:tc>
        <w:tc>
          <w:tcPr>
            <w:tcW w:w="1066" w:type="dxa"/>
            <w:noWrap/>
            <w:vAlign w:val="center"/>
          </w:tcPr>
          <w:p w:rsidR="00B45D1D" w:rsidRPr="008007F0" w:rsidRDefault="00B45D1D" w:rsidP="004254F2">
            <w:pPr>
              <w:rPr>
                <w:color w:val="000000"/>
              </w:rPr>
            </w:pPr>
            <w:r w:rsidRPr="008007F0">
              <w:rPr>
                <w:color w:val="000000"/>
              </w:rPr>
              <w:t>989886.66</w:t>
            </w:r>
          </w:p>
        </w:tc>
        <w:tc>
          <w:tcPr>
            <w:tcW w:w="1166" w:type="dxa"/>
            <w:noWrap/>
            <w:vAlign w:val="center"/>
          </w:tcPr>
          <w:p w:rsidR="00B45D1D" w:rsidRPr="008007F0" w:rsidRDefault="00B45D1D" w:rsidP="004254F2">
            <w:pPr>
              <w:rPr>
                <w:color w:val="000000"/>
              </w:rPr>
            </w:pPr>
            <w:r w:rsidRPr="008007F0">
              <w:rPr>
                <w:color w:val="000000"/>
              </w:rPr>
              <w:t>1735051.18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388</w:t>
            </w:r>
          </w:p>
        </w:tc>
        <w:tc>
          <w:tcPr>
            <w:tcW w:w="1066" w:type="dxa"/>
            <w:noWrap/>
            <w:vAlign w:val="center"/>
          </w:tcPr>
          <w:p w:rsidR="00B45D1D" w:rsidRPr="008007F0" w:rsidRDefault="00B45D1D" w:rsidP="004254F2">
            <w:pPr>
              <w:rPr>
                <w:color w:val="000000"/>
              </w:rPr>
            </w:pPr>
            <w:r w:rsidRPr="008007F0">
              <w:rPr>
                <w:color w:val="000000"/>
              </w:rPr>
              <w:t>989895.8</w:t>
            </w:r>
          </w:p>
        </w:tc>
        <w:tc>
          <w:tcPr>
            <w:tcW w:w="1166" w:type="dxa"/>
            <w:noWrap/>
            <w:vAlign w:val="center"/>
          </w:tcPr>
          <w:p w:rsidR="00B45D1D" w:rsidRPr="008007F0" w:rsidRDefault="00B45D1D" w:rsidP="004254F2">
            <w:pPr>
              <w:rPr>
                <w:color w:val="000000"/>
              </w:rPr>
            </w:pPr>
            <w:r w:rsidRPr="008007F0">
              <w:rPr>
                <w:color w:val="000000"/>
              </w:rPr>
              <w:t>1735129.78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389</w:t>
            </w:r>
          </w:p>
        </w:tc>
        <w:tc>
          <w:tcPr>
            <w:tcW w:w="1066" w:type="dxa"/>
            <w:noWrap/>
            <w:vAlign w:val="center"/>
          </w:tcPr>
          <w:p w:rsidR="00B45D1D" w:rsidRPr="008007F0" w:rsidRDefault="00B45D1D" w:rsidP="004254F2">
            <w:pPr>
              <w:rPr>
                <w:color w:val="000000"/>
              </w:rPr>
            </w:pPr>
            <w:r w:rsidRPr="008007F0">
              <w:rPr>
                <w:color w:val="000000"/>
              </w:rPr>
              <w:t>989883.98</w:t>
            </w:r>
          </w:p>
        </w:tc>
        <w:tc>
          <w:tcPr>
            <w:tcW w:w="1166" w:type="dxa"/>
            <w:noWrap/>
            <w:vAlign w:val="center"/>
          </w:tcPr>
          <w:p w:rsidR="00B45D1D" w:rsidRPr="008007F0" w:rsidRDefault="00B45D1D" w:rsidP="004254F2">
            <w:pPr>
              <w:rPr>
                <w:color w:val="000000"/>
              </w:rPr>
            </w:pPr>
            <w:r w:rsidRPr="008007F0">
              <w:rPr>
                <w:color w:val="000000"/>
              </w:rPr>
              <w:t>1735088.18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386</w:t>
            </w:r>
          </w:p>
        </w:tc>
        <w:tc>
          <w:tcPr>
            <w:tcW w:w="1066" w:type="dxa"/>
            <w:noWrap/>
            <w:vAlign w:val="center"/>
          </w:tcPr>
          <w:p w:rsidR="00B45D1D" w:rsidRPr="008007F0" w:rsidRDefault="00B45D1D" w:rsidP="004254F2">
            <w:pPr>
              <w:rPr>
                <w:color w:val="000000"/>
              </w:rPr>
            </w:pPr>
            <w:r w:rsidRPr="008007F0">
              <w:rPr>
                <w:color w:val="000000"/>
              </w:rPr>
              <w:t>989874.8</w:t>
            </w:r>
          </w:p>
        </w:tc>
        <w:tc>
          <w:tcPr>
            <w:tcW w:w="1166" w:type="dxa"/>
            <w:noWrap/>
            <w:vAlign w:val="center"/>
          </w:tcPr>
          <w:p w:rsidR="00B45D1D" w:rsidRPr="008007F0" w:rsidRDefault="00B45D1D" w:rsidP="004254F2">
            <w:pPr>
              <w:rPr>
                <w:color w:val="000000"/>
              </w:rPr>
            </w:pPr>
            <w:r w:rsidRPr="008007F0">
              <w:rPr>
                <w:color w:val="000000"/>
              </w:rPr>
              <w:t>1735009.63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9(4)</w:t>
            </w:r>
          </w:p>
          <w:p w:rsidR="00B45D1D" w:rsidRPr="008007F0" w:rsidRDefault="00B45D1D" w:rsidP="004254F2">
            <w:pPr>
              <w:rPr>
                <w:color w:val="000000"/>
              </w:rPr>
            </w:pPr>
            <w:r w:rsidRPr="008007F0">
              <w:rPr>
                <w:color w:val="000000"/>
              </w:rPr>
              <w:t>"86:09:0000000:4542/чзу18"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390</w:t>
            </w:r>
          </w:p>
        </w:tc>
        <w:tc>
          <w:tcPr>
            <w:tcW w:w="1066" w:type="dxa"/>
            <w:noWrap/>
            <w:vAlign w:val="center"/>
          </w:tcPr>
          <w:p w:rsidR="00B45D1D" w:rsidRPr="008007F0" w:rsidRDefault="00B45D1D" w:rsidP="004254F2">
            <w:pPr>
              <w:rPr>
                <w:color w:val="000000"/>
              </w:rPr>
            </w:pPr>
            <w:r w:rsidRPr="008007F0">
              <w:rPr>
                <w:color w:val="000000"/>
              </w:rPr>
              <w:t>989741.01</w:t>
            </w:r>
          </w:p>
        </w:tc>
        <w:tc>
          <w:tcPr>
            <w:tcW w:w="1166" w:type="dxa"/>
            <w:noWrap/>
            <w:vAlign w:val="center"/>
          </w:tcPr>
          <w:p w:rsidR="00B45D1D" w:rsidRPr="008007F0" w:rsidRDefault="00B45D1D" w:rsidP="004254F2">
            <w:pPr>
              <w:rPr>
                <w:color w:val="000000"/>
              </w:rPr>
            </w:pPr>
            <w:r w:rsidRPr="008007F0">
              <w:rPr>
                <w:color w:val="000000"/>
              </w:rPr>
              <w:t>1734579.59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391</w:t>
            </w:r>
          </w:p>
        </w:tc>
        <w:tc>
          <w:tcPr>
            <w:tcW w:w="1066" w:type="dxa"/>
            <w:noWrap/>
            <w:vAlign w:val="center"/>
          </w:tcPr>
          <w:p w:rsidR="00B45D1D" w:rsidRPr="008007F0" w:rsidRDefault="00B45D1D" w:rsidP="004254F2">
            <w:pPr>
              <w:rPr>
                <w:color w:val="000000"/>
              </w:rPr>
            </w:pPr>
            <w:r w:rsidRPr="008007F0">
              <w:rPr>
                <w:color w:val="000000"/>
              </w:rPr>
              <w:t>989750.31</w:t>
            </w:r>
          </w:p>
        </w:tc>
        <w:tc>
          <w:tcPr>
            <w:tcW w:w="1166" w:type="dxa"/>
            <w:noWrap/>
            <w:vAlign w:val="center"/>
          </w:tcPr>
          <w:p w:rsidR="00B45D1D" w:rsidRPr="008007F0" w:rsidRDefault="00B45D1D" w:rsidP="004254F2">
            <w:pPr>
              <w:rPr>
                <w:color w:val="000000"/>
              </w:rPr>
            </w:pPr>
            <w:r w:rsidRPr="008007F0">
              <w:rPr>
                <w:color w:val="000000"/>
              </w:rPr>
              <w:t>1734610.28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392</w:t>
            </w:r>
          </w:p>
        </w:tc>
        <w:tc>
          <w:tcPr>
            <w:tcW w:w="1066" w:type="dxa"/>
            <w:noWrap/>
            <w:vAlign w:val="center"/>
          </w:tcPr>
          <w:p w:rsidR="00B45D1D" w:rsidRPr="008007F0" w:rsidRDefault="00B45D1D" w:rsidP="004254F2">
            <w:pPr>
              <w:rPr>
                <w:color w:val="000000"/>
              </w:rPr>
            </w:pPr>
            <w:r w:rsidRPr="008007F0">
              <w:rPr>
                <w:color w:val="000000"/>
              </w:rPr>
              <w:t>989748.67</w:t>
            </w:r>
          </w:p>
        </w:tc>
        <w:tc>
          <w:tcPr>
            <w:tcW w:w="1166" w:type="dxa"/>
            <w:noWrap/>
            <w:vAlign w:val="center"/>
          </w:tcPr>
          <w:p w:rsidR="00B45D1D" w:rsidRPr="008007F0" w:rsidRDefault="00B45D1D" w:rsidP="004254F2">
            <w:pPr>
              <w:rPr>
                <w:color w:val="000000"/>
              </w:rPr>
            </w:pPr>
            <w:r w:rsidRPr="008007F0">
              <w:rPr>
                <w:color w:val="000000"/>
              </w:rPr>
              <w:t>1734608.78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393</w:t>
            </w:r>
          </w:p>
        </w:tc>
        <w:tc>
          <w:tcPr>
            <w:tcW w:w="1066" w:type="dxa"/>
            <w:noWrap/>
            <w:vAlign w:val="center"/>
          </w:tcPr>
          <w:p w:rsidR="00B45D1D" w:rsidRPr="008007F0" w:rsidRDefault="00B45D1D" w:rsidP="004254F2">
            <w:pPr>
              <w:rPr>
                <w:color w:val="000000"/>
              </w:rPr>
            </w:pPr>
            <w:r w:rsidRPr="008007F0">
              <w:rPr>
                <w:color w:val="000000"/>
              </w:rPr>
              <w:t>989746.98</w:t>
            </w:r>
          </w:p>
        </w:tc>
        <w:tc>
          <w:tcPr>
            <w:tcW w:w="1166" w:type="dxa"/>
            <w:noWrap/>
            <w:vAlign w:val="center"/>
          </w:tcPr>
          <w:p w:rsidR="00B45D1D" w:rsidRPr="008007F0" w:rsidRDefault="00B45D1D" w:rsidP="004254F2">
            <w:pPr>
              <w:rPr>
                <w:color w:val="000000"/>
              </w:rPr>
            </w:pPr>
            <w:r w:rsidRPr="008007F0">
              <w:rPr>
                <w:color w:val="000000"/>
              </w:rPr>
              <w:t>1734608.41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394</w:t>
            </w:r>
          </w:p>
        </w:tc>
        <w:tc>
          <w:tcPr>
            <w:tcW w:w="1066" w:type="dxa"/>
            <w:noWrap/>
            <w:vAlign w:val="center"/>
          </w:tcPr>
          <w:p w:rsidR="00B45D1D" w:rsidRPr="008007F0" w:rsidRDefault="00B45D1D" w:rsidP="004254F2">
            <w:pPr>
              <w:rPr>
                <w:color w:val="000000"/>
              </w:rPr>
            </w:pPr>
            <w:r w:rsidRPr="008007F0">
              <w:rPr>
                <w:color w:val="000000"/>
              </w:rPr>
              <w:t>989738.6</w:t>
            </w:r>
          </w:p>
        </w:tc>
        <w:tc>
          <w:tcPr>
            <w:tcW w:w="1166" w:type="dxa"/>
            <w:noWrap/>
            <w:vAlign w:val="center"/>
          </w:tcPr>
          <w:p w:rsidR="00B45D1D" w:rsidRPr="008007F0" w:rsidRDefault="00B45D1D" w:rsidP="004254F2">
            <w:pPr>
              <w:rPr>
                <w:color w:val="000000"/>
              </w:rPr>
            </w:pPr>
            <w:r w:rsidRPr="008007F0">
              <w:rPr>
                <w:color w:val="000000"/>
              </w:rPr>
              <w:t>1734579.04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390</w:t>
            </w:r>
          </w:p>
        </w:tc>
        <w:tc>
          <w:tcPr>
            <w:tcW w:w="1066" w:type="dxa"/>
            <w:noWrap/>
            <w:vAlign w:val="center"/>
          </w:tcPr>
          <w:p w:rsidR="00B45D1D" w:rsidRPr="008007F0" w:rsidRDefault="00B45D1D" w:rsidP="004254F2">
            <w:pPr>
              <w:rPr>
                <w:color w:val="000000"/>
              </w:rPr>
            </w:pPr>
            <w:r w:rsidRPr="008007F0">
              <w:rPr>
                <w:color w:val="000000"/>
              </w:rPr>
              <w:t>989741.01</w:t>
            </w:r>
          </w:p>
        </w:tc>
        <w:tc>
          <w:tcPr>
            <w:tcW w:w="1166" w:type="dxa"/>
            <w:noWrap/>
            <w:vAlign w:val="center"/>
          </w:tcPr>
          <w:p w:rsidR="00B45D1D" w:rsidRPr="008007F0" w:rsidRDefault="00B45D1D" w:rsidP="004254F2">
            <w:pPr>
              <w:rPr>
                <w:color w:val="000000"/>
              </w:rPr>
            </w:pPr>
            <w:r w:rsidRPr="008007F0">
              <w:rPr>
                <w:color w:val="000000"/>
              </w:rPr>
              <w:t>1734579.59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10</w:t>
            </w:r>
          </w:p>
          <w:p w:rsidR="00B45D1D" w:rsidRPr="008007F0" w:rsidRDefault="00B45D1D" w:rsidP="004254F2">
            <w:pPr>
              <w:rPr>
                <w:color w:val="000000"/>
              </w:rPr>
            </w:pPr>
            <w:r w:rsidRPr="008007F0">
              <w:rPr>
                <w:color w:val="000000"/>
              </w:rPr>
              <w:t>"86:09:0101039:2747/чзу1"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395</w:t>
            </w:r>
          </w:p>
        </w:tc>
        <w:tc>
          <w:tcPr>
            <w:tcW w:w="1066" w:type="dxa"/>
            <w:noWrap/>
            <w:vAlign w:val="center"/>
          </w:tcPr>
          <w:p w:rsidR="00B45D1D" w:rsidRPr="008007F0" w:rsidRDefault="00B45D1D" w:rsidP="004254F2">
            <w:pPr>
              <w:rPr>
                <w:color w:val="000000"/>
              </w:rPr>
            </w:pPr>
            <w:r w:rsidRPr="008007F0">
              <w:rPr>
                <w:color w:val="000000"/>
              </w:rPr>
              <w:t>990233.79</w:t>
            </w:r>
          </w:p>
        </w:tc>
        <w:tc>
          <w:tcPr>
            <w:tcW w:w="1166" w:type="dxa"/>
            <w:noWrap/>
            <w:vAlign w:val="center"/>
          </w:tcPr>
          <w:p w:rsidR="00B45D1D" w:rsidRPr="008007F0" w:rsidRDefault="00B45D1D" w:rsidP="004254F2">
            <w:pPr>
              <w:rPr>
                <w:color w:val="000000"/>
              </w:rPr>
            </w:pPr>
            <w:r w:rsidRPr="008007F0">
              <w:rPr>
                <w:color w:val="000000"/>
              </w:rPr>
              <w:t>1736267.1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396</w:t>
            </w:r>
          </w:p>
        </w:tc>
        <w:tc>
          <w:tcPr>
            <w:tcW w:w="1066" w:type="dxa"/>
            <w:noWrap/>
            <w:vAlign w:val="center"/>
          </w:tcPr>
          <w:p w:rsidR="00B45D1D" w:rsidRPr="008007F0" w:rsidRDefault="00B45D1D" w:rsidP="004254F2">
            <w:pPr>
              <w:rPr>
                <w:color w:val="000000"/>
              </w:rPr>
            </w:pPr>
            <w:r w:rsidRPr="008007F0">
              <w:rPr>
                <w:color w:val="000000"/>
              </w:rPr>
              <w:t>990243.95</w:t>
            </w:r>
          </w:p>
        </w:tc>
        <w:tc>
          <w:tcPr>
            <w:tcW w:w="1166" w:type="dxa"/>
            <w:noWrap/>
            <w:vAlign w:val="center"/>
          </w:tcPr>
          <w:p w:rsidR="00B45D1D" w:rsidRPr="008007F0" w:rsidRDefault="00B45D1D" w:rsidP="004254F2">
            <w:pPr>
              <w:rPr>
                <w:color w:val="000000"/>
              </w:rPr>
            </w:pPr>
            <w:r w:rsidRPr="008007F0">
              <w:rPr>
                <w:color w:val="000000"/>
              </w:rPr>
              <w:t>1736302.73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397</w:t>
            </w:r>
          </w:p>
        </w:tc>
        <w:tc>
          <w:tcPr>
            <w:tcW w:w="1066" w:type="dxa"/>
            <w:noWrap/>
            <w:vAlign w:val="center"/>
          </w:tcPr>
          <w:p w:rsidR="00B45D1D" w:rsidRPr="008007F0" w:rsidRDefault="00B45D1D" w:rsidP="004254F2">
            <w:pPr>
              <w:rPr>
                <w:color w:val="000000"/>
              </w:rPr>
            </w:pPr>
            <w:r w:rsidRPr="008007F0">
              <w:rPr>
                <w:color w:val="000000"/>
              </w:rPr>
              <w:t>990213.2</w:t>
            </w:r>
          </w:p>
        </w:tc>
        <w:tc>
          <w:tcPr>
            <w:tcW w:w="1166" w:type="dxa"/>
            <w:noWrap/>
            <w:vAlign w:val="center"/>
          </w:tcPr>
          <w:p w:rsidR="00B45D1D" w:rsidRPr="008007F0" w:rsidRDefault="00B45D1D" w:rsidP="004254F2">
            <w:pPr>
              <w:rPr>
                <w:color w:val="000000"/>
              </w:rPr>
            </w:pPr>
            <w:r w:rsidRPr="008007F0">
              <w:rPr>
                <w:color w:val="000000"/>
              </w:rPr>
              <w:t>1736241.69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398</w:t>
            </w:r>
          </w:p>
        </w:tc>
        <w:tc>
          <w:tcPr>
            <w:tcW w:w="1066" w:type="dxa"/>
            <w:noWrap/>
            <w:vAlign w:val="center"/>
          </w:tcPr>
          <w:p w:rsidR="00B45D1D" w:rsidRPr="008007F0" w:rsidRDefault="00B45D1D" w:rsidP="004254F2">
            <w:pPr>
              <w:rPr>
                <w:color w:val="000000"/>
              </w:rPr>
            </w:pPr>
            <w:r w:rsidRPr="008007F0">
              <w:rPr>
                <w:color w:val="000000"/>
              </w:rPr>
              <w:t>990213.13</w:t>
            </w:r>
          </w:p>
        </w:tc>
        <w:tc>
          <w:tcPr>
            <w:tcW w:w="1166" w:type="dxa"/>
            <w:noWrap/>
            <w:vAlign w:val="center"/>
          </w:tcPr>
          <w:p w:rsidR="00B45D1D" w:rsidRPr="008007F0" w:rsidRDefault="00B45D1D" w:rsidP="004254F2">
            <w:pPr>
              <w:rPr>
                <w:color w:val="000000"/>
              </w:rPr>
            </w:pPr>
            <w:r w:rsidRPr="008007F0">
              <w:rPr>
                <w:color w:val="000000"/>
              </w:rPr>
              <w:t>1736241.7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399</w:t>
            </w:r>
          </w:p>
        </w:tc>
        <w:tc>
          <w:tcPr>
            <w:tcW w:w="1066" w:type="dxa"/>
            <w:noWrap/>
            <w:vAlign w:val="center"/>
          </w:tcPr>
          <w:p w:rsidR="00B45D1D" w:rsidRPr="008007F0" w:rsidRDefault="00B45D1D" w:rsidP="004254F2">
            <w:pPr>
              <w:rPr>
                <w:color w:val="000000"/>
              </w:rPr>
            </w:pPr>
            <w:r w:rsidRPr="008007F0">
              <w:rPr>
                <w:color w:val="000000"/>
              </w:rPr>
              <w:t>990202.9</w:t>
            </w:r>
          </w:p>
        </w:tc>
        <w:tc>
          <w:tcPr>
            <w:tcW w:w="1166" w:type="dxa"/>
            <w:noWrap/>
            <w:vAlign w:val="center"/>
          </w:tcPr>
          <w:p w:rsidR="00B45D1D" w:rsidRPr="008007F0" w:rsidRDefault="00B45D1D" w:rsidP="004254F2">
            <w:pPr>
              <w:rPr>
                <w:color w:val="000000"/>
              </w:rPr>
            </w:pPr>
            <w:r w:rsidRPr="008007F0">
              <w:rPr>
                <w:color w:val="000000"/>
              </w:rPr>
              <w:t>1736205.84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395</w:t>
            </w:r>
          </w:p>
        </w:tc>
        <w:tc>
          <w:tcPr>
            <w:tcW w:w="1066" w:type="dxa"/>
            <w:noWrap/>
            <w:vAlign w:val="center"/>
          </w:tcPr>
          <w:p w:rsidR="00B45D1D" w:rsidRPr="008007F0" w:rsidRDefault="00B45D1D" w:rsidP="004254F2">
            <w:pPr>
              <w:rPr>
                <w:color w:val="000000"/>
              </w:rPr>
            </w:pPr>
            <w:r w:rsidRPr="008007F0">
              <w:rPr>
                <w:color w:val="000000"/>
              </w:rPr>
              <w:t>990233.79</w:t>
            </w:r>
          </w:p>
        </w:tc>
        <w:tc>
          <w:tcPr>
            <w:tcW w:w="1166" w:type="dxa"/>
            <w:noWrap/>
            <w:vAlign w:val="center"/>
          </w:tcPr>
          <w:p w:rsidR="00B45D1D" w:rsidRPr="008007F0" w:rsidRDefault="00B45D1D" w:rsidP="004254F2">
            <w:pPr>
              <w:rPr>
                <w:color w:val="000000"/>
              </w:rPr>
            </w:pPr>
            <w:r w:rsidRPr="008007F0">
              <w:rPr>
                <w:color w:val="000000"/>
              </w:rPr>
              <w:t>1736267.1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11</w:t>
            </w:r>
          </w:p>
          <w:p w:rsidR="00B45D1D" w:rsidRPr="008007F0" w:rsidRDefault="00B45D1D" w:rsidP="004254F2">
            <w:pPr>
              <w:rPr>
                <w:color w:val="000000"/>
              </w:rPr>
            </w:pPr>
            <w:r w:rsidRPr="008007F0">
              <w:rPr>
                <w:color w:val="000000"/>
              </w:rPr>
              <w:t>"86:09:0101039:2880/чзу2"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400</w:t>
            </w:r>
          </w:p>
        </w:tc>
        <w:tc>
          <w:tcPr>
            <w:tcW w:w="1066" w:type="dxa"/>
            <w:noWrap/>
            <w:vAlign w:val="center"/>
          </w:tcPr>
          <w:p w:rsidR="00B45D1D" w:rsidRPr="008007F0" w:rsidRDefault="00B45D1D" w:rsidP="004254F2">
            <w:pPr>
              <w:rPr>
                <w:color w:val="000000"/>
              </w:rPr>
            </w:pPr>
            <w:r w:rsidRPr="008007F0">
              <w:rPr>
                <w:color w:val="000000"/>
              </w:rPr>
              <w:t>990343.36</w:t>
            </w:r>
          </w:p>
        </w:tc>
        <w:tc>
          <w:tcPr>
            <w:tcW w:w="1166" w:type="dxa"/>
            <w:noWrap/>
            <w:vAlign w:val="center"/>
          </w:tcPr>
          <w:p w:rsidR="00B45D1D" w:rsidRPr="008007F0" w:rsidRDefault="00B45D1D" w:rsidP="004254F2">
            <w:pPr>
              <w:rPr>
                <w:color w:val="000000"/>
              </w:rPr>
            </w:pPr>
            <w:r w:rsidRPr="008007F0">
              <w:rPr>
                <w:color w:val="000000"/>
              </w:rPr>
              <w:t>1736569.28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401</w:t>
            </w:r>
          </w:p>
        </w:tc>
        <w:tc>
          <w:tcPr>
            <w:tcW w:w="1066" w:type="dxa"/>
            <w:noWrap/>
            <w:vAlign w:val="center"/>
          </w:tcPr>
          <w:p w:rsidR="00B45D1D" w:rsidRPr="008007F0" w:rsidRDefault="00B45D1D" w:rsidP="004254F2">
            <w:pPr>
              <w:rPr>
                <w:color w:val="000000"/>
              </w:rPr>
            </w:pPr>
            <w:r w:rsidRPr="008007F0">
              <w:rPr>
                <w:color w:val="000000"/>
              </w:rPr>
              <w:t>990343.4</w:t>
            </w:r>
          </w:p>
        </w:tc>
        <w:tc>
          <w:tcPr>
            <w:tcW w:w="1166" w:type="dxa"/>
            <w:noWrap/>
            <w:vAlign w:val="center"/>
          </w:tcPr>
          <w:p w:rsidR="00B45D1D" w:rsidRPr="008007F0" w:rsidRDefault="00B45D1D" w:rsidP="004254F2">
            <w:pPr>
              <w:rPr>
                <w:color w:val="000000"/>
              </w:rPr>
            </w:pPr>
            <w:r w:rsidRPr="008007F0">
              <w:rPr>
                <w:color w:val="000000"/>
              </w:rPr>
              <w:t>1736569.36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402</w:t>
            </w:r>
          </w:p>
        </w:tc>
        <w:tc>
          <w:tcPr>
            <w:tcW w:w="1066" w:type="dxa"/>
            <w:noWrap/>
            <w:vAlign w:val="center"/>
          </w:tcPr>
          <w:p w:rsidR="00B45D1D" w:rsidRPr="008007F0" w:rsidRDefault="00B45D1D" w:rsidP="004254F2">
            <w:pPr>
              <w:rPr>
                <w:color w:val="000000"/>
              </w:rPr>
            </w:pPr>
            <w:r w:rsidRPr="008007F0">
              <w:rPr>
                <w:color w:val="000000"/>
              </w:rPr>
              <w:t>990355.27</w:t>
            </w:r>
          </w:p>
        </w:tc>
        <w:tc>
          <w:tcPr>
            <w:tcW w:w="1166" w:type="dxa"/>
            <w:noWrap/>
            <w:vAlign w:val="center"/>
          </w:tcPr>
          <w:p w:rsidR="00B45D1D" w:rsidRPr="008007F0" w:rsidRDefault="00B45D1D" w:rsidP="004254F2">
            <w:pPr>
              <w:rPr>
                <w:color w:val="000000"/>
              </w:rPr>
            </w:pPr>
            <w:r w:rsidRPr="008007F0">
              <w:rPr>
                <w:color w:val="000000"/>
              </w:rPr>
              <w:t>1736592.83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403</w:t>
            </w:r>
          </w:p>
        </w:tc>
        <w:tc>
          <w:tcPr>
            <w:tcW w:w="1066" w:type="dxa"/>
            <w:noWrap/>
            <w:vAlign w:val="center"/>
          </w:tcPr>
          <w:p w:rsidR="00B45D1D" w:rsidRPr="008007F0" w:rsidRDefault="00B45D1D" w:rsidP="004254F2">
            <w:pPr>
              <w:rPr>
                <w:color w:val="000000"/>
              </w:rPr>
            </w:pPr>
            <w:r w:rsidRPr="008007F0">
              <w:rPr>
                <w:color w:val="000000"/>
              </w:rPr>
              <w:t>990357.47</w:t>
            </w:r>
          </w:p>
        </w:tc>
        <w:tc>
          <w:tcPr>
            <w:tcW w:w="1166" w:type="dxa"/>
            <w:noWrap/>
            <w:vAlign w:val="center"/>
          </w:tcPr>
          <w:p w:rsidR="00B45D1D" w:rsidRPr="008007F0" w:rsidRDefault="00B45D1D" w:rsidP="004254F2">
            <w:pPr>
              <w:rPr>
                <w:color w:val="000000"/>
              </w:rPr>
            </w:pPr>
            <w:r w:rsidRPr="008007F0">
              <w:rPr>
                <w:color w:val="000000"/>
              </w:rPr>
              <w:t>1736597.26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404</w:t>
            </w:r>
          </w:p>
        </w:tc>
        <w:tc>
          <w:tcPr>
            <w:tcW w:w="1066" w:type="dxa"/>
            <w:noWrap/>
            <w:vAlign w:val="center"/>
          </w:tcPr>
          <w:p w:rsidR="00B45D1D" w:rsidRPr="008007F0" w:rsidRDefault="00B45D1D" w:rsidP="004254F2">
            <w:pPr>
              <w:rPr>
                <w:color w:val="000000"/>
              </w:rPr>
            </w:pPr>
            <w:r w:rsidRPr="008007F0">
              <w:rPr>
                <w:color w:val="000000"/>
              </w:rPr>
              <w:t>990357.78</w:t>
            </w:r>
          </w:p>
        </w:tc>
        <w:tc>
          <w:tcPr>
            <w:tcW w:w="1166" w:type="dxa"/>
            <w:noWrap/>
            <w:vAlign w:val="center"/>
          </w:tcPr>
          <w:p w:rsidR="00B45D1D" w:rsidRPr="008007F0" w:rsidRDefault="00B45D1D" w:rsidP="004254F2">
            <w:pPr>
              <w:rPr>
                <w:color w:val="000000"/>
              </w:rPr>
            </w:pPr>
            <w:r w:rsidRPr="008007F0">
              <w:rPr>
                <w:color w:val="000000"/>
              </w:rPr>
              <w:t>1736598.2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405</w:t>
            </w:r>
          </w:p>
        </w:tc>
        <w:tc>
          <w:tcPr>
            <w:tcW w:w="1066" w:type="dxa"/>
            <w:noWrap/>
            <w:vAlign w:val="center"/>
          </w:tcPr>
          <w:p w:rsidR="00B45D1D" w:rsidRPr="008007F0" w:rsidRDefault="00B45D1D" w:rsidP="004254F2">
            <w:pPr>
              <w:rPr>
                <w:color w:val="000000"/>
              </w:rPr>
            </w:pPr>
            <w:r w:rsidRPr="008007F0">
              <w:rPr>
                <w:color w:val="000000"/>
              </w:rPr>
              <w:t>990357.87</w:t>
            </w:r>
          </w:p>
        </w:tc>
        <w:tc>
          <w:tcPr>
            <w:tcW w:w="1166" w:type="dxa"/>
            <w:noWrap/>
            <w:vAlign w:val="center"/>
          </w:tcPr>
          <w:p w:rsidR="00B45D1D" w:rsidRPr="008007F0" w:rsidRDefault="00B45D1D" w:rsidP="004254F2">
            <w:pPr>
              <w:rPr>
                <w:color w:val="000000"/>
              </w:rPr>
            </w:pPr>
            <w:r w:rsidRPr="008007F0">
              <w:rPr>
                <w:color w:val="000000"/>
              </w:rPr>
              <w:t>1736598.49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406</w:t>
            </w:r>
          </w:p>
        </w:tc>
        <w:tc>
          <w:tcPr>
            <w:tcW w:w="1066" w:type="dxa"/>
            <w:noWrap/>
            <w:vAlign w:val="center"/>
          </w:tcPr>
          <w:p w:rsidR="00B45D1D" w:rsidRPr="008007F0" w:rsidRDefault="00B45D1D" w:rsidP="004254F2">
            <w:pPr>
              <w:rPr>
                <w:color w:val="000000"/>
              </w:rPr>
            </w:pPr>
            <w:r w:rsidRPr="008007F0">
              <w:rPr>
                <w:color w:val="000000"/>
              </w:rPr>
              <w:t>990365.33</w:t>
            </w:r>
          </w:p>
        </w:tc>
        <w:tc>
          <w:tcPr>
            <w:tcW w:w="1166" w:type="dxa"/>
            <w:noWrap/>
            <w:vAlign w:val="center"/>
          </w:tcPr>
          <w:p w:rsidR="00B45D1D" w:rsidRPr="008007F0" w:rsidRDefault="00B45D1D" w:rsidP="004254F2">
            <w:pPr>
              <w:rPr>
                <w:color w:val="000000"/>
              </w:rPr>
            </w:pPr>
            <w:r w:rsidRPr="008007F0">
              <w:rPr>
                <w:color w:val="000000"/>
              </w:rPr>
              <w:t>1736624.68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407</w:t>
            </w:r>
          </w:p>
        </w:tc>
        <w:tc>
          <w:tcPr>
            <w:tcW w:w="1066" w:type="dxa"/>
            <w:noWrap/>
            <w:vAlign w:val="center"/>
          </w:tcPr>
          <w:p w:rsidR="00B45D1D" w:rsidRPr="008007F0" w:rsidRDefault="00B45D1D" w:rsidP="004254F2">
            <w:pPr>
              <w:rPr>
                <w:color w:val="000000"/>
              </w:rPr>
            </w:pPr>
            <w:r w:rsidRPr="008007F0">
              <w:rPr>
                <w:color w:val="000000"/>
              </w:rPr>
              <w:t>990364.45</w:t>
            </w:r>
          </w:p>
        </w:tc>
        <w:tc>
          <w:tcPr>
            <w:tcW w:w="1166" w:type="dxa"/>
            <w:noWrap/>
            <w:vAlign w:val="center"/>
          </w:tcPr>
          <w:p w:rsidR="00B45D1D" w:rsidRPr="008007F0" w:rsidRDefault="00B45D1D" w:rsidP="004254F2">
            <w:pPr>
              <w:rPr>
                <w:color w:val="000000"/>
              </w:rPr>
            </w:pPr>
            <w:r w:rsidRPr="008007F0">
              <w:rPr>
                <w:color w:val="000000"/>
              </w:rPr>
              <w:t>1736646.4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408</w:t>
            </w:r>
          </w:p>
        </w:tc>
        <w:tc>
          <w:tcPr>
            <w:tcW w:w="1066" w:type="dxa"/>
            <w:noWrap/>
            <w:vAlign w:val="center"/>
          </w:tcPr>
          <w:p w:rsidR="00B45D1D" w:rsidRPr="008007F0" w:rsidRDefault="00B45D1D" w:rsidP="004254F2">
            <w:pPr>
              <w:rPr>
                <w:color w:val="000000"/>
              </w:rPr>
            </w:pPr>
            <w:r w:rsidRPr="008007F0">
              <w:rPr>
                <w:color w:val="000000"/>
              </w:rPr>
              <w:t>990363.16</w:t>
            </w:r>
          </w:p>
        </w:tc>
        <w:tc>
          <w:tcPr>
            <w:tcW w:w="1166" w:type="dxa"/>
            <w:noWrap/>
            <w:vAlign w:val="center"/>
          </w:tcPr>
          <w:p w:rsidR="00B45D1D" w:rsidRPr="008007F0" w:rsidRDefault="00B45D1D" w:rsidP="004254F2">
            <w:pPr>
              <w:rPr>
                <w:color w:val="000000"/>
              </w:rPr>
            </w:pPr>
            <w:r w:rsidRPr="008007F0">
              <w:rPr>
                <w:color w:val="000000"/>
              </w:rPr>
              <w:t>1736647.7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409</w:t>
            </w:r>
          </w:p>
        </w:tc>
        <w:tc>
          <w:tcPr>
            <w:tcW w:w="1066" w:type="dxa"/>
            <w:noWrap/>
            <w:vAlign w:val="center"/>
          </w:tcPr>
          <w:p w:rsidR="00B45D1D" w:rsidRPr="008007F0" w:rsidRDefault="00B45D1D" w:rsidP="004254F2">
            <w:pPr>
              <w:rPr>
                <w:color w:val="000000"/>
              </w:rPr>
            </w:pPr>
            <w:r w:rsidRPr="008007F0">
              <w:rPr>
                <w:color w:val="000000"/>
              </w:rPr>
              <w:t>990358.59</w:t>
            </w:r>
          </w:p>
        </w:tc>
        <w:tc>
          <w:tcPr>
            <w:tcW w:w="1166" w:type="dxa"/>
            <w:noWrap/>
            <w:vAlign w:val="center"/>
          </w:tcPr>
          <w:p w:rsidR="00B45D1D" w:rsidRPr="008007F0" w:rsidRDefault="00B45D1D" w:rsidP="004254F2">
            <w:pPr>
              <w:rPr>
                <w:color w:val="000000"/>
              </w:rPr>
            </w:pPr>
            <w:r w:rsidRPr="008007F0">
              <w:rPr>
                <w:color w:val="000000"/>
              </w:rPr>
              <w:t>1736638.57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410</w:t>
            </w:r>
          </w:p>
        </w:tc>
        <w:tc>
          <w:tcPr>
            <w:tcW w:w="1066" w:type="dxa"/>
            <w:noWrap/>
            <w:vAlign w:val="center"/>
          </w:tcPr>
          <w:p w:rsidR="00B45D1D" w:rsidRPr="008007F0" w:rsidRDefault="00B45D1D" w:rsidP="004254F2">
            <w:pPr>
              <w:rPr>
                <w:color w:val="000000"/>
              </w:rPr>
            </w:pPr>
            <w:r w:rsidRPr="008007F0">
              <w:rPr>
                <w:color w:val="000000"/>
              </w:rPr>
              <w:t>990358.9</w:t>
            </w:r>
          </w:p>
        </w:tc>
        <w:tc>
          <w:tcPr>
            <w:tcW w:w="1166" w:type="dxa"/>
            <w:noWrap/>
            <w:vAlign w:val="center"/>
          </w:tcPr>
          <w:p w:rsidR="00B45D1D" w:rsidRPr="008007F0" w:rsidRDefault="00B45D1D" w:rsidP="004254F2">
            <w:pPr>
              <w:rPr>
                <w:color w:val="000000"/>
              </w:rPr>
            </w:pPr>
            <w:r w:rsidRPr="008007F0">
              <w:rPr>
                <w:color w:val="000000"/>
              </w:rPr>
              <w:t>1736623.91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400</w:t>
            </w:r>
          </w:p>
        </w:tc>
        <w:tc>
          <w:tcPr>
            <w:tcW w:w="1066" w:type="dxa"/>
            <w:noWrap/>
            <w:vAlign w:val="center"/>
          </w:tcPr>
          <w:p w:rsidR="00B45D1D" w:rsidRPr="008007F0" w:rsidRDefault="00B45D1D" w:rsidP="004254F2">
            <w:pPr>
              <w:rPr>
                <w:color w:val="000000"/>
              </w:rPr>
            </w:pPr>
            <w:r w:rsidRPr="008007F0">
              <w:rPr>
                <w:color w:val="000000"/>
              </w:rPr>
              <w:t>990343.36</w:t>
            </w:r>
          </w:p>
        </w:tc>
        <w:tc>
          <w:tcPr>
            <w:tcW w:w="1166" w:type="dxa"/>
            <w:noWrap/>
            <w:vAlign w:val="center"/>
          </w:tcPr>
          <w:p w:rsidR="00B45D1D" w:rsidRPr="008007F0" w:rsidRDefault="00B45D1D" w:rsidP="004254F2">
            <w:pPr>
              <w:rPr>
                <w:color w:val="000000"/>
              </w:rPr>
            </w:pPr>
            <w:r w:rsidRPr="008007F0">
              <w:rPr>
                <w:color w:val="000000"/>
              </w:rPr>
              <w:t>1736569.28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12</w:t>
            </w:r>
          </w:p>
          <w:p w:rsidR="00B45D1D" w:rsidRPr="008007F0" w:rsidRDefault="00B45D1D" w:rsidP="004254F2">
            <w:pPr>
              <w:rPr>
                <w:color w:val="000000"/>
              </w:rPr>
            </w:pPr>
            <w:r w:rsidRPr="008007F0">
              <w:rPr>
                <w:color w:val="000000"/>
              </w:rPr>
              <w:t>"86:09:0101039:2879/чзу2"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411</w:t>
            </w:r>
          </w:p>
        </w:tc>
        <w:tc>
          <w:tcPr>
            <w:tcW w:w="1066" w:type="dxa"/>
            <w:noWrap/>
            <w:vAlign w:val="center"/>
          </w:tcPr>
          <w:p w:rsidR="00B45D1D" w:rsidRPr="008007F0" w:rsidRDefault="00B45D1D" w:rsidP="004254F2">
            <w:pPr>
              <w:rPr>
                <w:color w:val="000000"/>
              </w:rPr>
            </w:pPr>
            <w:r w:rsidRPr="008007F0">
              <w:rPr>
                <w:color w:val="000000"/>
              </w:rPr>
              <w:t>990329.73</w:t>
            </w:r>
          </w:p>
        </w:tc>
        <w:tc>
          <w:tcPr>
            <w:tcW w:w="1166" w:type="dxa"/>
            <w:noWrap/>
            <w:vAlign w:val="center"/>
          </w:tcPr>
          <w:p w:rsidR="00B45D1D" w:rsidRPr="008007F0" w:rsidRDefault="00B45D1D" w:rsidP="004254F2">
            <w:pPr>
              <w:rPr>
                <w:color w:val="000000"/>
              </w:rPr>
            </w:pPr>
            <w:r w:rsidRPr="008007F0">
              <w:rPr>
                <w:color w:val="000000"/>
              </w:rPr>
              <w:t>1736542.55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412</w:t>
            </w:r>
          </w:p>
        </w:tc>
        <w:tc>
          <w:tcPr>
            <w:tcW w:w="1066" w:type="dxa"/>
            <w:noWrap/>
            <w:vAlign w:val="center"/>
          </w:tcPr>
          <w:p w:rsidR="00B45D1D" w:rsidRPr="008007F0" w:rsidRDefault="00B45D1D" w:rsidP="004254F2">
            <w:pPr>
              <w:rPr>
                <w:color w:val="000000"/>
              </w:rPr>
            </w:pPr>
            <w:r w:rsidRPr="008007F0">
              <w:rPr>
                <w:color w:val="000000"/>
              </w:rPr>
              <w:t>990343.36</w:t>
            </w:r>
          </w:p>
        </w:tc>
        <w:tc>
          <w:tcPr>
            <w:tcW w:w="1166" w:type="dxa"/>
            <w:noWrap/>
            <w:vAlign w:val="center"/>
          </w:tcPr>
          <w:p w:rsidR="00B45D1D" w:rsidRPr="008007F0" w:rsidRDefault="00B45D1D" w:rsidP="004254F2">
            <w:pPr>
              <w:rPr>
                <w:color w:val="000000"/>
              </w:rPr>
            </w:pPr>
            <w:r w:rsidRPr="008007F0">
              <w:rPr>
                <w:color w:val="000000"/>
              </w:rPr>
              <w:t>1736569.28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413</w:t>
            </w:r>
          </w:p>
        </w:tc>
        <w:tc>
          <w:tcPr>
            <w:tcW w:w="1066" w:type="dxa"/>
            <w:noWrap/>
            <w:vAlign w:val="center"/>
          </w:tcPr>
          <w:p w:rsidR="00B45D1D" w:rsidRPr="008007F0" w:rsidRDefault="00B45D1D" w:rsidP="004254F2">
            <w:pPr>
              <w:rPr>
                <w:color w:val="000000"/>
              </w:rPr>
            </w:pPr>
            <w:r w:rsidRPr="008007F0">
              <w:rPr>
                <w:color w:val="000000"/>
              </w:rPr>
              <w:t>990358.9</w:t>
            </w:r>
          </w:p>
        </w:tc>
        <w:tc>
          <w:tcPr>
            <w:tcW w:w="1166" w:type="dxa"/>
            <w:noWrap/>
            <w:vAlign w:val="center"/>
          </w:tcPr>
          <w:p w:rsidR="00B45D1D" w:rsidRPr="008007F0" w:rsidRDefault="00B45D1D" w:rsidP="004254F2">
            <w:pPr>
              <w:rPr>
                <w:color w:val="000000"/>
              </w:rPr>
            </w:pPr>
            <w:r w:rsidRPr="008007F0">
              <w:rPr>
                <w:color w:val="000000"/>
              </w:rPr>
              <w:t>1736623.91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414</w:t>
            </w:r>
          </w:p>
        </w:tc>
        <w:tc>
          <w:tcPr>
            <w:tcW w:w="1066" w:type="dxa"/>
            <w:noWrap/>
            <w:vAlign w:val="center"/>
          </w:tcPr>
          <w:p w:rsidR="00B45D1D" w:rsidRPr="008007F0" w:rsidRDefault="00B45D1D" w:rsidP="004254F2">
            <w:pPr>
              <w:rPr>
                <w:color w:val="000000"/>
              </w:rPr>
            </w:pPr>
            <w:r w:rsidRPr="008007F0">
              <w:rPr>
                <w:color w:val="000000"/>
              </w:rPr>
              <w:t>990358.59</w:t>
            </w:r>
          </w:p>
        </w:tc>
        <w:tc>
          <w:tcPr>
            <w:tcW w:w="1166" w:type="dxa"/>
            <w:noWrap/>
            <w:vAlign w:val="center"/>
          </w:tcPr>
          <w:p w:rsidR="00B45D1D" w:rsidRPr="008007F0" w:rsidRDefault="00B45D1D" w:rsidP="004254F2">
            <w:pPr>
              <w:rPr>
                <w:color w:val="000000"/>
              </w:rPr>
            </w:pPr>
            <w:r w:rsidRPr="008007F0">
              <w:rPr>
                <w:color w:val="000000"/>
              </w:rPr>
              <w:t>1736638.57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415</w:t>
            </w:r>
          </w:p>
        </w:tc>
        <w:tc>
          <w:tcPr>
            <w:tcW w:w="1066" w:type="dxa"/>
            <w:noWrap/>
            <w:vAlign w:val="center"/>
          </w:tcPr>
          <w:p w:rsidR="00B45D1D" w:rsidRPr="008007F0" w:rsidRDefault="00B45D1D" w:rsidP="004254F2">
            <w:pPr>
              <w:rPr>
                <w:color w:val="000000"/>
              </w:rPr>
            </w:pPr>
            <w:r w:rsidRPr="008007F0">
              <w:rPr>
                <w:color w:val="000000"/>
              </w:rPr>
              <w:t>990352.62</w:t>
            </w:r>
          </w:p>
        </w:tc>
        <w:tc>
          <w:tcPr>
            <w:tcW w:w="1166" w:type="dxa"/>
            <w:noWrap/>
            <w:vAlign w:val="center"/>
          </w:tcPr>
          <w:p w:rsidR="00B45D1D" w:rsidRPr="008007F0" w:rsidRDefault="00B45D1D" w:rsidP="004254F2">
            <w:pPr>
              <w:rPr>
                <w:color w:val="000000"/>
              </w:rPr>
            </w:pPr>
            <w:r w:rsidRPr="008007F0">
              <w:rPr>
                <w:color w:val="000000"/>
              </w:rPr>
              <w:t>1736626.62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416</w:t>
            </w:r>
          </w:p>
        </w:tc>
        <w:tc>
          <w:tcPr>
            <w:tcW w:w="1066" w:type="dxa"/>
            <w:noWrap/>
            <w:vAlign w:val="center"/>
          </w:tcPr>
          <w:p w:rsidR="00B45D1D" w:rsidRPr="008007F0" w:rsidRDefault="00B45D1D" w:rsidP="004254F2">
            <w:pPr>
              <w:rPr>
                <w:color w:val="000000"/>
              </w:rPr>
            </w:pPr>
            <w:r w:rsidRPr="008007F0">
              <w:rPr>
                <w:color w:val="000000"/>
              </w:rPr>
              <w:t>990353.25</w:t>
            </w:r>
          </w:p>
        </w:tc>
        <w:tc>
          <w:tcPr>
            <w:tcW w:w="1166" w:type="dxa"/>
            <w:noWrap/>
            <w:vAlign w:val="center"/>
          </w:tcPr>
          <w:p w:rsidR="00B45D1D" w:rsidRPr="008007F0" w:rsidRDefault="00B45D1D" w:rsidP="004254F2">
            <w:pPr>
              <w:rPr>
                <w:color w:val="000000"/>
              </w:rPr>
            </w:pPr>
            <w:r w:rsidRPr="008007F0">
              <w:rPr>
                <w:color w:val="000000"/>
              </w:rPr>
              <w:t>1736625.18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411</w:t>
            </w:r>
          </w:p>
        </w:tc>
        <w:tc>
          <w:tcPr>
            <w:tcW w:w="1066" w:type="dxa"/>
            <w:noWrap/>
            <w:vAlign w:val="center"/>
          </w:tcPr>
          <w:p w:rsidR="00B45D1D" w:rsidRPr="008007F0" w:rsidRDefault="00B45D1D" w:rsidP="004254F2">
            <w:pPr>
              <w:rPr>
                <w:color w:val="000000"/>
              </w:rPr>
            </w:pPr>
            <w:r w:rsidRPr="008007F0">
              <w:rPr>
                <w:color w:val="000000"/>
              </w:rPr>
              <w:t>990329.73</w:t>
            </w:r>
          </w:p>
        </w:tc>
        <w:tc>
          <w:tcPr>
            <w:tcW w:w="1166" w:type="dxa"/>
            <w:noWrap/>
            <w:vAlign w:val="center"/>
          </w:tcPr>
          <w:p w:rsidR="00B45D1D" w:rsidRPr="008007F0" w:rsidRDefault="00B45D1D" w:rsidP="004254F2">
            <w:pPr>
              <w:rPr>
                <w:color w:val="000000"/>
              </w:rPr>
            </w:pPr>
            <w:r w:rsidRPr="008007F0">
              <w:rPr>
                <w:color w:val="000000"/>
              </w:rPr>
              <w:t>1736542.55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13(1)</w:t>
            </w:r>
          </w:p>
          <w:p w:rsidR="00B45D1D" w:rsidRPr="008007F0" w:rsidRDefault="00B45D1D" w:rsidP="004254F2">
            <w:pPr>
              <w:rPr>
                <w:color w:val="000000"/>
              </w:rPr>
            </w:pPr>
            <w:r w:rsidRPr="008007F0">
              <w:rPr>
                <w:color w:val="000000"/>
              </w:rPr>
              <w:t>"86:09:0101039:2918/чзу3"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417</w:t>
            </w:r>
          </w:p>
        </w:tc>
        <w:tc>
          <w:tcPr>
            <w:tcW w:w="1066" w:type="dxa"/>
            <w:noWrap/>
            <w:vAlign w:val="center"/>
          </w:tcPr>
          <w:p w:rsidR="00B45D1D" w:rsidRPr="008007F0" w:rsidRDefault="00B45D1D" w:rsidP="004254F2">
            <w:pPr>
              <w:rPr>
                <w:color w:val="000000"/>
              </w:rPr>
            </w:pPr>
            <w:r w:rsidRPr="008007F0">
              <w:rPr>
                <w:color w:val="000000"/>
              </w:rPr>
              <w:t>989857.61</w:t>
            </w:r>
          </w:p>
        </w:tc>
        <w:tc>
          <w:tcPr>
            <w:tcW w:w="1166" w:type="dxa"/>
            <w:noWrap/>
            <w:vAlign w:val="center"/>
          </w:tcPr>
          <w:p w:rsidR="00B45D1D" w:rsidRPr="008007F0" w:rsidRDefault="00B45D1D" w:rsidP="004254F2">
            <w:pPr>
              <w:rPr>
                <w:color w:val="000000"/>
              </w:rPr>
            </w:pPr>
            <w:r w:rsidRPr="008007F0">
              <w:rPr>
                <w:color w:val="000000"/>
              </w:rPr>
              <w:t>1734861.87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418</w:t>
            </w:r>
          </w:p>
        </w:tc>
        <w:tc>
          <w:tcPr>
            <w:tcW w:w="1066" w:type="dxa"/>
            <w:noWrap/>
            <w:vAlign w:val="center"/>
          </w:tcPr>
          <w:p w:rsidR="00B45D1D" w:rsidRPr="008007F0" w:rsidRDefault="00B45D1D" w:rsidP="004254F2">
            <w:pPr>
              <w:rPr>
                <w:color w:val="000000"/>
              </w:rPr>
            </w:pPr>
            <w:r w:rsidRPr="008007F0">
              <w:rPr>
                <w:color w:val="000000"/>
              </w:rPr>
              <w:t>989869.52</w:t>
            </w:r>
          </w:p>
        </w:tc>
        <w:tc>
          <w:tcPr>
            <w:tcW w:w="1166" w:type="dxa"/>
            <w:noWrap/>
            <w:vAlign w:val="center"/>
          </w:tcPr>
          <w:p w:rsidR="00B45D1D" w:rsidRPr="008007F0" w:rsidRDefault="00B45D1D" w:rsidP="004254F2">
            <w:pPr>
              <w:rPr>
                <w:color w:val="000000"/>
              </w:rPr>
            </w:pPr>
            <w:r w:rsidRPr="008007F0">
              <w:rPr>
                <w:color w:val="000000"/>
              </w:rPr>
              <w:t>1734903.72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419</w:t>
            </w:r>
          </w:p>
        </w:tc>
        <w:tc>
          <w:tcPr>
            <w:tcW w:w="1066" w:type="dxa"/>
            <w:noWrap/>
            <w:vAlign w:val="center"/>
          </w:tcPr>
          <w:p w:rsidR="00B45D1D" w:rsidRPr="008007F0" w:rsidRDefault="00B45D1D" w:rsidP="004254F2">
            <w:pPr>
              <w:rPr>
                <w:color w:val="000000"/>
              </w:rPr>
            </w:pPr>
            <w:r w:rsidRPr="008007F0">
              <w:rPr>
                <w:color w:val="000000"/>
              </w:rPr>
              <w:t>989873.95</w:t>
            </w:r>
          </w:p>
        </w:tc>
        <w:tc>
          <w:tcPr>
            <w:tcW w:w="1166" w:type="dxa"/>
            <w:noWrap/>
            <w:vAlign w:val="center"/>
          </w:tcPr>
          <w:p w:rsidR="00B45D1D" w:rsidRPr="008007F0" w:rsidRDefault="00B45D1D" w:rsidP="004254F2">
            <w:pPr>
              <w:rPr>
                <w:color w:val="000000"/>
              </w:rPr>
            </w:pPr>
            <w:r w:rsidRPr="008007F0">
              <w:rPr>
                <w:color w:val="000000"/>
              </w:rPr>
              <w:t>1734941.88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420</w:t>
            </w:r>
          </w:p>
        </w:tc>
        <w:tc>
          <w:tcPr>
            <w:tcW w:w="1066" w:type="dxa"/>
            <w:noWrap/>
            <w:vAlign w:val="center"/>
          </w:tcPr>
          <w:p w:rsidR="00B45D1D" w:rsidRPr="008007F0" w:rsidRDefault="00B45D1D" w:rsidP="004254F2">
            <w:pPr>
              <w:rPr>
                <w:color w:val="000000"/>
              </w:rPr>
            </w:pPr>
            <w:r w:rsidRPr="008007F0">
              <w:rPr>
                <w:color w:val="000000"/>
              </w:rPr>
              <w:t>989862.1</w:t>
            </w:r>
          </w:p>
        </w:tc>
        <w:tc>
          <w:tcPr>
            <w:tcW w:w="1166" w:type="dxa"/>
            <w:noWrap/>
            <w:vAlign w:val="center"/>
          </w:tcPr>
          <w:p w:rsidR="00B45D1D" w:rsidRPr="008007F0" w:rsidRDefault="00B45D1D" w:rsidP="004254F2">
            <w:pPr>
              <w:rPr>
                <w:color w:val="000000"/>
              </w:rPr>
            </w:pPr>
            <w:r w:rsidRPr="008007F0">
              <w:rPr>
                <w:color w:val="000000"/>
              </w:rPr>
              <w:t>1734900.23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421</w:t>
            </w:r>
          </w:p>
        </w:tc>
        <w:tc>
          <w:tcPr>
            <w:tcW w:w="1066" w:type="dxa"/>
            <w:noWrap/>
            <w:vAlign w:val="center"/>
          </w:tcPr>
          <w:p w:rsidR="00B45D1D" w:rsidRPr="008007F0" w:rsidRDefault="00B45D1D" w:rsidP="004254F2">
            <w:pPr>
              <w:rPr>
                <w:color w:val="000000"/>
              </w:rPr>
            </w:pPr>
            <w:r w:rsidRPr="008007F0">
              <w:rPr>
                <w:color w:val="000000"/>
              </w:rPr>
              <w:t>989862.08</w:t>
            </w:r>
          </w:p>
        </w:tc>
        <w:tc>
          <w:tcPr>
            <w:tcW w:w="1166" w:type="dxa"/>
            <w:noWrap/>
            <w:vAlign w:val="center"/>
          </w:tcPr>
          <w:p w:rsidR="00B45D1D" w:rsidRPr="008007F0" w:rsidRDefault="00B45D1D" w:rsidP="004254F2">
            <w:pPr>
              <w:rPr>
                <w:color w:val="000000"/>
              </w:rPr>
            </w:pPr>
            <w:r w:rsidRPr="008007F0">
              <w:rPr>
                <w:color w:val="000000"/>
              </w:rPr>
              <w:t>1734900.07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422</w:t>
            </w:r>
          </w:p>
        </w:tc>
        <w:tc>
          <w:tcPr>
            <w:tcW w:w="1066" w:type="dxa"/>
            <w:noWrap/>
            <w:vAlign w:val="center"/>
          </w:tcPr>
          <w:p w:rsidR="00B45D1D" w:rsidRPr="008007F0" w:rsidRDefault="00B45D1D" w:rsidP="004254F2">
            <w:pPr>
              <w:rPr>
                <w:color w:val="000000"/>
              </w:rPr>
            </w:pPr>
            <w:r w:rsidRPr="008007F0">
              <w:rPr>
                <w:color w:val="000000"/>
              </w:rPr>
              <w:t>989862.07</w:t>
            </w:r>
          </w:p>
        </w:tc>
        <w:tc>
          <w:tcPr>
            <w:tcW w:w="1166" w:type="dxa"/>
            <w:noWrap/>
            <w:vAlign w:val="center"/>
          </w:tcPr>
          <w:p w:rsidR="00B45D1D" w:rsidRPr="008007F0" w:rsidRDefault="00B45D1D" w:rsidP="004254F2">
            <w:pPr>
              <w:rPr>
                <w:color w:val="000000"/>
              </w:rPr>
            </w:pPr>
            <w:r w:rsidRPr="008007F0">
              <w:rPr>
                <w:color w:val="000000"/>
              </w:rPr>
              <w:t>1734900.02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423</w:t>
            </w:r>
          </w:p>
        </w:tc>
        <w:tc>
          <w:tcPr>
            <w:tcW w:w="1066" w:type="dxa"/>
            <w:noWrap/>
            <w:vAlign w:val="center"/>
          </w:tcPr>
          <w:p w:rsidR="00B45D1D" w:rsidRPr="008007F0" w:rsidRDefault="00B45D1D" w:rsidP="004254F2">
            <w:pPr>
              <w:rPr>
                <w:color w:val="000000"/>
              </w:rPr>
            </w:pPr>
            <w:r w:rsidRPr="008007F0">
              <w:rPr>
                <w:color w:val="000000"/>
              </w:rPr>
              <w:t>989857.69</w:t>
            </w:r>
          </w:p>
        </w:tc>
        <w:tc>
          <w:tcPr>
            <w:tcW w:w="1166" w:type="dxa"/>
            <w:noWrap/>
            <w:vAlign w:val="center"/>
          </w:tcPr>
          <w:p w:rsidR="00B45D1D" w:rsidRPr="008007F0" w:rsidRDefault="00B45D1D" w:rsidP="004254F2">
            <w:pPr>
              <w:rPr>
                <w:color w:val="000000"/>
              </w:rPr>
            </w:pPr>
            <w:r w:rsidRPr="008007F0">
              <w:rPr>
                <w:color w:val="000000"/>
              </w:rPr>
              <w:t>1734862.99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417</w:t>
            </w:r>
          </w:p>
        </w:tc>
        <w:tc>
          <w:tcPr>
            <w:tcW w:w="1066" w:type="dxa"/>
            <w:noWrap/>
            <w:vAlign w:val="center"/>
          </w:tcPr>
          <w:p w:rsidR="00B45D1D" w:rsidRPr="008007F0" w:rsidRDefault="00B45D1D" w:rsidP="004254F2">
            <w:pPr>
              <w:rPr>
                <w:color w:val="000000"/>
              </w:rPr>
            </w:pPr>
            <w:r w:rsidRPr="008007F0">
              <w:rPr>
                <w:color w:val="000000"/>
              </w:rPr>
              <w:t>989857.61</w:t>
            </w:r>
          </w:p>
        </w:tc>
        <w:tc>
          <w:tcPr>
            <w:tcW w:w="1166" w:type="dxa"/>
            <w:noWrap/>
            <w:vAlign w:val="center"/>
          </w:tcPr>
          <w:p w:rsidR="00B45D1D" w:rsidRPr="008007F0" w:rsidRDefault="00B45D1D" w:rsidP="004254F2">
            <w:pPr>
              <w:rPr>
                <w:color w:val="000000"/>
              </w:rPr>
            </w:pPr>
            <w:r w:rsidRPr="008007F0">
              <w:rPr>
                <w:color w:val="000000"/>
              </w:rPr>
              <w:t>1734861.87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13(2)</w:t>
            </w:r>
          </w:p>
          <w:p w:rsidR="00B45D1D" w:rsidRPr="008007F0" w:rsidRDefault="00B45D1D" w:rsidP="004254F2">
            <w:pPr>
              <w:rPr>
                <w:color w:val="000000"/>
              </w:rPr>
            </w:pPr>
            <w:r w:rsidRPr="008007F0">
              <w:rPr>
                <w:color w:val="000000"/>
              </w:rPr>
              <w:t>"86:09:0101039:2918/чзу3"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424</w:t>
            </w:r>
          </w:p>
        </w:tc>
        <w:tc>
          <w:tcPr>
            <w:tcW w:w="1066" w:type="dxa"/>
            <w:noWrap/>
            <w:vAlign w:val="center"/>
          </w:tcPr>
          <w:p w:rsidR="00B45D1D" w:rsidRPr="008007F0" w:rsidRDefault="00B45D1D" w:rsidP="004254F2">
            <w:pPr>
              <w:rPr>
                <w:color w:val="000000"/>
              </w:rPr>
            </w:pPr>
            <w:r w:rsidRPr="008007F0">
              <w:rPr>
                <w:color w:val="000000"/>
              </w:rPr>
              <w:t>989790.38</w:t>
            </w:r>
          </w:p>
        </w:tc>
        <w:tc>
          <w:tcPr>
            <w:tcW w:w="1166" w:type="dxa"/>
            <w:noWrap/>
            <w:vAlign w:val="center"/>
          </w:tcPr>
          <w:p w:rsidR="00B45D1D" w:rsidRPr="008007F0" w:rsidRDefault="00B45D1D" w:rsidP="004254F2">
            <w:pPr>
              <w:rPr>
                <w:color w:val="000000"/>
              </w:rPr>
            </w:pPr>
            <w:r w:rsidRPr="008007F0">
              <w:rPr>
                <w:color w:val="000000"/>
              </w:rPr>
              <w:t>1734625.57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425</w:t>
            </w:r>
          </w:p>
        </w:tc>
        <w:tc>
          <w:tcPr>
            <w:tcW w:w="1066" w:type="dxa"/>
            <w:noWrap/>
            <w:vAlign w:val="center"/>
          </w:tcPr>
          <w:p w:rsidR="00B45D1D" w:rsidRPr="008007F0" w:rsidRDefault="00B45D1D" w:rsidP="004254F2">
            <w:pPr>
              <w:rPr>
                <w:color w:val="000000"/>
              </w:rPr>
            </w:pPr>
            <w:r w:rsidRPr="008007F0">
              <w:rPr>
                <w:color w:val="000000"/>
              </w:rPr>
              <w:t>989791.51</w:t>
            </w:r>
          </w:p>
        </w:tc>
        <w:tc>
          <w:tcPr>
            <w:tcW w:w="1166" w:type="dxa"/>
            <w:noWrap/>
            <w:vAlign w:val="center"/>
          </w:tcPr>
          <w:p w:rsidR="00B45D1D" w:rsidRPr="008007F0" w:rsidRDefault="00B45D1D" w:rsidP="004254F2">
            <w:pPr>
              <w:rPr>
                <w:color w:val="000000"/>
              </w:rPr>
            </w:pPr>
            <w:r w:rsidRPr="008007F0">
              <w:rPr>
                <w:color w:val="000000"/>
              </w:rPr>
              <w:t>1734629.53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426</w:t>
            </w:r>
          </w:p>
        </w:tc>
        <w:tc>
          <w:tcPr>
            <w:tcW w:w="1066" w:type="dxa"/>
            <w:noWrap/>
            <w:vAlign w:val="center"/>
          </w:tcPr>
          <w:p w:rsidR="00B45D1D" w:rsidRPr="008007F0" w:rsidRDefault="00B45D1D" w:rsidP="004254F2">
            <w:pPr>
              <w:rPr>
                <w:color w:val="000000"/>
              </w:rPr>
            </w:pPr>
            <w:r w:rsidRPr="008007F0">
              <w:rPr>
                <w:color w:val="000000"/>
              </w:rPr>
              <w:t>989790.43</w:t>
            </w:r>
          </w:p>
        </w:tc>
        <w:tc>
          <w:tcPr>
            <w:tcW w:w="1166" w:type="dxa"/>
            <w:noWrap/>
            <w:vAlign w:val="center"/>
          </w:tcPr>
          <w:p w:rsidR="00B45D1D" w:rsidRPr="008007F0" w:rsidRDefault="00B45D1D" w:rsidP="004254F2">
            <w:pPr>
              <w:rPr>
                <w:color w:val="000000"/>
              </w:rPr>
            </w:pPr>
            <w:r w:rsidRPr="008007F0">
              <w:rPr>
                <w:color w:val="000000"/>
              </w:rPr>
              <w:t>1734629.68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427</w:t>
            </w:r>
          </w:p>
        </w:tc>
        <w:tc>
          <w:tcPr>
            <w:tcW w:w="1066" w:type="dxa"/>
            <w:noWrap/>
            <w:vAlign w:val="center"/>
          </w:tcPr>
          <w:p w:rsidR="00B45D1D" w:rsidRPr="008007F0" w:rsidRDefault="00B45D1D" w:rsidP="004254F2">
            <w:pPr>
              <w:rPr>
                <w:color w:val="000000"/>
              </w:rPr>
            </w:pPr>
            <w:r w:rsidRPr="008007F0">
              <w:rPr>
                <w:color w:val="000000"/>
              </w:rPr>
              <w:t>989791.45</w:t>
            </w:r>
          </w:p>
        </w:tc>
        <w:tc>
          <w:tcPr>
            <w:tcW w:w="1166" w:type="dxa"/>
            <w:noWrap/>
            <w:vAlign w:val="center"/>
          </w:tcPr>
          <w:p w:rsidR="00B45D1D" w:rsidRPr="008007F0" w:rsidRDefault="00B45D1D" w:rsidP="004254F2">
            <w:pPr>
              <w:rPr>
                <w:color w:val="000000"/>
              </w:rPr>
            </w:pPr>
            <w:r w:rsidRPr="008007F0">
              <w:rPr>
                <w:color w:val="000000"/>
              </w:rPr>
              <w:t>1734636.56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428</w:t>
            </w:r>
          </w:p>
        </w:tc>
        <w:tc>
          <w:tcPr>
            <w:tcW w:w="1066" w:type="dxa"/>
            <w:noWrap/>
            <w:vAlign w:val="center"/>
          </w:tcPr>
          <w:p w:rsidR="00B45D1D" w:rsidRPr="008007F0" w:rsidRDefault="00B45D1D" w:rsidP="004254F2">
            <w:pPr>
              <w:rPr>
                <w:color w:val="000000"/>
              </w:rPr>
            </w:pPr>
            <w:r w:rsidRPr="008007F0">
              <w:rPr>
                <w:color w:val="000000"/>
              </w:rPr>
              <w:t>989787.06</w:t>
            </w:r>
          </w:p>
        </w:tc>
        <w:tc>
          <w:tcPr>
            <w:tcW w:w="1166" w:type="dxa"/>
            <w:noWrap/>
            <w:vAlign w:val="center"/>
          </w:tcPr>
          <w:p w:rsidR="00B45D1D" w:rsidRPr="008007F0" w:rsidRDefault="00B45D1D" w:rsidP="004254F2">
            <w:pPr>
              <w:rPr>
                <w:color w:val="000000"/>
              </w:rPr>
            </w:pPr>
            <w:r w:rsidRPr="008007F0">
              <w:rPr>
                <w:color w:val="000000"/>
              </w:rPr>
              <w:t>1734636.7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429</w:t>
            </w:r>
          </w:p>
        </w:tc>
        <w:tc>
          <w:tcPr>
            <w:tcW w:w="1066" w:type="dxa"/>
            <w:noWrap/>
            <w:vAlign w:val="center"/>
          </w:tcPr>
          <w:p w:rsidR="00B45D1D" w:rsidRPr="008007F0" w:rsidRDefault="00B45D1D" w:rsidP="004254F2">
            <w:pPr>
              <w:rPr>
                <w:color w:val="000000"/>
              </w:rPr>
            </w:pPr>
            <w:r w:rsidRPr="008007F0">
              <w:rPr>
                <w:color w:val="000000"/>
              </w:rPr>
              <w:t>989785</w:t>
            </w:r>
          </w:p>
        </w:tc>
        <w:tc>
          <w:tcPr>
            <w:tcW w:w="1166" w:type="dxa"/>
            <w:noWrap/>
            <w:vAlign w:val="center"/>
          </w:tcPr>
          <w:p w:rsidR="00B45D1D" w:rsidRPr="008007F0" w:rsidRDefault="00B45D1D" w:rsidP="004254F2">
            <w:pPr>
              <w:rPr>
                <w:color w:val="000000"/>
              </w:rPr>
            </w:pPr>
            <w:r w:rsidRPr="008007F0">
              <w:rPr>
                <w:color w:val="000000"/>
              </w:rPr>
              <w:t>1734629.45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430</w:t>
            </w:r>
          </w:p>
        </w:tc>
        <w:tc>
          <w:tcPr>
            <w:tcW w:w="1066" w:type="dxa"/>
            <w:noWrap/>
            <w:vAlign w:val="center"/>
          </w:tcPr>
          <w:p w:rsidR="00B45D1D" w:rsidRPr="008007F0" w:rsidRDefault="00B45D1D" w:rsidP="004254F2">
            <w:pPr>
              <w:rPr>
                <w:color w:val="000000"/>
              </w:rPr>
            </w:pPr>
            <w:r w:rsidRPr="008007F0">
              <w:rPr>
                <w:color w:val="000000"/>
              </w:rPr>
              <w:t>989785.04</w:t>
            </w:r>
          </w:p>
        </w:tc>
        <w:tc>
          <w:tcPr>
            <w:tcW w:w="1166" w:type="dxa"/>
            <w:noWrap/>
            <w:vAlign w:val="center"/>
          </w:tcPr>
          <w:p w:rsidR="00B45D1D" w:rsidRPr="008007F0" w:rsidRDefault="00B45D1D" w:rsidP="004254F2">
            <w:pPr>
              <w:rPr>
                <w:color w:val="000000"/>
              </w:rPr>
            </w:pPr>
            <w:r w:rsidRPr="008007F0">
              <w:rPr>
                <w:color w:val="000000"/>
              </w:rPr>
              <w:t>1734629.44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431</w:t>
            </w:r>
          </w:p>
        </w:tc>
        <w:tc>
          <w:tcPr>
            <w:tcW w:w="1066" w:type="dxa"/>
            <w:noWrap/>
            <w:vAlign w:val="center"/>
          </w:tcPr>
          <w:p w:rsidR="00B45D1D" w:rsidRPr="008007F0" w:rsidRDefault="00B45D1D" w:rsidP="004254F2">
            <w:pPr>
              <w:rPr>
                <w:color w:val="000000"/>
              </w:rPr>
            </w:pPr>
            <w:r w:rsidRPr="008007F0">
              <w:rPr>
                <w:color w:val="000000"/>
              </w:rPr>
              <w:t>989783.99</w:t>
            </w:r>
          </w:p>
        </w:tc>
        <w:tc>
          <w:tcPr>
            <w:tcW w:w="1166" w:type="dxa"/>
            <w:noWrap/>
            <w:vAlign w:val="center"/>
          </w:tcPr>
          <w:p w:rsidR="00B45D1D" w:rsidRPr="008007F0" w:rsidRDefault="00B45D1D" w:rsidP="004254F2">
            <w:pPr>
              <w:rPr>
                <w:color w:val="000000"/>
              </w:rPr>
            </w:pPr>
            <w:r w:rsidRPr="008007F0">
              <w:rPr>
                <w:color w:val="000000"/>
              </w:rPr>
              <w:t>1734625.79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424</w:t>
            </w:r>
          </w:p>
        </w:tc>
        <w:tc>
          <w:tcPr>
            <w:tcW w:w="1066" w:type="dxa"/>
            <w:noWrap/>
            <w:vAlign w:val="center"/>
          </w:tcPr>
          <w:p w:rsidR="00B45D1D" w:rsidRPr="008007F0" w:rsidRDefault="00B45D1D" w:rsidP="004254F2">
            <w:pPr>
              <w:rPr>
                <w:color w:val="000000"/>
              </w:rPr>
            </w:pPr>
            <w:r w:rsidRPr="008007F0">
              <w:rPr>
                <w:color w:val="000000"/>
              </w:rPr>
              <w:t>989790.38</w:t>
            </w:r>
          </w:p>
        </w:tc>
        <w:tc>
          <w:tcPr>
            <w:tcW w:w="1166" w:type="dxa"/>
            <w:noWrap/>
            <w:vAlign w:val="center"/>
          </w:tcPr>
          <w:p w:rsidR="00B45D1D" w:rsidRPr="008007F0" w:rsidRDefault="00B45D1D" w:rsidP="004254F2">
            <w:pPr>
              <w:rPr>
                <w:color w:val="000000"/>
              </w:rPr>
            </w:pPr>
            <w:r w:rsidRPr="008007F0">
              <w:rPr>
                <w:color w:val="000000"/>
              </w:rPr>
              <w:t>1734625.57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13(3)</w:t>
            </w:r>
          </w:p>
          <w:p w:rsidR="00B45D1D" w:rsidRPr="008007F0" w:rsidRDefault="00B45D1D" w:rsidP="004254F2">
            <w:pPr>
              <w:rPr>
                <w:color w:val="000000"/>
              </w:rPr>
            </w:pPr>
            <w:r w:rsidRPr="008007F0">
              <w:rPr>
                <w:color w:val="000000"/>
              </w:rPr>
              <w:t>"86:09:0101039:2918/чзу3"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432</w:t>
            </w:r>
          </w:p>
        </w:tc>
        <w:tc>
          <w:tcPr>
            <w:tcW w:w="1066" w:type="dxa"/>
            <w:noWrap/>
            <w:vAlign w:val="center"/>
          </w:tcPr>
          <w:p w:rsidR="00B45D1D" w:rsidRPr="008007F0" w:rsidRDefault="00B45D1D" w:rsidP="004254F2">
            <w:pPr>
              <w:rPr>
                <w:color w:val="000000"/>
              </w:rPr>
            </w:pPr>
            <w:r w:rsidRPr="008007F0">
              <w:rPr>
                <w:color w:val="000000"/>
              </w:rPr>
              <w:t>989791.58</w:t>
            </w:r>
          </w:p>
        </w:tc>
        <w:tc>
          <w:tcPr>
            <w:tcW w:w="1166" w:type="dxa"/>
            <w:noWrap/>
            <w:vAlign w:val="center"/>
          </w:tcPr>
          <w:p w:rsidR="00B45D1D" w:rsidRPr="008007F0" w:rsidRDefault="00B45D1D" w:rsidP="004254F2">
            <w:pPr>
              <w:rPr>
                <w:color w:val="000000"/>
              </w:rPr>
            </w:pPr>
            <w:r w:rsidRPr="008007F0">
              <w:rPr>
                <w:color w:val="000000"/>
              </w:rPr>
              <w:t>1734652.56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433</w:t>
            </w:r>
          </w:p>
        </w:tc>
        <w:tc>
          <w:tcPr>
            <w:tcW w:w="1066" w:type="dxa"/>
            <w:noWrap/>
            <w:vAlign w:val="center"/>
          </w:tcPr>
          <w:p w:rsidR="00B45D1D" w:rsidRPr="008007F0" w:rsidRDefault="00B45D1D" w:rsidP="004254F2">
            <w:pPr>
              <w:rPr>
                <w:color w:val="000000"/>
              </w:rPr>
            </w:pPr>
            <w:r w:rsidRPr="008007F0">
              <w:rPr>
                <w:color w:val="000000"/>
              </w:rPr>
              <w:t>989788.47</w:t>
            </w:r>
          </w:p>
        </w:tc>
        <w:tc>
          <w:tcPr>
            <w:tcW w:w="1166" w:type="dxa"/>
            <w:noWrap/>
            <w:vAlign w:val="center"/>
          </w:tcPr>
          <w:p w:rsidR="00B45D1D" w:rsidRPr="008007F0" w:rsidRDefault="00B45D1D" w:rsidP="004254F2">
            <w:pPr>
              <w:rPr>
                <w:color w:val="000000"/>
              </w:rPr>
            </w:pPr>
            <w:r w:rsidRPr="008007F0">
              <w:rPr>
                <w:color w:val="000000"/>
              </w:rPr>
              <w:t>1734641.66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434</w:t>
            </w:r>
          </w:p>
        </w:tc>
        <w:tc>
          <w:tcPr>
            <w:tcW w:w="1066" w:type="dxa"/>
            <w:noWrap/>
            <w:vAlign w:val="center"/>
          </w:tcPr>
          <w:p w:rsidR="00B45D1D" w:rsidRPr="008007F0" w:rsidRDefault="00B45D1D" w:rsidP="004254F2">
            <w:pPr>
              <w:rPr>
                <w:color w:val="000000"/>
              </w:rPr>
            </w:pPr>
            <w:r w:rsidRPr="008007F0">
              <w:rPr>
                <w:color w:val="000000"/>
              </w:rPr>
              <w:t>989792.2</w:t>
            </w:r>
          </w:p>
        </w:tc>
        <w:tc>
          <w:tcPr>
            <w:tcW w:w="1166" w:type="dxa"/>
            <w:noWrap/>
            <w:vAlign w:val="center"/>
          </w:tcPr>
          <w:p w:rsidR="00B45D1D" w:rsidRPr="008007F0" w:rsidRDefault="00B45D1D" w:rsidP="004254F2">
            <w:pPr>
              <w:rPr>
                <w:color w:val="000000"/>
              </w:rPr>
            </w:pPr>
            <w:r w:rsidRPr="008007F0">
              <w:rPr>
                <w:color w:val="000000"/>
              </w:rPr>
              <w:t>1734641.53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435</w:t>
            </w:r>
          </w:p>
        </w:tc>
        <w:tc>
          <w:tcPr>
            <w:tcW w:w="1066" w:type="dxa"/>
            <w:noWrap/>
            <w:vAlign w:val="center"/>
          </w:tcPr>
          <w:p w:rsidR="00B45D1D" w:rsidRPr="008007F0" w:rsidRDefault="00B45D1D" w:rsidP="004254F2">
            <w:pPr>
              <w:rPr>
                <w:color w:val="000000"/>
              </w:rPr>
            </w:pPr>
            <w:r w:rsidRPr="008007F0">
              <w:rPr>
                <w:color w:val="000000"/>
              </w:rPr>
              <w:t>989793.83</w:t>
            </w:r>
          </w:p>
        </w:tc>
        <w:tc>
          <w:tcPr>
            <w:tcW w:w="1166" w:type="dxa"/>
            <w:noWrap/>
            <w:vAlign w:val="center"/>
          </w:tcPr>
          <w:p w:rsidR="00B45D1D" w:rsidRPr="008007F0" w:rsidRDefault="00B45D1D" w:rsidP="004254F2">
            <w:pPr>
              <w:rPr>
                <w:color w:val="000000"/>
              </w:rPr>
            </w:pPr>
            <w:r w:rsidRPr="008007F0">
              <w:rPr>
                <w:color w:val="000000"/>
              </w:rPr>
              <w:t>1734652.49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432</w:t>
            </w:r>
          </w:p>
        </w:tc>
        <w:tc>
          <w:tcPr>
            <w:tcW w:w="1066" w:type="dxa"/>
            <w:noWrap/>
            <w:vAlign w:val="center"/>
          </w:tcPr>
          <w:p w:rsidR="00B45D1D" w:rsidRPr="008007F0" w:rsidRDefault="00B45D1D" w:rsidP="004254F2">
            <w:pPr>
              <w:rPr>
                <w:color w:val="000000"/>
              </w:rPr>
            </w:pPr>
            <w:r w:rsidRPr="008007F0">
              <w:rPr>
                <w:color w:val="000000"/>
              </w:rPr>
              <w:t>989791.58</w:t>
            </w:r>
          </w:p>
        </w:tc>
        <w:tc>
          <w:tcPr>
            <w:tcW w:w="1166" w:type="dxa"/>
            <w:noWrap/>
            <w:vAlign w:val="center"/>
          </w:tcPr>
          <w:p w:rsidR="00B45D1D" w:rsidRPr="008007F0" w:rsidRDefault="00B45D1D" w:rsidP="004254F2">
            <w:pPr>
              <w:rPr>
                <w:color w:val="000000"/>
              </w:rPr>
            </w:pPr>
            <w:r w:rsidRPr="008007F0">
              <w:rPr>
                <w:color w:val="000000"/>
              </w:rPr>
              <w:t>1734652.56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14</w:t>
            </w:r>
          </w:p>
          <w:p w:rsidR="00B45D1D" w:rsidRPr="008007F0" w:rsidRDefault="00B45D1D" w:rsidP="004254F2">
            <w:pPr>
              <w:rPr>
                <w:color w:val="000000"/>
              </w:rPr>
            </w:pPr>
            <w:r w:rsidRPr="008007F0">
              <w:rPr>
                <w:color w:val="000000"/>
              </w:rPr>
              <w:t>"86:09:0101038:158/чзу3"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436</w:t>
            </w:r>
          </w:p>
        </w:tc>
        <w:tc>
          <w:tcPr>
            <w:tcW w:w="1066" w:type="dxa"/>
            <w:noWrap/>
            <w:vAlign w:val="center"/>
          </w:tcPr>
          <w:p w:rsidR="00B45D1D" w:rsidRPr="008007F0" w:rsidRDefault="00B45D1D" w:rsidP="004254F2">
            <w:pPr>
              <w:rPr>
                <w:color w:val="000000"/>
              </w:rPr>
            </w:pPr>
            <w:r w:rsidRPr="008007F0">
              <w:rPr>
                <w:color w:val="000000"/>
              </w:rPr>
              <w:t>997123.41</w:t>
            </w:r>
          </w:p>
        </w:tc>
        <w:tc>
          <w:tcPr>
            <w:tcW w:w="1166" w:type="dxa"/>
            <w:noWrap/>
            <w:vAlign w:val="center"/>
          </w:tcPr>
          <w:p w:rsidR="00B45D1D" w:rsidRPr="008007F0" w:rsidRDefault="00B45D1D" w:rsidP="004254F2">
            <w:pPr>
              <w:rPr>
                <w:color w:val="000000"/>
              </w:rPr>
            </w:pPr>
            <w:r w:rsidRPr="008007F0">
              <w:rPr>
                <w:color w:val="000000"/>
              </w:rPr>
              <w:t>1732926.63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437</w:t>
            </w:r>
          </w:p>
        </w:tc>
        <w:tc>
          <w:tcPr>
            <w:tcW w:w="1066" w:type="dxa"/>
            <w:noWrap/>
            <w:vAlign w:val="center"/>
          </w:tcPr>
          <w:p w:rsidR="00B45D1D" w:rsidRPr="008007F0" w:rsidRDefault="00B45D1D" w:rsidP="004254F2">
            <w:pPr>
              <w:rPr>
                <w:color w:val="000000"/>
              </w:rPr>
            </w:pPr>
            <w:r w:rsidRPr="008007F0">
              <w:rPr>
                <w:color w:val="000000"/>
              </w:rPr>
              <w:t>997128.38</w:t>
            </w:r>
          </w:p>
        </w:tc>
        <w:tc>
          <w:tcPr>
            <w:tcW w:w="1166" w:type="dxa"/>
            <w:noWrap/>
            <w:vAlign w:val="center"/>
          </w:tcPr>
          <w:p w:rsidR="00B45D1D" w:rsidRPr="008007F0" w:rsidRDefault="00B45D1D" w:rsidP="004254F2">
            <w:pPr>
              <w:rPr>
                <w:color w:val="000000"/>
              </w:rPr>
            </w:pPr>
            <w:r w:rsidRPr="008007F0">
              <w:rPr>
                <w:color w:val="000000"/>
              </w:rPr>
              <w:t>1732936.22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438</w:t>
            </w:r>
          </w:p>
        </w:tc>
        <w:tc>
          <w:tcPr>
            <w:tcW w:w="1066" w:type="dxa"/>
            <w:noWrap/>
            <w:vAlign w:val="center"/>
          </w:tcPr>
          <w:p w:rsidR="00B45D1D" w:rsidRPr="008007F0" w:rsidRDefault="00B45D1D" w:rsidP="004254F2">
            <w:pPr>
              <w:rPr>
                <w:color w:val="000000"/>
              </w:rPr>
            </w:pPr>
            <w:r w:rsidRPr="008007F0">
              <w:rPr>
                <w:color w:val="000000"/>
              </w:rPr>
              <w:t>997128.08</w:t>
            </w:r>
          </w:p>
        </w:tc>
        <w:tc>
          <w:tcPr>
            <w:tcW w:w="1166" w:type="dxa"/>
            <w:noWrap/>
            <w:vAlign w:val="center"/>
          </w:tcPr>
          <w:p w:rsidR="00B45D1D" w:rsidRPr="008007F0" w:rsidRDefault="00B45D1D" w:rsidP="004254F2">
            <w:pPr>
              <w:rPr>
                <w:color w:val="000000"/>
              </w:rPr>
            </w:pPr>
            <w:r w:rsidRPr="008007F0">
              <w:rPr>
                <w:color w:val="000000"/>
              </w:rPr>
              <w:t>1732937.19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439</w:t>
            </w:r>
          </w:p>
        </w:tc>
        <w:tc>
          <w:tcPr>
            <w:tcW w:w="1066" w:type="dxa"/>
            <w:noWrap/>
            <w:vAlign w:val="center"/>
          </w:tcPr>
          <w:p w:rsidR="00B45D1D" w:rsidRPr="008007F0" w:rsidRDefault="00B45D1D" w:rsidP="004254F2">
            <w:pPr>
              <w:rPr>
                <w:color w:val="000000"/>
              </w:rPr>
            </w:pPr>
            <w:r w:rsidRPr="008007F0">
              <w:rPr>
                <w:color w:val="000000"/>
              </w:rPr>
              <w:t>997124.56</w:t>
            </w:r>
          </w:p>
        </w:tc>
        <w:tc>
          <w:tcPr>
            <w:tcW w:w="1166" w:type="dxa"/>
            <w:noWrap/>
            <w:vAlign w:val="center"/>
          </w:tcPr>
          <w:p w:rsidR="00B45D1D" w:rsidRPr="008007F0" w:rsidRDefault="00B45D1D" w:rsidP="004254F2">
            <w:pPr>
              <w:rPr>
                <w:color w:val="000000"/>
              </w:rPr>
            </w:pPr>
            <w:r w:rsidRPr="008007F0">
              <w:rPr>
                <w:color w:val="000000"/>
              </w:rPr>
              <w:t>1732939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440</w:t>
            </w:r>
          </w:p>
        </w:tc>
        <w:tc>
          <w:tcPr>
            <w:tcW w:w="1066" w:type="dxa"/>
            <w:noWrap/>
            <w:vAlign w:val="center"/>
          </w:tcPr>
          <w:p w:rsidR="00B45D1D" w:rsidRPr="008007F0" w:rsidRDefault="00B45D1D" w:rsidP="004254F2">
            <w:pPr>
              <w:rPr>
                <w:color w:val="000000"/>
              </w:rPr>
            </w:pPr>
            <w:r w:rsidRPr="008007F0">
              <w:rPr>
                <w:color w:val="000000"/>
              </w:rPr>
              <w:t>997123.89</w:t>
            </w:r>
          </w:p>
        </w:tc>
        <w:tc>
          <w:tcPr>
            <w:tcW w:w="1166" w:type="dxa"/>
            <w:noWrap/>
            <w:vAlign w:val="center"/>
          </w:tcPr>
          <w:p w:rsidR="00B45D1D" w:rsidRPr="008007F0" w:rsidRDefault="00B45D1D" w:rsidP="004254F2">
            <w:pPr>
              <w:rPr>
                <w:color w:val="000000"/>
              </w:rPr>
            </w:pPr>
            <w:r w:rsidRPr="008007F0">
              <w:rPr>
                <w:color w:val="000000"/>
              </w:rPr>
              <w:t>1732937.8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441</w:t>
            </w:r>
          </w:p>
        </w:tc>
        <w:tc>
          <w:tcPr>
            <w:tcW w:w="1066" w:type="dxa"/>
            <w:noWrap/>
            <w:vAlign w:val="center"/>
          </w:tcPr>
          <w:p w:rsidR="00B45D1D" w:rsidRPr="008007F0" w:rsidRDefault="00B45D1D" w:rsidP="004254F2">
            <w:pPr>
              <w:rPr>
                <w:color w:val="000000"/>
              </w:rPr>
            </w:pPr>
            <w:r w:rsidRPr="008007F0">
              <w:rPr>
                <w:color w:val="000000"/>
              </w:rPr>
              <w:t>997119.15</w:t>
            </w:r>
          </w:p>
        </w:tc>
        <w:tc>
          <w:tcPr>
            <w:tcW w:w="1166" w:type="dxa"/>
            <w:noWrap/>
            <w:vAlign w:val="center"/>
          </w:tcPr>
          <w:p w:rsidR="00B45D1D" w:rsidRPr="008007F0" w:rsidRDefault="00B45D1D" w:rsidP="004254F2">
            <w:pPr>
              <w:rPr>
                <w:color w:val="000000"/>
              </w:rPr>
            </w:pPr>
            <w:r w:rsidRPr="008007F0">
              <w:rPr>
                <w:color w:val="000000"/>
              </w:rPr>
              <w:t>1732940.24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442</w:t>
            </w:r>
          </w:p>
        </w:tc>
        <w:tc>
          <w:tcPr>
            <w:tcW w:w="1066" w:type="dxa"/>
            <w:noWrap/>
            <w:vAlign w:val="center"/>
          </w:tcPr>
          <w:p w:rsidR="00B45D1D" w:rsidRPr="008007F0" w:rsidRDefault="00B45D1D" w:rsidP="004254F2">
            <w:pPr>
              <w:rPr>
                <w:color w:val="000000"/>
              </w:rPr>
            </w:pPr>
            <w:r w:rsidRPr="008007F0">
              <w:rPr>
                <w:color w:val="000000"/>
              </w:rPr>
              <w:t>997097.24</w:t>
            </w:r>
          </w:p>
        </w:tc>
        <w:tc>
          <w:tcPr>
            <w:tcW w:w="1166" w:type="dxa"/>
            <w:noWrap/>
            <w:vAlign w:val="center"/>
          </w:tcPr>
          <w:p w:rsidR="00B45D1D" w:rsidRPr="008007F0" w:rsidRDefault="00B45D1D" w:rsidP="004254F2">
            <w:pPr>
              <w:rPr>
                <w:color w:val="000000"/>
              </w:rPr>
            </w:pPr>
            <w:r w:rsidRPr="008007F0">
              <w:rPr>
                <w:color w:val="000000"/>
              </w:rPr>
              <w:t>1732951.86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443</w:t>
            </w:r>
          </w:p>
        </w:tc>
        <w:tc>
          <w:tcPr>
            <w:tcW w:w="1066" w:type="dxa"/>
            <w:noWrap/>
            <w:vAlign w:val="center"/>
          </w:tcPr>
          <w:p w:rsidR="00B45D1D" w:rsidRPr="008007F0" w:rsidRDefault="00B45D1D" w:rsidP="004254F2">
            <w:pPr>
              <w:rPr>
                <w:color w:val="000000"/>
              </w:rPr>
            </w:pPr>
            <w:r w:rsidRPr="008007F0">
              <w:rPr>
                <w:color w:val="000000"/>
              </w:rPr>
              <w:t>997092.8</w:t>
            </w:r>
          </w:p>
        </w:tc>
        <w:tc>
          <w:tcPr>
            <w:tcW w:w="1166" w:type="dxa"/>
            <w:noWrap/>
            <w:vAlign w:val="center"/>
          </w:tcPr>
          <w:p w:rsidR="00B45D1D" w:rsidRPr="008007F0" w:rsidRDefault="00B45D1D" w:rsidP="004254F2">
            <w:pPr>
              <w:rPr>
                <w:color w:val="000000"/>
              </w:rPr>
            </w:pPr>
            <w:r w:rsidRPr="008007F0">
              <w:rPr>
                <w:color w:val="000000"/>
              </w:rPr>
              <w:t>1732943.02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436</w:t>
            </w:r>
          </w:p>
        </w:tc>
        <w:tc>
          <w:tcPr>
            <w:tcW w:w="1066" w:type="dxa"/>
            <w:noWrap/>
            <w:vAlign w:val="center"/>
          </w:tcPr>
          <w:p w:rsidR="00B45D1D" w:rsidRPr="008007F0" w:rsidRDefault="00B45D1D" w:rsidP="004254F2">
            <w:pPr>
              <w:rPr>
                <w:color w:val="000000"/>
              </w:rPr>
            </w:pPr>
            <w:r w:rsidRPr="008007F0">
              <w:rPr>
                <w:color w:val="000000"/>
              </w:rPr>
              <w:t>997123.41</w:t>
            </w:r>
          </w:p>
        </w:tc>
        <w:tc>
          <w:tcPr>
            <w:tcW w:w="1166" w:type="dxa"/>
            <w:noWrap/>
            <w:vAlign w:val="center"/>
          </w:tcPr>
          <w:p w:rsidR="00B45D1D" w:rsidRPr="008007F0" w:rsidRDefault="00B45D1D" w:rsidP="004254F2">
            <w:pPr>
              <w:rPr>
                <w:color w:val="000000"/>
              </w:rPr>
            </w:pPr>
            <w:r w:rsidRPr="008007F0">
              <w:rPr>
                <w:color w:val="000000"/>
              </w:rPr>
              <w:t>1732926.63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15(1)</w:t>
            </w:r>
          </w:p>
          <w:p w:rsidR="00B45D1D" w:rsidRPr="008007F0" w:rsidRDefault="00B45D1D" w:rsidP="004254F2">
            <w:pPr>
              <w:rPr>
                <w:color w:val="000000"/>
              </w:rPr>
            </w:pPr>
            <w:r w:rsidRPr="008007F0">
              <w:rPr>
                <w:color w:val="000000"/>
              </w:rPr>
              <w:t>"86:09:0101039:2920/чзу2"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444</w:t>
            </w:r>
          </w:p>
        </w:tc>
        <w:tc>
          <w:tcPr>
            <w:tcW w:w="1066" w:type="dxa"/>
            <w:noWrap/>
            <w:vAlign w:val="center"/>
          </w:tcPr>
          <w:p w:rsidR="00B45D1D" w:rsidRPr="008007F0" w:rsidRDefault="00B45D1D" w:rsidP="004254F2">
            <w:pPr>
              <w:rPr>
                <w:color w:val="000000"/>
              </w:rPr>
            </w:pPr>
            <w:r w:rsidRPr="008007F0">
              <w:rPr>
                <w:color w:val="000000"/>
              </w:rPr>
              <w:t>989851.78</w:t>
            </w:r>
          </w:p>
        </w:tc>
        <w:tc>
          <w:tcPr>
            <w:tcW w:w="1166" w:type="dxa"/>
            <w:noWrap/>
            <w:vAlign w:val="center"/>
          </w:tcPr>
          <w:p w:rsidR="00B45D1D" w:rsidRPr="008007F0" w:rsidRDefault="00B45D1D" w:rsidP="004254F2">
            <w:pPr>
              <w:rPr>
                <w:color w:val="000000"/>
              </w:rPr>
            </w:pPr>
            <w:r w:rsidRPr="008007F0">
              <w:rPr>
                <w:color w:val="000000"/>
              </w:rPr>
              <w:t>1734818.25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445</w:t>
            </w:r>
          </w:p>
        </w:tc>
        <w:tc>
          <w:tcPr>
            <w:tcW w:w="1066" w:type="dxa"/>
            <w:noWrap/>
            <w:vAlign w:val="center"/>
          </w:tcPr>
          <w:p w:rsidR="00B45D1D" w:rsidRPr="008007F0" w:rsidRDefault="00B45D1D" w:rsidP="004254F2">
            <w:pPr>
              <w:rPr>
                <w:color w:val="000000"/>
              </w:rPr>
            </w:pPr>
            <w:r w:rsidRPr="008007F0">
              <w:rPr>
                <w:color w:val="000000"/>
              </w:rPr>
              <w:t>989864.97</w:t>
            </w:r>
          </w:p>
        </w:tc>
        <w:tc>
          <w:tcPr>
            <w:tcW w:w="1166" w:type="dxa"/>
            <w:noWrap/>
            <w:vAlign w:val="center"/>
          </w:tcPr>
          <w:p w:rsidR="00B45D1D" w:rsidRPr="008007F0" w:rsidRDefault="00B45D1D" w:rsidP="004254F2">
            <w:pPr>
              <w:rPr>
                <w:color w:val="000000"/>
              </w:rPr>
            </w:pPr>
            <w:r w:rsidRPr="008007F0">
              <w:rPr>
                <w:color w:val="000000"/>
              </w:rPr>
              <w:t>1734864.62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446</w:t>
            </w:r>
          </w:p>
        </w:tc>
        <w:tc>
          <w:tcPr>
            <w:tcW w:w="1066" w:type="dxa"/>
            <w:noWrap/>
            <w:vAlign w:val="center"/>
          </w:tcPr>
          <w:p w:rsidR="00B45D1D" w:rsidRPr="008007F0" w:rsidRDefault="00B45D1D" w:rsidP="004254F2">
            <w:pPr>
              <w:rPr>
                <w:color w:val="000000"/>
              </w:rPr>
            </w:pPr>
            <w:r w:rsidRPr="008007F0">
              <w:rPr>
                <w:color w:val="000000"/>
              </w:rPr>
              <w:t>989869.52</w:t>
            </w:r>
          </w:p>
        </w:tc>
        <w:tc>
          <w:tcPr>
            <w:tcW w:w="1166" w:type="dxa"/>
            <w:noWrap/>
            <w:vAlign w:val="center"/>
          </w:tcPr>
          <w:p w:rsidR="00B45D1D" w:rsidRPr="008007F0" w:rsidRDefault="00B45D1D" w:rsidP="004254F2">
            <w:pPr>
              <w:rPr>
                <w:color w:val="000000"/>
              </w:rPr>
            </w:pPr>
            <w:r w:rsidRPr="008007F0">
              <w:rPr>
                <w:color w:val="000000"/>
              </w:rPr>
              <w:t>1734903.72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447</w:t>
            </w:r>
          </w:p>
        </w:tc>
        <w:tc>
          <w:tcPr>
            <w:tcW w:w="1066" w:type="dxa"/>
            <w:noWrap/>
            <w:vAlign w:val="center"/>
          </w:tcPr>
          <w:p w:rsidR="00B45D1D" w:rsidRPr="008007F0" w:rsidRDefault="00B45D1D" w:rsidP="004254F2">
            <w:pPr>
              <w:rPr>
                <w:color w:val="000000"/>
              </w:rPr>
            </w:pPr>
            <w:r w:rsidRPr="008007F0">
              <w:rPr>
                <w:color w:val="000000"/>
              </w:rPr>
              <w:t>989864.55</w:t>
            </w:r>
          </w:p>
        </w:tc>
        <w:tc>
          <w:tcPr>
            <w:tcW w:w="1166" w:type="dxa"/>
            <w:noWrap/>
            <w:vAlign w:val="center"/>
          </w:tcPr>
          <w:p w:rsidR="00B45D1D" w:rsidRPr="008007F0" w:rsidRDefault="00B45D1D" w:rsidP="004254F2">
            <w:pPr>
              <w:rPr>
                <w:color w:val="000000"/>
              </w:rPr>
            </w:pPr>
            <w:r w:rsidRPr="008007F0">
              <w:rPr>
                <w:color w:val="000000"/>
              </w:rPr>
              <w:t>1734886.26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448</w:t>
            </w:r>
          </w:p>
        </w:tc>
        <w:tc>
          <w:tcPr>
            <w:tcW w:w="1066" w:type="dxa"/>
            <w:noWrap/>
            <w:vAlign w:val="center"/>
          </w:tcPr>
          <w:p w:rsidR="00B45D1D" w:rsidRPr="008007F0" w:rsidRDefault="00B45D1D" w:rsidP="004254F2">
            <w:pPr>
              <w:rPr>
                <w:color w:val="000000"/>
              </w:rPr>
            </w:pPr>
            <w:r w:rsidRPr="008007F0">
              <w:rPr>
                <w:color w:val="000000"/>
              </w:rPr>
              <w:t>989857.61</w:t>
            </w:r>
          </w:p>
        </w:tc>
        <w:tc>
          <w:tcPr>
            <w:tcW w:w="1166" w:type="dxa"/>
            <w:noWrap/>
            <w:vAlign w:val="center"/>
          </w:tcPr>
          <w:p w:rsidR="00B45D1D" w:rsidRPr="008007F0" w:rsidRDefault="00B45D1D" w:rsidP="004254F2">
            <w:pPr>
              <w:rPr>
                <w:color w:val="000000"/>
              </w:rPr>
            </w:pPr>
            <w:r w:rsidRPr="008007F0">
              <w:rPr>
                <w:color w:val="000000"/>
              </w:rPr>
              <w:t>1734861.86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449</w:t>
            </w:r>
          </w:p>
        </w:tc>
        <w:tc>
          <w:tcPr>
            <w:tcW w:w="1066" w:type="dxa"/>
            <w:noWrap/>
            <w:vAlign w:val="center"/>
          </w:tcPr>
          <w:p w:rsidR="00B45D1D" w:rsidRPr="008007F0" w:rsidRDefault="00B45D1D" w:rsidP="004254F2">
            <w:pPr>
              <w:rPr>
                <w:color w:val="000000"/>
              </w:rPr>
            </w:pPr>
            <w:r w:rsidRPr="008007F0">
              <w:rPr>
                <w:color w:val="000000"/>
              </w:rPr>
              <w:t>989857.61</w:t>
            </w:r>
          </w:p>
        </w:tc>
        <w:tc>
          <w:tcPr>
            <w:tcW w:w="1166" w:type="dxa"/>
            <w:noWrap/>
            <w:vAlign w:val="center"/>
          </w:tcPr>
          <w:p w:rsidR="00B45D1D" w:rsidRPr="008007F0" w:rsidRDefault="00B45D1D" w:rsidP="004254F2">
            <w:pPr>
              <w:rPr>
                <w:color w:val="000000"/>
              </w:rPr>
            </w:pPr>
            <w:r w:rsidRPr="008007F0">
              <w:rPr>
                <w:color w:val="000000"/>
              </w:rPr>
              <w:t>1734861.81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450</w:t>
            </w:r>
          </w:p>
        </w:tc>
        <w:tc>
          <w:tcPr>
            <w:tcW w:w="1066" w:type="dxa"/>
            <w:noWrap/>
            <w:vAlign w:val="center"/>
          </w:tcPr>
          <w:p w:rsidR="00B45D1D" w:rsidRPr="008007F0" w:rsidRDefault="00B45D1D" w:rsidP="004254F2">
            <w:pPr>
              <w:rPr>
                <w:color w:val="000000"/>
              </w:rPr>
            </w:pPr>
            <w:r w:rsidRPr="008007F0">
              <w:rPr>
                <w:color w:val="000000"/>
              </w:rPr>
              <w:t>989857.61</w:t>
            </w:r>
          </w:p>
        </w:tc>
        <w:tc>
          <w:tcPr>
            <w:tcW w:w="1166" w:type="dxa"/>
            <w:noWrap/>
            <w:vAlign w:val="center"/>
          </w:tcPr>
          <w:p w:rsidR="00B45D1D" w:rsidRPr="008007F0" w:rsidRDefault="00B45D1D" w:rsidP="004254F2">
            <w:pPr>
              <w:rPr>
                <w:color w:val="000000"/>
              </w:rPr>
            </w:pPr>
            <w:r w:rsidRPr="008007F0">
              <w:rPr>
                <w:color w:val="000000"/>
              </w:rPr>
              <w:t>1734861.76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451</w:t>
            </w:r>
          </w:p>
        </w:tc>
        <w:tc>
          <w:tcPr>
            <w:tcW w:w="1066" w:type="dxa"/>
            <w:noWrap/>
            <w:vAlign w:val="center"/>
          </w:tcPr>
          <w:p w:rsidR="00B45D1D" w:rsidRPr="008007F0" w:rsidRDefault="00B45D1D" w:rsidP="004254F2">
            <w:pPr>
              <w:rPr>
                <w:color w:val="000000"/>
              </w:rPr>
            </w:pPr>
            <w:r w:rsidRPr="008007F0">
              <w:rPr>
                <w:color w:val="000000"/>
              </w:rPr>
              <w:t>989857.33</w:t>
            </w:r>
          </w:p>
        </w:tc>
        <w:tc>
          <w:tcPr>
            <w:tcW w:w="1166" w:type="dxa"/>
            <w:noWrap/>
            <w:vAlign w:val="center"/>
          </w:tcPr>
          <w:p w:rsidR="00B45D1D" w:rsidRPr="008007F0" w:rsidRDefault="00B45D1D" w:rsidP="004254F2">
            <w:pPr>
              <w:rPr>
                <w:color w:val="000000"/>
              </w:rPr>
            </w:pPr>
            <w:r w:rsidRPr="008007F0">
              <w:rPr>
                <w:color w:val="000000"/>
              </w:rPr>
              <w:t>1734859.31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444</w:t>
            </w:r>
          </w:p>
        </w:tc>
        <w:tc>
          <w:tcPr>
            <w:tcW w:w="1066" w:type="dxa"/>
            <w:noWrap/>
            <w:vAlign w:val="center"/>
          </w:tcPr>
          <w:p w:rsidR="00B45D1D" w:rsidRPr="008007F0" w:rsidRDefault="00B45D1D" w:rsidP="004254F2">
            <w:pPr>
              <w:rPr>
                <w:color w:val="000000"/>
              </w:rPr>
            </w:pPr>
            <w:r w:rsidRPr="008007F0">
              <w:rPr>
                <w:color w:val="000000"/>
              </w:rPr>
              <w:t>989851.78</w:t>
            </w:r>
          </w:p>
        </w:tc>
        <w:tc>
          <w:tcPr>
            <w:tcW w:w="1166" w:type="dxa"/>
            <w:noWrap/>
            <w:vAlign w:val="center"/>
          </w:tcPr>
          <w:p w:rsidR="00B45D1D" w:rsidRPr="008007F0" w:rsidRDefault="00B45D1D" w:rsidP="004254F2">
            <w:pPr>
              <w:rPr>
                <w:color w:val="000000"/>
              </w:rPr>
            </w:pPr>
            <w:r w:rsidRPr="008007F0">
              <w:rPr>
                <w:color w:val="000000"/>
              </w:rPr>
              <w:t>1734818.25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15(2)</w:t>
            </w:r>
          </w:p>
          <w:p w:rsidR="00B45D1D" w:rsidRPr="008007F0" w:rsidRDefault="00B45D1D" w:rsidP="004254F2">
            <w:pPr>
              <w:rPr>
                <w:color w:val="000000"/>
              </w:rPr>
            </w:pPr>
            <w:r w:rsidRPr="008007F0">
              <w:rPr>
                <w:color w:val="000000"/>
              </w:rPr>
              <w:t>"86:09:0101039:2920/чзу2"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452</w:t>
            </w:r>
          </w:p>
        </w:tc>
        <w:tc>
          <w:tcPr>
            <w:tcW w:w="1066" w:type="dxa"/>
            <w:noWrap/>
            <w:vAlign w:val="center"/>
          </w:tcPr>
          <w:p w:rsidR="00B45D1D" w:rsidRPr="008007F0" w:rsidRDefault="00B45D1D" w:rsidP="004254F2">
            <w:pPr>
              <w:rPr>
                <w:color w:val="000000"/>
              </w:rPr>
            </w:pPr>
            <w:r w:rsidRPr="008007F0">
              <w:rPr>
                <w:color w:val="000000"/>
              </w:rPr>
              <w:t>989791.61</w:t>
            </w:r>
          </w:p>
        </w:tc>
        <w:tc>
          <w:tcPr>
            <w:tcW w:w="1166" w:type="dxa"/>
            <w:noWrap/>
            <w:vAlign w:val="center"/>
          </w:tcPr>
          <w:p w:rsidR="00B45D1D" w:rsidRPr="008007F0" w:rsidRDefault="00B45D1D" w:rsidP="004254F2">
            <w:pPr>
              <w:rPr>
                <w:color w:val="000000"/>
              </w:rPr>
            </w:pPr>
            <w:r w:rsidRPr="008007F0">
              <w:rPr>
                <w:color w:val="000000"/>
              </w:rPr>
              <w:t>1734625.53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453</w:t>
            </w:r>
          </w:p>
        </w:tc>
        <w:tc>
          <w:tcPr>
            <w:tcW w:w="1066" w:type="dxa"/>
            <w:noWrap/>
            <w:vAlign w:val="center"/>
          </w:tcPr>
          <w:p w:rsidR="00B45D1D" w:rsidRPr="008007F0" w:rsidRDefault="00B45D1D" w:rsidP="004254F2">
            <w:pPr>
              <w:rPr>
                <w:color w:val="000000"/>
              </w:rPr>
            </w:pPr>
            <w:r w:rsidRPr="008007F0">
              <w:rPr>
                <w:color w:val="000000"/>
              </w:rPr>
              <w:t>989792.17</w:t>
            </w:r>
          </w:p>
        </w:tc>
        <w:tc>
          <w:tcPr>
            <w:tcW w:w="1166" w:type="dxa"/>
            <w:noWrap/>
            <w:vAlign w:val="center"/>
          </w:tcPr>
          <w:p w:rsidR="00B45D1D" w:rsidRPr="008007F0" w:rsidRDefault="00B45D1D" w:rsidP="004254F2">
            <w:pPr>
              <w:rPr>
                <w:color w:val="000000"/>
              </w:rPr>
            </w:pPr>
            <w:r w:rsidRPr="008007F0">
              <w:rPr>
                <w:color w:val="000000"/>
              </w:rPr>
              <w:t>1734629.44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454</w:t>
            </w:r>
          </w:p>
        </w:tc>
        <w:tc>
          <w:tcPr>
            <w:tcW w:w="1066" w:type="dxa"/>
            <w:noWrap/>
            <w:vAlign w:val="center"/>
          </w:tcPr>
          <w:p w:rsidR="00B45D1D" w:rsidRPr="008007F0" w:rsidRDefault="00B45D1D" w:rsidP="004254F2">
            <w:pPr>
              <w:rPr>
                <w:color w:val="000000"/>
              </w:rPr>
            </w:pPr>
            <w:r w:rsidRPr="008007F0">
              <w:rPr>
                <w:color w:val="000000"/>
              </w:rPr>
              <w:t>989791.51</w:t>
            </w:r>
          </w:p>
        </w:tc>
        <w:tc>
          <w:tcPr>
            <w:tcW w:w="1166" w:type="dxa"/>
            <w:noWrap/>
            <w:vAlign w:val="center"/>
          </w:tcPr>
          <w:p w:rsidR="00B45D1D" w:rsidRPr="008007F0" w:rsidRDefault="00B45D1D" w:rsidP="004254F2">
            <w:pPr>
              <w:rPr>
                <w:color w:val="000000"/>
              </w:rPr>
            </w:pPr>
            <w:r w:rsidRPr="008007F0">
              <w:rPr>
                <w:color w:val="000000"/>
              </w:rPr>
              <w:t>1734629.53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455</w:t>
            </w:r>
          </w:p>
        </w:tc>
        <w:tc>
          <w:tcPr>
            <w:tcW w:w="1066" w:type="dxa"/>
            <w:noWrap/>
            <w:vAlign w:val="center"/>
          </w:tcPr>
          <w:p w:rsidR="00B45D1D" w:rsidRPr="008007F0" w:rsidRDefault="00B45D1D" w:rsidP="004254F2">
            <w:pPr>
              <w:rPr>
                <w:color w:val="000000"/>
              </w:rPr>
            </w:pPr>
            <w:r w:rsidRPr="008007F0">
              <w:rPr>
                <w:color w:val="000000"/>
              </w:rPr>
              <w:t>989790.38</w:t>
            </w:r>
          </w:p>
        </w:tc>
        <w:tc>
          <w:tcPr>
            <w:tcW w:w="1166" w:type="dxa"/>
            <w:noWrap/>
            <w:vAlign w:val="center"/>
          </w:tcPr>
          <w:p w:rsidR="00B45D1D" w:rsidRPr="008007F0" w:rsidRDefault="00B45D1D" w:rsidP="004254F2">
            <w:pPr>
              <w:rPr>
                <w:color w:val="000000"/>
              </w:rPr>
            </w:pPr>
            <w:r w:rsidRPr="008007F0">
              <w:rPr>
                <w:color w:val="000000"/>
              </w:rPr>
              <w:t>1734625.57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452</w:t>
            </w:r>
          </w:p>
        </w:tc>
        <w:tc>
          <w:tcPr>
            <w:tcW w:w="1066" w:type="dxa"/>
            <w:noWrap/>
            <w:vAlign w:val="center"/>
          </w:tcPr>
          <w:p w:rsidR="00B45D1D" w:rsidRPr="008007F0" w:rsidRDefault="00B45D1D" w:rsidP="004254F2">
            <w:pPr>
              <w:rPr>
                <w:color w:val="000000"/>
              </w:rPr>
            </w:pPr>
            <w:r w:rsidRPr="008007F0">
              <w:rPr>
                <w:color w:val="000000"/>
              </w:rPr>
              <w:t>989791.61</w:t>
            </w:r>
          </w:p>
        </w:tc>
        <w:tc>
          <w:tcPr>
            <w:tcW w:w="1166" w:type="dxa"/>
            <w:noWrap/>
            <w:vAlign w:val="center"/>
          </w:tcPr>
          <w:p w:rsidR="00B45D1D" w:rsidRPr="008007F0" w:rsidRDefault="00B45D1D" w:rsidP="004254F2">
            <w:pPr>
              <w:rPr>
                <w:color w:val="000000"/>
              </w:rPr>
            </w:pPr>
            <w:r w:rsidRPr="008007F0">
              <w:rPr>
                <w:color w:val="000000"/>
              </w:rPr>
              <w:t>1734625.53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rPr>
            </w:pPr>
            <w:r w:rsidRPr="008007F0">
              <w:rPr>
                <w:color w:val="000000"/>
              </w:rPr>
              <w:t>16(1) "86:09:0101039:2920/чзу3"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456</w:t>
            </w:r>
          </w:p>
        </w:tc>
        <w:tc>
          <w:tcPr>
            <w:tcW w:w="1066" w:type="dxa"/>
            <w:noWrap/>
            <w:vAlign w:val="center"/>
          </w:tcPr>
          <w:p w:rsidR="00B45D1D" w:rsidRPr="008007F0" w:rsidRDefault="00B45D1D" w:rsidP="004254F2">
            <w:pPr>
              <w:rPr>
                <w:color w:val="000000"/>
              </w:rPr>
            </w:pPr>
            <w:r w:rsidRPr="008007F0">
              <w:rPr>
                <w:color w:val="000000"/>
              </w:rPr>
              <w:t>989761.7</w:t>
            </w:r>
          </w:p>
        </w:tc>
        <w:tc>
          <w:tcPr>
            <w:tcW w:w="1166" w:type="dxa"/>
            <w:noWrap/>
            <w:vAlign w:val="center"/>
          </w:tcPr>
          <w:p w:rsidR="00B45D1D" w:rsidRPr="008007F0" w:rsidRDefault="00B45D1D" w:rsidP="004254F2">
            <w:pPr>
              <w:rPr>
                <w:color w:val="000000"/>
              </w:rPr>
            </w:pPr>
            <w:r w:rsidRPr="008007F0">
              <w:rPr>
                <w:color w:val="000000"/>
              </w:rPr>
              <w:t>1734543.24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457</w:t>
            </w:r>
          </w:p>
        </w:tc>
        <w:tc>
          <w:tcPr>
            <w:tcW w:w="1066" w:type="dxa"/>
            <w:noWrap/>
            <w:vAlign w:val="center"/>
          </w:tcPr>
          <w:p w:rsidR="00B45D1D" w:rsidRPr="008007F0" w:rsidRDefault="00B45D1D" w:rsidP="004254F2">
            <w:pPr>
              <w:rPr>
                <w:color w:val="000000"/>
              </w:rPr>
            </w:pPr>
            <w:r w:rsidRPr="008007F0">
              <w:rPr>
                <w:color w:val="000000"/>
              </w:rPr>
              <w:t>989761.72</w:t>
            </w:r>
          </w:p>
        </w:tc>
        <w:tc>
          <w:tcPr>
            <w:tcW w:w="1166" w:type="dxa"/>
            <w:noWrap/>
            <w:vAlign w:val="center"/>
          </w:tcPr>
          <w:p w:rsidR="00B45D1D" w:rsidRPr="008007F0" w:rsidRDefault="00B45D1D" w:rsidP="004254F2">
            <w:pPr>
              <w:rPr>
                <w:color w:val="000000"/>
              </w:rPr>
            </w:pPr>
            <w:r w:rsidRPr="008007F0">
              <w:rPr>
                <w:color w:val="000000"/>
              </w:rPr>
              <w:t>1734543.4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458</w:t>
            </w:r>
          </w:p>
        </w:tc>
        <w:tc>
          <w:tcPr>
            <w:tcW w:w="1066" w:type="dxa"/>
            <w:noWrap/>
            <w:vAlign w:val="center"/>
          </w:tcPr>
          <w:p w:rsidR="00B45D1D" w:rsidRPr="008007F0" w:rsidRDefault="00B45D1D" w:rsidP="004254F2">
            <w:pPr>
              <w:rPr>
                <w:color w:val="000000"/>
              </w:rPr>
            </w:pPr>
            <w:r w:rsidRPr="008007F0">
              <w:rPr>
                <w:color w:val="000000"/>
              </w:rPr>
              <w:t>989756.9</w:t>
            </w:r>
          </w:p>
        </w:tc>
        <w:tc>
          <w:tcPr>
            <w:tcW w:w="1166" w:type="dxa"/>
            <w:noWrap/>
            <w:vAlign w:val="center"/>
          </w:tcPr>
          <w:p w:rsidR="00B45D1D" w:rsidRPr="008007F0" w:rsidRDefault="00B45D1D" w:rsidP="004254F2">
            <w:pPr>
              <w:rPr>
                <w:color w:val="000000"/>
              </w:rPr>
            </w:pPr>
            <w:r w:rsidRPr="008007F0">
              <w:rPr>
                <w:color w:val="000000"/>
              </w:rPr>
              <w:t>1734542.97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459</w:t>
            </w:r>
          </w:p>
        </w:tc>
        <w:tc>
          <w:tcPr>
            <w:tcW w:w="1066" w:type="dxa"/>
            <w:noWrap/>
            <w:vAlign w:val="center"/>
          </w:tcPr>
          <w:p w:rsidR="00B45D1D" w:rsidRPr="008007F0" w:rsidRDefault="00B45D1D" w:rsidP="004254F2">
            <w:pPr>
              <w:rPr>
                <w:color w:val="000000"/>
              </w:rPr>
            </w:pPr>
            <w:r w:rsidRPr="008007F0">
              <w:rPr>
                <w:color w:val="000000"/>
              </w:rPr>
              <w:t>989756.8</w:t>
            </w:r>
          </w:p>
        </w:tc>
        <w:tc>
          <w:tcPr>
            <w:tcW w:w="1166" w:type="dxa"/>
            <w:noWrap/>
            <w:vAlign w:val="center"/>
          </w:tcPr>
          <w:p w:rsidR="00B45D1D" w:rsidRPr="008007F0" w:rsidRDefault="00B45D1D" w:rsidP="004254F2">
            <w:pPr>
              <w:rPr>
                <w:color w:val="000000"/>
              </w:rPr>
            </w:pPr>
            <w:r w:rsidRPr="008007F0">
              <w:rPr>
                <w:color w:val="000000"/>
              </w:rPr>
              <w:t>1734542.02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456</w:t>
            </w:r>
          </w:p>
        </w:tc>
        <w:tc>
          <w:tcPr>
            <w:tcW w:w="1066" w:type="dxa"/>
            <w:noWrap/>
            <w:vAlign w:val="center"/>
          </w:tcPr>
          <w:p w:rsidR="00B45D1D" w:rsidRPr="008007F0" w:rsidRDefault="00B45D1D" w:rsidP="004254F2">
            <w:pPr>
              <w:rPr>
                <w:color w:val="000000"/>
              </w:rPr>
            </w:pPr>
            <w:r w:rsidRPr="008007F0">
              <w:rPr>
                <w:color w:val="000000"/>
              </w:rPr>
              <w:t>989761.7</w:t>
            </w:r>
          </w:p>
        </w:tc>
        <w:tc>
          <w:tcPr>
            <w:tcW w:w="1166" w:type="dxa"/>
            <w:noWrap/>
            <w:vAlign w:val="center"/>
          </w:tcPr>
          <w:p w:rsidR="00B45D1D" w:rsidRPr="008007F0" w:rsidRDefault="00B45D1D" w:rsidP="004254F2">
            <w:pPr>
              <w:rPr>
                <w:color w:val="000000"/>
              </w:rPr>
            </w:pPr>
            <w:r w:rsidRPr="008007F0">
              <w:rPr>
                <w:color w:val="000000"/>
              </w:rPr>
              <w:t>1734543.24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16(2)</w:t>
            </w:r>
          </w:p>
          <w:p w:rsidR="00B45D1D" w:rsidRPr="008007F0" w:rsidRDefault="00B45D1D" w:rsidP="004254F2">
            <w:pPr>
              <w:rPr>
                <w:color w:val="000000"/>
              </w:rPr>
            </w:pPr>
            <w:r w:rsidRPr="008007F0">
              <w:rPr>
                <w:color w:val="000000"/>
              </w:rPr>
              <w:t>"86:09:0101039:2920/чзу3"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460</w:t>
            </w:r>
          </w:p>
        </w:tc>
        <w:tc>
          <w:tcPr>
            <w:tcW w:w="1066" w:type="dxa"/>
            <w:noWrap/>
            <w:vAlign w:val="center"/>
          </w:tcPr>
          <w:p w:rsidR="00B45D1D" w:rsidRPr="008007F0" w:rsidRDefault="00B45D1D" w:rsidP="004254F2">
            <w:pPr>
              <w:rPr>
                <w:color w:val="000000"/>
              </w:rPr>
            </w:pPr>
            <w:r w:rsidRPr="008007F0">
              <w:rPr>
                <w:color w:val="000000"/>
              </w:rPr>
              <w:t>989790.38</w:t>
            </w:r>
          </w:p>
        </w:tc>
        <w:tc>
          <w:tcPr>
            <w:tcW w:w="1166" w:type="dxa"/>
            <w:noWrap/>
            <w:vAlign w:val="center"/>
          </w:tcPr>
          <w:p w:rsidR="00B45D1D" w:rsidRPr="008007F0" w:rsidRDefault="00B45D1D" w:rsidP="004254F2">
            <w:pPr>
              <w:rPr>
                <w:color w:val="000000"/>
              </w:rPr>
            </w:pPr>
            <w:r w:rsidRPr="008007F0">
              <w:rPr>
                <w:color w:val="000000"/>
              </w:rPr>
              <w:t>1734625.57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461</w:t>
            </w:r>
          </w:p>
        </w:tc>
        <w:tc>
          <w:tcPr>
            <w:tcW w:w="1066" w:type="dxa"/>
            <w:noWrap/>
            <w:vAlign w:val="center"/>
          </w:tcPr>
          <w:p w:rsidR="00B45D1D" w:rsidRPr="008007F0" w:rsidRDefault="00B45D1D" w:rsidP="004254F2">
            <w:pPr>
              <w:rPr>
                <w:color w:val="000000"/>
              </w:rPr>
            </w:pPr>
            <w:r w:rsidRPr="008007F0">
              <w:rPr>
                <w:color w:val="000000"/>
              </w:rPr>
              <w:t>989773.78</w:t>
            </w:r>
          </w:p>
        </w:tc>
        <w:tc>
          <w:tcPr>
            <w:tcW w:w="1166" w:type="dxa"/>
            <w:noWrap/>
            <w:vAlign w:val="center"/>
          </w:tcPr>
          <w:p w:rsidR="00B45D1D" w:rsidRPr="008007F0" w:rsidRDefault="00B45D1D" w:rsidP="004254F2">
            <w:pPr>
              <w:rPr>
                <w:color w:val="000000"/>
              </w:rPr>
            </w:pPr>
            <w:r w:rsidRPr="008007F0">
              <w:rPr>
                <w:color w:val="000000"/>
              </w:rPr>
              <w:t>1734567.21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462</w:t>
            </w:r>
          </w:p>
        </w:tc>
        <w:tc>
          <w:tcPr>
            <w:tcW w:w="1066" w:type="dxa"/>
            <w:noWrap/>
            <w:vAlign w:val="center"/>
          </w:tcPr>
          <w:p w:rsidR="00B45D1D" w:rsidRPr="008007F0" w:rsidRDefault="00B45D1D" w:rsidP="004254F2">
            <w:pPr>
              <w:rPr>
                <w:color w:val="000000"/>
              </w:rPr>
            </w:pPr>
            <w:r w:rsidRPr="008007F0">
              <w:rPr>
                <w:color w:val="000000"/>
              </w:rPr>
              <w:t>989773.82</w:t>
            </w:r>
          </w:p>
        </w:tc>
        <w:tc>
          <w:tcPr>
            <w:tcW w:w="1166" w:type="dxa"/>
            <w:noWrap/>
            <w:vAlign w:val="center"/>
          </w:tcPr>
          <w:p w:rsidR="00B45D1D" w:rsidRPr="008007F0" w:rsidRDefault="00B45D1D" w:rsidP="004254F2">
            <w:pPr>
              <w:rPr>
                <w:color w:val="000000"/>
              </w:rPr>
            </w:pPr>
            <w:r w:rsidRPr="008007F0">
              <w:rPr>
                <w:color w:val="000000"/>
              </w:rPr>
              <w:t>1734567.19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463</w:t>
            </w:r>
          </w:p>
        </w:tc>
        <w:tc>
          <w:tcPr>
            <w:tcW w:w="1066" w:type="dxa"/>
            <w:noWrap/>
            <w:vAlign w:val="center"/>
          </w:tcPr>
          <w:p w:rsidR="00B45D1D" w:rsidRPr="008007F0" w:rsidRDefault="00B45D1D" w:rsidP="004254F2">
            <w:pPr>
              <w:rPr>
                <w:color w:val="000000"/>
              </w:rPr>
            </w:pPr>
            <w:r w:rsidRPr="008007F0">
              <w:rPr>
                <w:color w:val="000000"/>
              </w:rPr>
              <w:t>989780.21</w:t>
            </w:r>
          </w:p>
        </w:tc>
        <w:tc>
          <w:tcPr>
            <w:tcW w:w="1166" w:type="dxa"/>
            <w:noWrap/>
            <w:vAlign w:val="center"/>
          </w:tcPr>
          <w:p w:rsidR="00B45D1D" w:rsidRPr="008007F0" w:rsidRDefault="00B45D1D" w:rsidP="004254F2">
            <w:pPr>
              <w:rPr>
                <w:color w:val="000000"/>
              </w:rPr>
            </w:pPr>
            <w:r w:rsidRPr="008007F0">
              <w:rPr>
                <w:color w:val="000000"/>
              </w:rPr>
              <w:t>1734567.52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464</w:t>
            </w:r>
          </w:p>
        </w:tc>
        <w:tc>
          <w:tcPr>
            <w:tcW w:w="1066" w:type="dxa"/>
            <w:noWrap/>
            <w:vAlign w:val="center"/>
          </w:tcPr>
          <w:p w:rsidR="00B45D1D" w:rsidRPr="008007F0" w:rsidRDefault="00B45D1D" w:rsidP="004254F2">
            <w:pPr>
              <w:rPr>
                <w:color w:val="000000"/>
              </w:rPr>
            </w:pPr>
            <w:r w:rsidRPr="008007F0">
              <w:rPr>
                <w:color w:val="000000"/>
              </w:rPr>
              <w:t>989783.57</w:t>
            </w:r>
          </w:p>
        </w:tc>
        <w:tc>
          <w:tcPr>
            <w:tcW w:w="1166" w:type="dxa"/>
            <w:noWrap/>
            <w:vAlign w:val="center"/>
          </w:tcPr>
          <w:p w:rsidR="00B45D1D" w:rsidRPr="008007F0" w:rsidRDefault="00B45D1D" w:rsidP="004254F2">
            <w:pPr>
              <w:rPr>
                <w:color w:val="000000"/>
              </w:rPr>
            </w:pPr>
            <w:r w:rsidRPr="008007F0">
              <w:rPr>
                <w:color w:val="000000"/>
              </w:rPr>
              <w:t>1734579.25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465</w:t>
            </w:r>
          </w:p>
        </w:tc>
        <w:tc>
          <w:tcPr>
            <w:tcW w:w="1066" w:type="dxa"/>
            <w:noWrap/>
            <w:vAlign w:val="center"/>
          </w:tcPr>
          <w:p w:rsidR="00B45D1D" w:rsidRPr="008007F0" w:rsidRDefault="00B45D1D" w:rsidP="004254F2">
            <w:pPr>
              <w:rPr>
                <w:color w:val="000000"/>
              </w:rPr>
            </w:pPr>
            <w:r w:rsidRPr="008007F0">
              <w:rPr>
                <w:color w:val="000000"/>
              </w:rPr>
              <w:t>989786.92</w:t>
            </w:r>
          </w:p>
        </w:tc>
        <w:tc>
          <w:tcPr>
            <w:tcW w:w="1166" w:type="dxa"/>
            <w:noWrap/>
            <w:vAlign w:val="center"/>
          </w:tcPr>
          <w:p w:rsidR="00B45D1D" w:rsidRPr="008007F0" w:rsidRDefault="00B45D1D" w:rsidP="004254F2">
            <w:pPr>
              <w:rPr>
                <w:color w:val="000000"/>
              </w:rPr>
            </w:pPr>
            <w:r w:rsidRPr="008007F0">
              <w:rPr>
                <w:color w:val="000000"/>
              </w:rPr>
              <w:t>1734594.21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466</w:t>
            </w:r>
          </w:p>
        </w:tc>
        <w:tc>
          <w:tcPr>
            <w:tcW w:w="1066" w:type="dxa"/>
            <w:noWrap/>
            <w:vAlign w:val="center"/>
          </w:tcPr>
          <w:p w:rsidR="00B45D1D" w:rsidRPr="008007F0" w:rsidRDefault="00B45D1D" w:rsidP="004254F2">
            <w:pPr>
              <w:rPr>
                <w:color w:val="000000"/>
              </w:rPr>
            </w:pPr>
            <w:r w:rsidRPr="008007F0">
              <w:rPr>
                <w:color w:val="000000"/>
              </w:rPr>
              <w:t>989789.9</w:t>
            </w:r>
          </w:p>
        </w:tc>
        <w:tc>
          <w:tcPr>
            <w:tcW w:w="1166" w:type="dxa"/>
            <w:noWrap/>
            <w:vAlign w:val="center"/>
          </w:tcPr>
          <w:p w:rsidR="00B45D1D" w:rsidRPr="008007F0" w:rsidRDefault="00B45D1D" w:rsidP="004254F2">
            <w:pPr>
              <w:rPr>
                <w:color w:val="000000"/>
              </w:rPr>
            </w:pPr>
            <w:r w:rsidRPr="008007F0">
              <w:rPr>
                <w:color w:val="000000"/>
              </w:rPr>
              <w:t>1734613.66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467</w:t>
            </w:r>
          </w:p>
        </w:tc>
        <w:tc>
          <w:tcPr>
            <w:tcW w:w="1066" w:type="dxa"/>
            <w:noWrap/>
            <w:vAlign w:val="center"/>
          </w:tcPr>
          <w:p w:rsidR="00B45D1D" w:rsidRPr="008007F0" w:rsidRDefault="00B45D1D" w:rsidP="004254F2">
            <w:pPr>
              <w:rPr>
                <w:color w:val="000000"/>
              </w:rPr>
            </w:pPr>
            <w:r w:rsidRPr="008007F0">
              <w:rPr>
                <w:color w:val="000000"/>
              </w:rPr>
              <w:t>989791.61</w:t>
            </w:r>
          </w:p>
        </w:tc>
        <w:tc>
          <w:tcPr>
            <w:tcW w:w="1166" w:type="dxa"/>
            <w:noWrap/>
            <w:vAlign w:val="center"/>
          </w:tcPr>
          <w:p w:rsidR="00B45D1D" w:rsidRPr="008007F0" w:rsidRDefault="00B45D1D" w:rsidP="004254F2">
            <w:pPr>
              <w:rPr>
                <w:color w:val="000000"/>
              </w:rPr>
            </w:pPr>
            <w:r w:rsidRPr="008007F0">
              <w:rPr>
                <w:color w:val="000000"/>
              </w:rPr>
              <w:t>1734625.53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460</w:t>
            </w:r>
          </w:p>
        </w:tc>
        <w:tc>
          <w:tcPr>
            <w:tcW w:w="1066" w:type="dxa"/>
            <w:noWrap/>
            <w:vAlign w:val="center"/>
          </w:tcPr>
          <w:p w:rsidR="00B45D1D" w:rsidRPr="008007F0" w:rsidRDefault="00B45D1D" w:rsidP="004254F2">
            <w:pPr>
              <w:rPr>
                <w:color w:val="000000"/>
              </w:rPr>
            </w:pPr>
            <w:r w:rsidRPr="008007F0">
              <w:rPr>
                <w:color w:val="000000"/>
              </w:rPr>
              <w:t>989790.38</w:t>
            </w:r>
          </w:p>
        </w:tc>
        <w:tc>
          <w:tcPr>
            <w:tcW w:w="1166" w:type="dxa"/>
            <w:noWrap/>
            <w:vAlign w:val="center"/>
          </w:tcPr>
          <w:p w:rsidR="00B45D1D" w:rsidRPr="008007F0" w:rsidRDefault="00B45D1D" w:rsidP="004254F2">
            <w:pPr>
              <w:rPr>
                <w:color w:val="000000"/>
              </w:rPr>
            </w:pPr>
            <w:r w:rsidRPr="008007F0">
              <w:rPr>
                <w:color w:val="000000"/>
              </w:rPr>
              <w:t>1734625.57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17</w:t>
            </w:r>
          </w:p>
          <w:p w:rsidR="00B45D1D" w:rsidRPr="008007F0" w:rsidRDefault="00B45D1D" w:rsidP="004254F2">
            <w:pPr>
              <w:rPr>
                <w:color w:val="000000"/>
              </w:rPr>
            </w:pPr>
            <w:r w:rsidRPr="008007F0">
              <w:rPr>
                <w:color w:val="000000"/>
              </w:rPr>
              <w:t>"86:09:0101039:2880/чзу1"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468</w:t>
            </w:r>
          </w:p>
        </w:tc>
        <w:tc>
          <w:tcPr>
            <w:tcW w:w="1066" w:type="dxa"/>
            <w:noWrap/>
            <w:vAlign w:val="center"/>
          </w:tcPr>
          <w:p w:rsidR="00B45D1D" w:rsidRPr="008007F0" w:rsidRDefault="00B45D1D" w:rsidP="004254F2">
            <w:pPr>
              <w:rPr>
                <w:color w:val="000000"/>
              </w:rPr>
            </w:pPr>
            <w:r w:rsidRPr="008007F0">
              <w:rPr>
                <w:color w:val="000000"/>
              </w:rPr>
              <w:t>990287.97</w:t>
            </w:r>
          </w:p>
        </w:tc>
        <w:tc>
          <w:tcPr>
            <w:tcW w:w="1166" w:type="dxa"/>
            <w:noWrap/>
            <w:vAlign w:val="center"/>
          </w:tcPr>
          <w:p w:rsidR="00B45D1D" w:rsidRPr="008007F0" w:rsidRDefault="00B45D1D" w:rsidP="004254F2">
            <w:pPr>
              <w:rPr>
                <w:color w:val="000000"/>
              </w:rPr>
            </w:pPr>
            <w:r w:rsidRPr="008007F0">
              <w:rPr>
                <w:color w:val="000000"/>
              </w:rPr>
              <w:t>1736374.57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469</w:t>
            </w:r>
          </w:p>
        </w:tc>
        <w:tc>
          <w:tcPr>
            <w:tcW w:w="1066" w:type="dxa"/>
            <w:noWrap/>
            <w:vAlign w:val="center"/>
          </w:tcPr>
          <w:p w:rsidR="00B45D1D" w:rsidRPr="008007F0" w:rsidRDefault="00B45D1D" w:rsidP="004254F2">
            <w:pPr>
              <w:rPr>
                <w:color w:val="000000"/>
              </w:rPr>
            </w:pPr>
            <w:r w:rsidRPr="008007F0">
              <w:rPr>
                <w:color w:val="000000"/>
              </w:rPr>
              <w:t>990302.3</w:t>
            </w:r>
          </w:p>
        </w:tc>
        <w:tc>
          <w:tcPr>
            <w:tcW w:w="1166" w:type="dxa"/>
            <w:noWrap/>
            <w:vAlign w:val="center"/>
          </w:tcPr>
          <w:p w:rsidR="00B45D1D" w:rsidRPr="008007F0" w:rsidRDefault="00B45D1D" w:rsidP="004254F2">
            <w:pPr>
              <w:rPr>
                <w:color w:val="000000"/>
              </w:rPr>
            </w:pPr>
            <w:r w:rsidRPr="008007F0">
              <w:rPr>
                <w:color w:val="000000"/>
              </w:rPr>
              <w:t>1736402.99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470</w:t>
            </w:r>
          </w:p>
        </w:tc>
        <w:tc>
          <w:tcPr>
            <w:tcW w:w="1066" w:type="dxa"/>
            <w:noWrap/>
            <w:vAlign w:val="center"/>
          </w:tcPr>
          <w:p w:rsidR="00B45D1D" w:rsidRPr="008007F0" w:rsidRDefault="00B45D1D" w:rsidP="004254F2">
            <w:pPr>
              <w:rPr>
                <w:color w:val="000000"/>
              </w:rPr>
            </w:pPr>
            <w:r w:rsidRPr="008007F0">
              <w:rPr>
                <w:color w:val="000000"/>
              </w:rPr>
              <w:t>990312.41</w:t>
            </w:r>
          </w:p>
        </w:tc>
        <w:tc>
          <w:tcPr>
            <w:tcW w:w="1166" w:type="dxa"/>
            <w:noWrap/>
            <w:vAlign w:val="center"/>
          </w:tcPr>
          <w:p w:rsidR="00B45D1D" w:rsidRPr="008007F0" w:rsidRDefault="00B45D1D" w:rsidP="004254F2">
            <w:pPr>
              <w:rPr>
                <w:color w:val="000000"/>
              </w:rPr>
            </w:pPr>
            <w:r w:rsidRPr="008007F0">
              <w:rPr>
                <w:color w:val="000000"/>
              </w:rPr>
              <w:t>1736438.56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471</w:t>
            </w:r>
          </w:p>
        </w:tc>
        <w:tc>
          <w:tcPr>
            <w:tcW w:w="1066" w:type="dxa"/>
            <w:noWrap/>
            <w:vAlign w:val="center"/>
          </w:tcPr>
          <w:p w:rsidR="00B45D1D" w:rsidRPr="008007F0" w:rsidRDefault="00B45D1D" w:rsidP="004254F2">
            <w:pPr>
              <w:rPr>
                <w:color w:val="000000"/>
              </w:rPr>
            </w:pPr>
            <w:r w:rsidRPr="008007F0">
              <w:rPr>
                <w:color w:val="000000"/>
              </w:rPr>
              <w:t>990298.12</w:t>
            </w:r>
          </w:p>
        </w:tc>
        <w:tc>
          <w:tcPr>
            <w:tcW w:w="1166" w:type="dxa"/>
            <w:noWrap/>
            <w:vAlign w:val="center"/>
          </w:tcPr>
          <w:p w:rsidR="00B45D1D" w:rsidRPr="008007F0" w:rsidRDefault="00B45D1D" w:rsidP="004254F2">
            <w:pPr>
              <w:rPr>
                <w:color w:val="000000"/>
              </w:rPr>
            </w:pPr>
            <w:r w:rsidRPr="008007F0">
              <w:rPr>
                <w:color w:val="000000"/>
              </w:rPr>
              <w:t>1736410.24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472</w:t>
            </w:r>
          </w:p>
        </w:tc>
        <w:tc>
          <w:tcPr>
            <w:tcW w:w="1066" w:type="dxa"/>
            <w:noWrap/>
            <w:vAlign w:val="center"/>
          </w:tcPr>
          <w:p w:rsidR="00B45D1D" w:rsidRPr="008007F0" w:rsidRDefault="00B45D1D" w:rsidP="004254F2">
            <w:pPr>
              <w:rPr>
                <w:color w:val="000000"/>
              </w:rPr>
            </w:pPr>
            <w:r w:rsidRPr="008007F0">
              <w:rPr>
                <w:color w:val="000000"/>
              </w:rPr>
              <w:t>990298.11</w:t>
            </w:r>
          </w:p>
        </w:tc>
        <w:tc>
          <w:tcPr>
            <w:tcW w:w="1166" w:type="dxa"/>
            <w:noWrap/>
            <w:vAlign w:val="center"/>
          </w:tcPr>
          <w:p w:rsidR="00B45D1D" w:rsidRPr="008007F0" w:rsidRDefault="00B45D1D" w:rsidP="004254F2">
            <w:pPr>
              <w:rPr>
                <w:color w:val="000000"/>
              </w:rPr>
            </w:pPr>
            <w:r w:rsidRPr="008007F0">
              <w:rPr>
                <w:color w:val="000000"/>
              </w:rPr>
              <w:t>1736410.21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468</w:t>
            </w:r>
          </w:p>
        </w:tc>
        <w:tc>
          <w:tcPr>
            <w:tcW w:w="1066" w:type="dxa"/>
            <w:noWrap/>
            <w:vAlign w:val="center"/>
          </w:tcPr>
          <w:p w:rsidR="00B45D1D" w:rsidRPr="008007F0" w:rsidRDefault="00B45D1D" w:rsidP="004254F2">
            <w:pPr>
              <w:rPr>
                <w:color w:val="000000"/>
              </w:rPr>
            </w:pPr>
            <w:r w:rsidRPr="008007F0">
              <w:rPr>
                <w:color w:val="000000"/>
              </w:rPr>
              <w:t>990287.97</w:t>
            </w:r>
          </w:p>
        </w:tc>
        <w:tc>
          <w:tcPr>
            <w:tcW w:w="1166" w:type="dxa"/>
            <w:noWrap/>
            <w:vAlign w:val="center"/>
          </w:tcPr>
          <w:p w:rsidR="00B45D1D" w:rsidRPr="008007F0" w:rsidRDefault="00B45D1D" w:rsidP="004254F2">
            <w:pPr>
              <w:rPr>
                <w:color w:val="000000"/>
              </w:rPr>
            </w:pPr>
            <w:r w:rsidRPr="008007F0">
              <w:rPr>
                <w:color w:val="000000"/>
              </w:rPr>
              <w:t>1736374.57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18</w:t>
            </w:r>
          </w:p>
          <w:p w:rsidR="00B45D1D" w:rsidRPr="008007F0" w:rsidRDefault="00B45D1D" w:rsidP="004254F2">
            <w:pPr>
              <w:rPr>
                <w:color w:val="000000"/>
              </w:rPr>
            </w:pPr>
            <w:r w:rsidRPr="008007F0">
              <w:rPr>
                <w:color w:val="000000"/>
              </w:rPr>
              <w:t>"86:09:0101039:2900/чзу1"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473</w:t>
            </w:r>
          </w:p>
        </w:tc>
        <w:tc>
          <w:tcPr>
            <w:tcW w:w="1066" w:type="dxa"/>
            <w:noWrap/>
            <w:vAlign w:val="center"/>
          </w:tcPr>
          <w:p w:rsidR="00B45D1D" w:rsidRPr="008007F0" w:rsidRDefault="00B45D1D" w:rsidP="004254F2">
            <w:pPr>
              <w:rPr>
                <w:color w:val="000000"/>
              </w:rPr>
            </w:pPr>
            <w:r w:rsidRPr="008007F0">
              <w:rPr>
                <w:color w:val="000000"/>
              </w:rPr>
              <w:t>990421.27</w:t>
            </w:r>
          </w:p>
        </w:tc>
        <w:tc>
          <w:tcPr>
            <w:tcW w:w="1166" w:type="dxa"/>
            <w:noWrap/>
            <w:vAlign w:val="center"/>
          </w:tcPr>
          <w:p w:rsidR="00B45D1D" w:rsidRPr="008007F0" w:rsidRDefault="00B45D1D" w:rsidP="004254F2">
            <w:pPr>
              <w:rPr>
                <w:color w:val="000000"/>
              </w:rPr>
            </w:pPr>
            <w:r w:rsidRPr="008007F0">
              <w:rPr>
                <w:color w:val="000000"/>
              </w:rPr>
              <w:t>1736654.9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474</w:t>
            </w:r>
          </w:p>
        </w:tc>
        <w:tc>
          <w:tcPr>
            <w:tcW w:w="1066" w:type="dxa"/>
            <w:noWrap/>
            <w:vAlign w:val="center"/>
          </w:tcPr>
          <w:p w:rsidR="00B45D1D" w:rsidRPr="008007F0" w:rsidRDefault="00B45D1D" w:rsidP="004254F2">
            <w:pPr>
              <w:rPr>
                <w:color w:val="000000"/>
              </w:rPr>
            </w:pPr>
            <w:r w:rsidRPr="008007F0">
              <w:rPr>
                <w:color w:val="000000"/>
              </w:rPr>
              <w:t>990431.08</w:t>
            </w:r>
          </w:p>
        </w:tc>
        <w:tc>
          <w:tcPr>
            <w:tcW w:w="1166" w:type="dxa"/>
            <w:noWrap/>
            <w:vAlign w:val="center"/>
          </w:tcPr>
          <w:p w:rsidR="00B45D1D" w:rsidRPr="008007F0" w:rsidRDefault="00B45D1D" w:rsidP="004254F2">
            <w:pPr>
              <w:rPr>
                <w:color w:val="000000"/>
              </w:rPr>
            </w:pPr>
            <w:r w:rsidRPr="008007F0">
              <w:rPr>
                <w:color w:val="000000"/>
              </w:rPr>
              <w:t>1736658.77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475</w:t>
            </w:r>
          </w:p>
        </w:tc>
        <w:tc>
          <w:tcPr>
            <w:tcW w:w="1066" w:type="dxa"/>
            <w:noWrap/>
            <w:vAlign w:val="center"/>
          </w:tcPr>
          <w:p w:rsidR="00B45D1D" w:rsidRPr="008007F0" w:rsidRDefault="00B45D1D" w:rsidP="004254F2">
            <w:pPr>
              <w:rPr>
                <w:color w:val="000000"/>
              </w:rPr>
            </w:pPr>
            <w:r w:rsidRPr="008007F0">
              <w:rPr>
                <w:color w:val="000000"/>
              </w:rPr>
              <w:t>990445.21</w:t>
            </w:r>
          </w:p>
        </w:tc>
        <w:tc>
          <w:tcPr>
            <w:tcW w:w="1166" w:type="dxa"/>
            <w:noWrap/>
            <w:vAlign w:val="center"/>
          </w:tcPr>
          <w:p w:rsidR="00B45D1D" w:rsidRPr="008007F0" w:rsidRDefault="00B45D1D" w:rsidP="004254F2">
            <w:pPr>
              <w:rPr>
                <w:color w:val="000000"/>
              </w:rPr>
            </w:pPr>
            <w:r w:rsidRPr="008007F0">
              <w:rPr>
                <w:color w:val="000000"/>
              </w:rPr>
              <w:t>1736686.89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476</w:t>
            </w:r>
          </w:p>
        </w:tc>
        <w:tc>
          <w:tcPr>
            <w:tcW w:w="1066" w:type="dxa"/>
            <w:noWrap/>
            <w:vAlign w:val="center"/>
          </w:tcPr>
          <w:p w:rsidR="00B45D1D" w:rsidRPr="008007F0" w:rsidRDefault="00B45D1D" w:rsidP="004254F2">
            <w:pPr>
              <w:rPr>
                <w:color w:val="000000"/>
              </w:rPr>
            </w:pPr>
            <w:r w:rsidRPr="008007F0">
              <w:rPr>
                <w:color w:val="000000"/>
              </w:rPr>
              <w:t>990437.87</w:t>
            </w:r>
          </w:p>
        </w:tc>
        <w:tc>
          <w:tcPr>
            <w:tcW w:w="1166" w:type="dxa"/>
            <w:noWrap/>
            <w:vAlign w:val="center"/>
          </w:tcPr>
          <w:p w:rsidR="00B45D1D" w:rsidRPr="008007F0" w:rsidRDefault="00B45D1D" w:rsidP="004254F2">
            <w:pPr>
              <w:rPr>
                <w:color w:val="000000"/>
              </w:rPr>
            </w:pPr>
            <w:r w:rsidRPr="008007F0">
              <w:rPr>
                <w:color w:val="000000"/>
              </w:rPr>
              <w:t>1736683.99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477</w:t>
            </w:r>
          </w:p>
        </w:tc>
        <w:tc>
          <w:tcPr>
            <w:tcW w:w="1066" w:type="dxa"/>
            <w:noWrap/>
            <w:vAlign w:val="center"/>
          </w:tcPr>
          <w:p w:rsidR="00B45D1D" w:rsidRPr="008007F0" w:rsidRDefault="00B45D1D" w:rsidP="004254F2">
            <w:pPr>
              <w:rPr>
                <w:color w:val="000000"/>
              </w:rPr>
            </w:pPr>
            <w:r w:rsidRPr="008007F0">
              <w:rPr>
                <w:color w:val="000000"/>
              </w:rPr>
              <w:t>990435.47</w:t>
            </w:r>
          </w:p>
        </w:tc>
        <w:tc>
          <w:tcPr>
            <w:tcW w:w="1166" w:type="dxa"/>
            <w:noWrap/>
            <w:vAlign w:val="center"/>
          </w:tcPr>
          <w:p w:rsidR="00B45D1D" w:rsidRPr="008007F0" w:rsidRDefault="00B45D1D" w:rsidP="004254F2">
            <w:pPr>
              <w:rPr>
                <w:color w:val="000000"/>
              </w:rPr>
            </w:pPr>
            <w:r w:rsidRPr="008007F0">
              <w:rPr>
                <w:color w:val="000000"/>
              </w:rPr>
              <w:t>1736683.03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478</w:t>
            </w:r>
          </w:p>
        </w:tc>
        <w:tc>
          <w:tcPr>
            <w:tcW w:w="1066" w:type="dxa"/>
            <w:noWrap/>
            <w:vAlign w:val="center"/>
          </w:tcPr>
          <w:p w:rsidR="00B45D1D" w:rsidRPr="008007F0" w:rsidRDefault="00B45D1D" w:rsidP="004254F2">
            <w:pPr>
              <w:rPr>
                <w:color w:val="000000"/>
              </w:rPr>
            </w:pPr>
            <w:r w:rsidRPr="008007F0">
              <w:rPr>
                <w:color w:val="000000"/>
              </w:rPr>
              <w:t>990421.28</w:t>
            </w:r>
          </w:p>
        </w:tc>
        <w:tc>
          <w:tcPr>
            <w:tcW w:w="1166" w:type="dxa"/>
            <w:noWrap/>
            <w:vAlign w:val="center"/>
          </w:tcPr>
          <w:p w:rsidR="00B45D1D" w:rsidRPr="008007F0" w:rsidRDefault="00B45D1D" w:rsidP="004254F2">
            <w:pPr>
              <w:rPr>
                <w:color w:val="000000"/>
              </w:rPr>
            </w:pPr>
            <w:r w:rsidRPr="008007F0">
              <w:rPr>
                <w:color w:val="000000"/>
              </w:rPr>
              <w:t>1736654.92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473</w:t>
            </w:r>
          </w:p>
        </w:tc>
        <w:tc>
          <w:tcPr>
            <w:tcW w:w="1066" w:type="dxa"/>
            <w:noWrap/>
            <w:vAlign w:val="center"/>
          </w:tcPr>
          <w:p w:rsidR="00B45D1D" w:rsidRPr="008007F0" w:rsidRDefault="00B45D1D" w:rsidP="004254F2">
            <w:pPr>
              <w:rPr>
                <w:color w:val="000000"/>
              </w:rPr>
            </w:pPr>
            <w:r w:rsidRPr="008007F0">
              <w:rPr>
                <w:color w:val="000000"/>
              </w:rPr>
              <w:t>990421.27</w:t>
            </w:r>
          </w:p>
        </w:tc>
        <w:tc>
          <w:tcPr>
            <w:tcW w:w="1166" w:type="dxa"/>
            <w:noWrap/>
            <w:vAlign w:val="center"/>
          </w:tcPr>
          <w:p w:rsidR="00B45D1D" w:rsidRPr="008007F0" w:rsidRDefault="00B45D1D" w:rsidP="004254F2">
            <w:pPr>
              <w:rPr>
                <w:color w:val="000000"/>
              </w:rPr>
            </w:pPr>
            <w:r w:rsidRPr="008007F0">
              <w:rPr>
                <w:color w:val="000000"/>
              </w:rPr>
              <w:t>1736654.9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19</w:t>
            </w:r>
          </w:p>
          <w:p w:rsidR="00B45D1D" w:rsidRPr="008007F0" w:rsidRDefault="00B45D1D" w:rsidP="004254F2">
            <w:pPr>
              <w:rPr>
                <w:color w:val="000000"/>
              </w:rPr>
            </w:pPr>
            <w:r w:rsidRPr="008007F0">
              <w:rPr>
                <w:color w:val="000000"/>
              </w:rPr>
              <w:t>"86:09:0101039:2879/чзу1"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479</w:t>
            </w:r>
          </w:p>
        </w:tc>
        <w:tc>
          <w:tcPr>
            <w:tcW w:w="1066" w:type="dxa"/>
            <w:noWrap/>
            <w:vAlign w:val="center"/>
          </w:tcPr>
          <w:p w:rsidR="00B45D1D" w:rsidRPr="008007F0" w:rsidRDefault="00B45D1D" w:rsidP="004254F2">
            <w:pPr>
              <w:rPr>
                <w:color w:val="000000"/>
              </w:rPr>
            </w:pPr>
            <w:r w:rsidRPr="008007F0">
              <w:rPr>
                <w:color w:val="000000"/>
              </w:rPr>
              <w:t>990274</w:t>
            </w:r>
          </w:p>
        </w:tc>
        <w:tc>
          <w:tcPr>
            <w:tcW w:w="1166" w:type="dxa"/>
            <w:noWrap/>
            <w:vAlign w:val="center"/>
          </w:tcPr>
          <w:p w:rsidR="00B45D1D" w:rsidRPr="008007F0" w:rsidRDefault="00B45D1D" w:rsidP="004254F2">
            <w:pPr>
              <w:rPr>
                <w:color w:val="000000"/>
              </w:rPr>
            </w:pPr>
            <w:r w:rsidRPr="008007F0">
              <w:rPr>
                <w:color w:val="000000"/>
              </w:rPr>
              <w:t>1736346.87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480</w:t>
            </w:r>
          </w:p>
        </w:tc>
        <w:tc>
          <w:tcPr>
            <w:tcW w:w="1066" w:type="dxa"/>
            <w:noWrap/>
            <w:vAlign w:val="center"/>
          </w:tcPr>
          <w:p w:rsidR="00B45D1D" w:rsidRPr="008007F0" w:rsidRDefault="00B45D1D" w:rsidP="004254F2">
            <w:pPr>
              <w:rPr>
                <w:color w:val="000000"/>
              </w:rPr>
            </w:pPr>
            <w:r w:rsidRPr="008007F0">
              <w:rPr>
                <w:color w:val="000000"/>
              </w:rPr>
              <w:t>990287.97</w:t>
            </w:r>
          </w:p>
        </w:tc>
        <w:tc>
          <w:tcPr>
            <w:tcW w:w="1166" w:type="dxa"/>
            <w:noWrap/>
            <w:vAlign w:val="center"/>
          </w:tcPr>
          <w:p w:rsidR="00B45D1D" w:rsidRPr="008007F0" w:rsidRDefault="00B45D1D" w:rsidP="004254F2">
            <w:pPr>
              <w:rPr>
                <w:color w:val="000000"/>
              </w:rPr>
            </w:pPr>
            <w:r w:rsidRPr="008007F0">
              <w:rPr>
                <w:color w:val="000000"/>
              </w:rPr>
              <w:t>1736374.57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481</w:t>
            </w:r>
          </w:p>
        </w:tc>
        <w:tc>
          <w:tcPr>
            <w:tcW w:w="1066" w:type="dxa"/>
            <w:noWrap/>
            <w:vAlign w:val="center"/>
          </w:tcPr>
          <w:p w:rsidR="00B45D1D" w:rsidRPr="008007F0" w:rsidRDefault="00B45D1D" w:rsidP="004254F2">
            <w:pPr>
              <w:rPr>
                <w:color w:val="000000"/>
              </w:rPr>
            </w:pPr>
            <w:r w:rsidRPr="008007F0">
              <w:rPr>
                <w:color w:val="000000"/>
              </w:rPr>
              <w:t>990298.11</w:t>
            </w:r>
          </w:p>
        </w:tc>
        <w:tc>
          <w:tcPr>
            <w:tcW w:w="1166" w:type="dxa"/>
            <w:noWrap/>
            <w:vAlign w:val="center"/>
          </w:tcPr>
          <w:p w:rsidR="00B45D1D" w:rsidRPr="008007F0" w:rsidRDefault="00B45D1D" w:rsidP="004254F2">
            <w:pPr>
              <w:rPr>
                <w:color w:val="000000"/>
              </w:rPr>
            </w:pPr>
            <w:r w:rsidRPr="008007F0">
              <w:rPr>
                <w:color w:val="000000"/>
              </w:rPr>
              <w:t>1736410.21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482</w:t>
            </w:r>
          </w:p>
        </w:tc>
        <w:tc>
          <w:tcPr>
            <w:tcW w:w="1066" w:type="dxa"/>
            <w:noWrap/>
            <w:vAlign w:val="center"/>
          </w:tcPr>
          <w:p w:rsidR="00B45D1D" w:rsidRPr="008007F0" w:rsidRDefault="00B45D1D" w:rsidP="004254F2">
            <w:pPr>
              <w:rPr>
                <w:color w:val="000000"/>
              </w:rPr>
            </w:pPr>
            <w:r w:rsidRPr="008007F0">
              <w:rPr>
                <w:color w:val="000000"/>
              </w:rPr>
              <w:t>990284.18</w:t>
            </w:r>
          </w:p>
        </w:tc>
        <w:tc>
          <w:tcPr>
            <w:tcW w:w="1166" w:type="dxa"/>
            <w:noWrap/>
            <w:vAlign w:val="center"/>
          </w:tcPr>
          <w:p w:rsidR="00B45D1D" w:rsidRPr="008007F0" w:rsidRDefault="00B45D1D" w:rsidP="004254F2">
            <w:pPr>
              <w:rPr>
                <w:color w:val="000000"/>
              </w:rPr>
            </w:pPr>
            <w:r w:rsidRPr="008007F0">
              <w:rPr>
                <w:color w:val="000000"/>
              </w:rPr>
              <w:t>1736382.59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483</w:t>
            </w:r>
          </w:p>
        </w:tc>
        <w:tc>
          <w:tcPr>
            <w:tcW w:w="1066" w:type="dxa"/>
            <w:noWrap/>
            <w:vAlign w:val="center"/>
          </w:tcPr>
          <w:p w:rsidR="00B45D1D" w:rsidRPr="008007F0" w:rsidRDefault="00B45D1D" w:rsidP="004254F2">
            <w:pPr>
              <w:rPr>
                <w:color w:val="000000"/>
              </w:rPr>
            </w:pPr>
            <w:r w:rsidRPr="008007F0">
              <w:rPr>
                <w:color w:val="000000"/>
              </w:rPr>
              <w:t>990284.17</w:t>
            </w:r>
          </w:p>
        </w:tc>
        <w:tc>
          <w:tcPr>
            <w:tcW w:w="1166" w:type="dxa"/>
            <w:noWrap/>
            <w:vAlign w:val="center"/>
          </w:tcPr>
          <w:p w:rsidR="00B45D1D" w:rsidRPr="008007F0" w:rsidRDefault="00B45D1D" w:rsidP="004254F2">
            <w:pPr>
              <w:rPr>
                <w:color w:val="000000"/>
              </w:rPr>
            </w:pPr>
            <w:r w:rsidRPr="008007F0">
              <w:rPr>
                <w:color w:val="000000"/>
              </w:rPr>
              <w:t>1736382.59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479</w:t>
            </w:r>
          </w:p>
        </w:tc>
        <w:tc>
          <w:tcPr>
            <w:tcW w:w="1066" w:type="dxa"/>
            <w:noWrap/>
            <w:vAlign w:val="center"/>
          </w:tcPr>
          <w:p w:rsidR="00B45D1D" w:rsidRPr="008007F0" w:rsidRDefault="00B45D1D" w:rsidP="004254F2">
            <w:pPr>
              <w:rPr>
                <w:color w:val="000000"/>
              </w:rPr>
            </w:pPr>
            <w:r w:rsidRPr="008007F0">
              <w:rPr>
                <w:color w:val="000000"/>
              </w:rPr>
              <w:t>990274</w:t>
            </w:r>
          </w:p>
        </w:tc>
        <w:tc>
          <w:tcPr>
            <w:tcW w:w="1166" w:type="dxa"/>
            <w:noWrap/>
            <w:vAlign w:val="center"/>
          </w:tcPr>
          <w:p w:rsidR="00B45D1D" w:rsidRPr="008007F0" w:rsidRDefault="00B45D1D" w:rsidP="004254F2">
            <w:pPr>
              <w:rPr>
                <w:color w:val="000000"/>
              </w:rPr>
            </w:pPr>
            <w:r w:rsidRPr="008007F0">
              <w:rPr>
                <w:color w:val="000000"/>
              </w:rPr>
              <w:t>1736346.87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20</w:t>
            </w:r>
          </w:p>
          <w:p w:rsidR="00B45D1D" w:rsidRPr="008007F0" w:rsidRDefault="00B45D1D" w:rsidP="004254F2">
            <w:pPr>
              <w:rPr>
                <w:color w:val="000000"/>
              </w:rPr>
            </w:pPr>
            <w:r w:rsidRPr="008007F0">
              <w:rPr>
                <w:color w:val="000000"/>
              </w:rPr>
              <w:t>"86:09:0101038:158/чзу2"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484</w:t>
            </w:r>
          </w:p>
        </w:tc>
        <w:tc>
          <w:tcPr>
            <w:tcW w:w="1066" w:type="dxa"/>
            <w:noWrap/>
            <w:vAlign w:val="center"/>
          </w:tcPr>
          <w:p w:rsidR="00B45D1D" w:rsidRPr="008007F0" w:rsidRDefault="00B45D1D" w:rsidP="004254F2">
            <w:pPr>
              <w:rPr>
                <w:color w:val="000000"/>
              </w:rPr>
            </w:pPr>
            <w:r w:rsidRPr="008007F0">
              <w:rPr>
                <w:color w:val="000000"/>
              </w:rPr>
              <w:t>997120.4</w:t>
            </w:r>
          </w:p>
        </w:tc>
        <w:tc>
          <w:tcPr>
            <w:tcW w:w="1166" w:type="dxa"/>
            <w:noWrap/>
            <w:vAlign w:val="center"/>
          </w:tcPr>
          <w:p w:rsidR="00B45D1D" w:rsidRPr="008007F0" w:rsidRDefault="00B45D1D" w:rsidP="004254F2">
            <w:pPr>
              <w:rPr>
                <w:color w:val="000000"/>
              </w:rPr>
            </w:pPr>
            <w:r w:rsidRPr="008007F0">
              <w:rPr>
                <w:color w:val="000000"/>
              </w:rPr>
              <w:t>1732920.82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485</w:t>
            </w:r>
          </w:p>
        </w:tc>
        <w:tc>
          <w:tcPr>
            <w:tcW w:w="1066" w:type="dxa"/>
            <w:noWrap/>
            <w:vAlign w:val="center"/>
          </w:tcPr>
          <w:p w:rsidR="00B45D1D" w:rsidRPr="008007F0" w:rsidRDefault="00B45D1D" w:rsidP="004254F2">
            <w:pPr>
              <w:rPr>
                <w:color w:val="000000"/>
              </w:rPr>
            </w:pPr>
            <w:r w:rsidRPr="008007F0">
              <w:rPr>
                <w:color w:val="000000"/>
              </w:rPr>
              <w:t>997123.41</w:t>
            </w:r>
          </w:p>
        </w:tc>
        <w:tc>
          <w:tcPr>
            <w:tcW w:w="1166" w:type="dxa"/>
            <w:noWrap/>
            <w:vAlign w:val="center"/>
          </w:tcPr>
          <w:p w:rsidR="00B45D1D" w:rsidRPr="008007F0" w:rsidRDefault="00B45D1D" w:rsidP="004254F2">
            <w:pPr>
              <w:rPr>
                <w:color w:val="000000"/>
              </w:rPr>
            </w:pPr>
            <w:r w:rsidRPr="008007F0">
              <w:rPr>
                <w:color w:val="000000"/>
              </w:rPr>
              <w:t>1732926.63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486</w:t>
            </w:r>
          </w:p>
        </w:tc>
        <w:tc>
          <w:tcPr>
            <w:tcW w:w="1066" w:type="dxa"/>
            <w:noWrap/>
            <w:vAlign w:val="center"/>
          </w:tcPr>
          <w:p w:rsidR="00B45D1D" w:rsidRPr="008007F0" w:rsidRDefault="00B45D1D" w:rsidP="004254F2">
            <w:pPr>
              <w:rPr>
                <w:color w:val="000000"/>
              </w:rPr>
            </w:pPr>
            <w:r w:rsidRPr="008007F0">
              <w:rPr>
                <w:color w:val="000000"/>
              </w:rPr>
              <w:t>997092.8</w:t>
            </w:r>
          </w:p>
        </w:tc>
        <w:tc>
          <w:tcPr>
            <w:tcW w:w="1166" w:type="dxa"/>
            <w:noWrap/>
            <w:vAlign w:val="center"/>
          </w:tcPr>
          <w:p w:rsidR="00B45D1D" w:rsidRPr="008007F0" w:rsidRDefault="00B45D1D" w:rsidP="004254F2">
            <w:pPr>
              <w:rPr>
                <w:color w:val="000000"/>
              </w:rPr>
            </w:pPr>
            <w:r w:rsidRPr="008007F0">
              <w:rPr>
                <w:color w:val="000000"/>
              </w:rPr>
              <w:t>1732943.02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487</w:t>
            </w:r>
          </w:p>
        </w:tc>
        <w:tc>
          <w:tcPr>
            <w:tcW w:w="1066" w:type="dxa"/>
            <w:noWrap/>
            <w:vAlign w:val="center"/>
          </w:tcPr>
          <w:p w:rsidR="00B45D1D" w:rsidRPr="008007F0" w:rsidRDefault="00B45D1D" w:rsidP="004254F2">
            <w:pPr>
              <w:rPr>
                <w:color w:val="000000"/>
              </w:rPr>
            </w:pPr>
            <w:r w:rsidRPr="008007F0">
              <w:rPr>
                <w:color w:val="000000"/>
              </w:rPr>
              <w:t>997090.12</w:t>
            </w:r>
          </w:p>
        </w:tc>
        <w:tc>
          <w:tcPr>
            <w:tcW w:w="1166" w:type="dxa"/>
            <w:noWrap/>
            <w:vAlign w:val="center"/>
          </w:tcPr>
          <w:p w:rsidR="00B45D1D" w:rsidRPr="008007F0" w:rsidRDefault="00B45D1D" w:rsidP="004254F2">
            <w:pPr>
              <w:rPr>
                <w:color w:val="000000"/>
              </w:rPr>
            </w:pPr>
            <w:r w:rsidRPr="008007F0">
              <w:rPr>
                <w:color w:val="000000"/>
              </w:rPr>
              <w:t>1732937.68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484</w:t>
            </w:r>
          </w:p>
        </w:tc>
        <w:tc>
          <w:tcPr>
            <w:tcW w:w="1066" w:type="dxa"/>
            <w:noWrap/>
            <w:vAlign w:val="center"/>
          </w:tcPr>
          <w:p w:rsidR="00B45D1D" w:rsidRPr="008007F0" w:rsidRDefault="00B45D1D" w:rsidP="004254F2">
            <w:pPr>
              <w:rPr>
                <w:color w:val="000000"/>
              </w:rPr>
            </w:pPr>
            <w:r w:rsidRPr="008007F0">
              <w:rPr>
                <w:color w:val="000000"/>
              </w:rPr>
              <w:t>997120.4</w:t>
            </w:r>
          </w:p>
        </w:tc>
        <w:tc>
          <w:tcPr>
            <w:tcW w:w="1166" w:type="dxa"/>
            <w:noWrap/>
            <w:vAlign w:val="center"/>
          </w:tcPr>
          <w:p w:rsidR="00B45D1D" w:rsidRPr="008007F0" w:rsidRDefault="00B45D1D" w:rsidP="004254F2">
            <w:pPr>
              <w:rPr>
                <w:color w:val="000000"/>
              </w:rPr>
            </w:pPr>
            <w:r w:rsidRPr="008007F0">
              <w:rPr>
                <w:color w:val="000000"/>
              </w:rPr>
              <w:t>1732920.82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21(1)</w:t>
            </w:r>
          </w:p>
          <w:p w:rsidR="00B45D1D" w:rsidRPr="008007F0" w:rsidRDefault="00B45D1D" w:rsidP="004254F2">
            <w:pPr>
              <w:rPr>
                <w:color w:val="000000"/>
              </w:rPr>
            </w:pPr>
            <w:r w:rsidRPr="008007F0">
              <w:rPr>
                <w:color w:val="000000"/>
              </w:rPr>
              <w:t>"86:09:0101039:2926/чзу2"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488</w:t>
            </w:r>
          </w:p>
        </w:tc>
        <w:tc>
          <w:tcPr>
            <w:tcW w:w="1066" w:type="dxa"/>
            <w:noWrap/>
            <w:vAlign w:val="center"/>
          </w:tcPr>
          <w:p w:rsidR="00B45D1D" w:rsidRPr="008007F0" w:rsidRDefault="00B45D1D" w:rsidP="004254F2">
            <w:pPr>
              <w:rPr>
                <w:color w:val="000000"/>
              </w:rPr>
            </w:pPr>
            <w:r w:rsidRPr="008007F0">
              <w:rPr>
                <w:color w:val="000000"/>
              </w:rPr>
              <w:t>989590.03</w:t>
            </w:r>
          </w:p>
        </w:tc>
        <w:tc>
          <w:tcPr>
            <w:tcW w:w="1166" w:type="dxa"/>
            <w:noWrap/>
            <w:vAlign w:val="center"/>
          </w:tcPr>
          <w:p w:rsidR="00B45D1D" w:rsidRPr="008007F0" w:rsidRDefault="00B45D1D" w:rsidP="004254F2">
            <w:pPr>
              <w:rPr>
                <w:color w:val="000000"/>
              </w:rPr>
            </w:pPr>
            <w:r w:rsidRPr="008007F0">
              <w:rPr>
                <w:color w:val="000000"/>
              </w:rPr>
              <w:t>1734016.55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489</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1734031.24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490</w:t>
            </w:r>
          </w:p>
        </w:tc>
        <w:tc>
          <w:tcPr>
            <w:tcW w:w="1066" w:type="dxa"/>
            <w:noWrap/>
            <w:vAlign w:val="center"/>
          </w:tcPr>
          <w:p w:rsidR="00B45D1D" w:rsidRPr="008007F0" w:rsidRDefault="00B45D1D" w:rsidP="004254F2">
            <w:pPr>
              <w:rPr>
                <w:color w:val="000000"/>
              </w:rPr>
            </w:pPr>
            <w:r w:rsidRPr="008007F0">
              <w:rPr>
                <w:color w:val="000000"/>
              </w:rPr>
              <w:t>989591.27</w:t>
            </w:r>
          </w:p>
        </w:tc>
        <w:tc>
          <w:tcPr>
            <w:tcW w:w="1166" w:type="dxa"/>
            <w:noWrap/>
            <w:vAlign w:val="center"/>
          </w:tcPr>
          <w:p w:rsidR="00B45D1D" w:rsidRPr="008007F0" w:rsidRDefault="00B45D1D" w:rsidP="004254F2">
            <w:pPr>
              <w:rPr>
                <w:color w:val="000000"/>
              </w:rPr>
            </w:pPr>
            <w:r w:rsidRPr="008007F0">
              <w:rPr>
                <w:color w:val="000000"/>
              </w:rPr>
              <w:t>1734051.99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491</w:t>
            </w:r>
          </w:p>
        </w:tc>
        <w:tc>
          <w:tcPr>
            <w:tcW w:w="1066" w:type="dxa"/>
            <w:noWrap/>
            <w:vAlign w:val="center"/>
          </w:tcPr>
          <w:p w:rsidR="00B45D1D" w:rsidRPr="008007F0" w:rsidRDefault="00B45D1D" w:rsidP="004254F2">
            <w:pPr>
              <w:rPr>
                <w:color w:val="000000"/>
              </w:rPr>
            </w:pPr>
            <w:r w:rsidRPr="008007F0">
              <w:rPr>
                <w:color w:val="000000"/>
              </w:rPr>
              <w:t>989587.25</w:t>
            </w:r>
          </w:p>
        </w:tc>
        <w:tc>
          <w:tcPr>
            <w:tcW w:w="1166" w:type="dxa"/>
            <w:noWrap/>
            <w:vAlign w:val="center"/>
          </w:tcPr>
          <w:p w:rsidR="00B45D1D" w:rsidRPr="008007F0" w:rsidRDefault="00B45D1D" w:rsidP="004254F2">
            <w:pPr>
              <w:rPr>
                <w:color w:val="000000"/>
              </w:rPr>
            </w:pPr>
            <w:r w:rsidRPr="008007F0">
              <w:rPr>
                <w:color w:val="000000"/>
              </w:rPr>
              <w:t>1734037.05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488</w:t>
            </w:r>
          </w:p>
        </w:tc>
        <w:tc>
          <w:tcPr>
            <w:tcW w:w="1066" w:type="dxa"/>
            <w:noWrap/>
            <w:vAlign w:val="center"/>
          </w:tcPr>
          <w:p w:rsidR="00B45D1D" w:rsidRPr="008007F0" w:rsidRDefault="00B45D1D" w:rsidP="004254F2">
            <w:pPr>
              <w:rPr>
                <w:color w:val="000000"/>
              </w:rPr>
            </w:pPr>
            <w:r w:rsidRPr="008007F0">
              <w:rPr>
                <w:color w:val="000000"/>
              </w:rPr>
              <w:t>989590.03</w:t>
            </w:r>
          </w:p>
        </w:tc>
        <w:tc>
          <w:tcPr>
            <w:tcW w:w="1166" w:type="dxa"/>
            <w:noWrap/>
            <w:vAlign w:val="center"/>
          </w:tcPr>
          <w:p w:rsidR="00B45D1D" w:rsidRPr="008007F0" w:rsidRDefault="00B45D1D" w:rsidP="004254F2">
            <w:pPr>
              <w:rPr>
                <w:color w:val="000000"/>
              </w:rPr>
            </w:pPr>
            <w:r w:rsidRPr="008007F0">
              <w:rPr>
                <w:color w:val="000000"/>
              </w:rPr>
              <w:t>1734016.55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21(2)</w:t>
            </w:r>
          </w:p>
          <w:p w:rsidR="00B45D1D" w:rsidRPr="008007F0" w:rsidRDefault="00B45D1D" w:rsidP="004254F2">
            <w:pPr>
              <w:rPr>
                <w:color w:val="000000"/>
              </w:rPr>
            </w:pPr>
            <w:r w:rsidRPr="008007F0">
              <w:rPr>
                <w:color w:val="000000"/>
              </w:rPr>
              <w:t>"86:09:0101039:2926/чзу2"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492</w:t>
            </w:r>
          </w:p>
        </w:tc>
        <w:tc>
          <w:tcPr>
            <w:tcW w:w="1066" w:type="dxa"/>
            <w:noWrap/>
            <w:vAlign w:val="center"/>
          </w:tcPr>
          <w:p w:rsidR="00B45D1D" w:rsidRPr="008007F0" w:rsidRDefault="00B45D1D" w:rsidP="004254F2">
            <w:pPr>
              <w:rPr>
                <w:color w:val="000000"/>
              </w:rPr>
            </w:pPr>
            <w:r w:rsidRPr="008007F0">
              <w:rPr>
                <w:color w:val="000000"/>
              </w:rPr>
              <w:t>989537.93</w:t>
            </w:r>
          </w:p>
        </w:tc>
        <w:tc>
          <w:tcPr>
            <w:tcW w:w="1166" w:type="dxa"/>
            <w:noWrap/>
            <w:vAlign w:val="center"/>
          </w:tcPr>
          <w:p w:rsidR="00B45D1D" w:rsidRPr="008007F0" w:rsidRDefault="00B45D1D" w:rsidP="004254F2">
            <w:pPr>
              <w:rPr>
                <w:color w:val="000000"/>
              </w:rPr>
            </w:pPr>
            <w:r w:rsidRPr="008007F0">
              <w:rPr>
                <w:color w:val="000000"/>
              </w:rPr>
              <w:t>1734467.6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493</w:t>
            </w:r>
          </w:p>
        </w:tc>
        <w:tc>
          <w:tcPr>
            <w:tcW w:w="1066" w:type="dxa"/>
            <w:noWrap/>
            <w:vAlign w:val="center"/>
          </w:tcPr>
          <w:p w:rsidR="00B45D1D" w:rsidRPr="008007F0" w:rsidRDefault="00B45D1D" w:rsidP="004254F2">
            <w:pPr>
              <w:rPr>
                <w:color w:val="000000"/>
              </w:rPr>
            </w:pPr>
            <w:r w:rsidRPr="008007F0">
              <w:rPr>
                <w:color w:val="000000"/>
              </w:rPr>
              <w:t>989547.44</w:t>
            </w:r>
          </w:p>
        </w:tc>
        <w:tc>
          <w:tcPr>
            <w:tcW w:w="1166" w:type="dxa"/>
            <w:noWrap/>
            <w:vAlign w:val="center"/>
          </w:tcPr>
          <w:p w:rsidR="00B45D1D" w:rsidRPr="008007F0" w:rsidRDefault="00B45D1D" w:rsidP="004254F2">
            <w:pPr>
              <w:rPr>
                <w:color w:val="000000"/>
              </w:rPr>
            </w:pPr>
            <w:r w:rsidRPr="008007F0">
              <w:rPr>
                <w:color w:val="000000"/>
              </w:rPr>
              <w:t>1734471.05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494</w:t>
            </w:r>
          </w:p>
        </w:tc>
        <w:tc>
          <w:tcPr>
            <w:tcW w:w="1066" w:type="dxa"/>
            <w:noWrap/>
            <w:vAlign w:val="center"/>
          </w:tcPr>
          <w:p w:rsidR="00B45D1D" w:rsidRPr="008007F0" w:rsidRDefault="00B45D1D" w:rsidP="004254F2">
            <w:pPr>
              <w:rPr>
                <w:color w:val="000000"/>
              </w:rPr>
            </w:pPr>
            <w:r w:rsidRPr="008007F0">
              <w:rPr>
                <w:color w:val="000000"/>
              </w:rPr>
              <w:t>989547.11</w:t>
            </w:r>
          </w:p>
        </w:tc>
        <w:tc>
          <w:tcPr>
            <w:tcW w:w="1166" w:type="dxa"/>
            <w:noWrap/>
            <w:vAlign w:val="center"/>
          </w:tcPr>
          <w:p w:rsidR="00B45D1D" w:rsidRPr="008007F0" w:rsidRDefault="00B45D1D" w:rsidP="004254F2">
            <w:pPr>
              <w:rPr>
                <w:color w:val="000000"/>
              </w:rPr>
            </w:pPr>
            <w:r w:rsidRPr="008007F0">
              <w:rPr>
                <w:color w:val="000000"/>
              </w:rPr>
              <w:t>1734473.64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495</w:t>
            </w:r>
          </w:p>
        </w:tc>
        <w:tc>
          <w:tcPr>
            <w:tcW w:w="1066" w:type="dxa"/>
            <w:noWrap/>
            <w:vAlign w:val="center"/>
          </w:tcPr>
          <w:p w:rsidR="00B45D1D" w:rsidRPr="008007F0" w:rsidRDefault="00B45D1D" w:rsidP="004254F2">
            <w:pPr>
              <w:rPr>
                <w:color w:val="000000"/>
              </w:rPr>
            </w:pPr>
            <w:r w:rsidRPr="008007F0">
              <w:rPr>
                <w:color w:val="000000"/>
              </w:rPr>
              <w:t>989537.64</w:t>
            </w:r>
          </w:p>
        </w:tc>
        <w:tc>
          <w:tcPr>
            <w:tcW w:w="1166" w:type="dxa"/>
            <w:noWrap/>
            <w:vAlign w:val="center"/>
          </w:tcPr>
          <w:p w:rsidR="00B45D1D" w:rsidRPr="008007F0" w:rsidRDefault="00B45D1D" w:rsidP="004254F2">
            <w:pPr>
              <w:rPr>
                <w:color w:val="000000"/>
              </w:rPr>
            </w:pPr>
            <w:r w:rsidRPr="008007F0">
              <w:rPr>
                <w:color w:val="000000"/>
              </w:rPr>
              <w:t>1734470.06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492</w:t>
            </w:r>
          </w:p>
        </w:tc>
        <w:tc>
          <w:tcPr>
            <w:tcW w:w="1066" w:type="dxa"/>
            <w:noWrap/>
            <w:vAlign w:val="center"/>
          </w:tcPr>
          <w:p w:rsidR="00B45D1D" w:rsidRPr="008007F0" w:rsidRDefault="00B45D1D" w:rsidP="004254F2">
            <w:pPr>
              <w:rPr>
                <w:color w:val="000000"/>
              </w:rPr>
            </w:pPr>
            <w:r w:rsidRPr="008007F0">
              <w:rPr>
                <w:color w:val="000000"/>
              </w:rPr>
              <w:t>989537.93</w:t>
            </w:r>
          </w:p>
        </w:tc>
        <w:tc>
          <w:tcPr>
            <w:tcW w:w="1166" w:type="dxa"/>
            <w:noWrap/>
            <w:vAlign w:val="center"/>
          </w:tcPr>
          <w:p w:rsidR="00B45D1D" w:rsidRPr="008007F0" w:rsidRDefault="00B45D1D" w:rsidP="004254F2">
            <w:pPr>
              <w:rPr>
                <w:color w:val="000000"/>
              </w:rPr>
            </w:pPr>
            <w:r w:rsidRPr="008007F0">
              <w:rPr>
                <w:color w:val="000000"/>
              </w:rPr>
              <w:t>1734467.6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21(3)</w:t>
            </w:r>
          </w:p>
          <w:p w:rsidR="00B45D1D" w:rsidRPr="008007F0" w:rsidRDefault="00B45D1D" w:rsidP="004254F2">
            <w:pPr>
              <w:rPr>
                <w:color w:val="000000"/>
              </w:rPr>
            </w:pPr>
            <w:r w:rsidRPr="008007F0">
              <w:rPr>
                <w:color w:val="000000"/>
              </w:rPr>
              <w:t>"86:09:0101039:2926/чзу2"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496</w:t>
            </w:r>
          </w:p>
        </w:tc>
        <w:tc>
          <w:tcPr>
            <w:tcW w:w="1066" w:type="dxa"/>
            <w:noWrap/>
            <w:vAlign w:val="center"/>
          </w:tcPr>
          <w:p w:rsidR="00B45D1D" w:rsidRPr="008007F0" w:rsidRDefault="00B45D1D" w:rsidP="004254F2">
            <w:pPr>
              <w:rPr>
                <w:color w:val="000000"/>
              </w:rPr>
            </w:pPr>
            <w:r w:rsidRPr="008007F0">
              <w:rPr>
                <w:color w:val="000000"/>
              </w:rPr>
              <w:t>989540.66</w:t>
            </w:r>
          </w:p>
        </w:tc>
        <w:tc>
          <w:tcPr>
            <w:tcW w:w="1166" w:type="dxa"/>
            <w:noWrap/>
            <w:vAlign w:val="center"/>
          </w:tcPr>
          <w:p w:rsidR="00B45D1D" w:rsidRPr="008007F0" w:rsidRDefault="00B45D1D" w:rsidP="004254F2">
            <w:pPr>
              <w:rPr>
                <w:color w:val="000000"/>
              </w:rPr>
            </w:pPr>
            <w:r w:rsidRPr="008007F0">
              <w:rPr>
                <w:color w:val="000000"/>
              </w:rPr>
              <w:t>1734446.81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497</w:t>
            </w:r>
          </w:p>
        </w:tc>
        <w:tc>
          <w:tcPr>
            <w:tcW w:w="1066" w:type="dxa"/>
            <w:noWrap/>
            <w:vAlign w:val="center"/>
          </w:tcPr>
          <w:p w:rsidR="00B45D1D" w:rsidRPr="008007F0" w:rsidRDefault="00B45D1D" w:rsidP="004254F2">
            <w:pPr>
              <w:rPr>
                <w:color w:val="000000"/>
              </w:rPr>
            </w:pPr>
            <w:r w:rsidRPr="008007F0">
              <w:rPr>
                <w:color w:val="000000"/>
              </w:rPr>
              <w:t>989539.81</w:t>
            </w:r>
          </w:p>
        </w:tc>
        <w:tc>
          <w:tcPr>
            <w:tcW w:w="1166" w:type="dxa"/>
            <w:noWrap/>
            <w:vAlign w:val="center"/>
          </w:tcPr>
          <w:p w:rsidR="00B45D1D" w:rsidRPr="008007F0" w:rsidRDefault="00B45D1D" w:rsidP="004254F2">
            <w:pPr>
              <w:rPr>
                <w:color w:val="000000"/>
              </w:rPr>
            </w:pPr>
            <w:r w:rsidRPr="008007F0">
              <w:rPr>
                <w:color w:val="000000"/>
              </w:rPr>
              <w:t>1734456.57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498</w:t>
            </w:r>
          </w:p>
        </w:tc>
        <w:tc>
          <w:tcPr>
            <w:tcW w:w="1066" w:type="dxa"/>
            <w:noWrap/>
            <w:vAlign w:val="center"/>
          </w:tcPr>
          <w:p w:rsidR="00B45D1D" w:rsidRPr="008007F0" w:rsidRDefault="00B45D1D" w:rsidP="004254F2">
            <w:pPr>
              <w:rPr>
                <w:color w:val="000000"/>
              </w:rPr>
            </w:pPr>
            <w:r w:rsidRPr="008007F0">
              <w:rPr>
                <w:color w:val="000000"/>
              </w:rPr>
              <w:t>989548.86</w:t>
            </w:r>
          </w:p>
        </w:tc>
        <w:tc>
          <w:tcPr>
            <w:tcW w:w="1166" w:type="dxa"/>
            <w:noWrap/>
            <w:vAlign w:val="center"/>
          </w:tcPr>
          <w:p w:rsidR="00B45D1D" w:rsidRPr="008007F0" w:rsidRDefault="00B45D1D" w:rsidP="004254F2">
            <w:pPr>
              <w:rPr>
                <w:color w:val="000000"/>
              </w:rPr>
            </w:pPr>
            <w:r w:rsidRPr="008007F0">
              <w:rPr>
                <w:color w:val="000000"/>
              </w:rPr>
              <w:t>1734459.86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499</w:t>
            </w:r>
          </w:p>
        </w:tc>
        <w:tc>
          <w:tcPr>
            <w:tcW w:w="1066" w:type="dxa"/>
            <w:noWrap/>
            <w:vAlign w:val="center"/>
          </w:tcPr>
          <w:p w:rsidR="00B45D1D" w:rsidRPr="008007F0" w:rsidRDefault="00B45D1D" w:rsidP="004254F2">
            <w:pPr>
              <w:rPr>
                <w:color w:val="000000"/>
              </w:rPr>
            </w:pPr>
            <w:r w:rsidRPr="008007F0">
              <w:rPr>
                <w:color w:val="000000"/>
              </w:rPr>
              <w:t>989548.08</w:t>
            </w:r>
          </w:p>
        </w:tc>
        <w:tc>
          <w:tcPr>
            <w:tcW w:w="1166" w:type="dxa"/>
            <w:noWrap/>
            <w:vAlign w:val="center"/>
          </w:tcPr>
          <w:p w:rsidR="00B45D1D" w:rsidRPr="008007F0" w:rsidRDefault="00B45D1D" w:rsidP="004254F2">
            <w:pPr>
              <w:rPr>
                <w:color w:val="000000"/>
              </w:rPr>
            </w:pPr>
            <w:r w:rsidRPr="008007F0">
              <w:rPr>
                <w:color w:val="000000"/>
              </w:rPr>
              <w:t>1734465.97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500</w:t>
            </w:r>
          </w:p>
        </w:tc>
        <w:tc>
          <w:tcPr>
            <w:tcW w:w="1066" w:type="dxa"/>
            <w:noWrap/>
            <w:vAlign w:val="center"/>
          </w:tcPr>
          <w:p w:rsidR="00B45D1D" w:rsidRPr="008007F0" w:rsidRDefault="00B45D1D" w:rsidP="004254F2">
            <w:pPr>
              <w:rPr>
                <w:color w:val="000000"/>
              </w:rPr>
            </w:pPr>
            <w:r w:rsidRPr="008007F0">
              <w:rPr>
                <w:color w:val="000000"/>
              </w:rPr>
              <w:t>989538.53</w:t>
            </w:r>
          </w:p>
        </w:tc>
        <w:tc>
          <w:tcPr>
            <w:tcW w:w="1166" w:type="dxa"/>
            <w:noWrap/>
            <w:vAlign w:val="center"/>
          </w:tcPr>
          <w:p w:rsidR="00B45D1D" w:rsidRPr="008007F0" w:rsidRDefault="00B45D1D" w:rsidP="004254F2">
            <w:pPr>
              <w:rPr>
                <w:color w:val="000000"/>
              </w:rPr>
            </w:pPr>
            <w:r w:rsidRPr="008007F0">
              <w:rPr>
                <w:color w:val="000000"/>
              </w:rPr>
              <w:t>1734462.5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501</w:t>
            </w:r>
          </w:p>
        </w:tc>
        <w:tc>
          <w:tcPr>
            <w:tcW w:w="1066" w:type="dxa"/>
            <w:noWrap/>
            <w:vAlign w:val="center"/>
          </w:tcPr>
          <w:p w:rsidR="00B45D1D" w:rsidRPr="008007F0" w:rsidRDefault="00B45D1D" w:rsidP="004254F2">
            <w:pPr>
              <w:rPr>
                <w:color w:val="000000"/>
              </w:rPr>
            </w:pPr>
            <w:r w:rsidRPr="008007F0">
              <w:rPr>
                <w:color w:val="000000"/>
              </w:rPr>
              <w:t>989540.24</w:t>
            </w:r>
          </w:p>
        </w:tc>
        <w:tc>
          <w:tcPr>
            <w:tcW w:w="1166" w:type="dxa"/>
            <w:noWrap/>
            <w:vAlign w:val="center"/>
          </w:tcPr>
          <w:p w:rsidR="00B45D1D" w:rsidRPr="008007F0" w:rsidRDefault="00B45D1D" w:rsidP="004254F2">
            <w:pPr>
              <w:rPr>
                <w:color w:val="000000"/>
              </w:rPr>
            </w:pPr>
            <w:r w:rsidRPr="008007F0">
              <w:rPr>
                <w:color w:val="000000"/>
              </w:rPr>
              <w:t>1734448.02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496</w:t>
            </w:r>
          </w:p>
        </w:tc>
        <w:tc>
          <w:tcPr>
            <w:tcW w:w="1066" w:type="dxa"/>
            <w:noWrap/>
            <w:vAlign w:val="center"/>
          </w:tcPr>
          <w:p w:rsidR="00B45D1D" w:rsidRPr="008007F0" w:rsidRDefault="00B45D1D" w:rsidP="004254F2">
            <w:pPr>
              <w:rPr>
                <w:color w:val="000000"/>
              </w:rPr>
            </w:pPr>
            <w:r w:rsidRPr="008007F0">
              <w:rPr>
                <w:color w:val="000000"/>
              </w:rPr>
              <w:t>989540.66</w:t>
            </w:r>
          </w:p>
        </w:tc>
        <w:tc>
          <w:tcPr>
            <w:tcW w:w="1166" w:type="dxa"/>
            <w:noWrap/>
            <w:vAlign w:val="center"/>
          </w:tcPr>
          <w:p w:rsidR="00B45D1D" w:rsidRPr="008007F0" w:rsidRDefault="00B45D1D" w:rsidP="004254F2">
            <w:pPr>
              <w:rPr>
                <w:color w:val="000000"/>
              </w:rPr>
            </w:pPr>
            <w:r w:rsidRPr="008007F0">
              <w:rPr>
                <w:color w:val="000000"/>
              </w:rPr>
              <w:t>1734446.81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22</w:t>
            </w:r>
          </w:p>
          <w:p w:rsidR="00B45D1D" w:rsidRPr="008007F0" w:rsidRDefault="00B45D1D" w:rsidP="004254F2">
            <w:pPr>
              <w:rPr>
                <w:color w:val="000000"/>
              </w:rPr>
            </w:pPr>
            <w:r w:rsidRPr="008007F0">
              <w:rPr>
                <w:color w:val="000000"/>
              </w:rPr>
              <w:t>"86:09:0101039:2901/чзу1"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502</w:t>
            </w:r>
          </w:p>
        </w:tc>
        <w:tc>
          <w:tcPr>
            <w:tcW w:w="1066" w:type="dxa"/>
            <w:noWrap/>
            <w:vAlign w:val="center"/>
          </w:tcPr>
          <w:p w:rsidR="00B45D1D" w:rsidRPr="008007F0" w:rsidRDefault="00B45D1D" w:rsidP="004254F2">
            <w:pPr>
              <w:rPr>
                <w:color w:val="000000"/>
              </w:rPr>
            </w:pPr>
            <w:r w:rsidRPr="008007F0">
              <w:rPr>
                <w:color w:val="000000"/>
              </w:rPr>
              <w:t>990390.49</w:t>
            </w:r>
          </w:p>
        </w:tc>
        <w:tc>
          <w:tcPr>
            <w:tcW w:w="1166" w:type="dxa"/>
            <w:noWrap/>
            <w:vAlign w:val="center"/>
          </w:tcPr>
          <w:p w:rsidR="00B45D1D" w:rsidRPr="008007F0" w:rsidRDefault="00B45D1D" w:rsidP="004254F2">
            <w:pPr>
              <w:rPr>
                <w:color w:val="000000"/>
              </w:rPr>
            </w:pPr>
            <w:r w:rsidRPr="008007F0">
              <w:rPr>
                <w:color w:val="000000"/>
              </w:rPr>
              <w:t>1736577.99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503</w:t>
            </w:r>
          </w:p>
        </w:tc>
        <w:tc>
          <w:tcPr>
            <w:tcW w:w="1066" w:type="dxa"/>
            <w:noWrap/>
            <w:vAlign w:val="center"/>
          </w:tcPr>
          <w:p w:rsidR="00B45D1D" w:rsidRPr="008007F0" w:rsidRDefault="00B45D1D" w:rsidP="004254F2">
            <w:pPr>
              <w:rPr>
                <w:color w:val="000000"/>
              </w:rPr>
            </w:pPr>
            <w:r w:rsidRPr="008007F0">
              <w:rPr>
                <w:color w:val="000000"/>
              </w:rPr>
              <w:t>990402.33</w:t>
            </w:r>
          </w:p>
        </w:tc>
        <w:tc>
          <w:tcPr>
            <w:tcW w:w="1166" w:type="dxa"/>
            <w:noWrap/>
            <w:vAlign w:val="center"/>
          </w:tcPr>
          <w:p w:rsidR="00B45D1D" w:rsidRPr="008007F0" w:rsidRDefault="00B45D1D" w:rsidP="004254F2">
            <w:pPr>
              <w:rPr>
                <w:color w:val="000000"/>
              </w:rPr>
            </w:pPr>
            <w:r w:rsidRPr="008007F0">
              <w:rPr>
                <w:color w:val="000000"/>
              </w:rPr>
              <w:t>1736601.55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504</w:t>
            </w:r>
          </w:p>
        </w:tc>
        <w:tc>
          <w:tcPr>
            <w:tcW w:w="1066" w:type="dxa"/>
            <w:noWrap/>
            <w:vAlign w:val="center"/>
          </w:tcPr>
          <w:p w:rsidR="00B45D1D" w:rsidRPr="008007F0" w:rsidRDefault="00B45D1D" w:rsidP="004254F2">
            <w:pPr>
              <w:rPr>
                <w:color w:val="000000"/>
              </w:rPr>
            </w:pPr>
            <w:r w:rsidRPr="008007F0">
              <w:rPr>
                <w:color w:val="000000"/>
              </w:rPr>
              <w:t>990396.35</w:t>
            </w:r>
          </w:p>
        </w:tc>
        <w:tc>
          <w:tcPr>
            <w:tcW w:w="1166" w:type="dxa"/>
            <w:noWrap/>
            <w:vAlign w:val="center"/>
          </w:tcPr>
          <w:p w:rsidR="00B45D1D" w:rsidRPr="008007F0" w:rsidRDefault="00B45D1D" w:rsidP="004254F2">
            <w:pPr>
              <w:rPr>
                <w:color w:val="000000"/>
              </w:rPr>
            </w:pPr>
            <w:r w:rsidRPr="008007F0">
              <w:rPr>
                <w:color w:val="000000"/>
              </w:rPr>
              <w:t>1736605.34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505</w:t>
            </w:r>
          </w:p>
        </w:tc>
        <w:tc>
          <w:tcPr>
            <w:tcW w:w="1066" w:type="dxa"/>
            <w:noWrap/>
            <w:vAlign w:val="center"/>
          </w:tcPr>
          <w:p w:rsidR="00B45D1D" w:rsidRPr="008007F0" w:rsidRDefault="00B45D1D" w:rsidP="004254F2">
            <w:pPr>
              <w:rPr>
                <w:color w:val="000000"/>
              </w:rPr>
            </w:pPr>
            <w:r w:rsidRPr="008007F0">
              <w:rPr>
                <w:color w:val="000000"/>
              </w:rPr>
              <w:t>990396.35</w:t>
            </w:r>
          </w:p>
        </w:tc>
        <w:tc>
          <w:tcPr>
            <w:tcW w:w="1166" w:type="dxa"/>
            <w:noWrap/>
            <w:vAlign w:val="center"/>
          </w:tcPr>
          <w:p w:rsidR="00B45D1D" w:rsidRPr="008007F0" w:rsidRDefault="00B45D1D" w:rsidP="004254F2">
            <w:pPr>
              <w:rPr>
                <w:color w:val="000000"/>
              </w:rPr>
            </w:pPr>
            <w:r w:rsidRPr="008007F0">
              <w:rPr>
                <w:color w:val="000000"/>
              </w:rPr>
              <w:t>1736605.29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506</w:t>
            </w:r>
          </w:p>
        </w:tc>
        <w:tc>
          <w:tcPr>
            <w:tcW w:w="1066" w:type="dxa"/>
            <w:noWrap/>
            <w:vAlign w:val="center"/>
          </w:tcPr>
          <w:p w:rsidR="00B45D1D" w:rsidRPr="008007F0" w:rsidRDefault="00B45D1D" w:rsidP="004254F2">
            <w:pPr>
              <w:rPr>
                <w:color w:val="000000"/>
              </w:rPr>
            </w:pPr>
            <w:r w:rsidRPr="008007F0">
              <w:rPr>
                <w:color w:val="000000"/>
              </w:rPr>
              <w:t>990384.48</w:t>
            </w:r>
          </w:p>
        </w:tc>
        <w:tc>
          <w:tcPr>
            <w:tcW w:w="1166" w:type="dxa"/>
            <w:noWrap/>
            <w:vAlign w:val="center"/>
          </w:tcPr>
          <w:p w:rsidR="00B45D1D" w:rsidRPr="008007F0" w:rsidRDefault="00B45D1D" w:rsidP="004254F2">
            <w:pPr>
              <w:rPr>
                <w:color w:val="000000"/>
              </w:rPr>
            </w:pPr>
            <w:r w:rsidRPr="008007F0">
              <w:rPr>
                <w:color w:val="000000"/>
              </w:rPr>
              <w:t>1736581.76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502</w:t>
            </w:r>
          </w:p>
        </w:tc>
        <w:tc>
          <w:tcPr>
            <w:tcW w:w="1066" w:type="dxa"/>
            <w:noWrap/>
            <w:vAlign w:val="center"/>
          </w:tcPr>
          <w:p w:rsidR="00B45D1D" w:rsidRPr="008007F0" w:rsidRDefault="00B45D1D" w:rsidP="004254F2">
            <w:pPr>
              <w:rPr>
                <w:color w:val="000000"/>
              </w:rPr>
            </w:pPr>
            <w:r w:rsidRPr="008007F0">
              <w:rPr>
                <w:color w:val="000000"/>
              </w:rPr>
              <w:t>990390.49</w:t>
            </w:r>
          </w:p>
        </w:tc>
        <w:tc>
          <w:tcPr>
            <w:tcW w:w="1166" w:type="dxa"/>
            <w:noWrap/>
            <w:vAlign w:val="center"/>
          </w:tcPr>
          <w:p w:rsidR="00B45D1D" w:rsidRPr="008007F0" w:rsidRDefault="00B45D1D" w:rsidP="004254F2">
            <w:pPr>
              <w:rPr>
                <w:color w:val="000000"/>
              </w:rPr>
            </w:pPr>
            <w:r w:rsidRPr="008007F0">
              <w:rPr>
                <w:color w:val="000000"/>
              </w:rPr>
              <w:t>1736577.99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23(1)</w:t>
            </w:r>
          </w:p>
          <w:p w:rsidR="00B45D1D" w:rsidRPr="008007F0" w:rsidRDefault="00B45D1D" w:rsidP="004254F2">
            <w:pPr>
              <w:rPr>
                <w:color w:val="000000"/>
              </w:rPr>
            </w:pPr>
            <w:r w:rsidRPr="008007F0">
              <w:rPr>
                <w:color w:val="000000"/>
              </w:rPr>
              <w:t>"86:09:0101039:2918/чзу4"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507</w:t>
            </w:r>
          </w:p>
        </w:tc>
        <w:tc>
          <w:tcPr>
            <w:tcW w:w="1066" w:type="dxa"/>
            <w:noWrap/>
            <w:vAlign w:val="center"/>
          </w:tcPr>
          <w:p w:rsidR="00B45D1D" w:rsidRPr="008007F0" w:rsidRDefault="00B45D1D" w:rsidP="004254F2">
            <w:pPr>
              <w:rPr>
                <w:color w:val="000000"/>
              </w:rPr>
            </w:pPr>
            <w:r w:rsidRPr="008007F0">
              <w:rPr>
                <w:color w:val="000000"/>
              </w:rPr>
              <w:t>989793.83</w:t>
            </w:r>
          </w:p>
        </w:tc>
        <w:tc>
          <w:tcPr>
            <w:tcW w:w="1166" w:type="dxa"/>
            <w:noWrap/>
            <w:vAlign w:val="center"/>
          </w:tcPr>
          <w:p w:rsidR="00B45D1D" w:rsidRPr="008007F0" w:rsidRDefault="00B45D1D" w:rsidP="004254F2">
            <w:pPr>
              <w:rPr>
                <w:color w:val="000000"/>
              </w:rPr>
            </w:pPr>
            <w:r w:rsidRPr="008007F0">
              <w:rPr>
                <w:color w:val="000000"/>
              </w:rPr>
              <w:t>1734652.49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508</w:t>
            </w:r>
          </w:p>
        </w:tc>
        <w:tc>
          <w:tcPr>
            <w:tcW w:w="1066" w:type="dxa"/>
            <w:noWrap/>
            <w:vAlign w:val="center"/>
          </w:tcPr>
          <w:p w:rsidR="00B45D1D" w:rsidRPr="008007F0" w:rsidRDefault="00B45D1D" w:rsidP="004254F2">
            <w:pPr>
              <w:rPr>
                <w:color w:val="000000"/>
              </w:rPr>
            </w:pPr>
            <w:r w:rsidRPr="008007F0">
              <w:rPr>
                <w:color w:val="000000"/>
              </w:rPr>
              <w:t>989796.32</w:t>
            </w:r>
          </w:p>
        </w:tc>
        <w:tc>
          <w:tcPr>
            <w:tcW w:w="1166" w:type="dxa"/>
            <w:noWrap/>
            <w:vAlign w:val="center"/>
          </w:tcPr>
          <w:p w:rsidR="00B45D1D" w:rsidRPr="008007F0" w:rsidRDefault="00B45D1D" w:rsidP="004254F2">
            <w:pPr>
              <w:rPr>
                <w:color w:val="000000"/>
              </w:rPr>
            </w:pPr>
            <w:r w:rsidRPr="008007F0">
              <w:rPr>
                <w:color w:val="000000"/>
              </w:rPr>
              <w:t>1734669.23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509</w:t>
            </w:r>
          </w:p>
        </w:tc>
        <w:tc>
          <w:tcPr>
            <w:tcW w:w="1066" w:type="dxa"/>
            <w:noWrap/>
            <w:vAlign w:val="center"/>
          </w:tcPr>
          <w:p w:rsidR="00B45D1D" w:rsidRPr="008007F0" w:rsidRDefault="00B45D1D" w:rsidP="004254F2">
            <w:pPr>
              <w:rPr>
                <w:color w:val="000000"/>
              </w:rPr>
            </w:pPr>
            <w:r w:rsidRPr="008007F0">
              <w:rPr>
                <w:color w:val="000000"/>
              </w:rPr>
              <w:t>989791.58</w:t>
            </w:r>
          </w:p>
        </w:tc>
        <w:tc>
          <w:tcPr>
            <w:tcW w:w="1166" w:type="dxa"/>
            <w:noWrap/>
            <w:vAlign w:val="center"/>
          </w:tcPr>
          <w:p w:rsidR="00B45D1D" w:rsidRPr="008007F0" w:rsidRDefault="00B45D1D" w:rsidP="004254F2">
            <w:pPr>
              <w:rPr>
                <w:color w:val="000000"/>
              </w:rPr>
            </w:pPr>
            <w:r w:rsidRPr="008007F0">
              <w:rPr>
                <w:color w:val="000000"/>
              </w:rPr>
              <w:t>1734652.56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507</w:t>
            </w:r>
          </w:p>
        </w:tc>
        <w:tc>
          <w:tcPr>
            <w:tcW w:w="1066" w:type="dxa"/>
            <w:noWrap/>
            <w:vAlign w:val="center"/>
          </w:tcPr>
          <w:p w:rsidR="00B45D1D" w:rsidRPr="008007F0" w:rsidRDefault="00B45D1D" w:rsidP="004254F2">
            <w:pPr>
              <w:rPr>
                <w:color w:val="000000"/>
              </w:rPr>
            </w:pPr>
            <w:r w:rsidRPr="008007F0">
              <w:rPr>
                <w:color w:val="000000"/>
              </w:rPr>
              <w:t>989793.83</w:t>
            </w:r>
          </w:p>
        </w:tc>
        <w:tc>
          <w:tcPr>
            <w:tcW w:w="1166" w:type="dxa"/>
            <w:noWrap/>
            <w:vAlign w:val="center"/>
          </w:tcPr>
          <w:p w:rsidR="00B45D1D" w:rsidRPr="008007F0" w:rsidRDefault="00B45D1D" w:rsidP="004254F2">
            <w:pPr>
              <w:rPr>
                <w:color w:val="000000"/>
              </w:rPr>
            </w:pPr>
            <w:r w:rsidRPr="008007F0">
              <w:rPr>
                <w:color w:val="000000"/>
              </w:rPr>
              <w:t>1734652.49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23(2)</w:t>
            </w:r>
          </w:p>
          <w:p w:rsidR="00B45D1D" w:rsidRPr="008007F0" w:rsidRDefault="00B45D1D" w:rsidP="004254F2">
            <w:pPr>
              <w:rPr>
                <w:color w:val="000000"/>
              </w:rPr>
            </w:pPr>
            <w:r w:rsidRPr="008007F0">
              <w:rPr>
                <w:color w:val="000000"/>
              </w:rPr>
              <w:t>"86:09:0101039:2918/чзу4"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510</w:t>
            </w:r>
          </w:p>
        </w:tc>
        <w:tc>
          <w:tcPr>
            <w:tcW w:w="1066" w:type="dxa"/>
            <w:noWrap/>
            <w:vAlign w:val="center"/>
          </w:tcPr>
          <w:p w:rsidR="00B45D1D" w:rsidRPr="008007F0" w:rsidRDefault="00B45D1D" w:rsidP="004254F2">
            <w:pPr>
              <w:rPr>
                <w:color w:val="000000"/>
              </w:rPr>
            </w:pPr>
            <w:r w:rsidRPr="008007F0">
              <w:rPr>
                <w:color w:val="000000"/>
              </w:rPr>
              <w:t>989802.34</w:t>
            </w:r>
          </w:p>
        </w:tc>
        <w:tc>
          <w:tcPr>
            <w:tcW w:w="1166" w:type="dxa"/>
            <w:noWrap/>
            <w:vAlign w:val="center"/>
          </w:tcPr>
          <w:p w:rsidR="00B45D1D" w:rsidRPr="008007F0" w:rsidRDefault="00B45D1D" w:rsidP="004254F2">
            <w:pPr>
              <w:rPr>
                <w:color w:val="000000"/>
              </w:rPr>
            </w:pPr>
            <w:r w:rsidRPr="008007F0">
              <w:rPr>
                <w:color w:val="000000"/>
              </w:rPr>
              <w:t>1734690.37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511</w:t>
            </w:r>
          </w:p>
        </w:tc>
        <w:tc>
          <w:tcPr>
            <w:tcW w:w="1066" w:type="dxa"/>
            <w:noWrap/>
            <w:vAlign w:val="center"/>
          </w:tcPr>
          <w:p w:rsidR="00B45D1D" w:rsidRPr="008007F0" w:rsidRDefault="00B45D1D" w:rsidP="004254F2">
            <w:pPr>
              <w:rPr>
                <w:color w:val="000000"/>
              </w:rPr>
            </w:pPr>
            <w:r w:rsidRPr="008007F0">
              <w:rPr>
                <w:color w:val="000000"/>
              </w:rPr>
              <w:t>989800.34</w:t>
            </w:r>
          </w:p>
        </w:tc>
        <w:tc>
          <w:tcPr>
            <w:tcW w:w="1166" w:type="dxa"/>
            <w:noWrap/>
            <w:vAlign w:val="center"/>
          </w:tcPr>
          <w:p w:rsidR="00B45D1D" w:rsidRPr="008007F0" w:rsidRDefault="00B45D1D" w:rsidP="004254F2">
            <w:pPr>
              <w:rPr>
                <w:color w:val="000000"/>
              </w:rPr>
            </w:pPr>
            <w:r w:rsidRPr="008007F0">
              <w:rPr>
                <w:color w:val="000000"/>
              </w:rPr>
              <w:t>1734683.34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512</w:t>
            </w:r>
          </w:p>
        </w:tc>
        <w:tc>
          <w:tcPr>
            <w:tcW w:w="1066" w:type="dxa"/>
            <w:noWrap/>
            <w:vAlign w:val="center"/>
          </w:tcPr>
          <w:p w:rsidR="00B45D1D" w:rsidRPr="008007F0" w:rsidRDefault="00B45D1D" w:rsidP="004254F2">
            <w:pPr>
              <w:rPr>
                <w:color w:val="000000"/>
              </w:rPr>
            </w:pPr>
            <w:r w:rsidRPr="008007F0">
              <w:rPr>
                <w:color w:val="000000"/>
              </w:rPr>
              <w:t>989801.2</w:t>
            </w:r>
          </w:p>
        </w:tc>
        <w:tc>
          <w:tcPr>
            <w:tcW w:w="1166" w:type="dxa"/>
            <w:noWrap/>
            <w:vAlign w:val="center"/>
          </w:tcPr>
          <w:p w:rsidR="00B45D1D" w:rsidRPr="008007F0" w:rsidRDefault="00B45D1D" w:rsidP="004254F2">
            <w:pPr>
              <w:rPr>
                <w:color w:val="000000"/>
              </w:rPr>
            </w:pPr>
            <w:r w:rsidRPr="008007F0">
              <w:rPr>
                <w:color w:val="000000"/>
              </w:rPr>
              <w:t>1734683.23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513</w:t>
            </w:r>
          </w:p>
        </w:tc>
        <w:tc>
          <w:tcPr>
            <w:tcW w:w="1066" w:type="dxa"/>
            <w:noWrap/>
            <w:vAlign w:val="center"/>
          </w:tcPr>
          <w:p w:rsidR="00B45D1D" w:rsidRPr="008007F0" w:rsidRDefault="00B45D1D" w:rsidP="004254F2">
            <w:pPr>
              <w:rPr>
                <w:color w:val="000000"/>
              </w:rPr>
            </w:pPr>
            <w:r w:rsidRPr="008007F0">
              <w:rPr>
                <w:color w:val="000000"/>
              </w:rPr>
              <w:t>989802.41</w:t>
            </w:r>
          </w:p>
        </w:tc>
        <w:tc>
          <w:tcPr>
            <w:tcW w:w="1166" w:type="dxa"/>
            <w:noWrap/>
            <w:vAlign w:val="center"/>
          </w:tcPr>
          <w:p w:rsidR="00B45D1D" w:rsidRPr="008007F0" w:rsidRDefault="00B45D1D" w:rsidP="004254F2">
            <w:pPr>
              <w:rPr>
                <w:color w:val="000000"/>
              </w:rPr>
            </w:pPr>
            <w:r w:rsidRPr="008007F0">
              <w:rPr>
                <w:color w:val="000000"/>
              </w:rPr>
              <w:t>1734690.36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510</w:t>
            </w:r>
          </w:p>
        </w:tc>
        <w:tc>
          <w:tcPr>
            <w:tcW w:w="1066" w:type="dxa"/>
            <w:noWrap/>
            <w:vAlign w:val="center"/>
          </w:tcPr>
          <w:p w:rsidR="00B45D1D" w:rsidRPr="008007F0" w:rsidRDefault="00B45D1D" w:rsidP="004254F2">
            <w:pPr>
              <w:rPr>
                <w:color w:val="000000"/>
              </w:rPr>
            </w:pPr>
            <w:r w:rsidRPr="008007F0">
              <w:rPr>
                <w:color w:val="000000"/>
              </w:rPr>
              <w:t>989802.34</w:t>
            </w:r>
          </w:p>
        </w:tc>
        <w:tc>
          <w:tcPr>
            <w:tcW w:w="1166" w:type="dxa"/>
            <w:noWrap/>
            <w:vAlign w:val="center"/>
          </w:tcPr>
          <w:p w:rsidR="00B45D1D" w:rsidRPr="008007F0" w:rsidRDefault="00B45D1D" w:rsidP="004254F2">
            <w:pPr>
              <w:rPr>
                <w:color w:val="000000"/>
              </w:rPr>
            </w:pPr>
            <w:r w:rsidRPr="008007F0">
              <w:rPr>
                <w:color w:val="000000"/>
              </w:rPr>
              <w:t>1734690.37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23(3)</w:t>
            </w:r>
          </w:p>
          <w:p w:rsidR="00B45D1D" w:rsidRPr="008007F0" w:rsidRDefault="00B45D1D" w:rsidP="004254F2">
            <w:pPr>
              <w:rPr>
                <w:color w:val="000000"/>
              </w:rPr>
            </w:pPr>
            <w:r w:rsidRPr="008007F0">
              <w:rPr>
                <w:color w:val="000000"/>
              </w:rPr>
              <w:t>"86:09:0101039:2918/чзу4"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514</w:t>
            </w:r>
          </w:p>
        </w:tc>
        <w:tc>
          <w:tcPr>
            <w:tcW w:w="1066" w:type="dxa"/>
            <w:noWrap/>
            <w:vAlign w:val="center"/>
          </w:tcPr>
          <w:p w:rsidR="00B45D1D" w:rsidRPr="008007F0" w:rsidRDefault="00B45D1D" w:rsidP="004254F2">
            <w:pPr>
              <w:rPr>
                <w:color w:val="000000"/>
              </w:rPr>
            </w:pPr>
            <w:r w:rsidRPr="008007F0">
              <w:rPr>
                <w:color w:val="000000"/>
              </w:rPr>
              <w:t>989773.78</w:t>
            </w:r>
          </w:p>
        </w:tc>
        <w:tc>
          <w:tcPr>
            <w:tcW w:w="1166" w:type="dxa"/>
            <w:noWrap/>
            <w:vAlign w:val="center"/>
          </w:tcPr>
          <w:p w:rsidR="00B45D1D" w:rsidRPr="008007F0" w:rsidRDefault="00B45D1D" w:rsidP="004254F2">
            <w:pPr>
              <w:rPr>
                <w:color w:val="000000"/>
              </w:rPr>
            </w:pPr>
            <w:r w:rsidRPr="008007F0">
              <w:rPr>
                <w:color w:val="000000"/>
              </w:rPr>
              <w:t>1734567.21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515</w:t>
            </w:r>
          </w:p>
        </w:tc>
        <w:tc>
          <w:tcPr>
            <w:tcW w:w="1066" w:type="dxa"/>
            <w:noWrap/>
            <w:vAlign w:val="center"/>
          </w:tcPr>
          <w:p w:rsidR="00B45D1D" w:rsidRPr="008007F0" w:rsidRDefault="00B45D1D" w:rsidP="004254F2">
            <w:pPr>
              <w:rPr>
                <w:color w:val="000000"/>
              </w:rPr>
            </w:pPr>
            <w:r w:rsidRPr="008007F0">
              <w:rPr>
                <w:color w:val="000000"/>
              </w:rPr>
              <w:t>989790.38</w:t>
            </w:r>
          </w:p>
        </w:tc>
        <w:tc>
          <w:tcPr>
            <w:tcW w:w="1166" w:type="dxa"/>
            <w:noWrap/>
            <w:vAlign w:val="center"/>
          </w:tcPr>
          <w:p w:rsidR="00B45D1D" w:rsidRPr="008007F0" w:rsidRDefault="00B45D1D" w:rsidP="004254F2">
            <w:pPr>
              <w:rPr>
                <w:color w:val="000000"/>
              </w:rPr>
            </w:pPr>
            <w:r w:rsidRPr="008007F0">
              <w:rPr>
                <w:color w:val="000000"/>
              </w:rPr>
              <w:t>1734625.57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516</w:t>
            </w:r>
          </w:p>
        </w:tc>
        <w:tc>
          <w:tcPr>
            <w:tcW w:w="1066" w:type="dxa"/>
            <w:noWrap/>
            <w:vAlign w:val="center"/>
          </w:tcPr>
          <w:p w:rsidR="00B45D1D" w:rsidRPr="008007F0" w:rsidRDefault="00B45D1D" w:rsidP="004254F2">
            <w:pPr>
              <w:rPr>
                <w:color w:val="000000"/>
              </w:rPr>
            </w:pPr>
            <w:r w:rsidRPr="008007F0">
              <w:rPr>
                <w:color w:val="000000"/>
              </w:rPr>
              <w:t>989783.99</w:t>
            </w:r>
          </w:p>
        </w:tc>
        <w:tc>
          <w:tcPr>
            <w:tcW w:w="1166" w:type="dxa"/>
            <w:noWrap/>
            <w:vAlign w:val="center"/>
          </w:tcPr>
          <w:p w:rsidR="00B45D1D" w:rsidRPr="008007F0" w:rsidRDefault="00B45D1D" w:rsidP="004254F2">
            <w:pPr>
              <w:rPr>
                <w:color w:val="000000"/>
              </w:rPr>
            </w:pPr>
            <w:r w:rsidRPr="008007F0">
              <w:rPr>
                <w:color w:val="000000"/>
              </w:rPr>
              <w:t>1734625.79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517</w:t>
            </w:r>
          </w:p>
        </w:tc>
        <w:tc>
          <w:tcPr>
            <w:tcW w:w="1066" w:type="dxa"/>
            <w:noWrap/>
            <w:vAlign w:val="center"/>
          </w:tcPr>
          <w:p w:rsidR="00B45D1D" w:rsidRPr="008007F0" w:rsidRDefault="00B45D1D" w:rsidP="004254F2">
            <w:pPr>
              <w:rPr>
                <w:color w:val="000000"/>
              </w:rPr>
            </w:pPr>
            <w:r w:rsidRPr="008007F0">
              <w:rPr>
                <w:color w:val="000000"/>
              </w:rPr>
              <w:t>989783.89</w:t>
            </w:r>
          </w:p>
        </w:tc>
        <w:tc>
          <w:tcPr>
            <w:tcW w:w="1166" w:type="dxa"/>
            <w:noWrap/>
            <w:vAlign w:val="center"/>
          </w:tcPr>
          <w:p w:rsidR="00B45D1D" w:rsidRPr="008007F0" w:rsidRDefault="00B45D1D" w:rsidP="004254F2">
            <w:pPr>
              <w:rPr>
                <w:color w:val="000000"/>
              </w:rPr>
            </w:pPr>
            <w:r w:rsidRPr="008007F0">
              <w:rPr>
                <w:color w:val="000000"/>
              </w:rPr>
              <w:t>1734625.45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518</w:t>
            </w:r>
          </w:p>
        </w:tc>
        <w:tc>
          <w:tcPr>
            <w:tcW w:w="1066" w:type="dxa"/>
            <w:noWrap/>
            <w:vAlign w:val="center"/>
          </w:tcPr>
          <w:p w:rsidR="00B45D1D" w:rsidRPr="008007F0" w:rsidRDefault="00B45D1D" w:rsidP="004254F2">
            <w:pPr>
              <w:rPr>
                <w:color w:val="000000"/>
              </w:rPr>
            </w:pPr>
            <w:r w:rsidRPr="008007F0">
              <w:rPr>
                <w:color w:val="000000"/>
              </w:rPr>
              <w:t>989782.82</w:t>
            </w:r>
          </w:p>
        </w:tc>
        <w:tc>
          <w:tcPr>
            <w:tcW w:w="1166" w:type="dxa"/>
            <w:noWrap/>
            <w:vAlign w:val="center"/>
          </w:tcPr>
          <w:p w:rsidR="00B45D1D" w:rsidRPr="008007F0" w:rsidRDefault="00B45D1D" w:rsidP="004254F2">
            <w:pPr>
              <w:rPr>
                <w:color w:val="000000"/>
              </w:rPr>
            </w:pPr>
            <w:r w:rsidRPr="008007F0">
              <w:rPr>
                <w:color w:val="000000"/>
              </w:rPr>
              <w:t>1734616.1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519</w:t>
            </w:r>
          </w:p>
        </w:tc>
        <w:tc>
          <w:tcPr>
            <w:tcW w:w="1066" w:type="dxa"/>
            <w:noWrap/>
            <w:vAlign w:val="center"/>
          </w:tcPr>
          <w:p w:rsidR="00B45D1D" w:rsidRPr="008007F0" w:rsidRDefault="00B45D1D" w:rsidP="004254F2">
            <w:pPr>
              <w:rPr>
                <w:color w:val="000000"/>
              </w:rPr>
            </w:pPr>
            <w:r w:rsidRPr="008007F0">
              <w:rPr>
                <w:color w:val="000000"/>
              </w:rPr>
              <w:t>989779.99</w:t>
            </w:r>
          </w:p>
        </w:tc>
        <w:tc>
          <w:tcPr>
            <w:tcW w:w="1166" w:type="dxa"/>
            <w:noWrap/>
            <w:vAlign w:val="center"/>
          </w:tcPr>
          <w:p w:rsidR="00B45D1D" w:rsidRPr="008007F0" w:rsidRDefault="00B45D1D" w:rsidP="004254F2">
            <w:pPr>
              <w:rPr>
                <w:color w:val="000000"/>
              </w:rPr>
            </w:pPr>
            <w:r w:rsidRPr="008007F0">
              <w:rPr>
                <w:color w:val="000000"/>
              </w:rPr>
              <w:t>1734595.06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520</w:t>
            </w:r>
          </w:p>
        </w:tc>
        <w:tc>
          <w:tcPr>
            <w:tcW w:w="1066" w:type="dxa"/>
            <w:noWrap/>
            <w:vAlign w:val="center"/>
          </w:tcPr>
          <w:p w:rsidR="00B45D1D" w:rsidRPr="008007F0" w:rsidRDefault="00B45D1D" w:rsidP="004254F2">
            <w:pPr>
              <w:rPr>
                <w:color w:val="000000"/>
              </w:rPr>
            </w:pPr>
            <w:r w:rsidRPr="008007F0">
              <w:rPr>
                <w:color w:val="000000"/>
              </w:rPr>
              <w:t>989773.19</w:t>
            </w:r>
          </w:p>
        </w:tc>
        <w:tc>
          <w:tcPr>
            <w:tcW w:w="1166" w:type="dxa"/>
            <w:noWrap/>
            <w:vAlign w:val="center"/>
          </w:tcPr>
          <w:p w:rsidR="00B45D1D" w:rsidRPr="008007F0" w:rsidRDefault="00B45D1D" w:rsidP="004254F2">
            <w:pPr>
              <w:rPr>
                <w:color w:val="000000"/>
              </w:rPr>
            </w:pPr>
            <w:r w:rsidRPr="008007F0">
              <w:rPr>
                <w:color w:val="000000"/>
              </w:rPr>
              <w:t>1734567.44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514</w:t>
            </w:r>
          </w:p>
        </w:tc>
        <w:tc>
          <w:tcPr>
            <w:tcW w:w="1066" w:type="dxa"/>
            <w:noWrap/>
            <w:vAlign w:val="center"/>
          </w:tcPr>
          <w:p w:rsidR="00B45D1D" w:rsidRPr="008007F0" w:rsidRDefault="00B45D1D" w:rsidP="004254F2">
            <w:pPr>
              <w:rPr>
                <w:color w:val="000000"/>
              </w:rPr>
            </w:pPr>
            <w:r w:rsidRPr="008007F0">
              <w:rPr>
                <w:color w:val="000000"/>
              </w:rPr>
              <w:t>989773.78</w:t>
            </w:r>
          </w:p>
        </w:tc>
        <w:tc>
          <w:tcPr>
            <w:tcW w:w="1166" w:type="dxa"/>
            <w:noWrap/>
            <w:vAlign w:val="center"/>
          </w:tcPr>
          <w:p w:rsidR="00B45D1D" w:rsidRPr="008007F0" w:rsidRDefault="00B45D1D" w:rsidP="004254F2">
            <w:pPr>
              <w:rPr>
                <w:color w:val="000000"/>
              </w:rPr>
            </w:pPr>
            <w:r w:rsidRPr="008007F0">
              <w:rPr>
                <w:color w:val="000000"/>
              </w:rPr>
              <w:t>1734567.21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24(1)</w:t>
            </w:r>
          </w:p>
          <w:p w:rsidR="00B45D1D" w:rsidRPr="008007F0" w:rsidRDefault="00B45D1D" w:rsidP="004254F2">
            <w:pPr>
              <w:rPr>
                <w:color w:val="000000"/>
              </w:rPr>
            </w:pPr>
            <w:r w:rsidRPr="008007F0">
              <w:rPr>
                <w:color w:val="000000"/>
              </w:rPr>
              <w:t>"86:09:0101039:2919/чзу2"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521</w:t>
            </w:r>
          </w:p>
        </w:tc>
        <w:tc>
          <w:tcPr>
            <w:tcW w:w="1066" w:type="dxa"/>
            <w:noWrap/>
            <w:vAlign w:val="center"/>
          </w:tcPr>
          <w:p w:rsidR="00B45D1D" w:rsidRPr="008007F0" w:rsidRDefault="00B45D1D" w:rsidP="004254F2">
            <w:pPr>
              <w:rPr>
                <w:color w:val="000000"/>
              </w:rPr>
            </w:pPr>
            <w:r w:rsidRPr="008007F0">
              <w:rPr>
                <w:color w:val="000000"/>
              </w:rPr>
              <w:t>989590.82</w:t>
            </w:r>
          </w:p>
        </w:tc>
        <w:tc>
          <w:tcPr>
            <w:tcW w:w="1166" w:type="dxa"/>
            <w:noWrap/>
            <w:vAlign w:val="center"/>
          </w:tcPr>
          <w:p w:rsidR="00B45D1D" w:rsidRPr="008007F0" w:rsidRDefault="00B45D1D" w:rsidP="004254F2">
            <w:pPr>
              <w:rPr>
                <w:color w:val="000000"/>
              </w:rPr>
            </w:pPr>
            <w:r w:rsidRPr="008007F0">
              <w:rPr>
                <w:color w:val="000000"/>
              </w:rPr>
              <w:t>1733958.4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522</w:t>
            </w:r>
          </w:p>
        </w:tc>
        <w:tc>
          <w:tcPr>
            <w:tcW w:w="1066" w:type="dxa"/>
            <w:noWrap/>
            <w:vAlign w:val="center"/>
          </w:tcPr>
          <w:p w:rsidR="00B45D1D" w:rsidRPr="008007F0" w:rsidRDefault="00B45D1D" w:rsidP="004254F2">
            <w:pPr>
              <w:rPr>
                <w:color w:val="000000"/>
              </w:rPr>
            </w:pPr>
            <w:r w:rsidRPr="008007F0">
              <w:rPr>
                <w:color w:val="000000"/>
              </w:rPr>
              <w:t>989592.86</w:t>
            </w:r>
          </w:p>
        </w:tc>
        <w:tc>
          <w:tcPr>
            <w:tcW w:w="1166" w:type="dxa"/>
            <w:noWrap/>
            <w:vAlign w:val="center"/>
          </w:tcPr>
          <w:p w:rsidR="00B45D1D" w:rsidRPr="008007F0" w:rsidRDefault="00B45D1D" w:rsidP="004254F2">
            <w:pPr>
              <w:rPr>
                <w:color w:val="000000"/>
              </w:rPr>
            </w:pPr>
            <w:r w:rsidRPr="008007F0">
              <w:rPr>
                <w:color w:val="000000"/>
              </w:rPr>
              <w:t>1733958.55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523</w:t>
            </w:r>
          </w:p>
        </w:tc>
        <w:tc>
          <w:tcPr>
            <w:tcW w:w="1066" w:type="dxa"/>
            <w:noWrap/>
            <w:vAlign w:val="center"/>
          </w:tcPr>
          <w:p w:rsidR="00B45D1D" w:rsidRPr="008007F0" w:rsidRDefault="00B45D1D" w:rsidP="004254F2">
            <w:pPr>
              <w:rPr>
                <w:color w:val="000000"/>
              </w:rPr>
            </w:pPr>
            <w:r w:rsidRPr="008007F0">
              <w:rPr>
                <w:color w:val="000000"/>
              </w:rPr>
              <w:t>989592.74</w:t>
            </w:r>
          </w:p>
        </w:tc>
        <w:tc>
          <w:tcPr>
            <w:tcW w:w="1166" w:type="dxa"/>
            <w:noWrap/>
            <w:vAlign w:val="center"/>
          </w:tcPr>
          <w:p w:rsidR="00B45D1D" w:rsidRPr="008007F0" w:rsidRDefault="00B45D1D" w:rsidP="004254F2">
            <w:pPr>
              <w:rPr>
                <w:color w:val="000000"/>
              </w:rPr>
            </w:pPr>
            <w:r w:rsidRPr="008007F0">
              <w:rPr>
                <w:color w:val="000000"/>
              </w:rPr>
              <w:t>1733959.4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521</w:t>
            </w:r>
          </w:p>
        </w:tc>
        <w:tc>
          <w:tcPr>
            <w:tcW w:w="1066" w:type="dxa"/>
            <w:noWrap/>
            <w:vAlign w:val="center"/>
          </w:tcPr>
          <w:p w:rsidR="00B45D1D" w:rsidRPr="008007F0" w:rsidRDefault="00B45D1D" w:rsidP="004254F2">
            <w:pPr>
              <w:rPr>
                <w:color w:val="000000"/>
              </w:rPr>
            </w:pPr>
            <w:r w:rsidRPr="008007F0">
              <w:rPr>
                <w:color w:val="000000"/>
              </w:rPr>
              <w:t>989590.82</w:t>
            </w:r>
          </w:p>
        </w:tc>
        <w:tc>
          <w:tcPr>
            <w:tcW w:w="1166" w:type="dxa"/>
            <w:noWrap/>
            <w:vAlign w:val="center"/>
          </w:tcPr>
          <w:p w:rsidR="00B45D1D" w:rsidRPr="008007F0" w:rsidRDefault="00B45D1D" w:rsidP="004254F2">
            <w:pPr>
              <w:rPr>
                <w:color w:val="000000"/>
              </w:rPr>
            </w:pPr>
            <w:r w:rsidRPr="008007F0">
              <w:rPr>
                <w:color w:val="000000"/>
              </w:rPr>
              <w:t>1733958.4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24(2)</w:t>
            </w:r>
          </w:p>
          <w:p w:rsidR="00B45D1D" w:rsidRPr="008007F0" w:rsidRDefault="00B45D1D" w:rsidP="004254F2">
            <w:pPr>
              <w:rPr>
                <w:color w:val="000000"/>
              </w:rPr>
            </w:pPr>
            <w:r w:rsidRPr="008007F0">
              <w:rPr>
                <w:color w:val="000000"/>
              </w:rPr>
              <w:t>"86:09:0101039:2919/чзу2"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524</w:t>
            </w:r>
          </w:p>
        </w:tc>
        <w:tc>
          <w:tcPr>
            <w:tcW w:w="1066" w:type="dxa"/>
            <w:noWrap/>
            <w:vAlign w:val="center"/>
          </w:tcPr>
          <w:p w:rsidR="00B45D1D" w:rsidRPr="008007F0" w:rsidRDefault="00B45D1D" w:rsidP="004254F2">
            <w:pPr>
              <w:rPr>
                <w:color w:val="000000"/>
              </w:rPr>
            </w:pPr>
            <w:r w:rsidRPr="008007F0">
              <w:rPr>
                <w:color w:val="000000"/>
              </w:rPr>
              <w:t>989597.85</w:t>
            </w:r>
          </w:p>
        </w:tc>
        <w:tc>
          <w:tcPr>
            <w:tcW w:w="1166" w:type="dxa"/>
            <w:noWrap/>
            <w:vAlign w:val="center"/>
          </w:tcPr>
          <w:p w:rsidR="00B45D1D" w:rsidRPr="008007F0" w:rsidRDefault="00B45D1D" w:rsidP="004254F2">
            <w:pPr>
              <w:rPr>
                <w:color w:val="000000"/>
              </w:rPr>
            </w:pPr>
            <w:r w:rsidRPr="008007F0">
              <w:rPr>
                <w:color w:val="000000"/>
              </w:rPr>
              <w:t>1733958.91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525</w:t>
            </w:r>
          </w:p>
        </w:tc>
        <w:tc>
          <w:tcPr>
            <w:tcW w:w="1066" w:type="dxa"/>
            <w:noWrap/>
            <w:vAlign w:val="center"/>
          </w:tcPr>
          <w:p w:rsidR="00B45D1D" w:rsidRPr="008007F0" w:rsidRDefault="00B45D1D" w:rsidP="004254F2">
            <w:pPr>
              <w:rPr>
                <w:color w:val="000000"/>
              </w:rPr>
            </w:pPr>
            <w:r w:rsidRPr="008007F0">
              <w:rPr>
                <w:color w:val="000000"/>
              </w:rPr>
              <w:t>989598.64</w:t>
            </w:r>
          </w:p>
        </w:tc>
        <w:tc>
          <w:tcPr>
            <w:tcW w:w="1166" w:type="dxa"/>
            <w:noWrap/>
            <w:vAlign w:val="center"/>
          </w:tcPr>
          <w:p w:rsidR="00B45D1D" w:rsidRPr="008007F0" w:rsidRDefault="00B45D1D" w:rsidP="004254F2">
            <w:pPr>
              <w:rPr>
                <w:color w:val="000000"/>
              </w:rPr>
            </w:pPr>
            <w:r w:rsidRPr="008007F0">
              <w:rPr>
                <w:color w:val="000000"/>
              </w:rPr>
              <w:t>1733958.96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526</w:t>
            </w:r>
          </w:p>
        </w:tc>
        <w:tc>
          <w:tcPr>
            <w:tcW w:w="1066" w:type="dxa"/>
            <w:noWrap/>
            <w:vAlign w:val="center"/>
          </w:tcPr>
          <w:p w:rsidR="00B45D1D" w:rsidRPr="008007F0" w:rsidRDefault="00B45D1D" w:rsidP="004254F2">
            <w:pPr>
              <w:rPr>
                <w:color w:val="000000"/>
              </w:rPr>
            </w:pPr>
            <w:r w:rsidRPr="008007F0">
              <w:rPr>
                <w:color w:val="000000"/>
              </w:rPr>
              <w:t>989602.14</w:t>
            </w:r>
          </w:p>
        </w:tc>
        <w:tc>
          <w:tcPr>
            <w:tcW w:w="1166" w:type="dxa"/>
            <w:noWrap/>
            <w:vAlign w:val="center"/>
          </w:tcPr>
          <w:p w:rsidR="00B45D1D" w:rsidRPr="008007F0" w:rsidRDefault="00B45D1D" w:rsidP="004254F2">
            <w:pPr>
              <w:rPr>
                <w:color w:val="000000"/>
              </w:rPr>
            </w:pPr>
            <w:r w:rsidRPr="008007F0">
              <w:rPr>
                <w:color w:val="000000"/>
              </w:rPr>
              <w:t>1733971.94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527</w:t>
            </w:r>
          </w:p>
        </w:tc>
        <w:tc>
          <w:tcPr>
            <w:tcW w:w="1066" w:type="dxa"/>
            <w:noWrap/>
            <w:vAlign w:val="center"/>
          </w:tcPr>
          <w:p w:rsidR="00B45D1D" w:rsidRPr="008007F0" w:rsidRDefault="00B45D1D" w:rsidP="004254F2">
            <w:pPr>
              <w:rPr>
                <w:color w:val="000000"/>
              </w:rPr>
            </w:pPr>
            <w:r w:rsidRPr="008007F0">
              <w:rPr>
                <w:color w:val="000000"/>
              </w:rPr>
              <w:t>989598.13</w:t>
            </w:r>
          </w:p>
        </w:tc>
        <w:tc>
          <w:tcPr>
            <w:tcW w:w="1166" w:type="dxa"/>
            <w:noWrap/>
            <w:vAlign w:val="center"/>
          </w:tcPr>
          <w:p w:rsidR="00B45D1D" w:rsidRPr="008007F0" w:rsidRDefault="00B45D1D" w:rsidP="004254F2">
            <w:pPr>
              <w:rPr>
                <w:color w:val="000000"/>
              </w:rPr>
            </w:pPr>
            <w:r w:rsidRPr="008007F0">
              <w:rPr>
                <w:color w:val="000000"/>
              </w:rPr>
              <w:t>1734001.49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528</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1733986.62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524</w:t>
            </w:r>
          </w:p>
        </w:tc>
        <w:tc>
          <w:tcPr>
            <w:tcW w:w="1066" w:type="dxa"/>
            <w:noWrap/>
            <w:vAlign w:val="center"/>
          </w:tcPr>
          <w:p w:rsidR="00B45D1D" w:rsidRPr="008007F0" w:rsidRDefault="00B45D1D" w:rsidP="004254F2">
            <w:pPr>
              <w:rPr>
                <w:color w:val="000000"/>
              </w:rPr>
            </w:pPr>
            <w:r w:rsidRPr="008007F0">
              <w:rPr>
                <w:color w:val="000000"/>
              </w:rPr>
              <w:t>989597.85</w:t>
            </w:r>
          </w:p>
        </w:tc>
        <w:tc>
          <w:tcPr>
            <w:tcW w:w="1166" w:type="dxa"/>
            <w:noWrap/>
            <w:vAlign w:val="center"/>
          </w:tcPr>
          <w:p w:rsidR="00B45D1D" w:rsidRPr="008007F0" w:rsidRDefault="00B45D1D" w:rsidP="004254F2">
            <w:pPr>
              <w:rPr>
                <w:color w:val="000000"/>
              </w:rPr>
            </w:pPr>
            <w:r w:rsidRPr="008007F0">
              <w:rPr>
                <w:color w:val="000000"/>
              </w:rPr>
              <w:t>1733958.91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25</w:t>
            </w:r>
          </w:p>
          <w:p w:rsidR="00B45D1D" w:rsidRPr="008007F0" w:rsidRDefault="00B45D1D" w:rsidP="004254F2">
            <w:pPr>
              <w:rPr>
                <w:color w:val="000000"/>
              </w:rPr>
            </w:pPr>
            <w:r w:rsidRPr="008007F0">
              <w:rPr>
                <w:color w:val="000000"/>
              </w:rPr>
              <w:t>"86:09:0101039:2597/чзу2"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529</w:t>
            </w:r>
          </w:p>
        </w:tc>
        <w:tc>
          <w:tcPr>
            <w:tcW w:w="1066" w:type="dxa"/>
            <w:noWrap/>
            <w:vAlign w:val="center"/>
          </w:tcPr>
          <w:p w:rsidR="00B45D1D" w:rsidRPr="008007F0" w:rsidRDefault="00B45D1D" w:rsidP="004254F2">
            <w:pPr>
              <w:rPr>
                <w:color w:val="000000"/>
              </w:rPr>
            </w:pPr>
            <w:r w:rsidRPr="008007F0">
              <w:rPr>
                <w:color w:val="000000"/>
              </w:rPr>
              <w:t>990380.29</w:t>
            </w:r>
          </w:p>
        </w:tc>
        <w:tc>
          <w:tcPr>
            <w:tcW w:w="1166" w:type="dxa"/>
            <w:noWrap/>
            <w:vAlign w:val="center"/>
          </w:tcPr>
          <w:p w:rsidR="00B45D1D" w:rsidRPr="008007F0" w:rsidRDefault="00B45D1D" w:rsidP="004254F2">
            <w:pPr>
              <w:rPr>
                <w:color w:val="000000"/>
              </w:rPr>
            </w:pPr>
            <w:r w:rsidRPr="008007F0">
              <w:rPr>
                <w:color w:val="000000"/>
              </w:rPr>
              <w:t>1736648.13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530</w:t>
            </w:r>
          </w:p>
        </w:tc>
        <w:tc>
          <w:tcPr>
            <w:tcW w:w="1066" w:type="dxa"/>
            <w:noWrap/>
            <w:vAlign w:val="center"/>
          </w:tcPr>
          <w:p w:rsidR="00B45D1D" w:rsidRPr="008007F0" w:rsidRDefault="00B45D1D" w:rsidP="004254F2">
            <w:pPr>
              <w:rPr>
                <w:color w:val="000000"/>
              </w:rPr>
            </w:pPr>
            <w:r w:rsidRPr="008007F0">
              <w:rPr>
                <w:color w:val="000000"/>
              </w:rPr>
              <w:t>990367.58</w:t>
            </w:r>
          </w:p>
        </w:tc>
        <w:tc>
          <w:tcPr>
            <w:tcW w:w="1166" w:type="dxa"/>
            <w:noWrap/>
            <w:vAlign w:val="center"/>
          </w:tcPr>
          <w:p w:rsidR="00B45D1D" w:rsidRPr="008007F0" w:rsidRDefault="00B45D1D" w:rsidP="004254F2">
            <w:pPr>
              <w:rPr>
                <w:color w:val="000000"/>
              </w:rPr>
            </w:pPr>
            <w:r w:rsidRPr="008007F0">
              <w:rPr>
                <w:color w:val="000000"/>
              </w:rPr>
              <w:t>1736656.27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531</w:t>
            </w:r>
          </w:p>
        </w:tc>
        <w:tc>
          <w:tcPr>
            <w:tcW w:w="1066" w:type="dxa"/>
            <w:noWrap/>
            <w:vAlign w:val="center"/>
          </w:tcPr>
          <w:p w:rsidR="00B45D1D" w:rsidRPr="008007F0" w:rsidRDefault="00B45D1D" w:rsidP="004254F2">
            <w:pPr>
              <w:rPr>
                <w:color w:val="000000"/>
              </w:rPr>
            </w:pPr>
            <w:r w:rsidRPr="008007F0">
              <w:rPr>
                <w:color w:val="000000"/>
              </w:rPr>
              <w:t>990367.42</w:t>
            </w:r>
          </w:p>
        </w:tc>
        <w:tc>
          <w:tcPr>
            <w:tcW w:w="1166" w:type="dxa"/>
            <w:noWrap/>
            <w:vAlign w:val="center"/>
          </w:tcPr>
          <w:p w:rsidR="00B45D1D" w:rsidRPr="008007F0" w:rsidRDefault="00B45D1D" w:rsidP="004254F2">
            <w:pPr>
              <w:rPr>
                <w:color w:val="000000"/>
              </w:rPr>
            </w:pPr>
            <w:r w:rsidRPr="008007F0">
              <w:rPr>
                <w:color w:val="000000"/>
              </w:rPr>
              <w:t>1736656.21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532</w:t>
            </w:r>
          </w:p>
        </w:tc>
        <w:tc>
          <w:tcPr>
            <w:tcW w:w="1066" w:type="dxa"/>
            <w:noWrap/>
            <w:vAlign w:val="center"/>
          </w:tcPr>
          <w:p w:rsidR="00B45D1D" w:rsidRPr="008007F0" w:rsidRDefault="00B45D1D" w:rsidP="004254F2">
            <w:pPr>
              <w:rPr>
                <w:color w:val="000000"/>
              </w:rPr>
            </w:pPr>
            <w:r w:rsidRPr="008007F0">
              <w:rPr>
                <w:color w:val="000000"/>
              </w:rPr>
              <w:t>990363.16</w:t>
            </w:r>
          </w:p>
        </w:tc>
        <w:tc>
          <w:tcPr>
            <w:tcW w:w="1166" w:type="dxa"/>
            <w:noWrap/>
            <w:vAlign w:val="center"/>
          </w:tcPr>
          <w:p w:rsidR="00B45D1D" w:rsidRPr="008007F0" w:rsidRDefault="00B45D1D" w:rsidP="004254F2">
            <w:pPr>
              <w:rPr>
                <w:color w:val="000000"/>
              </w:rPr>
            </w:pPr>
            <w:r w:rsidRPr="008007F0">
              <w:rPr>
                <w:color w:val="000000"/>
              </w:rPr>
              <w:t>1736647.7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533</w:t>
            </w:r>
          </w:p>
        </w:tc>
        <w:tc>
          <w:tcPr>
            <w:tcW w:w="1066" w:type="dxa"/>
            <w:noWrap/>
            <w:vAlign w:val="center"/>
          </w:tcPr>
          <w:p w:rsidR="00B45D1D" w:rsidRPr="008007F0" w:rsidRDefault="00B45D1D" w:rsidP="004254F2">
            <w:pPr>
              <w:rPr>
                <w:color w:val="000000"/>
              </w:rPr>
            </w:pPr>
            <w:r w:rsidRPr="008007F0">
              <w:rPr>
                <w:color w:val="000000"/>
              </w:rPr>
              <w:t>990364.45</w:t>
            </w:r>
          </w:p>
        </w:tc>
        <w:tc>
          <w:tcPr>
            <w:tcW w:w="1166" w:type="dxa"/>
            <w:noWrap/>
            <w:vAlign w:val="center"/>
          </w:tcPr>
          <w:p w:rsidR="00B45D1D" w:rsidRPr="008007F0" w:rsidRDefault="00B45D1D" w:rsidP="004254F2">
            <w:pPr>
              <w:rPr>
                <w:color w:val="000000"/>
              </w:rPr>
            </w:pPr>
            <w:r w:rsidRPr="008007F0">
              <w:rPr>
                <w:color w:val="000000"/>
              </w:rPr>
              <w:t>1736646.4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534</w:t>
            </w:r>
          </w:p>
        </w:tc>
        <w:tc>
          <w:tcPr>
            <w:tcW w:w="1066" w:type="dxa"/>
            <w:noWrap/>
            <w:vAlign w:val="center"/>
          </w:tcPr>
          <w:p w:rsidR="00B45D1D" w:rsidRPr="008007F0" w:rsidRDefault="00B45D1D" w:rsidP="004254F2">
            <w:pPr>
              <w:rPr>
                <w:color w:val="000000"/>
              </w:rPr>
            </w:pPr>
            <w:r w:rsidRPr="008007F0">
              <w:rPr>
                <w:color w:val="000000"/>
              </w:rPr>
              <w:t>990370.89</w:t>
            </w:r>
          </w:p>
        </w:tc>
        <w:tc>
          <w:tcPr>
            <w:tcW w:w="1166" w:type="dxa"/>
            <w:noWrap/>
            <w:vAlign w:val="center"/>
          </w:tcPr>
          <w:p w:rsidR="00B45D1D" w:rsidRPr="008007F0" w:rsidRDefault="00B45D1D" w:rsidP="004254F2">
            <w:pPr>
              <w:rPr>
                <w:color w:val="000000"/>
              </w:rPr>
            </w:pPr>
            <w:r w:rsidRPr="008007F0">
              <w:rPr>
                <w:color w:val="000000"/>
              </w:rPr>
              <w:t>1736642.28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535</w:t>
            </w:r>
          </w:p>
        </w:tc>
        <w:tc>
          <w:tcPr>
            <w:tcW w:w="1066" w:type="dxa"/>
            <w:noWrap/>
            <w:vAlign w:val="center"/>
          </w:tcPr>
          <w:p w:rsidR="00B45D1D" w:rsidRPr="008007F0" w:rsidRDefault="00B45D1D" w:rsidP="004254F2">
            <w:pPr>
              <w:rPr>
                <w:color w:val="000000"/>
              </w:rPr>
            </w:pPr>
            <w:r w:rsidRPr="008007F0">
              <w:rPr>
                <w:color w:val="000000"/>
              </w:rPr>
              <w:t>990377.87</w:t>
            </w:r>
          </w:p>
        </w:tc>
        <w:tc>
          <w:tcPr>
            <w:tcW w:w="1166" w:type="dxa"/>
            <w:noWrap/>
            <w:vAlign w:val="center"/>
          </w:tcPr>
          <w:p w:rsidR="00B45D1D" w:rsidRPr="008007F0" w:rsidRDefault="00B45D1D" w:rsidP="004254F2">
            <w:pPr>
              <w:rPr>
                <w:color w:val="000000"/>
              </w:rPr>
            </w:pPr>
            <w:r w:rsidRPr="008007F0">
              <w:rPr>
                <w:color w:val="000000"/>
              </w:rPr>
              <w:t>1736637.83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536</w:t>
            </w:r>
          </w:p>
        </w:tc>
        <w:tc>
          <w:tcPr>
            <w:tcW w:w="1066" w:type="dxa"/>
            <w:noWrap/>
            <w:vAlign w:val="center"/>
          </w:tcPr>
          <w:p w:rsidR="00B45D1D" w:rsidRPr="008007F0" w:rsidRDefault="00B45D1D" w:rsidP="004254F2">
            <w:pPr>
              <w:rPr>
                <w:color w:val="000000"/>
              </w:rPr>
            </w:pPr>
            <w:r w:rsidRPr="008007F0">
              <w:rPr>
                <w:color w:val="000000"/>
              </w:rPr>
              <w:t>990382.39</w:t>
            </w:r>
          </w:p>
        </w:tc>
        <w:tc>
          <w:tcPr>
            <w:tcW w:w="1166" w:type="dxa"/>
            <w:noWrap/>
            <w:vAlign w:val="center"/>
          </w:tcPr>
          <w:p w:rsidR="00B45D1D" w:rsidRPr="008007F0" w:rsidRDefault="00B45D1D" w:rsidP="004254F2">
            <w:pPr>
              <w:rPr>
                <w:color w:val="000000"/>
              </w:rPr>
            </w:pPr>
            <w:r w:rsidRPr="008007F0">
              <w:rPr>
                <w:color w:val="000000"/>
              </w:rPr>
              <w:t>1736646.78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529</w:t>
            </w:r>
          </w:p>
        </w:tc>
        <w:tc>
          <w:tcPr>
            <w:tcW w:w="1066" w:type="dxa"/>
            <w:noWrap/>
            <w:vAlign w:val="center"/>
          </w:tcPr>
          <w:p w:rsidR="00B45D1D" w:rsidRPr="008007F0" w:rsidRDefault="00B45D1D" w:rsidP="004254F2">
            <w:pPr>
              <w:rPr>
                <w:color w:val="000000"/>
              </w:rPr>
            </w:pPr>
            <w:r w:rsidRPr="008007F0">
              <w:rPr>
                <w:color w:val="000000"/>
              </w:rPr>
              <w:t>990380.29</w:t>
            </w:r>
          </w:p>
        </w:tc>
        <w:tc>
          <w:tcPr>
            <w:tcW w:w="1166" w:type="dxa"/>
            <w:noWrap/>
            <w:vAlign w:val="center"/>
          </w:tcPr>
          <w:p w:rsidR="00B45D1D" w:rsidRPr="008007F0" w:rsidRDefault="00B45D1D" w:rsidP="004254F2">
            <w:pPr>
              <w:rPr>
                <w:color w:val="000000"/>
              </w:rPr>
            </w:pPr>
            <w:r w:rsidRPr="008007F0">
              <w:rPr>
                <w:color w:val="000000"/>
              </w:rPr>
              <w:t>1736648.13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26</w:t>
            </w:r>
          </w:p>
          <w:p w:rsidR="00B45D1D" w:rsidRPr="008007F0" w:rsidRDefault="00B45D1D" w:rsidP="004254F2">
            <w:pPr>
              <w:rPr>
                <w:color w:val="000000"/>
              </w:rPr>
            </w:pPr>
            <w:r w:rsidRPr="008007F0">
              <w:rPr>
                <w:color w:val="000000"/>
              </w:rPr>
              <w:t>"86:09:0101039:2921/чзу2"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537</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1733986.62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538</w:t>
            </w:r>
          </w:p>
        </w:tc>
        <w:tc>
          <w:tcPr>
            <w:tcW w:w="1066" w:type="dxa"/>
            <w:noWrap/>
            <w:vAlign w:val="center"/>
          </w:tcPr>
          <w:p w:rsidR="00B45D1D" w:rsidRPr="008007F0" w:rsidRDefault="00B45D1D" w:rsidP="004254F2">
            <w:pPr>
              <w:rPr>
                <w:color w:val="000000"/>
              </w:rPr>
            </w:pPr>
            <w:r w:rsidRPr="008007F0">
              <w:rPr>
                <w:color w:val="000000"/>
              </w:rPr>
              <w:t>989598.13</w:t>
            </w:r>
          </w:p>
        </w:tc>
        <w:tc>
          <w:tcPr>
            <w:tcW w:w="1166" w:type="dxa"/>
            <w:noWrap/>
            <w:vAlign w:val="center"/>
          </w:tcPr>
          <w:p w:rsidR="00B45D1D" w:rsidRPr="008007F0" w:rsidRDefault="00B45D1D" w:rsidP="004254F2">
            <w:pPr>
              <w:rPr>
                <w:color w:val="000000"/>
              </w:rPr>
            </w:pPr>
            <w:r w:rsidRPr="008007F0">
              <w:rPr>
                <w:color w:val="000000"/>
              </w:rPr>
              <w:t>1734001.49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539</w:t>
            </w:r>
          </w:p>
        </w:tc>
        <w:tc>
          <w:tcPr>
            <w:tcW w:w="1066" w:type="dxa"/>
            <w:noWrap/>
            <w:vAlign w:val="center"/>
          </w:tcPr>
          <w:p w:rsidR="00B45D1D" w:rsidRPr="008007F0" w:rsidRDefault="00B45D1D" w:rsidP="004254F2">
            <w:pPr>
              <w:rPr>
                <w:color w:val="000000"/>
              </w:rPr>
            </w:pPr>
            <w:r w:rsidRPr="008007F0">
              <w:rPr>
                <w:color w:val="000000"/>
              </w:rPr>
              <w:t>989595.62</w:t>
            </w:r>
          </w:p>
        </w:tc>
        <w:tc>
          <w:tcPr>
            <w:tcW w:w="1166" w:type="dxa"/>
            <w:noWrap/>
            <w:vAlign w:val="center"/>
          </w:tcPr>
          <w:p w:rsidR="00B45D1D" w:rsidRPr="008007F0" w:rsidRDefault="00B45D1D" w:rsidP="004254F2">
            <w:pPr>
              <w:rPr>
                <w:color w:val="000000"/>
              </w:rPr>
            </w:pPr>
            <w:r w:rsidRPr="008007F0">
              <w:rPr>
                <w:color w:val="000000"/>
              </w:rPr>
              <w:t>1734019.94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540</w:t>
            </w:r>
          </w:p>
        </w:tc>
        <w:tc>
          <w:tcPr>
            <w:tcW w:w="1066" w:type="dxa"/>
            <w:noWrap/>
            <w:vAlign w:val="center"/>
          </w:tcPr>
          <w:p w:rsidR="00B45D1D" w:rsidRPr="008007F0" w:rsidRDefault="00B45D1D" w:rsidP="004254F2">
            <w:pPr>
              <w:rPr>
                <w:color w:val="000000"/>
              </w:rPr>
            </w:pPr>
            <w:r w:rsidRPr="008007F0">
              <w:rPr>
                <w:color w:val="000000"/>
              </w:rPr>
              <w:t>989591.57</w:t>
            </w:r>
          </w:p>
        </w:tc>
        <w:tc>
          <w:tcPr>
            <w:tcW w:w="1166" w:type="dxa"/>
            <w:noWrap/>
            <w:vAlign w:val="center"/>
          </w:tcPr>
          <w:p w:rsidR="00B45D1D" w:rsidRPr="008007F0" w:rsidRDefault="00B45D1D" w:rsidP="004254F2">
            <w:pPr>
              <w:rPr>
                <w:color w:val="000000"/>
              </w:rPr>
            </w:pPr>
            <w:r w:rsidRPr="008007F0">
              <w:rPr>
                <w:color w:val="000000"/>
              </w:rPr>
              <w:t>1734005.22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537</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1733986.62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27(1)</w:t>
            </w:r>
          </w:p>
          <w:p w:rsidR="00B45D1D" w:rsidRPr="008007F0" w:rsidRDefault="00B45D1D" w:rsidP="004254F2">
            <w:pPr>
              <w:rPr>
                <w:color w:val="000000"/>
              </w:rPr>
            </w:pPr>
            <w:r w:rsidRPr="008007F0">
              <w:rPr>
                <w:color w:val="000000"/>
              </w:rPr>
              <w:t>"86:09:0101039:2923/чзу2"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541</w:t>
            </w:r>
          </w:p>
        </w:tc>
        <w:tc>
          <w:tcPr>
            <w:tcW w:w="1066" w:type="dxa"/>
            <w:noWrap/>
            <w:vAlign w:val="center"/>
          </w:tcPr>
          <w:p w:rsidR="00B45D1D" w:rsidRPr="008007F0" w:rsidRDefault="00B45D1D" w:rsidP="004254F2">
            <w:pPr>
              <w:rPr>
                <w:color w:val="000000"/>
              </w:rPr>
            </w:pPr>
            <w:r w:rsidRPr="008007F0">
              <w:rPr>
                <w:color w:val="000000"/>
              </w:rPr>
              <w:t>989547.46</w:t>
            </w:r>
          </w:p>
        </w:tc>
        <w:tc>
          <w:tcPr>
            <w:tcW w:w="1166" w:type="dxa"/>
            <w:noWrap/>
            <w:vAlign w:val="center"/>
          </w:tcPr>
          <w:p w:rsidR="00B45D1D" w:rsidRPr="008007F0" w:rsidRDefault="00B45D1D" w:rsidP="004254F2">
            <w:pPr>
              <w:rPr>
                <w:color w:val="000000"/>
              </w:rPr>
            </w:pPr>
            <w:r w:rsidRPr="008007F0">
              <w:rPr>
                <w:color w:val="000000"/>
              </w:rPr>
              <w:t>1734471.06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542</w:t>
            </w:r>
          </w:p>
        </w:tc>
        <w:tc>
          <w:tcPr>
            <w:tcW w:w="1066" w:type="dxa"/>
            <w:noWrap/>
            <w:vAlign w:val="center"/>
          </w:tcPr>
          <w:p w:rsidR="00B45D1D" w:rsidRPr="008007F0" w:rsidRDefault="00B45D1D" w:rsidP="004254F2">
            <w:pPr>
              <w:rPr>
                <w:color w:val="000000"/>
              </w:rPr>
            </w:pPr>
            <w:r w:rsidRPr="008007F0">
              <w:rPr>
                <w:color w:val="000000"/>
              </w:rPr>
              <w:t>989557.08</w:t>
            </w:r>
          </w:p>
        </w:tc>
        <w:tc>
          <w:tcPr>
            <w:tcW w:w="1166" w:type="dxa"/>
            <w:noWrap/>
            <w:vAlign w:val="center"/>
          </w:tcPr>
          <w:p w:rsidR="00B45D1D" w:rsidRPr="008007F0" w:rsidRDefault="00B45D1D" w:rsidP="004254F2">
            <w:pPr>
              <w:rPr>
                <w:color w:val="000000"/>
              </w:rPr>
            </w:pPr>
            <w:r w:rsidRPr="008007F0">
              <w:rPr>
                <w:color w:val="000000"/>
              </w:rPr>
              <w:t>1734474.56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543</w:t>
            </w:r>
          </w:p>
        </w:tc>
        <w:tc>
          <w:tcPr>
            <w:tcW w:w="1066" w:type="dxa"/>
            <w:noWrap/>
            <w:vAlign w:val="center"/>
          </w:tcPr>
          <w:p w:rsidR="00B45D1D" w:rsidRPr="008007F0" w:rsidRDefault="00B45D1D" w:rsidP="004254F2">
            <w:pPr>
              <w:rPr>
                <w:color w:val="000000"/>
              </w:rPr>
            </w:pPr>
            <w:r w:rsidRPr="008007F0">
              <w:rPr>
                <w:color w:val="000000"/>
              </w:rPr>
              <w:t>989556.76</w:t>
            </w:r>
          </w:p>
        </w:tc>
        <w:tc>
          <w:tcPr>
            <w:tcW w:w="1166" w:type="dxa"/>
            <w:noWrap/>
            <w:vAlign w:val="center"/>
          </w:tcPr>
          <w:p w:rsidR="00B45D1D" w:rsidRPr="008007F0" w:rsidRDefault="00B45D1D" w:rsidP="004254F2">
            <w:pPr>
              <w:rPr>
                <w:color w:val="000000"/>
              </w:rPr>
            </w:pPr>
            <w:r w:rsidRPr="008007F0">
              <w:rPr>
                <w:color w:val="000000"/>
              </w:rPr>
              <w:t>1734477.36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544</w:t>
            </w:r>
          </w:p>
        </w:tc>
        <w:tc>
          <w:tcPr>
            <w:tcW w:w="1066" w:type="dxa"/>
            <w:noWrap/>
            <w:vAlign w:val="center"/>
          </w:tcPr>
          <w:p w:rsidR="00B45D1D" w:rsidRPr="008007F0" w:rsidRDefault="00B45D1D" w:rsidP="004254F2">
            <w:pPr>
              <w:rPr>
                <w:color w:val="000000"/>
              </w:rPr>
            </w:pPr>
            <w:r w:rsidRPr="008007F0">
              <w:rPr>
                <w:color w:val="000000"/>
              </w:rPr>
              <w:t>989547.13</w:t>
            </w:r>
          </w:p>
        </w:tc>
        <w:tc>
          <w:tcPr>
            <w:tcW w:w="1166" w:type="dxa"/>
            <w:noWrap/>
            <w:vAlign w:val="center"/>
          </w:tcPr>
          <w:p w:rsidR="00B45D1D" w:rsidRPr="008007F0" w:rsidRDefault="00B45D1D" w:rsidP="004254F2">
            <w:pPr>
              <w:rPr>
                <w:color w:val="000000"/>
              </w:rPr>
            </w:pPr>
            <w:r w:rsidRPr="008007F0">
              <w:rPr>
                <w:color w:val="000000"/>
              </w:rPr>
              <w:t>1734473.68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541</w:t>
            </w:r>
          </w:p>
        </w:tc>
        <w:tc>
          <w:tcPr>
            <w:tcW w:w="1066" w:type="dxa"/>
            <w:noWrap/>
            <w:vAlign w:val="center"/>
          </w:tcPr>
          <w:p w:rsidR="00B45D1D" w:rsidRPr="008007F0" w:rsidRDefault="00B45D1D" w:rsidP="004254F2">
            <w:pPr>
              <w:rPr>
                <w:color w:val="000000"/>
              </w:rPr>
            </w:pPr>
            <w:r w:rsidRPr="008007F0">
              <w:rPr>
                <w:color w:val="000000"/>
              </w:rPr>
              <w:t>989547.46</w:t>
            </w:r>
          </w:p>
        </w:tc>
        <w:tc>
          <w:tcPr>
            <w:tcW w:w="1166" w:type="dxa"/>
            <w:noWrap/>
            <w:vAlign w:val="center"/>
          </w:tcPr>
          <w:p w:rsidR="00B45D1D" w:rsidRPr="008007F0" w:rsidRDefault="00B45D1D" w:rsidP="004254F2">
            <w:pPr>
              <w:rPr>
                <w:color w:val="000000"/>
              </w:rPr>
            </w:pPr>
            <w:r w:rsidRPr="008007F0">
              <w:rPr>
                <w:color w:val="000000"/>
              </w:rPr>
              <w:t>1734471.06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27(2)</w:t>
            </w:r>
          </w:p>
          <w:p w:rsidR="00B45D1D" w:rsidRPr="008007F0" w:rsidRDefault="00B45D1D" w:rsidP="004254F2">
            <w:pPr>
              <w:rPr>
                <w:color w:val="000000"/>
              </w:rPr>
            </w:pPr>
            <w:r w:rsidRPr="008007F0">
              <w:rPr>
                <w:color w:val="000000"/>
              </w:rPr>
              <w:t>"86:09:0101039:2923/чзу2"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545</w:t>
            </w:r>
          </w:p>
        </w:tc>
        <w:tc>
          <w:tcPr>
            <w:tcW w:w="1066" w:type="dxa"/>
            <w:noWrap/>
            <w:vAlign w:val="center"/>
          </w:tcPr>
          <w:p w:rsidR="00B45D1D" w:rsidRPr="008007F0" w:rsidRDefault="00B45D1D" w:rsidP="004254F2">
            <w:pPr>
              <w:rPr>
                <w:color w:val="000000"/>
              </w:rPr>
            </w:pPr>
            <w:r w:rsidRPr="008007F0">
              <w:rPr>
                <w:color w:val="000000"/>
              </w:rPr>
              <w:t>989558.37</w:t>
            </w:r>
          </w:p>
        </w:tc>
        <w:tc>
          <w:tcPr>
            <w:tcW w:w="1166" w:type="dxa"/>
            <w:noWrap/>
            <w:vAlign w:val="center"/>
          </w:tcPr>
          <w:p w:rsidR="00B45D1D" w:rsidRPr="008007F0" w:rsidRDefault="00B45D1D" w:rsidP="004254F2">
            <w:pPr>
              <w:rPr>
                <w:color w:val="000000"/>
              </w:rPr>
            </w:pPr>
            <w:r w:rsidRPr="008007F0">
              <w:rPr>
                <w:color w:val="000000"/>
              </w:rPr>
              <w:t>1734463.32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546</w:t>
            </w:r>
          </w:p>
        </w:tc>
        <w:tc>
          <w:tcPr>
            <w:tcW w:w="1066" w:type="dxa"/>
            <w:noWrap/>
            <w:vAlign w:val="center"/>
          </w:tcPr>
          <w:p w:rsidR="00B45D1D" w:rsidRPr="008007F0" w:rsidRDefault="00B45D1D" w:rsidP="004254F2">
            <w:pPr>
              <w:rPr>
                <w:color w:val="000000"/>
              </w:rPr>
            </w:pPr>
            <w:r w:rsidRPr="008007F0">
              <w:rPr>
                <w:color w:val="000000"/>
              </w:rPr>
              <w:t>989557.67</w:t>
            </w:r>
          </w:p>
        </w:tc>
        <w:tc>
          <w:tcPr>
            <w:tcW w:w="1166" w:type="dxa"/>
            <w:noWrap/>
            <w:vAlign w:val="center"/>
          </w:tcPr>
          <w:p w:rsidR="00B45D1D" w:rsidRPr="008007F0" w:rsidRDefault="00B45D1D" w:rsidP="004254F2">
            <w:pPr>
              <w:rPr>
                <w:color w:val="000000"/>
              </w:rPr>
            </w:pPr>
            <w:r w:rsidRPr="008007F0">
              <w:rPr>
                <w:color w:val="000000"/>
              </w:rPr>
              <w:t>1734469.45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547</w:t>
            </w:r>
          </w:p>
        </w:tc>
        <w:tc>
          <w:tcPr>
            <w:tcW w:w="1066" w:type="dxa"/>
            <w:noWrap/>
            <w:vAlign w:val="center"/>
          </w:tcPr>
          <w:p w:rsidR="00B45D1D" w:rsidRPr="008007F0" w:rsidRDefault="00B45D1D" w:rsidP="004254F2">
            <w:pPr>
              <w:rPr>
                <w:color w:val="000000"/>
              </w:rPr>
            </w:pPr>
            <w:r w:rsidRPr="008007F0">
              <w:rPr>
                <w:color w:val="000000"/>
              </w:rPr>
              <w:t>989548.09</w:t>
            </w:r>
          </w:p>
        </w:tc>
        <w:tc>
          <w:tcPr>
            <w:tcW w:w="1166" w:type="dxa"/>
            <w:noWrap/>
            <w:vAlign w:val="center"/>
          </w:tcPr>
          <w:p w:rsidR="00B45D1D" w:rsidRPr="008007F0" w:rsidRDefault="00B45D1D" w:rsidP="004254F2">
            <w:pPr>
              <w:rPr>
                <w:color w:val="000000"/>
              </w:rPr>
            </w:pPr>
            <w:r w:rsidRPr="008007F0">
              <w:rPr>
                <w:color w:val="000000"/>
              </w:rPr>
              <w:t>1734465.98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548</w:t>
            </w:r>
          </w:p>
        </w:tc>
        <w:tc>
          <w:tcPr>
            <w:tcW w:w="1066" w:type="dxa"/>
            <w:noWrap/>
            <w:vAlign w:val="center"/>
          </w:tcPr>
          <w:p w:rsidR="00B45D1D" w:rsidRPr="008007F0" w:rsidRDefault="00B45D1D" w:rsidP="004254F2">
            <w:pPr>
              <w:rPr>
                <w:color w:val="000000"/>
              </w:rPr>
            </w:pPr>
            <w:r w:rsidRPr="008007F0">
              <w:rPr>
                <w:color w:val="000000"/>
              </w:rPr>
              <w:t>989548.77</w:t>
            </w:r>
          </w:p>
        </w:tc>
        <w:tc>
          <w:tcPr>
            <w:tcW w:w="1166" w:type="dxa"/>
            <w:noWrap/>
            <w:vAlign w:val="center"/>
          </w:tcPr>
          <w:p w:rsidR="00B45D1D" w:rsidRPr="008007F0" w:rsidRDefault="00B45D1D" w:rsidP="004254F2">
            <w:pPr>
              <w:rPr>
                <w:color w:val="000000"/>
              </w:rPr>
            </w:pPr>
            <w:r w:rsidRPr="008007F0">
              <w:rPr>
                <w:color w:val="000000"/>
              </w:rPr>
              <w:t>1734460.58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549</w:t>
            </w:r>
          </w:p>
        </w:tc>
        <w:tc>
          <w:tcPr>
            <w:tcW w:w="1066" w:type="dxa"/>
            <w:noWrap/>
            <w:vAlign w:val="center"/>
          </w:tcPr>
          <w:p w:rsidR="00B45D1D" w:rsidRPr="008007F0" w:rsidRDefault="00B45D1D" w:rsidP="004254F2">
            <w:pPr>
              <w:rPr>
                <w:color w:val="000000"/>
              </w:rPr>
            </w:pPr>
            <w:r w:rsidRPr="008007F0">
              <w:rPr>
                <w:color w:val="000000"/>
              </w:rPr>
              <w:t>989548.86</w:t>
            </w:r>
          </w:p>
        </w:tc>
        <w:tc>
          <w:tcPr>
            <w:tcW w:w="1166" w:type="dxa"/>
            <w:noWrap/>
            <w:vAlign w:val="center"/>
          </w:tcPr>
          <w:p w:rsidR="00B45D1D" w:rsidRPr="008007F0" w:rsidRDefault="00B45D1D" w:rsidP="004254F2">
            <w:pPr>
              <w:rPr>
                <w:color w:val="000000"/>
              </w:rPr>
            </w:pPr>
            <w:r w:rsidRPr="008007F0">
              <w:rPr>
                <w:color w:val="000000"/>
              </w:rPr>
              <w:t>1734459.86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545</w:t>
            </w:r>
          </w:p>
        </w:tc>
        <w:tc>
          <w:tcPr>
            <w:tcW w:w="1066" w:type="dxa"/>
            <w:noWrap/>
            <w:vAlign w:val="center"/>
          </w:tcPr>
          <w:p w:rsidR="00B45D1D" w:rsidRPr="008007F0" w:rsidRDefault="00B45D1D" w:rsidP="004254F2">
            <w:pPr>
              <w:rPr>
                <w:color w:val="000000"/>
              </w:rPr>
            </w:pPr>
            <w:r w:rsidRPr="008007F0">
              <w:rPr>
                <w:color w:val="000000"/>
              </w:rPr>
              <w:t>989558.37</w:t>
            </w:r>
          </w:p>
        </w:tc>
        <w:tc>
          <w:tcPr>
            <w:tcW w:w="1166" w:type="dxa"/>
            <w:noWrap/>
            <w:vAlign w:val="center"/>
          </w:tcPr>
          <w:p w:rsidR="00B45D1D" w:rsidRPr="008007F0" w:rsidRDefault="00B45D1D" w:rsidP="004254F2">
            <w:pPr>
              <w:rPr>
                <w:color w:val="000000"/>
              </w:rPr>
            </w:pPr>
            <w:r w:rsidRPr="008007F0">
              <w:rPr>
                <w:color w:val="000000"/>
              </w:rPr>
              <w:t>1734463.32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28</w:t>
            </w:r>
          </w:p>
          <w:p w:rsidR="00B45D1D" w:rsidRPr="008007F0" w:rsidRDefault="00B45D1D" w:rsidP="004254F2">
            <w:pPr>
              <w:rPr>
                <w:color w:val="000000"/>
              </w:rPr>
            </w:pPr>
            <w:r w:rsidRPr="008007F0">
              <w:rPr>
                <w:color w:val="000000"/>
              </w:rPr>
              <w:t>"86:09:0101039:2901/чзу2"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550</w:t>
            </w:r>
          </w:p>
        </w:tc>
        <w:tc>
          <w:tcPr>
            <w:tcW w:w="1066" w:type="dxa"/>
            <w:noWrap/>
            <w:vAlign w:val="center"/>
          </w:tcPr>
          <w:p w:rsidR="00B45D1D" w:rsidRPr="008007F0" w:rsidRDefault="00B45D1D" w:rsidP="004254F2">
            <w:pPr>
              <w:rPr>
                <w:color w:val="000000"/>
              </w:rPr>
            </w:pPr>
            <w:r w:rsidRPr="008007F0">
              <w:rPr>
                <w:color w:val="000000"/>
              </w:rPr>
              <w:t>990366.35</w:t>
            </w:r>
          </w:p>
        </w:tc>
        <w:tc>
          <w:tcPr>
            <w:tcW w:w="1166" w:type="dxa"/>
            <w:noWrap/>
            <w:vAlign w:val="center"/>
          </w:tcPr>
          <w:p w:rsidR="00B45D1D" w:rsidRPr="008007F0" w:rsidRDefault="00B45D1D" w:rsidP="004254F2">
            <w:pPr>
              <w:rPr>
                <w:color w:val="000000"/>
              </w:rPr>
            </w:pPr>
            <w:r w:rsidRPr="008007F0">
              <w:rPr>
                <w:color w:val="000000"/>
              </w:rPr>
              <w:t>1736624.06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551</w:t>
            </w:r>
          </w:p>
        </w:tc>
        <w:tc>
          <w:tcPr>
            <w:tcW w:w="1066" w:type="dxa"/>
            <w:noWrap/>
            <w:vAlign w:val="center"/>
          </w:tcPr>
          <w:p w:rsidR="00B45D1D" w:rsidRPr="008007F0" w:rsidRDefault="00B45D1D" w:rsidP="004254F2">
            <w:pPr>
              <w:rPr>
                <w:color w:val="000000"/>
              </w:rPr>
            </w:pPr>
            <w:r w:rsidRPr="008007F0">
              <w:rPr>
                <w:color w:val="000000"/>
              </w:rPr>
              <w:t>990365.33</w:t>
            </w:r>
          </w:p>
        </w:tc>
        <w:tc>
          <w:tcPr>
            <w:tcW w:w="1166" w:type="dxa"/>
            <w:noWrap/>
            <w:vAlign w:val="center"/>
          </w:tcPr>
          <w:p w:rsidR="00B45D1D" w:rsidRPr="008007F0" w:rsidRDefault="00B45D1D" w:rsidP="004254F2">
            <w:pPr>
              <w:rPr>
                <w:color w:val="000000"/>
              </w:rPr>
            </w:pPr>
            <w:r w:rsidRPr="008007F0">
              <w:rPr>
                <w:color w:val="000000"/>
              </w:rPr>
              <w:t>1736624.68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552</w:t>
            </w:r>
          </w:p>
        </w:tc>
        <w:tc>
          <w:tcPr>
            <w:tcW w:w="1066" w:type="dxa"/>
            <w:noWrap/>
            <w:vAlign w:val="center"/>
          </w:tcPr>
          <w:p w:rsidR="00B45D1D" w:rsidRPr="008007F0" w:rsidRDefault="00B45D1D" w:rsidP="004254F2">
            <w:pPr>
              <w:rPr>
                <w:color w:val="000000"/>
              </w:rPr>
            </w:pPr>
            <w:r w:rsidRPr="008007F0">
              <w:rPr>
                <w:color w:val="000000"/>
              </w:rPr>
              <w:t>990357.87</w:t>
            </w:r>
          </w:p>
        </w:tc>
        <w:tc>
          <w:tcPr>
            <w:tcW w:w="1166" w:type="dxa"/>
            <w:noWrap/>
            <w:vAlign w:val="center"/>
          </w:tcPr>
          <w:p w:rsidR="00B45D1D" w:rsidRPr="008007F0" w:rsidRDefault="00B45D1D" w:rsidP="004254F2">
            <w:pPr>
              <w:rPr>
                <w:color w:val="000000"/>
              </w:rPr>
            </w:pPr>
            <w:r w:rsidRPr="008007F0">
              <w:rPr>
                <w:color w:val="000000"/>
              </w:rPr>
              <w:t>1736598.49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553</w:t>
            </w:r>
          </w:p>
        </w:tc>
        <w:tc>
          <w:tcPr>
            <w:tcW w:w="1066" w:type="dxa"/>
            <w:noWrap/>
            <w:vAlign w:val="center"/>
          </w:tcPr>
          <w:p w:rsidR="00B45D1D" w:rsidRPr="008007F0" w:rsidRDefault="00B45D1D" w:rsidP="004254F2">
            <w:pPr>
              <w:rPr>
                <w:color w:val="000000"/>
              </w:rPr>
            </w:pPr>
            <w:r w:rsidRPr="008007F0">
              <w:rPr>
                <w:color w:val="000000"/>
              </w:rPr>
              <w:t>990358.03</w:t>
            </w:r>
          </w:p>
        </w:tc>
        <w:tc>
          <w:tcPr>
            <w:tcW w:w="1166" w:type="dxa"/>
            <w:noWrap/>
            <w:vAlign w:val="center"/>
          </w:tcPr>
          <w:p w:rsidR="00B45D1D" w:rsidRPr="008007F0" w:rsidRDefault="00B45D1D" w:rsidP="004254F2">
            <w:pPr>
              <w:rPr>
                <w:color w:val="000000"/>
              </w:rPr>
            </w:pPr>
            <w:r w:rsidRPr="008007F0">
              <w:rPr>
                <w:color w:val="000000"/>
              </w:rPr>
              <w:t>1736598.4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554</w:t>
            </w:r>
          </w:p>
        </w:tc>
        <w:tc>
          <w:tcPr>
            <w:tcW w:w="1066" w:type="dxa"/>
            <w:noWrap/>
            <w:vAlign w:val="center"/>
          </w:tcPr>
          <w:p w:rsidR="00B45D1D" w:rsidRPr="008007F0" w:rsidRDefault="00B45D1D" w:rsidP="004254F2">
            <w:pPr>
              <w:rPr>
                <w:color w:val="000000"/>
              </w:rPr>
            </w:pPr>
            <w:r w:rsidRPr="008007F0">
              <w:rPr>
                <w:color w:val="000000"/>
              </w:rPr>
              <w:t>990358.1</w:t>
            </w:r>
          </w:p>
        </w:tc>
        <w:tc>
          <w:tcPr>
            <w:tcW w:w="1166" w:type="dxa"/>
            <w:noWrap/>
            <w:vAlign w:val="center"/>
          </w:tcPr>
          <w:p w:rsidR="00B45D1D" w:rsidRPr="008007F0" w:rsidRDefault="00B45D1D" w:rsidP="004254F2">
            <w:pPr>
              <w:rPr>
                <w:color w:val="000000"/>
              </w:rPr>
            </w:pPr>
            <w:r w:rsidRPr="008007F0">
              <w:rPr>
                <w:color w:val="000000"/>
              </w:rPr>
              <w:t>1736598.35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555</w:t>
            </w:r>
          </w:p>
        </w:tc>
        <w:tc>
          <w:tcPr>
            <w:tcW w:w="1066" w:type="dxa"/>
            <w:noWrap/>
            <w:vAlign w:val="center"/>
          </w:tcPr>
          <w:p w:rsidR="00B45D1D" w:rsidRPr="008007F0" w:rsidRDefault="00B45D1D" w:rsidP="004254F2">
            <w:pPr>
              <w:rPr>
                <w:color w:val="000000"/>
              </w:rPr>
            </w:pPr>
            <w:r w:rsidRPr="008007F0">
              <w:rPr>
                <w:color w:val="000000"/>
              </w:rPr>
              <w:t>990369.86</w:t>
            </w:r>
          </w:p>
        </w:tc>
        <w:tc>
          <w:tcPr>
            <w:tcW w:w="1166" w:type="dxa"/>
            <w:noWrap/>
            <w:vAlign w:val="center"/>
          </w:tcPr>
          <w:p w:rsidR="00B45D1D" w:rsidRPr="008007F0" w:rsidRDefault="00B45D1D" w:rsidP="004254F2">
            <w:pPr>
              <w:rPr>
                <w:color w:val="000000"/>
              </w:rPr>
            </w:pPr>
            <w:r w:rsidRPr="008007F0">
              <w:rPr>
                <w:color w:val="000000"/>
              </w:rPr>
              <w:t>1736621.89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550</w:t>
            </w:r>
          </w:p>
        </w:tc>
        <w:tc>
          <w:tcPr>
            <w:tcW w:w="1066" w:type="dxa"/>
            <w:noWrap/>
            <w:vAlign w:val="center"/>
          </w:tcPr>
          <w:p w:rsidR="00B45D1D" w:rsidRPr="008007F0" w:rsidRDefault="00B45D1D" w:rsidP="004254F2">
            <w:pPr>
              <w:rPr>
                <w:color w:val="000000"/>
              </w:rPr>
            </w:pPr>
            <w:r w:rsidRPr="008007F0">
              <w:rPr>
                <w:color w:val="000000"/>
              </w:rPr>
              <w:t>990366.35</w:t>
            </w:r>
          </w:p>
        </w:tc>
        <w:tc>
          <w:tcPr>
            <w:tcW w:w="1166" w:type="dxa"/>
            <w:noWrap/>
            <w:vAlign w:val="center"/>
          </w:tcPr>
          <w:p w:rsidR="00B45D1D" w:rsidRPr="008007F0" w:rsidRDefault="00B45D1D" w:rsidP="004254F2">
            <w:pPr>
              <w:rPr>
                <w:color w:val="000000"/>
              </w:rPr>
            </w:pPr>
            <w:r w:rsidRPr="008007F0">
              <w:rPr>
                <w:color w:val="000000"/>
              </w:rPr>
              <w:t>1736624.06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29</w:t>
            </w:r>
          </w:p>
          <w:p w:rsidR="00B45D1D" w:rsidRPr="008007F0" w:rsidRDefault="00B45D1D" w:rsidP="004254F2">
            <w:pPr>
              <w:rPr>
                <w:color w:val="000000"/>
              </w:rPr>
            </w:pPr>
            <w:r w:rsidRPr="008007F0">
              <w:rPr>
                <w:color w:val="000000"/>
              </w:rPr>
              <w:t>"86:09:0101039:2926/чзу3"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556</w:t>
            </w:r>
          </w:p>
        </w:tc>
        <w:tc>
          <w:tcPr>
            <w:tcW w:w="1066" w:type="dxa"/>
            <w:noWrap/>
            <w:vAlign w:val="center"/>
          </w:tcPr>
          <w:p w:rsidR="00B45D1D" w:rsidRPr="008007F0" w:rsidRDefault="00B45D1D" w:rsidP="004254F2">
            <w:pPr>
              <w:rPr>
                <w:color w:val="000000"/>
              </w:rPr>
            </w:pPr>
            <w:r w:rsidRPr="008007F0">
              <w:rPr>
                <w:color w:val="000000"/>
              </w:rPr>
              <w:t>989738.8</w:t>
            </w:r>
          </w:p>
        </w:tc>
        <w:tc>
          <w:tcPr>
            <w:tcW w:w="1166" w:type="dxa"/>
            <w:noWrap/>
            <w:vAlign w:val="center"/>
          </w:tcPr>
          <w:p w:rsidR="00B45D1D" w:rsidRPr="008007F0" w:rsidRDefault="00B45D1D" w:rsidP="004254F2">
            <w:pPr>
              <w:rPr>
                <w:color w:val="000000"/>
              </w:rPr>
            </w:pPr>
            <w:r w:rsidRPr="008007F0">
              <w:rPr>
                <w:color w:val="000000"/>
              </w:rPr>
              <w:t>1734572.32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557</w:t>
            </w:r>
          </w:p>
        </w:tc>
        <w:tc>
          <w:tcPr>
            <w:tcW w:w="1066" w:type="dxa"/>
            <w:noWrap/>
            <w:vAlign w:val="center"/>
          </w:tcPr>
          <w:p w:rsidR="00B45D1D" w:rsidRPr="008007F0" w:rsidRDefault="00B45D1D" w:rsidP="004254F2">
            <w:pPr>
              <w:rPr>
                <w:color w:val="000000"/>
              </w:rPr>
            </w:pPr>
            <w:r w:rsidRPr="008007F0">
              <w:rPr>
                <w:color w:val="000000"/>
              </w:rPr>
              <w:t>989740.99</w:t>
            </w:r>
          </w:p>
        </w:tc>
        <w:tc>
          <w:tcPr>
            <w:tcW w:w="1166" w:type="dxa"/>
            <w:noWrap/>
            <w:vAlign w:val="center"/>
          </w:tcPr>
          <w:p w:rsidR="00B45D1D" w:rsidRPr="008007F0" w:rsidRDefault="00B45D1D" w:rsidP="004254F2">
            <w:pPr>
              <w:rPr>
                <w:color w:val="000000"/>
              </w:rPr>
            </w:pPr>
            <w:r w:rsidRPr="008007F0">
              <w:rPr>
                <w:color w:val="000000"/>
              </w:rPr>
              <w:t>1734579.56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558</w:t>
            </w:r>
          </w:p>
        </w:tc>
        <w:tc>
          <w:tcPr>
            <w:tcW w:w="1066" w:type="dxa"/>
            <w:noWrap/>
            <w:vAlign w:val="center"/>
          </w:tcPr>
          <w:p w:rsidR="00B45D1D" w:rsidRPr="008007F0" w:rsidRDefault="00B45D1D" w:rsidP="004254F2">
            <w:pPr>
              <w:rPr>
                <w:color w:val="000000"/>
              </w:rPr>
            </w:pPr>
            <w:r w:rsidRPr="008007F0">
              <w:rPr>
                <w:color w:val="000000"/>
              </w:rPr>
              <w:t>989738.57</w:t>
            </w:r>
          </w:p>
        </w:tc>
        <w:tc>
          <w:tcPr>
            <w:tcW w:w="1166" w:type="dxa"/>
            <w:noWrap/>
            <w:vAlign w:val="center"/>
          </w:tcPr>
          <w:p w:rsidR="00B45D1D" w:rsidRPr="008007F0" w:rsidRDefault="00B45D1D" w:rsidP="004254F2">
            <w:pPr>
              <w:rPr>
                <w:color w:val="000000"/>
              </w:rPr>
            </w:pPr>
            <w:r w:rsidRPr="008007F0">
              <w:rPr>
                <w:color w:val="000000"/>
              </w:rPr>
              <w:t>1734578.98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559</w:t>
            </w:r>
          </w:p>
        </w:tc>
        <w:tc>
          <w:tcPr>
            <w:tcW w:w="1066" w:type="dxa"/>
            <w:noWrap/>
            <w:vAlign w:val="center"/>
          </w:tcPr>
          <w:p w:rsidR="00B45D1D" w:rsidRPr="008007F0" w:rsidRDefault="00B45D1D" w:rsidP="004254F2">
            <w:pPr>
              <w:rPr>
                <w:color w:val="000000"/>
              </w:rPr>
            </w:pPr>
            <w:r w:rsidRPr="008007F0">
              <w:rPr>
                <w:color w:val="000000"/>
              </w:rPr>
              <w:t>989721.22</w:t>
            </w:r>
          </w:p>
        </w:tc>
        <w:tc>
          <w:tcPr>
            <w:tcW w:w="1166" w:type="dxa"/>
            <w:noWrap/>
            <w:vAlign w:val="center"/>
          </w:tcPr>
          <w:p w:rsidR="00B45D1D" w:rsidRPr="008007F0" w:rsidRDefault="00B45D1D" w:rsidP="004254F2">
            <w:pPr>
              <w:rPr>
                <w:color w:val="000000"/>
              </w:rPr>
            </w:pPr>
            <w:r w:rsidRPr="008007F0">
              <w:rPr>
                <w:color w:val="000000"/>
              </w:rPr>
              <w:t>1734575.04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560</w:t>
            </w:r>
          </w:p>
        </w:tc>
        <w:tc>
          <w:tcPr>
            <w:tcW w:w="1066" w:type="dxa"/>
            <w:noWrap/>
            <w:vAlign w:val="center"/>
          </w:tcPr>
          <w:p w:rsidR="00B45D1D" w:rsidRPr="008007F0" w:rsidRDefault="00B45D1D" w:rsidP="004254F2">
            <w:pPr>
              <w:rPr>
                <w:color w:val="000000"/>
              </w:rPr>
            </w:pPr>
            <w:r w:rsidRPr="008007F0">
              <w:rPr>
                <w:color w:val="000000"/>
              </w:rPr>
              <w:t>989721.43</w:t>
            </w:r>
          </w:p>
        </w:tc>
        <w:tc>
          <w:tcPr>
            <w:tcW w:w="1166" w:type="dxa"/>
            <w:noWrap/>
            <w:vAlign w:val="center"/>
          </w:tcPr>
          <w:p w:rsidR="00B45D1D" w:rsidRPr="008007F0" w:rsidRDefault="00B45D1D" w:rsidP="004254F2">
            <w:pPr>
              <w:rPr>
                <w:color w:val="000000"/>
              </w:rPr>
            </w:pPr>
            <w:r w:rsidRPr="008007F0">
              <w:rPr>
                <w:color w:val="000000"/>
              </w:rPr>
              <w:t>1734574.1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561</w:t>
            </w:r>
          </w:p>
        </w:tc>
        <w:tc>
          <w:tcPr>
            <w:tcW w:w="1066" w:type="dxa"/>
            <w:noWrap/>
            <w:vAlign w:val="center"/>
          </w:tcPr>
          <w:p w:rsidR="00B45D1D" w:rsidRPr="008007F0" w:rsidRDefault="00B45D1D" w:rsidP="004254F2">
            <w:pPr>
              <w:rPr>
                <w:color w:val="000000"/>
              </w:rPr>
            </w:pPr>
            <w:r w:rsidRPr="008007F0">
              <w:rPr>
                <w:color w:val="000000"/>
              </w:rPr>
              <w:t>989735.76</w:t>
            </w:r>
          </w:p>
        </w:tc>
        <w:tc>
          <w:tcPr>
            <w:tcW w:w="1166" w:type="dxa"/>
            <w:noWrap/>
            <w:vAlign w:val="center"/>
          </w:tcPr>
          <w:p w:rsidR="00B45D1D" w:rsidRPr="008007F0" w:rsidRDefault="00B45D1D" w:rsidP="004254F2">
            <w:pPr>
              <w:rPr>
                <w:color w:val="000000"/>
              </w:rPr>
            </w:pPr>
            <w:r w:rsidRPr="008007F0">
              <w:rPr>
                <w:color w:val="000000"/>
              </w:rPr>
              <w:t>1734572.63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556</w:t>
            </w:r>
          </w:p>
        </w:tc>
        <w:tc>
          <w:tcPr>
            <w:tcW w:w="1066" w:type="dxa"/>
            <w:noWrap/>
            <w:vAlign w:val="center"/>
          </w:tcPr>
          <w:p w:rsidR="00B45D1D" w:rsidRPr="008007F0" w:rsidRDefault="00B45D1D" w:rsidP="004254F2">
            <w:pPr>
              <w:rPr>
                <w:color w:val="000000"/>
              </w:rPr>
            </w:pPr>
            <w:r w:rsidRPr="008007F0">
              <w:rPr>
                <w:color w:val="000000"/>
              </w:rPr>
              <w:t>989738.8</w:t>
            </w:r>
          </w:p>
        </w:tc>
        <w:tc>
          <w:tcPr>
            <w:tcW w:w="1166" w:type="dxa"/>
            <w:noWrap/>
            <w:vAlign w:val="center"/>
          </w:tcPr>
          <w:p w:rsidR="00B45D1D" w:rsidRPr="008007F0" w:rsidRDefault="00B45D1D" w:rsidP="004254F2">
            <w:pPr>
              <w:rPr>
                <w:color w:val="000000"/>
              </w:rPr>
            </w:pPr>
            <w:r w:rsidRPr="008007F0">
              <w:rPr>
                <w:color w:val="000000"/>
              </w:rPr>
              <w:t>1734572.32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30</w:t>
            </w:r>
          </w:p>
          <w:p w:rsidR="00B45D1D" w:rsidRPr="008007F0" w:rsidRDefault="00B45D1D" w:rsidP="004254F2">
            <w:pPr>
              <w:rPr>
                <w:color w:val="000000"/>
              </w:rPr>
            </w:pPr>
            <w:r w:rsidRPr="008007F0">
              <w:rPr>
                <w:color w:val="000000"/>
              </w:rPr>
              <w:t>"86:09:0101039:2597/чзу1"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562</w:t>
            </w:r>
          </w:p>
        </w:tc>
        <w:tc>
          <w:tcPr>
            <w:tcW w:w="1066" w:type="dxa"/>
            <w:noWrap/>
            <w:vAlign w:val="center"/>
          </w:tcPr>
          <w:p w:rsidR="00B45D1D" w:rsidRPr="008007F0" w:rsidRDefault="00B45D1D" w:rsidP="004254F2">
            <w:pPr>
              <w:rPr>
                <w:color w:val="000000"/>
              </w:rPr>
            </w:pPr>
            <w:r w:rsidRPr="008007F0">
              <w:rPr>
                <w:color w:val="000000"/>
              </w:rPr>
              <w:t>990410.17</w:t>
            </w:r>
          </w:p>
        </w:tc>
        <w:tc>
          <w:tcPr>
            <w:tcW w:w="1166" w:type="dxa"/>
            <w:noWrap/>
            <w:vAlign w:val="center"/>
          </w:tcPr>
          <w:p w:rsidR="00B45D1D" w:rsidRPr="008007F0" w:rsidRDefault="00B45D1D" w:rsidP="004254F2">
            <w:pPr>
              <w:rPr>
                <w:color w:val="000000"/>
              </w:rPr>
            </w:pPr>
            <w:r w:rsidRPr="008007F0">
              <w:rPr>
                <w:color w:val="000000"/>
              </w:rPr>
              <w:t>1736617.15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563</w:t>
            </w:r>
          </w:p>
        </w:tc>
        <w:tc>
          <w:tcPr>
            <w:tcW w:w="1066" w:type="dxa"/>
            <w:noWrap/>
            <w:vAlign w:val="center"/>
          </w:tcPr>
          <w:p w:rsidR="00B45D1D" w:rsidRPr="008007F0" w:rsidRDefault="00B45D1D" w:rsidP="004254F2">
            <w:pPr>
              <w:rPr>
                <w:color w:val="000000"/>
              </w:rPr>
            </w:pPr>
            <w:r w:rsidRPr="008007F0">
              <w:rPr>
                <w:color w:val="000000"/>
              </w:rPr>
              <w:t>990414.68</w:t>
            </w:r>
          </w:p>
        </w:tc>
        <w:tc>
          <w:tcPr>
            <w:tcW w:w="1166" w:type="dxa"/>
            <w:noWrap/>
            <w:vAlign w:val="center"/>
          </w:tcPr>
          <w:p w:rsidR="00B45D1D" w:rsidRPr="008007F0" w:rsidRDefault="00B45D1D" w:rsidP="004254F2">
            <w:pPr>
              <w:rPr>
                <w:color w:val="000000"/>
              </w:rPr>
            </w:pPr>
            <w:r w:rsidRPr="008007F0">
              <w:rPr>
                <w:color w:val="000000"/>
              </w:rPr>
              <w:t>1736626.13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564</w:t>
            </w:r>
          </w:p>
        </w:tc>
        <w:tc>
          <w:tcPr>
            <w:tcW w:w="1066" w:type="dxa"/>
            <w:noWrap/>
            <w:vAlign w:val="center"/>
          </w:tcPr>
          <w:p w:rsidR="00B45D1D" w:rsidRPr="008007F0" w:rsidRDefault="00B45D1D" w:rsidP="004254F2">
            <w:pPr>
              <w:rPr>
                <w:color w:val="000000"/>
              </w:rPr>
            </w:pPr>
            <w:r w:rsidRPr="008007F0">
              <w:rPr>
                <w:color w:val="000000"/>
              </w:rPr>
              <w:t>990408.74</w:t>
            </w:r>
          </w:p>
        </w:tc>
        <w:tc>
          <w:tcPr>
            <w:tcW w:w="1166" w:type="dxa"/>
            <w:noWrap/>
            <w:vAlign w:val="center"/>
          </w:tcPr>
          <w:p w:rsidR="00B45D1D" w:rsidRPr="008007F0" w:rsidRDefault="00B45D1D" w:rsidP="004254F2">
            <w:pPr>
              <w:rPr>
                <w:color w:val="000000"/>
              </w:rPr>
            </w:pPr>
            <w:r w:rsidRPr="008007F0">
              <w:rPr>
                <w:color w:val="000000"/>
              </w:rPr>
              <w:t>1736629.92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565</w:t>
            </w:r>
          </w:p>
        </w:tc>
        <w:tc>
          <w:tcPr>
            <w:tcW w:w="1066" w:type="dxa"/>
            <w:noWrap/>
            <w:vAlign w:val="center"/>
          </w:tcPr>
          <w:p w:rsidR="00B45D1D" w:rsidRPr="008007F0" w:rsidRDefault="00B45D1D" w:rsidP="004254F2">
            <w:pPr>
              <w:rPr>
                <w:color w:val="000000"/>
              </w:rPr>
            </w:pPr>
            <w:r w:rsidRPr="008007F0">
              <w:rPr>
                <w:color w:val="000000"/>
              </w:rPr>
              <w:t>990404.22</w:t>
            </w:r>
          </w:p>
        </w:tc>
        <w:tc>
          <w:tcPr>
            <w:tcW w:w="1166" w:type="dxa"/>
            <w:noWrap/>
            <w:vAlign w:val="center"/>
          </w:tcPr>
          <w:p w:rsidR="00B45D1D" w:rsidRPr="008007F0" w:rsidRDefault="00B45D1D" w:rsidP="004254F2">
            <w:pPr>
              <w:rPr>
                <w:color w:val="000000"/>
              </w:rPr>
            </w:pPr>
            <w:r w:rsidRPr="008007F0">
              <w:rPr>
                <w:color w:val="000000"/>
              </w:rPr>
              <w:t>1736620.96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562</w:t>
            </w:r>
          </w:p>
        </w:tc>
        <w:tc>
          <w:tcPr>
            <w:tcW w:w="1066" w:type="dxa"/>
            <w:noWrap/>
            <w:vAlign w:val="center"/>
          </w:tcPr>
          <w:p w:rsidR="00B45D1D" w:rsidRPr="008007F0" w:rsidRDefault="00B45D1D" w:rsidP="004254F2">
            <w:pPr>
              <w:rPr>
                <w:color w:val="000000"/>
              </w:rPr>
            </w:pPr>
            <w:r w:rsidRPr="008007F0">
              <w:rPr>
                <w:color w:val="000000"/>
              </w:rPr>
              <w:t>990410.17</w:t>
            </w:r>
          </w:p>
        </w:tc>
        <w:tc>
          <w:tcPr>
            <w:tcW w:w="1166" w:type="dxa"/>
            <w:noWrap/>
            <w:vAlign w:val="center"/>
          </w:tcPr>
          <w:p w:rsidR="00B45D1D" w:rsidRPr="008007F0" w:rsidRDefault="00B45D1D" w:rsidP="004254F2">
            <w:pPr>
              <w:rPr>
                <w:color w:val="000000"/>
              </w:rPr>
            </w:pPr>
            <w:r w:rsidRPr="008007F0">
              <w:rPr>
                <w:color w:val="000000"/>
              </w:rPr>
              <w:t>1736617.15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31</w:t>
            </w:r>
          </w:p>
          <w:p w:rsidR="00B45D1D" w:rsidRPr="008007F0" w:rsidRDefault="00B45D1D" w:rsidP="004254F2">
            <w:pPr>
              <w:rPr>
                <w:color w:val="000000"/>
              </w:rPr>
            </w:pPr>
            <w:r w:rsidRPr="008007F0">
              <w:rPr>
                <w:color w:val="000000"/>
              </w:rPr>
              <w:t>"86:09:0101039:2925/чзу1"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566</w:t>
            </w:r>
          </w:p>
        </w:tc>
        <w:tc>
          <w:tcPr>
            <w:tcW w:w="1066" w:type="dxa"/>
            <w:noWrap/>
            <w:vAlign w:val="center"/>
          </w:tcPr>
          <w:p w:rsidR="00B45D1D" w:rsidRPr="008007F0" w:rsidRDefault="00B45D1D" w:rsidP="004254F2">
            <w:pPr>
              <w:rPr>
                <w:color w:val="000000"/>
              </w:rPr>
            </w:pPr>
            <w:r w:rsidRPr="008007F0">
              <w:rPr>
                <w:color w:val="000000"/>
              </w:rPr>
              <w:t>989646.59</w:t>
            </w:r>
          </w:p>
        </w:tc>
        <w:tc>
          <w:tcPr>
            <w:tcW w:w="1166" w:type="dxa"/>
            <w:noWrap/>
            <w:vAlign w:val="center"/>
          </w:tcPr>
          <w:p w:rsidR="00B45D1D" w:rsidRPr="008007F0" w:rsidRDefault="00B45D1D" w:rsidP="004254F2">
            <w:pPr>
              <w:rPr>
                <w:color w:val="000000"/>
              </w:rPr>
            </w:pPr>
            <w:r w:rsidRPr="008007F0">
              <w:rPr>
                <w:color w:val="000000"/>
              </w:rPr>
              <w:t>1734512.56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567</w:t>
            </w:r>
          </w:p>
        </w:tc>
        <w:tc>
          <w:tcPr>
            <w:tcW w:w="1066" w:type="dxa"/>
            <w:noWrap/>
            <w:vAlign w:val="center"/>
          </w:tcPr>
          <w:p w:rsidR="00B45D1D" w:rsidRPr="008007F0" w:rsidRDefault="00B45D1D" w:rsidP="004254F2">
            <w:pPr>
              <w:rPr>
                <w:color w:val="000000"/>
              </w:rPr>
            </w:pPr>
            <w:r w:rsidRPr="008007F0">
              <w:rPr>
                <w:color w:val="000000"/>
              </w:rPr>
              <w:t>989647.58</w:t>
            </w:r>
          </w:p>
        </w:tc>
        <w:tc>
          <w:tcPr>
            <w:tcW w:w="1166" w:type="dxa"/>
            <w:noWrap/>
            <w:vAlign w:val="center"/>
          </w:tcPr>
          <w:p w:rsidR="00B45D1D" w:rsidRPr="008007F0" w:rsidRDefault="00B45D1D" w:rsidP="004254F2">
            <w:pPr>
              <w:rPr>
                <w:color w:val="000000"/>
              </w:rPr>
            </w:pPr>
            <w:r w:rsidRPr="008007F0">
              <w:rPr>
                <w:color w:val="000000"/>
              </w:rPr>
              <w:t>1734512.84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568</w:t>
            </w:r>
          </w:p>
        </w:tc>
        <w:tc>
          <w:tcPr>
            <w:tcW w:w="1066" w:type="dxa"/>
            <w:noWrap/>
            <w:vAlign w:val="center"/>
          </w:tcPr>
          <w:p w:rsidR="00B45D1D" w:rsidRPr="008007F0" w:rsidRDefault="00B45D1D" w:rsidP="004254F2">
            <w:pPr>
              <w:rPr>
                <w:color w:val="000000"/>
              </w:rPr>
            </w:pPr>
            <w:r w:rsidRPr="008007F0">
              <w:rPr>
                <w:color w:val="000000"/>
              </w:rPr>
              <w:t>989667.61</w:t>
            </w:r>
          </w:p>
        </w:tc>
        <w:tc>
          <w:tcPr>
            <w:tcW w:w="1166" w:type="dxa"/>
            <w:noWrap/>
            <w:vAlign w:val="center"/>
          </w:tcPr>
          <w:p w:rsidR="00B45D1D" w:rsidRPr="008007F0" w:rsidRDefault="00B45D1D" w:rsidP="004254F2">
            <w:pPr>
              <w:rPr>
                <w:color w:val="000000"/>
              </w:rPr>
            </w:pPr>
            <w:r w:rsidRPr="008007F0">
              <w:rPr>
                <w:color w:val="000000"/>
              </w:rPr>
              <w:t>1734518.36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569</w:t>
            </w:r>
          </w:p>
        </w:tc>
        <w:tc>
          <w:tcPr>
            <w:tcW w:w="1066" w:type="dxa"/>
            <w:noWrap/>
            <w:vAlign w:val="center"/>
          </w:tcPr>
          <w:p w:rsidR="00B45D1D" w:rsidRPr="008007F0" w:rsidRDefault="00B45D1D" w:rsidP="004254F2">
            <w:pPr>
              <w:rPr>
                <w:color w:val="000000"/>
              </w:rPr>
            </w:pPr>
            <w:r w:rsidRPr="008007F0">
              <w:rPr>
                <w:color w:val="000000"/>
              </w:rPr>
              <w:t>989667.62</w:t>
            </w:r>
          </w:p>
        </w:tc>
        <w:tc>
          <w:tcPr>
            <w:tcW w:w="1166" w:type="dxa"/>
            <w:noWrap/>
            <w:vAlign w:val="center"/>
          </w:tcPr>
          <w:p w:rsidR="00B45D1D" w:rsidRPr="008007F0" w:rsidRDefault="00B45D1D" w:rsidP="004254F2">
            <w:pPr>
              <w:rPr>
                <w:color w:val="000000"/>
              </w:rPr>
            </w:pPr>
            <w:r w:rsidRPr="008007F0">
              <w:rPr>
                <w:color w:val="000000"/>
              </w:rPr>
              <w:t>1734518.33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570</w:t>
            </w:r>
          </w:p>
        </w:tc>
        <w:tc>
          <w:tcPr>
            <w:tcW w:w="1066" w:type="dxa"/>
            <w:noWrap/>
            <w:vAlign w:val="center"/>
          </w:tcPr>
          <w:p w:rsidR="00B45D1D" w:rsidRPr="008007F0" w:rsidRDefault="00B45D1D" w:rsidP="004254F2">
            <w:pPr>
              <w:rPr>
                <w:color w:val="000000"/>
              </w:rPr>
            </w:pPr>
            <w:r w:rsidRPr="008007F0">
              <w:rPr>
                <w:color w:val="000000"/>
              </w:rPr>
              <w:t>989667.66</w:t>
            </w:r>
          </w:p>
        </w:tc>
        <w:tc>
          <w:tcPr>
            <w:tcW w:w="1166" w:type="dxa"/>
            <w:noWrap/>
            <w:vAlign w:val="center"/>
          </w:tcPr>
          <w:p w:rsidR="00B45D1D" w:rsidRPr="008007F0" w:rsidRDefault="00B45D1D" w:rsidP="004254F2">
            <w:pPr>
              <w:rPr>
                <w:color w:val="000000"/>
              </w:rPr>
            </w:pPr>
            <w:r w:rsidRPr="008007F0">
              <w:rPr>
                <w:color w:val="000000"/>
              </w:rPr>
              <w:t>1734518.34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571</w:t>
            </w:r>
          </w:p>
        </w:tc>
        <w:tc>
          <w:tcPr>
            <w:tcW w:w="1066" w:type="dxa"/>
            <w:noWrap/>
            <w:vAlign w:val="center"/>
          </w:tcPr>
          <w:p w:rsidR="00B45D1D" w:rsidRPr="008007F0" w:rsidRDefault="00B45D1D" w:rsidP="004254F2">
            <w:pPr>
              <w:rPr>
                <w:color w:val="000000"/>
              </w:rPr>
            </w:pPr>
            <w:r w:rsidRPr="008007F0">
              <w:rPr>
                <w:color w:val="000000"/>
              </w:rPr>
              <w:t>989688.83</w:t>
            </w:r>
          </w:p>
        </w:tc>
        <w:tc>
          <w:tcPr>
            <w:tcW w:w="1166" w:type="dxa"/>
            <w:noWrap/>
            <w:vAlign w:val="center"/>
          </w:tcPr>
          <w:p w:rsidR="00B45D1D" w:rsidRPr="008007F0" w:rsidRDefault="00B45D1D" w:rsidP="004254F2">
            <w:pPr>
              <w:rPr>
                <w:color w:val="000000"/>
              </w:rPr>
            </w:pPr>
            <w:r w:rsidRPr="008007F0">
              <w:rPr>
                <w:color w:val="000000"/>
              </w:rPr>
              <w:t>1734523.97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572</w:t>
            </w:r>
          </w:p>
        </w:tc>
        <w:tc>
          <w:tcPr>
            <w:tcW w:w="1066" w:type="dxa"/>
            <w:noWrap/>
            <w:vAlign w:val="center"/>
          </w:tcPr>
          <w:p w:rsidR="00B45D1D" w:rsidRPr="008007F0" w:rsidRDefault="00B45D1D" w:rsidP="004254F2">
            <w:pPr>
              <w:rPr>
                <w:color w:val="000000"/>
              </w:rPr>
            </w:pPr>
            <w:r w:rsidRPr="008007F0">
              <w:rPr>
                <w:color w:val="000000"/>
              </w:rPr>
              <w:t>989686.28</w:t>
            </w:r>
          </w:p>
        </w:tc>
        <w:tc>
          <w:tcPr>
            <w:tcW w:w="1166" w:type="dxa"/>
            <w:noWrap/>
            <w:vAlign w:val="center"/>
          </w:tcPr>
          <w:p w:rsidR="00B45D1D" w:rsidRPr="008007F0" w:rsidRDefault="00B45D1D" w:rsidP="004254F2">
            <w:pPr>
              <w:rPr>
                <w:color w:val="000000"/>
              </w:rPr>
            </w:pPr>
            <w:r w:rsidRPr="008007F0">
              <w:rPr>
                <w:color w:val="000000"/>
              </w:rPr>
              <w:t>1734523.83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573</w:t>
            </w:r>
          </w:p>
        </w:tc>
        <w:tc>
          <w:tcPr>
            <w:tcW w:w="1066" w:type="dxa"/>
            <w:noWrap/>
            <w:vAlign w:val="center"/>
          </w:tcPr>
          <w:p w:rsidR="00B45D1D" w:rsidRPr="008007F0" w:rsidRDefault="00B45D1D" w:rsidP="004254F2">
            <w:pPr>
              <w:rPr>
                <w:color w:val="000000"/>
              </w:rPr>
            </w:pPr>
            <w:r w:rsidRPr="008007F0">
              <w:rPr>
                <w:color w:val="000000"/>
              </w:rPr>
              <w:t>989677.66</w:t>
            </w:r>
          </w:p>
        </w:tc>
        <w:tc>
          <w:tcPr>
            <w:tcW w:w="1166" w:type="dxa"/>
            <w:noWrap/>
            <w:vAlign w:val="center"/>
          </w:tcPr>
          <w:p w:rsidR="00B45D1D" w:rsidRPr="008007F0" w:rsidRDefault="00B45D1D" w:rsidP="004254F2">
            <w:pPr>
              <w:rPr>
                <w:color w:val="000000"/>
              </w:rPr>
            </w:pPr>
            <w:r w:rsidRPr="008007F0">
              <w:rPr>
                <w:color w:val="000000"/>
              </w:rPr>
              <w:t>1734523.34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574</w:t>
            </w:r>
          </w:p>
        </w:tc>
        <w:tc>
          <w:tcPr>
            <w:tcW w:w="1066" w:type="dxa"/>
            <w:noWrap/>
            <w:vAlign w:val="center"/>
          </w:tcPr>
          <w:p w:rsidR="00B45D1D" w:rsidRPr="008007F0" w:rsidRDefault="00B45D1D" w:rsidP="004254F2">
            <w:pPr>
              <w:rPr>
                <w:color w:val="000000"/>
              </w:rPr>
            </w:pPr>
            <w:r w:rsidRPr="008007F0">
              <w:rPr>
                <w:color w:val="000000"/>
              </w:rPr>
              <w:t>989666.93</w:t>
            </w:r>
          </w:p>
        </w:tc>
        <w:tc>
          <w:tcPr>
            <w:tcW w:w="1166" w:type="dxa"/>
            <w:noWrap/>
            <w:vAlign w:val="center"/>
          </w:tcPr>
          <w:p w:rsidR="00B45D1D" w:rsidRPr="008007F0" w:rsidRDefault="00B45D1D" w:rsidP="004254F2">
            <w:pPr>
              <w:rPr>
                <w:color w:val="000000"/>
              </w:rPr>
            </w:pPr>
            <w:r w:rsidRPr="008007F0">
              <w:rPr>
                <w:color w:val="000000"/>
              </w:rPr>
              <w:t>1734520.81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575</w:t>
            </w:r>
          </w:p>
        </w:tc>
        <w:tc>
          <w:tcPr>
            <w:tcW w:w="1066" w:type="dxa"/>
            <w:noWrap/>
            <w:vAlign w:val="center"/>
          </w:tcPr>
          <w:p w:rsidR="00B45D1D" w:rsidRPr="008007F0" w:rsidRDefault="00B45D1D" w:rsidP="004254F2">
            <w:pPr>
              <w:rPr>
                <w:color w:val="000000"/>
              </w:rPr>
            </w:pPr>
            <w:r w:rsidRPr="008007F0">
              <w:rPr>
                <w:color w:val="000000"/>
              </w:rPr>
              <w:t>989646.57</w:t>
            </w:r>
          </w:p>
        </w:tc>
        <w:tc>
          <w:tcPr>
            <w:tcW w:w="1166" w:type="dxa"/>
            <w:noWrap/>
            <w:vAlign w:val="center"/>
          </w:tcPr>
          <w:p w:rsidR="00B45D1D" w:rsidRPr="008007F0" w:rsidRDefault="00B45D1D" w:rsidP="004254F2">
            <w:pPr>
              <w:rPr>
                <w:color w:val="000000"/>
              </w:rPr>
            </w:pPr>
            <w:r w:rsidRPr="008007F0">
              <w:rPr>
                <w:color w:val="000000"/>
              </w:rPr>
              <w:t>1734512.64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566</w:t>
            </w:r>
          </w:p>
        </w:tc>
        <w:tc>
          <w:tcPr>
            <w:tcW w:w="1066" w:type="dxa"/>
            <w:noWrap/>
            <w:vAlign w:val="center"/>
          </w:tcPr>
          <w:p w:rsidR="00B45D1D" w:rsidRPr="008007F0" w:rsidRDefault="00B45D1D" w:rsidP="004254F2">
            <w:pPr>
              <w:rPr>
                <w:color w:val="000000"/>
              </w:rPr>
            </w:pPr>
            <w:r w:rsidRPr="008007F0">
              <w:rPr>
                <w:color w:val="000000"/>
              </w:rPr>
              <w:t>989646.59</w:t>
            </w:r>
          </w:p>
        </w:tc>
        <w:tc>
          <w:tcPr>
            <w:tcW w:w="1166" w:type="dxa"/>
            <w:noWrap/>
            <w:vAlign w:val="center"/>
          </w:tcPr>
          <w:p w:rsidR="00B45D1D" w:rsidRPr="008007F0" w:rsidRDefault="00B45D1D" w:rsidP="004254F2">
            <w:pPr>
              <w:rPr>
                <w:color w:val="000000"/>
              </w:rPr>
            </w:pPr>
            <w:r w:rsidRPr="008007F0">
              <w:rPr>
                <w:color w:val="000000"/>
              </w:rPr>
              <w:t>1734512.56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32(1)</w:t>
            </w:r>
          </w:p>
          <w:p w:rsidR="00B45D1D" w:rsidRPr="008007F0" w:rsidRDefault="00B45D1D" w:rsidP="004254F2">
            <w:pPr>
              <w:rPr>
                <w:color w:val="000000"/>
              </w:rPr>
            </w:pPr>
            <w:r w:rsidRPr="008007F0">
              <w:rPr>
                <w:color w:val="000000"/>
              </w:rPr>
              <w:t>"86:09:0000000:4542/чзу13"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576</w:t>
            </w:r>
          </w:p>
        </w:tc>
        <w:tc>
          <w:tcPr>
            <w:tcW w:w="1066" w:type="dxa"/>
            <w:noWrap/>
            <w:vAlign w:val="center"/>
          </w:tcPr>
          <w:p w:rsidR="00B45D1D" w:rsidRPr="008007F0" w:rsidRDefault="00B45D1D" w:rsidP="004254F2">
            <w:pPr>
              <w:rPr>
                <w:color w:val="000000"/>
              </w:rPr>
            </w:pPr>
            <w:r w:rsidRPr="008007F0">
              <w:rPr>
                <w:color w:val="000000"/>
              </w:rPr>
              <w:t>997565.98</w:t>
            </w:r>
          </w:p>
        </w:tc>
        <w:tc>
          <w:tcPr>
            <w:tcW w:w="1166" w:type="dxa"/>
            <w:noWrap/>
            <w:vAlign w:val="center"/>
          </w:tcPr>
          <w:p w:rsidR="00B45D1D" w:rsidRPr="008007F0" w:rsidRDefault="00B45D1D" w:rsidP="004254F2">
            <w:pPr>
              <w:rPr>
                <w:color w:val="000000"/>
              </w:rPr>
            </w:pPr>
            <w:r w:rsidRPr="008007F0">
              <w:rPr>
                <w:color w:val="000000"/>
              </w:rPr>
              <w:t>1733816.97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577</w:t>
            </w:r>
          </w:p>
        </w:tc>
        <w:tc>
          <w:tcPr>
            <w:tcW w:w="1066" w:type="dxa"/>
            <w:noWrap/>
            <w:vAlign w:val="center"/>
          </w:tcPr>
          <w:p w:rsidR="00B45D1D" w:rsidRPr="008007F0" w:rsidRDefault="00B45D1D" w:rsidP="004254F2">
            <w:pPr>
              <w:rPr>
                <w:color w:val="000000"/>
              </w:rPr>
            </w:pPr>
            <w:r w:rsidRPr="008007F0">
              <w:rPr>
                <w:color w:val="000000"/>
              </w:rPr>
              <w:t>997566.06</w:t>
            </w:r>
          </w:p>
        </w:tc>
        <w:tc>
          <w:tcPr>
            <w:tcW w:w="1166" w:type="dxa"/>
            <w:noWrap/>
            <w:vAlign w:val="center"/>
          </w:tcPr>
          <w:p w:rsidR="00B45D1D" w:rsidRPr="008007F0" w:rsidRDefault="00B45D1D" w:rsidP="004254F2">
            <w:pPr>
              <w:rPr>
                <w:color w:val="000000"/>
              </w:rPr>
            </w:pPr>
            <w:r w:rsidRPr="008007F0">
              <w:rPr>
                <w:color w:val="000000"/>
              </w:rPr>
              <w:t>1733818.55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578</w:t>
            </w:r>
          </w:p>
        </w:tc>
        <w:tc>
          <w:tcPr>
            <w:tcW w:w="1066" w:type="dxa"/>
            <w:noWrap/>
            <w:vAlign w:val="center"/>
          </w:tcPr>
          <w:p w:rsidR="00B45D1D" w:rsidRPr="008007F0" w:rsidRDefault="00B45D1D" w:rsidP="004254F2">
            <w:pPr>
              <w:rPr>
                <w:color w:val="000000"/>
              </w:rPr>
            </w:pPr>
            <w:r w:rsidRPr="008007F0">
              <w:rPr>
                <w:color w:val="000000"/>
              </w:rPr>
              <w:t>997552.6</w:t>
            </w:r>
          </w:p>
        </w:tc>
        <w:tc>
          <w:tcPr>
            <w:tcW w:w="1166" w:type="dxa"/>
            <w:noWrap/>
            <w:vAlign w:val="center"/>
          </w:tcPr>
          <w:p w:rsidR="00B45D1D" w:rsidRPr="008007F0" w:rsidRDefault="00B45D1D" w:rsidP="004254F2">
            <w:pPr>
              <w:rPr>
                <w:color w:val="000000"/>
              </w:rPr>
            </w:pPr>
            <w:r w:rsidRPr="008007F0">
              <w:rPr>
                <w:color w:val="000000"/>
              </w:rPr>
              <w:t>1733819.4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579</w:t>
            </w:r>
          </w:p>
        </w:tc>
        <w:tc>
          <w:tcPr>
            <w:tcW w:w="1066" w:type="dxa"/>
            <w:noWrap/>
            <w:vAlign w:val="center"/>
          </w:tcPr>
          <w:p w:rsidR="00B45D1D" w:rsidRPr="008007F0" w:rsidRDefault="00B45D1D" w:rsidP="004254F2">
            <w:pPr>
              <w:rPr>
                <w:color w:val="000000"/>
              </w:rPr>
            </w:pPr>
            <w:r w:rsidRPr="008007F0">
              <w:rPr>
                <w:color w:val="000000"/>
              </w:rPr>
              <w:t>997552.51</w:t>
            </w:r>
          </w:p>
        </w:tc>
        <w:tc>
          <w:tcPr>
            <w:tcW w:w="1166" w:type="dxa"/>
            <w:noWrap/>
            <w:vAlign w:val="center"/>
          </w:tcPr>
          <w:p w:rsidR="00B45D1D" w:rsidRPr="008007F0" w:rsidRDefault="00B45D1D" w:rsidP="004254F2">
            <w:pPr>
              <w:rPr>
                <w:color w:val="000000"/>
              </w:rPr>
            </w:pPr>
            <w:r w:rsidRPr="008007F0">
              <w:rPr>
                <w:color w:val="000000"/>
              </w:rPr>
              <w:t>1733817.57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576</w:t>
            </w:r>
          </w:p>
        </w:tc>
        <w:tc>
          <w:tcPr>
            <w:tcW w:w="1066" w:type="dxa"/>
            <w:noWrap/>
            <w:vAlign w:val="center"/>
          </w:tcPr>
          <w:p w:rsidR="00B45D1D" w:rsidRPr="008007F0" w:rsidRDefault="00B45D1D" w:rsidP="004254F2">
            <w:pPr>
              <w:rPr>
                <w:color w:val="000000"/>
              </w:rPr>
            </w:pPr>
            <w:r w:rsidRPr="008007F0">
              <w:rPr>
                <w:color w:val="000000"/>
              </w:rPr>
              <w:t>997565.98</w:t>
            </w:r>
          </w:p>
        </w:tc>
        <w:tc>
          <w:tcPr>
            <w:tcW w:w="1166" w:type="dxa"/>
            <w:noWrap/>
            <w:vAlign w:val="center"/>
          </w:tcPr>
          <w:p w:rsidR="00B45D1D" w:rsidRPr="008007F0" w:rsidRDefault="00B45D1D" w:rsidP="004254F2">
            <w:pPr>
              <w:rPr>
                <w:color w:val="000000"/>
              </w:rPr>
            </w:pPr>
            <w:r w:rsidRPr="008007F0">
              <w:rPr>
                <w:color w:val="000000"/>
              </w:rPr>
              <w:t>1733816.97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32(2)</w:t>
            </w:r>
          </w:p>
          <w:p w:rsidR="00B45D1D" w:rsidRPr="008007F0" w:rsidRDefault="00B45D1D" w:rsidP="004254F2">
            <w:pPr>
              <w:rPr>
                <w:color w:val="000000"/>
              </w:rPr>
            </w:pPr>
            <w:r w:rsidRPr="008007F0">
              <w:rPr>
                <w:color w:val="000000"/>
              </w:rPr>
              <w:t>"86:09:0000000:4542/чзу13"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580</w:t>
            </w:r>
          </w:p>
        </w:tc>
        <w:tc>
          <w:tcPr>
            <w:tcW w:w="1066" w:type="dxa"/>
            <w:noWrap/>
            <w:vAlign w:val="center"/>
          </w:tcPr>
          <w:p w:rsidR="00B45D1D" w:rsidRPr="008007F0" w:rsidRDefault="00B45D1D" w:rsidP="004254F2">
            <w:pPr>
              <w:rPr>
                <w:color w:val="000000"/>
              </w:rPr>
            </w:pPr>
            <w:r w:rsidRPr="008007F0">
              <w:rPr>
                <w:color w:val="000000"/>
              </w:rPr>
              <w:t>997551.72</w:t>
            </w:r>
          </w:p>
        </w:tc>
        <w:tc>
          <w:tcPr>
            <w:tcW w:w="1166" w:type="dxa"/>
            <w:noWrap/>
            <w:vAlign w:val="center"/>
          </w:tcPr>
          <w:p w:rsidR="00B45D1D" w:rsidRPr="008007F0" w:rsidRDefault="00B45D1D" w:rsidP="004254F2">
            <w:pPr>
              <w:rPr>
                <w:color w:val="000000"/>
              </w:rPr>
            </w:pPr>
            <w:r w:rsidRPr="008007F0">
              <w:rPr>
                <w:color w:val="000000"/>
              </w:rPr>
              <w:t>1733800.59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581</w:t>
            </w:r>
          </w:p>
        </w:tc>
        <w:tc>
          <w:tcPr>
            <w:tcW w:w="1066" w:type="dxa"/>
            <w:noWrap/>
            <w:vAlign w:val="center"/>
          </w:tcPr>
          <w:p w:rsidR="00B45D1D" w:rsidRPr="008007F0" w:rsidRDefault="00B45D1D" w:rsidP="004254F2">
            <w:pPr>
              <w:rPr>
                <w:color w:val="000000"/>
              </w:rPr>
            </w:pPr>
            <w:r w:rsidRPr="008007F0">
              <w:rPr>
                <w:color w:val="000000"/>
              </w:rPr>
              <w:t>997549.73</w:t>
            </w:r>
          </w:p>
        </w:tc>
        <w:tc>
          <w:tcPr>
            <w:tcW w:w="1166" w:type="dxa"/>
            <w:noWrap/>
            <w:vAlign w:val="center"/>
          </w:tcPr>
          <w:p w:rsidR="00B45D1D" w:rsidRPr="008007F0" w:rsidRDefault="00B45D1D" w:rsidP="004254F2">
            <w:pPr>
              <w:rPr>
                <w:color w:val="000000"/>
              </w:rPr>
            </w:pPr>
            <w:r w:rsidRPr="008007F0">
              <w:rPr>
                <w:color w:val="000000"/>
              </w:rPr>
              <w:t>1733758.23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582</w:t>
            </w:r>
          </w:p>
        </w:tc>
        <w:tc>
          <w:tcPr>
            <w:tcW w:w="1066" w:type="dxa"/>
            <w:noWrap/>
            <w:vAlign w:val="center"/>
          </w:tcPr>
          <w:p w:rsidR="00B45D1D" w:rsidRPr="008007F0" w:rsidRDefault="00B45D1D" w:rsidP="004254F2">
            <w:pPr>
              <w:rPr>
                <w:color w:val="000000"/>
              </w:rPr>
            </w:pPr>
            <w:r w:rsidRPr="008007F0">
              <w:rPr>
                <w:color w:val="000000"/>
              </w:rPr>
              <w:t>997549.78</w:t>
            </w:r>
          </w:p>
        </w:tc>
        <w:tc>
          <w:tcPr>
            <w:tcW w:w="1166" w:type="dxa"/>
            <w:noWrap/>
            <w:vAlign w:val="center"/>
          </w:tcPr>
          <w:p w:rsidR="00B45D1D" w:rsidRPr="008007F0" w:rsidRDefault="00B45D1D" w:rsidP="004254F2">
            <w:pPr>
              <w:rPr>
                <w:color w:val="000000"/>
              </w:rPr>
            </w:pPr>
            <w:r w:rsidRPr="008007F0">
              <w:rPr>
                <w:color w:val="000000"/>
              </w:rPr>
              <w:t>1733758.5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583</w:t>
            </w:r>
          </w:p>
        </w:tc>
        <w:tc>
          <w:tcPr>
            <w:tcW w:w="1066" w:type="dxa"/>
            <w:noWrap/>
            <w:vAlign w:val="center"/>
          </w:tcPr>
          <w:p w:rsidR="00B45D1D" w:rsidRPr="008007F0" w:rsidRDefault="00B45D1D" w:rsidP="004254F2">
            <w:pPr>
              <w:rPr>
                <w:color w:val="000000"/>
              </w:rPr>
            </w:pPr>
            <w:r w:rsidRPr="008007F0">
              <w:rPr>
                <w:color w:val="000000"/>
              </w:rPr>
              <w:t>997549.94</w:t>
            </w:r>
          </w:p>
        </w:tc>
        <w:tc>
          <w:tcPr>
            <w:tcW w:w="1166" w:type="dxa"/>
            <w:noWrap/>
            <w:vAlign w:val="center"/>
          </w:tcPr>
          <w:p w:rsidR="00B45D1D" w:rsidRPr="008007F0" w:rsidRDefault="00B45D1D" w:rsidP="004254F2">
            <w:pPr>
              <w:rPr>
                <w:color w:val="000000"/>
              </w:rPr>
            </w:pPr>
            <w:r w:rsidRPr="008007F0">
              <w:rPr>
                <w:color w:val="000000"/>
              </w:rPr>
              <w:t>1733759.45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584</w:t>
            </w:r>
          </w:p>
        </w:tc>
        <w:tc>
          <w:tcPr>
            <w:tcW w:w="1066" w:type="dxa"/>
            <w:noWrap/>
            <w:vAlign w:val="center"/>
          </w:tcPr>
          <w:p w:rsidR="00B45D1D" w:rsidRPr="008007F0" w:rsidRDefault="00B45D1D" w:rsidP="004254F2">
            <w:pPr>
              <w:rPr>
                <w:color w:val="000000"/>
              </w:rPr>
            </w:pPr>
            <w:r w:rsidRPr="008007F0">
              <w:rPr>
                <w:color w:val="000000"/>
              </w:rPr>
              <w:t>997550.09</w:t>
            </w:r>
          </w:p>
        </w:tc>
        <w:tc>
          <w:tcPr>
            <w:tcW w:w="1166" w:type="dxa"/>
            <w:noWrap/>
            <w:vAlign w:val="center"/>
          </w:tcPr>
          <w:p w:rsidR="00B45D1D" w:rsidRPr="008007F0" w:rsidRDefault="00B45D1D" w:rsidP="004254F2">
            <w:pPr>
              <w:rPr>
                <w:color w:val="000000"/>
              </w:rPr>
            </w:pPr>
            <w:r w:rsidRPr="008007F0">
              <w:rPr>
                <w:color w:val="000000"/>
              </w:rPr>
              <w:t>1733760.42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585</w:t>
            </w:r>
          </w:p>
        </w:tc>
        <w:tc>
          <w:tcPr>
            <w:tcW w:w="1066" w:type="dxa"/>
            <w:noWrap/>
            <w:vAlign w:val="center"/>
          </w:tcPr>
          <w:p w:rsidR="00B45D1D" w:rsidRPr="008007F0" w:rsidRDefault="00B45D1D" w:rsidP="004254F2">
            <w:pPr>
              <w:rPr>
                <w:color w:val="000000"/>
              </w:rPr>
            </w:pPr>
            <w:r w:rsidRPr="008007F0">
              <w:rPr>
                <w:color w:val="000000"/>
              </w:rPr>
              <w:t>997550.24</w:t>
            </w:r>
          </w:p>
        </w:tc>
        <w:tc>
          <w:tcPr>
            <w:tcW w:w="1166" w:type="dxa"/>
            <w:noWrap/>
            <w:vAlign w:val="center"/>
          </w:tcPr>
          <w:p w:rsidR="00B45D1D" w:rsidRPr="008007F0" w:rsidRDefault="00B45D1D" w:rsidP="004254F2">
            <w:pPr>
              <w:rPr>
                <w:color w:val="000000"/>
              </w:rPr>
            </w:pPr>
            <w:r w:rsidRPr="008007F0">
              <w:rPr>
                <w:color w:val="000000"/>
              </w:rPr>
              <w:t>1733761.38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586</w:t>
            </w:r>
          </w:p>
        </w:tc>
        <w:tc>
          <w:tcPr>
            <w:tcW w:w="1066" w:type="dxa"/>
            <w:noWrap/>
            <w:vAlign w:val="center"/>
          </w:tcPr>
          <w:p w:rsidR="00B45D1D" w:rsidRPr="008007F0" w:rsidRDefault="00B45D1D" w:rsidP="004254F2">
            <w:pPr>
              <w:rPr>
                <w:color w:val="000000"/>
              </w:rPr>
            </w:pPr>
            <w:r w:rsidRPr="008007F0">
              <w:rPr>
                <w:color w:val="000000"/>
              </w:rPr>
              <w:t>997550.38</w:t>
            </w:r>
          </w:p>
        </w:tc>
        <w:tc>
          <w:tcPr>
            <w:tcW w:w="1166" w:type="dxa"/>
            <w:noWrap/>
            <w:vAlign w:val="center"/>
          </w:tcPr>
          <w:p w:rsidR="00B45D1D" w:rsidRPr="008007F0" w:rsidRDefault="00B45D1D" w:rsidP="004254F2">
            <w:pPr>
              <w:rPr>
                <w:color w:val="000000"/>
              </w:rPr>
            </w:pPr>
            <w:r w:rsidRPr="008007F0">
              <w:rPr>
                <w:color w:val="000000"/>
              </w:rPr>
              <w:t>1733762.33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587</w:t>
            </w:r>
          </w:p>
        </w:tc>
        <w:tc>
          <w:tcPr>
            <w:tcW w:w="1066" w:type="dxa"/>
            <w:noWrap/>
            <w:vAlign w:val="center"/>
          </w:tcPr>
          <w:p w:rsidR="00B45D1D" w:rsidRPr="008007F0" w:rsidRDefault="00B45D1D" w:rsidP="004254F2">
            <w:pPr>
              <w:rPr>
                <w:color w:val="000000"/>
              </w:rPr>
            </w:pPr>
            <w:r w:rsidRPr="008007F0">
              <w:rPr>
                <w:color w:val="000000"/>
              </w:rPr>
              <w:t>997550.51</w:t>
            </w:r>
          </w:p>
        </w:tc>
        <w:tc>
          <w:tcPr>
            <w:tcW w:w="1166" w:type="dxa"/>
            <w:noWrap/>
            <w:vAlign w:val="center"/>
          </w:tcPr>
          <w:p w:rsidR="00B45D1D" w:rsidRPr="008007F0" w:rsidRDefault="00B45D1D" w:rsidP="004254F2">
            <w:pPr>
              <w:rPr>
                <w:color w:val="000000"/>
              </w:rPr>
            </w:pPr>
            <w:r w:rsidRPr="008007F0">
              <w:rPr>
                <w:color w:val="000000"/>
              </w:rPr>
              <w:t>1733763.3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588</w:t>
            </w:r>
          </w:p>
        </w:tc>
        <w:tc>
          <w:tcPr>
            <w:tcW w:w="1066" w:type="dxa"/>
            <w:noWrap/>
            <w:vAlign w:val="center"/>
          </w:tcPr>
          <w:p w:rsidR="00B45D1D" w:rsidRPr="008007F0" w:rsidRDefault="00B45D1D" w:rsidP="004254F2">
            <w:pPr>
              <w:rPr>
                <w:color w:val="000000"/>
              </w:rPr>
            </w:pPr>
            <w:r w:rsidRPr="008007F0">
              <w:rPr>
                <w:color w:val="000000"/>
              </w:rPr>
              <w:t>997550.64</w:t>
            </w:r>
          </w:p>
        </w:tc>
        <w:tc>
          <w:tcPr>
            <w:tcW w:w="1166" w:type="dxa"/>
            <w:noWrap/>
            <w:vAlign w:val="center"/>
          </w:tcPr>
          <w:p w:rsidR="00B45D1D" w:rsidRPr="008007F0" w:rsidRDefault="00B45D1D" w:rsidP="004254F2">
            <w:pPr>
              <w:rPr>
                <w:color w:val="000000"/>
              </w:rPr>
            </w:pPr>
            <w:r w:rsidRPr="008007F0">
              <w:rPr>
                <w:color w:val="000000"/>
              </w:rPr>
              <w:t>1733764.25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589</w:t>
            </w:r>
          </w:p>
        </w:tc>
        <w:tc>
          <w:tcPr>
            <w:tcW w:w="1066" w:type="dxa"/>
            <w:noWrap/>
            <w:vAlign w:val="center"/>
          </w:tcPr>
          <w:p w:rsidR="00B45D1D" w:rsidRPr="008007F0" w:rsidRDefault="00B45D1D" w:rsidP="004254F2">
            <w:pPr>
              <w:rPr>
                <w:color w:val="000000"/>
              </w:rPr>
            </w:pPr>
            <w:r w:rsidRPr="008007F0">
              <w:rPr>
                <w:color w:val="000000"/>
              </w:rPr>
              <w:t>997550.76</w:t>
            </w:r>
          </w:p>
        </w:tc>
        <w:tc>
          <w:tcPr>
            <w:tcW w:w="1166" w:type="dxa"/>
            <w:noWrap/>
            <w:vAlign w:val="center"/>
          </w:tcPr>
          <w:p w:rsidR="00B45D1D" w:rsidRPr="008007F0" w:rsidRDefault="00B45D1D" w:rsidP="004254F2">
            <w:pPr>
              <w:rPr>
                <w:color w:val="000000"/>
              </w:rPr>
            </w:pPr>
            <w:r w:rsidRPr="008007F0">
              <w:rPr>
                <w:color w:val="000000"/>
              </w:rPr>
              <w:t>1733765.22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590</w:t>
            </w:r>
          </w:p>
        </w:tc>
        <w:tc>
          <w:tcPr>
            <w:tcW w:w="1066" w:type="dxa"/>
            <w:noWrap/>
            <w:vAlign w:val="center"/>
          </w:tcPr>
          <w:p w:rsidR="00B45D1D" w:rsidRPr="008007F0" w:rsidRDefault="00B45D1D" w:rsidP="004254F2">
            <w:pPr>
              <w:rPr>
                <w:color w:val="000000"/>
              </w:rPr>
            </w:pPr>
            <w:r w:rsidRPr="008007F0">
              <w:rPr>
                <w:color w:val="000000"/>
              </w:rPr>
              <w:t>997550.87</w:t>
            </w:r>
          </w:p>
        </w:tc>
        <w:tc>
          <w:tcPr>
            <w:tcW w:w="1166" w:type="dxa"/>
            <w:noWrap/>
            <w:vAlign w:val="center"/>
          </w:tcPr>
          <w:p w:rsidR="00B45D1D" w:rsidRPr="008007F0" w:rsidRDefault="00B45D1D" w:rsidP="004254F2">
            <w:pPr>
              <w:rPr>
                <w:color w:val="000000"/>
              </w:rPr>
            </w:pPr>
            <w:r w:rsidRPr="008007F0">
              <w:rPr>
                <w:color w:val="000000"/>
              </w:rPr>
              <w:t>1733766.19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591</w:t>
            </w:r>
          </w:p>
        </w:tc>
        <w:tc>
          <w:tcPr>
            <w:tcW w:w="1066" w:type="dxa"/>
            <w:noWrap/>
            <w:vAlign w:val="center"/>
          </w:tcPr>
          <w:p w:rsidR="00B45D1D" w:rsidRPr="008007F0" w:rsidRDefault="00B45D1D" w:rsidP="004254F2">
            <w:pPr>
              <w:rPr>
                <w:color w:val="000000"/>
              </w:rPr>
            </w:pPr>
            <w:r w:rsidRPr="008007F0">
              <w:rPr>
                <w:color w:val="000000"/>
              </w:rPr>
              <w:t>997550.98</w:t>
            </w:r>
          </w:p>
        </w:tc>
        <w:tc>
          <w:tcPr>
            <w:tcW w:w="1166" w:type="dxa"/>
            <w:noWrap/>
            <w:vAlign w:val="center"/>
          </w:tcPr>
          <w:p w:rsidR="00B45D1D" w:rsidRPr="008007F0" w:rsidRDefault="00B45D1D" w:rsidP="004254F2">
            <w:pPr>
              <w:rPr>
                <w:color w:val="000000"/>
              </w:rPr>
            </w:pPr>
            <w:r w:rsidRPr="008007F0">
              <w:rPr>
                <w:color w:val="000000"/>
              </w:rPr>
              <w:t>1733767.14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592</w:t>
            </w:r>
          </w:p>
        </w:tc>
        <w:tc>
          <w:tcPr>
            <w:tcW w:w="1066" w:type="dxa"/>
            <w:noWrap/>
            <w:vAlign w:val="center"/>
          </w:tcPr>
          <w:p w:rsidR="00B45D1D" w:rsidRPr="008007F0" w:rsidRDefault="00B45D1D" w:rsidP="004254F2">
            <w:pPr>
              <w:rPr>
                <w:color w:val="000000"/>
              </w:rPr>
            </w:pPr>
            <w:r w:rsidRPr="008007F0">
              <w:rPr>
                <w:color w:val="000000"/>
              </w:rPr>
              <w:t>997551.08</w:t>
            </w:r>
          </w:p>
        </w:tc>
        <w:tc>
          <w:tcPr>
            <w:tcW w:w="1166" w:type="dxa"/>
            <w:noWrap/>
            <w:vAlign w:val="center"/>
          </w:tcPr>
          <w:p w:rsidR="00B45D1D" w:rsidRPr="008007F0" w:rsidRDefault="00B45D1D" w:rsidP="004254F2">
            <w:pPr>
              <w:rPr>
                <w:color w:val="000000"/>
              </w:rPr>
            </w:pPr>
            <w:r w:rsidRPr="008007F0">
              <w:rPr>
                <w:color w:val="000000"/>
              </w:rPr>
              <w:t>1733768.11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593</w:t>
            </w:r>
          </w:p>
        </w:tc>
        <w:tc>
          <w:tcPr>
            <w:tcW w:w="1066" w:type="dxa"/>
            <w:noWrap/>
            <w:vAlign w:val="center"/>
          </w:tcPr>
          <w:p w:rsidR="00B45D1D" w:rsidRPr="008007F0" w:rsidRDefault="00B45D1D" w:rsidP="004254F2">
            <w:pPr>
              <w:rPr>
                <w:color w:val="000000"/>
              </w:rPr>
            </w:pPr>
            <w:r w:rsidRPr="008007F0">
              <w:rPr>
                <w:color w:val="000000"/>
              </w:rPr>
              <w:t>997551.17</w:t>
            </w:r>
          </w:p>
        </w:tc>
        <w:tc>
          <w:tcPr>
            <w:tcW w:w="1166" w:type="dxa"/>
            <w:noWrap/>
            <w:vAlign w:val="center"/>
          </w:tcPr>
          <w:p w:rsidR="00B45D1D" w:rsidRPr="008007F0" w:rsidRDefault="00B45D1D" w:rsidP="004254F2">
            <w:pPr>
              <w:rPr>
                <w:color w:val="000000"/>
              </w:rPr>
            </w:pPr>
            <w:r w:rsidRPr="008007F0">
              <w:rPr>
                <w:color w:val="000000"/>
              </w:rPr>
              <w:t>1733769.07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594</w:t>
            </w:r>
          </w:p>
        </w:tc>
        <w:tc>
          <w:tcPr>
            <w:tcW w:w="1066" w:type="dxa"/>
            <w:noWrap/>
            <w:vAlign w:val="center"/>
          </w:tcPr>
          <w:p w:rsidR="00B45D1D" w:rsidRPr="008007F0" w:rsidRDefault="00B45D1D" w:rsidP="004254F2">
            <w:pPr>
              <w:rPr>
                <w:color w:val="000000"/>
              </w:rPr>
            </w:pPr>
            <w:r w:rsidRPr="008007F0">
              <w:rPr>
                <w:color w:val="000000"/>
              </w:rPr>
              <w:t>997551.26</w:t>
            </w:r>
          </w:p>
        </w:tc>
        <w:tc>
          <w:tcPr>
            <w:tcW w:w="1166" w:type="dxa"/>
            <w:noWrap/>
            <w:vAlign w:val="center"/>
          </w:tcPr>
          <w:p w:rsidR="00B45D1D" w:rsidRPr="008007F0" w:rsidRDefault="00B45D1D" w:rsidP="004254F2">
            <w:pPr>
              <w:rPr>
                <w:color w:val="000000"/>
              </w:rPr>
            </w:pPr>
            <w:r w:rsidRPr="008007F0">
              <w:rPr>
                <w:color w:val="000000"/>
              </w:rPr>
              <w:t>1733770.03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595</w:t>
            </w:r>
          </w:p>
        </w:tc>
        <w:tc>
          <w:tcPr>
            <w:tcW w:w="1066" w:type="dxa"/>
            <w:noWrap/>
            <w:vAlign w:val="center"/>
          </w:tcPr>
          <w:p w:rsidR="00B45D1D" w:rsidRPr="008007F0" w:rsidRDefault="00B45D1D" w:rsidP="004254F2">
            <w:pPr>
              <w:rPr>
                <w:color w:val="000000"/>
              </w:rPr>
            </w:pPr>
            <w:r w:rsidRPr="008007F0">
              <w:rPr>
                <w:color w:val="000000"/>
              </w:rPr>
              <w:t>997551.34</w:t>
            </w:r>
          </w:p>
        </w:tc>
        <w:tc>
          <w:tcPr>
            <w:tcW w:w="1166" w:type="dxa"/>
            <w:noWrap/>
            <w:vAlign w:val="center"/>
          </w:tcPr>
          <w:p w:rsidR="00B45D1D" w:rsidRPr="008007F0" w:rsidRDefault="00B45D1D" w:rsidP="004254F2">
            <w:pPr>
              <w:rPr>
                <w:color w:val="000000"/>
              </w:rPr>
            </w:pPr>
            <w:r w:rsidRPr="008007F0">
              <w:rPr>
                <w:color w:val="000000"/>
              </w:rPr>
              <w:t>1733771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596</w:t>
            </w:r>
          </w:p>
        </w:tc>
        <w:tc>
          <w:tcPr>
            <w:tcW w:w="1066" w:type="dxa"/>
            <w:noWrap/>
            <w:vAlign w:val="center"/>
          </w:tcPr>
          <w:p w:rsidR="00B45D1D" w:rsidRPr="008007F0" w:rsidRDefault="00B45D1D" w:rsidP="004254F2">
            <w:pPr>
              <w:rPr>
                <w:color w:val="000000"/>
              </w:rPr>
            </w:pPr>
            <w:r w:rsidRPr="008007F0">
              <w:rPr>
                <w:color w:val="000000"/>
              </w:rPr>
              <w:t>997551.41</w:t>
            </w:r>
          </w:p>
        </w:tc>
        <w:tc>
          <w:tcPr>
            <w:tcW w:w="1166" w:type="dxa"/>
            <w:noWrap/>
            <w:vAlign w:val="center"/>
          </w:tcPr>
          <w:p w:rsidR="00B45D1D" w:rsidRPr="008007F0" w:rsidRDefault="00B45D1D" w:rsidP="004254F2">
            <w:pPr>
              <w:rPr>
                <w:color w:val="000000"/>
              </w:rPr>
            </w:pPr>
            <w:r w:rsidRPr="008007F0">
              <w:rPr>
                <w:color w:val="000000"/>
              </w:rPr>
              <w:t>1733771.97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597</w:t>
            </w:r>
          </w:p>
        </w:tc>
        <w:tc>
          <w:tcPr>
            <w:tcW w:w="1066" w:type="dxa"/>
            <w:noWrap/>
            <w:vAlign w:val="center"/>
          </w:tcPr>
          <w:p w:rsidR="00B45D1D" w:rsidRPr="008007F0" w:rsidRDefault="00B45D1D" w:rsidP="004254F2">
            <w:pPr>
              <w:rPr>
                <w:color w:val="000000"/>
              </w:rPr>
            </w:pPr>
            <w:r w:rsidRPr="008007F0">
              <w:rPr>
                <w:color w:val="000000"/>
              </w:rPr>
              <w:t>997551.48</w:t>
            </w:r>
          </w:p>
        </w:tc>
        <w:tc>
          <w:tcPr>
            <w:tcW w:w="1166" w:type="dxa"/>
            <w:noWrap/>
            <w:vAlign w:val="center"/>
          </w:tcPr>
          <w:p w:rsidR="00B45D1D" w:rsidRPr="008007F0" w:rsidRDefault="00B45D1D" w:rsidP="004254F2">
            <w:pPr>
              <w:rPr>
                <w:color w:val="000000"/>
              </w:rPr>
            </w:pPr>
            <w:r w:rsidRPr="008007F0">
              <w:rPr>
                <w:color w:val="000000"/>
              </w:rPr>
              <w:t>1733772.94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598</w:t>
            </w:r>
          </w:p>
        </w:tc>
        <w:tc>
          <w:tcPr>
            <w:tcW w:w="1066" w:type="dxa"/>
            <w:noWrap/>
            <w:vAlign w:val="center"/>
          </w:tcPr>
          <w:p w:rsidR="00B45D1D" w:rsidRPr="008007F0" w:rsidRDefault="00B45D1D" w:rsidP="004254F2">
            <w:pPr>
              <w:rPr>
                <w:color w:val="000000"/>
              </w:rPr>
            </w:pPr>
            <w:r w:rsidRPr="008007F0">
              <w:rPr>
                <w:color w:val="000000"/>
              </w:rPr>
              <w:t>997551.54</w:t>
            </w:r>
          </w:p>
        </w:tc>
        <w:tc>
          <w:tcPr>
            <w:tcW w:w="1166" w:type="dxa"/>
            <w:noWrap/>
            <w:vAlign w:val="center"/>
          </w:tcPr>
          <w:p w:rsidR="00B45D1D" w:rsidRPr="008007F0" w:rsidRDefault="00B45D1D" w:rsidP="004254F2">
            <w:pPr>
              <w:rPr>
                <w:color w:val="000000"/>
              </w:rPr>
            </w:pPr>
            <w:r w:rsidRPr="008007F0">
              <w:rPr>
                <w:color w:val="000000"/>
              </w:rPr>
              <w:t>1733773.91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599</w:t>
            </w:r>
          </w:p>
        </w:tc>
        <w:tc>
          <w:tcPr>
            <w:tcW w:w="1066" w:type="dxa"/>
            <w:noWrap/>
            <w:vAlign w:val="center"/>
          </w:tcPr>
          <w:p w:rsidR="00B45D1D" w:rsidRPr="008007F0" w:rsidRDefault="00B45D1D" w:rsidP="004254F2">
            <w:pPr>
              <w:rPr>
                <w:color w:val="000000"/>
              </w:rPr>
            </w:pPr>
            <w:r w:rsidRPr="008007F0">
              <w:rPr>
                <w:color w:val="000000"/>
              </w:rPr>
              <w:t>997551.59</w:t>
            </w:r>
          </w:p>
        </w:tc>
        <w:tc>
          <w:tcPr>
            <w:tcW w:w="1166" w:type="dxa"/>
            <w:noWrap/>
            <w:vAlign w:val="center"/>
          </w:tcPr>
          <w:p w:rsidR="00B45D1D" w:rsidRPr="008007F0" w:rsidRDefault="00B45D1D" w:rsidP="004254F2">
            <w:pPr>
              <w:rPr>
                <w:color w:val="000000"/>
              </w:rPr>
            </w:pPr>
            <w:r w:rsidRPr="008007F0">
              <w:rPr>
                <w:color w:val="000000"/>
              </w:rPr>
              <w:t>1733774.87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600</w:t>
            </w:r>
          </w:p>
        </w:tc>
        <w:tc>
          <w:tcPr>
            <w:tcW w:w="1066" w:type="dxa"/>
            <w:noWrap/>
            <w:vAlign w:val="center"/>
          </w:tcPr>
          <w:p w:rsidR="00B45D1D" w:rsidRPr="008007F0" w:rsidRDefault="00B45D1D" w:rsidP="004254F2">
            <w:pPr>
              <w:rPr>
                <w:color w:val="000000"/>
              </w:rPr>
            </w:pPr>
            <w:r w:rsidRPr="008007F0">
              <w:rPr>
                <w:color w:val="000000"/>
              </w:rPr>
              <w:t>997551.64</w:t>
            </w:r>
          </w:p>
        </w:tc>
        <w:tc>
          <w:tcPr>
            <w:tcW w:w="1166" w:type="dxa"/>
            <w:noWrap/>
            <w:vAlign w:val="center"/>
          </w:tcPr>
          <w:p w:rsidR="00B45D1D" w:rsidRPr="008007F0" w:rsidRDefault="00B45D1D" w:rsidP="004254F2">
            <w:pPr>
              <w:rPr>
                <w:color w:val="000000"/>
              </w:rPr>
            </w:pPr>
            <w:r w:rsidRPr="008007F0">
              <w:rPr>
                <w:color w:val="000000"/>
              </w:rPr>
              <w:t>1733775.85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601</w:t>
            </w:r>
          </w:p>
        </w:tc>
        <w:tc>
          <w:tcPr>
            <w:tcW w:w="1066" w:type="dxa"/>
            <w:noWrap/>
            <w:vAlign w:val="center"/>
          </w:tcPr>
          <w:p w:rsidR="00B45D1D" w:rsidRPr="008007F0" w:rsidRDefault="00B45D1D" w:rsidP="004254F2">
            <w:pPr>
              <w:rPr>
                <w:color w:val="000000"/>
              </w:rPr>
            </w:pPr>
            <w:r w:rsidRPr="008007F0">
              <w:rPr>
                <w:color w:val="000000"/>
              </w:rPr>
              <w:t>997552.76</w:t>
            </w:r>
          </w:p>
        </w:tc>
        <w:tc>
          <w:tcPr>
            <w:tcW w:w="1166" w:type="dxa"/>
            <w:noWrap/>
            <w:vAlign w:val="center"/>
          </w:tcPr>
          <w:p w:rsidR="00B45D1D" w:rsidRPr="008007F0" w:rsidRDefault="00B45D1D" w:rsidP="004254F2">
            <w:pPr>
              <w:rPr>
                <w:color w:val="000000"/>
              </w:rPr>
            </w:pPr>
            <w:r w:rsidRPr="008007F0">
              <w:rPr>
                <w:color w:val="000000"/>
              </w:rPr>
              <w:t>1733800.54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580</w:t>
            </w:r>
          </w:p>
        </w:tc>
        <w:tc>
          <w:tcPr>
            <w:tcW w:w="1066" w:type="dxa"/>
            <w:noWrap/>
            <w:vAlign w:val="center"/>
          </w:tcPr>
          <w:p w:rsidR="00B45D1D" w:rsidRPr="008007F0" w:rsidRDefault="00B45D1D" w:rsidP="004254F2">
            <w:pPr>
              <w:rPr>
                <w:color w:val="000000"/>
              </w:rPr>
            </w:pPr>
            <w:r w:rsidRPr="008007F0">
              <w:rPr>
                <w:color w:val="000000"/>
              </w:rPr>
              <w:t>997551.72</w:t>
            </w:r>
          </w:p>
        </w:tc>
        <w:tc>
          <w:tcPr>
            <w:tcW w:w="1166" w:type="dxa"/>
            <w:noWrap/>
            <w:vAlign w:val="center"/>
          </w:tcPr>
          <w:p w:rsidR="00B45D1D" w:rsidRPr="008007F0" w:rsidRDefault="00B45D1D" w:rsidP="004254F2">
            <w:pPr>
              <w:rPr>
                <w:color w:val="000000"/>
              </w:rPr>
            </w:pPr>
            <w:r w:rsidRPr="008007F0">
              <w:rPr>
                <w:color w:val="000000"/>
              </w:rPr>
              <w:t>1733800.59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33(1)</w:t>
            </w:r>
          </w:p>
          <w:p w:rsidR="00B45D1D" w:rsidRPr="008007F0" w:rsidRDefault="00B45D1D" w:rsidP="004254F2">
            <w:pPr>
              <w:rPr>
                <w:color w:val="000000"/>
              </w:rPr>
            </w:pPr>
            <w:r w:rsidRPr="008007F0">
              <w:rPr>
                <w:color w:val="000000"/>
              </w:rPr>
              <w:t>"86:09:0101039:2924/чзу2"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602</w:t>
            </w:r>
          </w:p>
        </w:tc>
        <w:tc>
          <w:tcPr>
            <w:tcW w:w="1066" w:type="dxa"/>
            <w:noWrap/>
            <w:vAlign w:val="center"/>
          </w:tcPr>
          <w:p w:rsidR="00B45D1D" w:rsidRPr="008007F0" w:rsidRDefault="00B45D1D" w:rsidP="004254F2">
            <w:pPr>
              <w:rPr>
                <w:color w:val="000000"/>
              </w:rPr>
            </w:pPr>
            <w:r w:rsidRPr="008007F0">
              <w:rPr>
                <w:color w:val="000000"/>
              </w:rPr>
              <w:t>989557.08</w:t>
            </w:r>
          </w:p>
        </w:tc>
        <w:tc>
          <w:tcPr>
            <w:tcW w:w="1166" w:type="dxa"/>
            <w:noWrap/>
            <w:vAlign w:val="center"/>
          </w:tcPr>
          <w:p w:rsidR="00B45D1D" w:rsidRPr="008007F0" w:rsidRDefault="00B45D1D" w:rsidP="004254F2">
            <w:pPr>
              <w:rPr>
                <w:color w:val="000000"/>
              </w:rPr>
            </w:pPr>
            <w:r w:rsidRPr="008007F0">
              <w:rPr>
                <w:color w:val="000000"/>
              </w:rPr>
              <w:t>1734474.56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603</w:t>
            </w:r>
          </w:p>
        </w:tc>
        <w:tc>
          <w:tcPr>
            <w:tcW w:w="1066" w:type="dxa"/>
            <w:noWrap/>
            <w:vAlign w:val="center"/>
          </w:tcPr>
          <w:p w:rsidR="00B45D1D" w:rsidRPr="008007F0" w:rsidRDefault="00B45D1D" w:rsidP="004254F2">
            <w:pPr>
              <w:rPr>
                <w:color w:val="000000"/>
              </w:rPr>
            </w:pPr>
            <w:r w:rsidRPr="008007F0">
              <w:rPr>
                <w:color w:val="000000"/>
              </w:rPr>
              <w:t>989562.75</w:t>
            </w:r>
          </w:p>
        </w:tc>
        <w:tc>
          <w:tcPr>
            <w:tcW w:w="1166" w:type="dxa"/>
            <w:noWrap/>
            <w:vAlign w:val="center"/>
          </w:tcPr>
          <w:p w:rsidR="00B45D1D" w:rsidRPr="008007F0" w:rsidRDefault="00B45D1D" w:rsidP="004254F2">
            <w:pPr>
              <w:rPr>
                <w:color w:val="000000"/>
              </w:rPr>
            </w:pPr>
            <w:r w:rsidRPr="008007F0">
              <w:rPr>
                <w:color w:val="000000"/>
              </w:rPr>
              <w:t>1734476.62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604</w:t>
            </w:r>
          </w:p>
        </w:tc>
        <w:tc>
          <w:tcPr>
            <w:tcW w:w="1066" w:type="dxa"/>
            <w:noWrap/>
            <w:vAlign w:val="center"/>
          </w:tcPr>
          <w:p w:rsidR="00B45D1D" w:rsidRPr="008007F0" w:rsidRDefault="00B45D1D" w:rsidP="004254F2">
            <w:pPr>
              <w:rPr>
                <w:color w:val="000000"/>
              </w:rPr>
            </w:pPr>
            <w:r w:rsidRPr="008007F0">
              <w:rPr>
                <w:color w:val="000000"/>
              </w:rPr>
              <w:t>989562.4</w:t>
            </w:r>
          </w:p>
        </w:tc>
        <w:tc>
          <w:tcPr>
            <w:tcW w:w="1166" w:type="dxa"/>
            <w:noWrap/>
            <w:vAlign w:val="center"/>
          </w:tcPr>
          <w:p w:rsidR="00B45D1D" w:rsidRPr="008007F0" w:rsidRDefault="00B45D1D" w:rsidP="004254F2">
            <w:pPr>
              <w:rPr>
                <w:color w:val="000000"/>
              </w:rPr>
            </w:pPr>
            <w:r w:rsidRPr="008007F0">
              <w:rPr>
                <w:color w:val="000000"/>
              </w:rPr>
              <w:t>1734479.51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605</w:t>
            </w:r>
          </w:p>
        </w:tc>
        <w:tc>
          <w:tcPr>
            <w:tcW w:w="1066" w:type="dxa"/>
            <w:noWrap/>
            <w:vAlign w:val="center"/>
          </w:tcPr>
          <w:p w:rsidR="00B45D1D" w:rsidRPr="008007F0" w:rsidRDefault="00B45D1D" w:rsidP="004254F2">
            <w:pPr>
              <w:rPr>
                <w:color w:val="000000"/>
              </w:rPr>
            </w:pPr>
            <w:r w:rsidRPr="008007F0">
              <w:rPr>
                <w:color w:val="000000"/>
              </w:rPr>
              <w:t>989556.76</w:t>
            </w:r>
          </w:p>
        </w:tc>
        <w:tc>
          <w:tcPr>
            <w:tcW w:w="1166" w:type="dxa"/>
            <w:noWrap/>
            <w:vAlign w:val="center"/>
          </w:tcPr>
          <w:p w:rsidR="00B45D1D" w:rsidRPr="008007F0" w:rsidRDefault="00B45D1D" w:rsidP="004254F2">
            <w:pPr>
              <w:rPr>
                <w:color w:val="000000"/>
              </w:rPr>
            </w:pPr>
            <w:r w:rsidRPr="008007F0">
              <w:rPr>
                <w:color w:val="000000"/>
              </w:rPr>
              <w:t>1734477.36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602</w:t>
            </w:r>
          </w:p>
        </w:tc>
        <w:tc>
          <w:tcPr>
            <w:tcW w:w="1066" w:type="dxa"/>
            <w:noWrap/>
            <w:vAlign w:val="center"/>
          </w:tcPr>
          <w:p w:rsidR="00B45D1D" w:rsidRPr="008007F0" w:rsidRDefault="00B45D1D" w:rsidP="004254F2">
            <w:pPr>
              <w:rPr>
                <w:color w:val="000000"/>
              </w:rPr>
            </w:pPr>
            <w:r w:rsidRPr="008007F0">
              <w:rPr>
                <w:color w:val="000000"/>
              </w:rPr>
              <w:t>989557.08</w:t>
            </w:r>
          </w:p>
        </w:tc>
        <w:tc>
          <w:tcPr>
            <w:tcW w:w="1166" w:type="dxa"/>
            <w:noWrap/>
            <w:vAlign w:val="center"/>
          </w:tcPr>
          <w:p w:rsidR="00B45D1D" w:rsidRPr="008007F0" w:rsidRDefault="00B45D1D" w:rsidP="004254F2">
            <w:pPr>
              <w:rPr>
                <w:color w:val="000000"/>
              </w:rPr>
            </w:pPr>
            <w:r w:rsidRPr="008007F0">
              <w:rPr>
                <w:color w:val="000000"/>
              </w:rPr>
              <w:t>1734474.56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33(2)</w:t>
            </w:r>
          </w:p>
          <w:p w:rsidR="00B45D1D" w:rsidRPr="008007F0" w:rsidRDefault="00B45D1D" w:rsidP="004254F2">
            <w:pPr>
              <w:rPr>
                <w:color w:val="000000"/>
              </w:rPr>
            </w:pPr>
            <w:r w:rsidRPr="008007F0">
              <w:rPr>
                <w:color w:val="000000"/>
              </w:rPr>
              <w:t>"86:09:0101039:2924/чзу2"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606</w:t>
            </w:r>
          </w:p>
        </w:tc>
        <w:tc>
          <w:tcPr>
            <w:tcW w:w="1066" w:type="dxa"/>
            <w:noWrap/>
            <w:vAlign w:val="center"/>
          </w:tcPr>
          <w:p w:rsidR="00B45D1D" w:rsidRPr="008007F0" w:rsidRDefault="00B45D1D" w:rsidP="004254F2">
            <w:pPr>
              <w:rPr>
                <w:color w:val="000000"/>
              </w:rPr>
            </w:pPr>
            <w:r w:rsidRPr="008007F0">
              <w:rPr>
                <w:color w:val="000000"/>
              </w:rPr>
              <w:t>989558.37</w:t>
            </w:r>
          </w:p>
        </w:tc>
        <w:tc>
          <w:tcPr>
            <w:tcW w:w="1166" w:type="dxa"/>
            <w:noWrap/>
            <w:vAlign w:val="center"/>
          </w:tcPr>
          <w:p w:rsidR="00B45D1D" w:rsidRPr="008007F0" w:rsidRDefault="00B45D1D" w:rsidP="004254F2">
            <w:pPr>
              <w:rPr>
                <w:color w:val="000000"/>
              </w:rPr>
            </w:pPr>
            <w:r w:rsidRPr="008007F0">
              <w:rPr>
                <w:color w:val="000000"/>
              </w:rPr>
              <w:t>1734463.32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607</w:t>
            </w:r>
          </w:p>
        </w:tc>
        <w:tc>
          <w:tcPr>
            <w:tcW w:w="1066" w:type="dxa"/>
            <w:noWrap/>
            <w:vAlign w:val="center"/>
          </w:tcPr>
          <w:p w:rsidR="00B45D1D" w:rsidRPr="008007F0" w:rsidRDefault="00B45D1D" w:rsidP="004254F2">
            <w:pPr>
              <w:rPr>
                <w:color w:val="000000"/>
              </w:rPr>
            </w:pPr>
            <w:r w:rsidRPr="008007F0">
              <w:rPr>
                <w:color w:val="000000"/>
              </w:rPr>
              <w:t>989564.1</w:t>
            </w:r>
          </w:p>
        </w:tc>
        <w:tc>
          <w:tcPr>
            <w:tcW w:w="1166" w:type="dxa"/>
            <w:noWrap/>
            <w:vAlign w:val="center"/>
          </w:tcPr>
          <w:p w:rsidR="00B45D1D" w:rsidRPr="008007F0" w:rsidRDefault="00B45D1D" w:rsidP="004254F2">
            <w:pPr>
              <w:rPr>
                <w:color w:val="000000"/>
              </w:rPr>
            </w:pPr>
            <w:r w:rsidRPr="008007F0">
              <w:rPr>
                <w:color w:val="000000"/>
              </w:rPr>
              <w:t>1734465.4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608</w:t>
            </w:r>
          </w:p>
        </w:tc>
        <w:tc>
          <w:tcPr>
            <w:tcW w:w="1066" w:type="dxa"/>
            <w:noWrap/>
            <w:vAlign w:val="center"/>
          </w:tcPr>
          <w:p w:rsidR="00B45D1D" w:rsidRPr="008007F0" w:rsidRDefault="00B45D1D" w:rsidP="004254F2">
            <w:pPr>
              <w:rPr>
                <w:color w:val="000000"/>
              </w:rPr>
            </w:pPr>
            <w:r w:rsidRPr="008007F0">
              <w:rPr>
                <w:color w:val="000000"/>
              </w:rPr>
              <w:t>989563.36</w:t>
            </w:r>
          </w:p>
        </w:tc>
        <w:tc>
          <w:tcPr>
            <w:tcW w:w="1166" w:type="dxa"/>
            <w:noWrap/>
            <w:vAlign w:val="center"/>
          </w:tcPr>
          <w:p w:rsidR="00B45D1D" w:rsidRPr="008007F0" w:rsidRDefault="00B45D1D" w:rsidP="004254F2">
            <w:pPr>
              <w:rPr>
                <w:color w:val="000000"/>
              </w:rPr>
            </w:pPr>
            <w:r w:rsidRPr="008007F0">
              <w:rPr>
                <w:color w:val="000000"/>
              </w:rPr>
              <w:t>1734471.52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609</w:t>
            </w:r>
          </w:p>
        </w:tc>
        <w:tc>
          <w:tcPr>
            <w:tcW w:w="1066" w:type="dxa"/>
            <w:noWrap/>
            <w:vAlign w:val="center"/>
          </w:tcPr>
          <w:p w:rsidR="00B45D1D" w:rsidRPr="008007F0" w:rsidRDefault="00B45D1D" w:rsidP="004254F2">
            <w:pPr>
              <w:rPr>
                <w:color w:val="000000"/>
              </w:rPr>
            </w:pPr>
            <w:r w:rsidRPr="008007F0">
              <w:rPr>
                <w:color w:val="000000"/>
              </w:rPr>
              <w:t>989557.67</w:t>
            </w:r>
          </w:p>
        </w:tc>
        <w:tc>
          <w:tcPr>
            <w:tcW w:w="1166" w:type="dxa"/>
            <w:noWrap/>
            <w:vAlign w:val="center"/>
          </w:tcPr>
          <w:p w:rsidR="00B45D1D" w:rsidRPr="008007F0" w:rsidRDefault="00B45D1D" w:rsidP="004254F2">
            <w:pPr>
              <w:rPr>
                <w:color w:val="000000"/>
              </w:rPr>
            </w:pPr>
            <w:r w:rsidRPr="008007F0">
              <w:rPr>
                <w:color w:val="000000"/>
              </w:rPr>
              <w:t>1734469.45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606</w:t>
            </w:r>
          </w:p>
        </w:tc>
        <w:tc>
          <w:tcPr>
            <w:tcW w:w="1066" w:type="dxa"/>
            <w:noWrap/>
            <w:vAlign w:val="center"/>
          </w:tcPr>
          <w:p w:rsidR="00B45D1D" w:rsidRPr="008007F0" w:rsidRDefault="00B45D1D" w:rsidP="004254F2">
            <w:pPr>
              <w:rPr>
                <w:color w:val="000000"/>
              </w:rPr>
            </w:pPr>
            <w:r w:rsidRPr="008007F0">
              <w:rPr>
                <w:color w:val="000000"/>
              </w:rPr>
              <w:t>989558.37</w:t>
            </w:r>
          </w:p>
        </w:tc>
        <w:tc>
          <w:tcPr>
            <w:tcW w:w="1166" w:type="dxa"/>
            <w:noWrap/>
            <w:vAlign w:val="center"/>
          </w:tcPr>
          <w:p w:rsidR="00B45D1D" w:rsidRPr="008007F0" w:rsidRDefault="00B45D1D" w:rsidP="004254F2">
            <w:pPr>
              <w:rPr>
                <w:color w:val="000000"/>
              </w:rPr>
            </w:pPr>
            <w:r w:rsidRPr="008007F0">
              <w:rPr>
                <w:color w:val="000000"/>
              </w:rPr>
              <w:t>1734463.32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34</w:t>
            </w:r>
          </w:p>
          <w:p w:rsidR="00B45D1D" w:rsidRPr="008007F0" w:rsidRDefault="00B45D1D" w:rsidP="004254F2">
            <w:pPr>
              <w:rPr>
                <w:color w:val="000000"/>
              </w:rPr>
            </w:pPr>
            <w:r w:rsidRPr="008007F0">
              <w:rPr>
                <w:color w:val="000000"/>
              </w:rPr>
              <w:t>"86:09:0101039:2795/чзу2"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610</w:t>
            </w:r>
          </w:p>
        </w:tc>
        <w:tc>
          <w:tcPr>
            <w:tcW w:w="1066" w:type="dxa"/>
            <w:noWrap/>
            <w:vAlign w:val="center"/>
          </w:tcPr>
          <w:p w:rsidR="00B45D1D" w:rsidRPr="008007F0" w:rsidRDefault="00B45D1D" w:rsidP="004254F2">
            <w:pPr>
              <w:rPr>
                <w:color w:val="000000"/>
              </w:rPr>
            </w:pPr>
            <w:r w:rsidRPr="008007F0">
              <w:rPr>
                <w:color w:val="000000"/>
              </w:rPr>
              <w:t>990385.61</w:t>
            </w:r>
          </w:p>
        </w:tc>
        <w:tc>
          <w:tcPr>
            <w:tcW w:w="1166" w:type="dxa"/>
            <w:noWrap/>
            <w:vAlign w:val="center"/>
          </w:tcPr>
          <w:p w:rsidR="00B45D1D" w:rsidRPr="008007F0" w:rsidRDefault="00B45D1D" w:rsidP="004254F2">
            <w:pPr>
              <w:rPr>
                <w:color w:val="000000"/>
              </w:rPr>
            </w:pPr>
            <w:r w:rsidRPr="008007F0">
              <w:rPr>
                <w:color w:val="000000"/>
              </w:rPr>
              <w:t>1736653.13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611</w:t>
            </w:r>
          </w:p>
        </w:tc>
        <w:tc>
          <w:tcPr>
            <w:tcW w:w="1066" w:type="dxa"/>
            <w:noWrap/>
            <w:vAlign w:val="center"/>
          </w:tcPr>
          <w:p w:rsidR="00B45D1D" w:rsidRPr="008007F0" w:rsidRDefault="00B45D1D" w:rsidP="004254F2">
            <w:pPr>
              <w:rPr>
                <w:color w:val="000000"/>
              </w:rPr>
            </w:pPr>
            <w:r w:rsidRPr="008007F0">
              <w:rPr>
                <w:color w:val="000000"/>
              </w:rPr>
              <w:t>990388.07</w:t>
            </w:r>
          </w:p>
        </w:tc>
        <w:tc>
          <w:tcPr>
            <w:tcW w:w="1166" w:type="dxa"/>
            <w:noWrap/>
            <w:vAlign w:val="center"/>
          </w:tcPr>
          <w:p w:rsidR="00B45D1D" w:rsidRPr="008007F0" w:rsidRDefault="00B45D1D" w:rsidP="004254F2">
            <w:pPr>
              <w:rPr>
                <w:color w:val="000000"/>
              </w:rPr>
            </w:pPr>
            <w:r w:rsidRPr="008007F0">
              <w:rPr>
                <w:color w:val="000000"/>
              </w:rPr>
              <w:t>1736658.14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612</w:t>
            </w:r>
          </w:p>
        </w:tc>
        <w:tc>
          <w:tcPr>
            <w:tcW w:w="1066" w:type="dxa"/>
            <w:noWrap/>
            <w:vAlign w:val="center"/>
          </w:tcPr>
          <w:p w:rsidR="00B45D1D" w:rsidRPr="008007F0" w:rsidRDefault="00B45D1D" w:rsidP="004254F2">
            <w:pPr>
              <w:rPr>
                <w:color w:val="000000"/>
              </w:rPr>
            </w:pPr>
            <w:r w:rsidRPr="008007F0">
              <w:rPr>
                <w:color w:val="000000"/>
              </w:rPr>
              <w:t>990383.69</w:t>
            </w:r>
          </w:p>
        </w:tc>
        <w:tc>
          <w:tcPr>
            <w:tcW w:w="1166" w:type="dxa"/>
            <w:noWrap/>
            <w:vAlign w:val="center"/>
          </w:tcPr>
          <w:p w:rsidR="00B45D1D" w:rsidRPr="008007F0" w:rsidRDefault="00B45D1D" w:rsidP="004254F2">
            <w:pPr>
              <w:rPr>
                <w:color w:val="000000"/>
              </w:rPr>
            </w:pPr>
            <w:r w:rsidRPr="008007F0">
              <w:rPr>
                <w:color w:val="000000"/>
              </w:rPr>
              <w:t>1736660.93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613</w:t>
            </w:r>
          </w:p>
        </w:tc>
        <w:tc>
          <w:tcPr>
            <w:tcW w:w="1066" w:type="dxa"/>
            <w:noWrap/>
            <w:vAlign w:val="center"/>
          </w:tcPr>
          <w:p w:rsidR="00B45D1D" w:rsidRPr="008007F0" w:rsidRDefault="00B45D1D" w:rsidP="004254F2">
            <w:pPr>
              <w:rPr>
                <w:color w:val="000000"/>
              </w:rPr>
            </w:pPr>
            <w:r w:rsidRPr="008007F0">
              <w:rPr>
                <w:color w:val="000000"/>
              </w:rPr>
              <w:t>990382.7</w:t>
            </w:r>
          </w:p>
        </w:tc>
        <w:tc>
          <w:tcPr>
            <w:tcW w:w="1166" w:type="dxa"/>
            <w:noWrap/>
            <w:vAlign w:val="center"/>
          </w:tcPr>
          <w:p w:rsidR="00B45D1D" w:rsidRPr="008007F0" w:rsidRDefault="00B45D1D" w:rsidP="004254F2">
            <w:pPr>
              <w:rPr>
                <w:color w:val="000000"/>
              </w:rPr>
            </w:pPr>
            <w:r w:rsidRPr="008007F0">
              <w:rPr>
                <w:color w:val="000000"/>
              </w:rPr>
              <w:t>1736662.24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614</w:t>
            </w:r>
          </w:p>
        </w:tc>
        <w:tc>
          <w:tcPr>
            <w:tcW w:w="1066" w:type="dxa"/>
            <w:noWrap/>
            <w:vAlign w:val="center"/>
          </w:tcPr>
          <w:p w:rsidR="00B45D1D" w:rsidRPr="008007F0" w:rsidRDefault="00B45D1D" w:rsidP="004254F2">
            <w:pPr>
              <w:rPr>
                <w:color w:val="000000"/>
              </w:rPr>
            </w:pPr>
            <w:r w:rsidRPr="008007F0">
              <w:rPr>
                <w:color w:val="000000"/>
              </w:rPr>
              <w:t>990379.65</w:t>
            </w:r>
          </w:p>
        </w:tc>
        <w:tc>
          <w:tcPr>
            <w:tcW w:w="1166" w:type="dxa"/>
            <w:noWrap/>
            <w:vAlign w:val="center"/>
          </w:tcPr>
          <w:p w:rsidR="00B45D1D" w:rsidRPr="008007F0" w:rsidRDefault="00B45D1D" w:rsidP="004254F2">
            <w:pPr>
              <w:rPr>
                <w:color w:val="000000"/>
              </w:rPr>
            </w:pPr>
            <w:r w:rsidRPr="008007F0">
              <w:rPr>
                <w:color w:val="000000"/>
              </w:rPr>
              <w:t>1736661.03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615</w:t>
            </w:r>
          </w:p>
        </w:tc>
        <w:tc>
          <w:tcPr>
            <w:tcW w:w="1066" w:type="dxa"/>
            <w:noWrap/>
            <w:vAlign w:val="center"/>
          </w:tcPr>
          <w:p w:rsidR="00B45D1D" w:rsidRPr="008007F0" w:rsidRDefault="00B45D1D" w:rsidP="004254F2">
            <w:pPr>
              <w:rPr>
                <w:color w:val="000000"/>
              </w:rPr>
            </w:pPr>
            <w:r w:rsidRPr="008007F0">
              <w:rPr>
                <w:color w:val="000000"/>
              </w:rPr>
              <w:t>990377.49</w:t>
            </w:r>
          </w:p>
        </w:tc>
        <w:tc>
          <w:tcPr>
            <w:tcW w:w="1166" w:type="dxa"/>
            <w:noWrap/>
            <w:vAlign w:val="center"/>
          </w:tcPr>
          <w:p w:rsidR="00B45D1D" w:rsidRPr="008007F0" w:rsidRDefault="00B45D1D" w:rsidP="004254F2">
            <w:pPr>
              <w:rPr>
                <w:color w:val="000000"/>
              </w:rPr>
            </w:pPr>
            <w:r w:rsidRPr="008007F0">
              <w:rPr>
                <w:color w:val="000000"/>
              </w:rPr>
              <w:t>1736660.14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616</w:t>
            </w:r>
          </w:p>
        </w:tc>
        <w:tc>
          <w:tcPr>
            <w:tcW w:w="1066" w:type="dxa"/>
            <w:noWrap/>
            <w:vAlign w:val="center"/>
          </w:tcPr>
          <w:p w:rsidR="00B45D1D" w:rsidRPr="008007F0" w:rsidRDefault="00B45D1D" w:rsidP="004254F2">
            <w:pPr>
              <w:rPr>
                <w:color w:val="000000"/>
              </w:rPr>
            </w:pPr>
            <w:r w:rsidRPr="008007F0">
              <w:rPr>
                <w:color w:val="000000"/>
              </w:rPr>
              <w:t>990380.26</w:t>
            </w:r>
          </w:p>
        </w:tc>
        <w:tc>
          <w:tcPr>
            <w:tcW w:w="1166" w:type="dxa"/>
            <w:noWrap/>
            <w:vAlign w:val="center"/>
          </w:tcPr>
          <w:p w:rsidR="00B45D1D" w:rsidRPr="008007F0" w:rsidRDefault="00B45D1D" w:rsidP="004254F2">
            <w:pPr>
              <w:rPr>
                <w:color w:val="000000"/>
              </w:rPr>
            </w:pPr>
            <w:r w:rsidRPr="008007F0">
              <w:rPr>
                <w:color w:val="000000"/>
              </w:rPr>
              <w:t>1736656.51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610</w:t>
            </w:r>
          </w:p>
        </w:tc>
        <w:tc>
          <w:tcPr>
            <w:tcW w:w="1066" w:type="dxa"/>
            <w:noWrap/>
            <w:vAlign w:val="center"/>
          </w:tcPr>
          <w:p w:rsidR="00B45D1D" w:rsidRPr="008007F0" w:rsidRDefault="00B45D1D" w:rsidP="004254F2">
            <w:pPr>
              <w:rPr>
                <w:color w:val="000000"/>
              </w:rPr>
            </w:pPr>
            <w:r w:rsidRPr="008007F0">
              <w:rPr>
                <w:color w:val="000000"/>
              </w:rPr>
              <w:t>990385.61</w:t>
            </w:r>
          </w:p>
        </w:tc>
        <w:tc>
          <w:tcPr>
            <w:tcW w:w="1166" w:type="dxa"/>
            <w:noWrap/>
            <w:vAlign w:val="center"/>
          </w:tcPr>
          <w:p w:rsidR="00B45D1D" w:rsidRPr="008007F0" w:rsidRDefault="00B45D1D" w:rsidP="004254F2">
            <w:pPr>
              <w:rPr>
                <w:color w:val="000000"/>
              </w:rPr>
            </w:pPr>
            <w:r w:rsidRPr="008007F0">
              <w:rPr>
                <w:color w:val="000000"/>
              </w:rPr>
              <w:t>1736653.13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35</w:t>
            </w:r>
          </w:p>
          <w:p w:rsidR="00B45D1D" w:rsidRPr="008007F0" w:rsidRDefault="00B45D1D" w:rsidP="004254F2">
            <w:pPr>
              <w:rPr>
                <w:color w:val="000000"/>
              </w:rPr>
            </w:pPr>
            <w:r w:rsidRPr="008007F0">
              <w:rPr>
                <w:color w:val="000000"/>
              </w:rPr>
              <w:t>"86:09:0101039:2795/чзу1"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617</w:t>
            </w:r>
          </w:p>
        </w:tc>
        <w:tc>
          <w:tcPr>
            <w:tcW w:w="1066" w:type="dxa"/>
            <w:noWrap/>
            <w:vAlign w:val="center"/>
          </w:tcPr>
          <w:p w:rsidR="00B45D1D" w:rsidRPr="008007F0" w:rsidRDefault="00B45D1D" w:rsidP="004254F2">
            <w:pPr>
              <w:rPr>
                <w:color w:val="000000"/>
              </w:rPr>
            </w:pPr>
            <w:r w:rsidRPr="008007F0">
              <w:rPr>
                <w:color w:val="000000"/>
              </w:rPr>
              <w:t>990420.4</w:t>
            </w:r>
          </w:p>
        </w:tc>
        <w:tc>
          <w:tcPr>
            <w:tcW w:w="1166" w:type="dxa"/>
            <w:noWrap/>
            <w:vAlign w:val="center"/>
          </w:tcPr>
          <w:p w:rsidR="00B45D1D" w:rsidRPr="008007F0" w:rsidRDefault="00B45D1D" w:rsidP="004254F2">
            <w:pPr>
              <w:rPr>
                <w:color w:val="000000"/>
              </w:rPr>
            </w:pPr>
            <w:r w:rsidRPr="008007F0">
              <w:rPr>
                <w:color w:val="000000"/>
              </w:rPr>
              <w:t>1736637.5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618</w:t>
            </w:r>
          </w:p>
        </w:tc>
        <w:tc>
          <w:tcPr>
            <w:tcW w:w="1066" w:type="dxa"/>
            <w:noWrap/>
            <w:vAlign w:val="center"/>
          </w:tcPr>
          <w:p w:rsidR="00B45D1D" w:rsidRPr="008007F0" w:rsidRDefault="00B45D1D" w:rsidP="004254F2">
            <w:pPr>
              <w:rPr>
                <w:color w:val="000000"/>
              </w:rPr>
            </w:pPr>
            <w:r w:rsidRPr="008007F0">
              <w:rPr>
                <w:color w:val="000000"/>
              </w:rPr>
              <w:t>990422.91</w:t>
            </w:r>
          </w:p>
        </w:tc>
        <w:tc>
          <w:tcPr>
            <w:tcW w:w="1166" w:type="dxa"/>
            <w:noWrap/>
            <w:vAlign w:val="center"/>
          </w:tcPr>
          <w:p w:rsidR="00B45D1D" w:rsidRPr="008007F0" w:rsidRDefault="00B45D1D" w:rsidP="004254F2">
            <w:pPr>
              <w:rPr>
                <w:color w:val="000000"/>
              </w:rPr>
            </w:pPr>
            <w:r w:rsidRPr="008007F0">
              <w:rPr>
                <w:color w:val="000000"/>
              </w:rPr>
              <w:t>1736642.5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619</w:t>
            </w:r>
          </w:p>
        </w:tc>
        <w:tc>
          <w:tcPr>
            <w:tcW w:w="1066" w:type="dxa"/>
            <w:noWrap/>
            <w:vAlign w:val="center"/>
          </w:tcPr>
          <w:p w:rsidR="00B45D1D" w:rsidRPr="008007F0" w:rsidRDefault="00B45D1D" w:rsidP="004254F2">
            <w:pPr>
              <w:rPr>
                <w:color w:val="000000"/>
              </w:rPr>
            </w:pPr>
            <w:r w:rsidRPr="008007F0">
              <w:rPr>
                <w:color w:val="000000"/>
              </w:rPr>
              <w:t>990417.01</w:t>
            </w:r>
          </w:p>
        </w:tc>
        <w:tc>
          <w:tcPr>
            <w:tcW w:w="1166" w:type="dxa"/>
            <w:noWrap/>
            <w:vAlign w:val="center"/>
          </w:tcPr>
          <w:p w:rsidR="00B45D1D" w:rsidRPr="008007F0" w:rsidRDefault="00B45D1D" w:rsidP="004254F2">
            <w:pPr>
              <w:rPr>
                <w:color w:val="000000"/>
              </w:rPr>
            </w:pPr>
            <w:r w:rsidRPr="008007F0">
              <w:rPr>
                <w:color w:val="000000"/>
              </w:rPr>
              <w:t>1736646.27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620</w:t>
            </w:r>
          </w:p>
        </w:tc>
        <w:tc>
          <w:tcPr>
            <w:tcW w:w="1066" w:type="dxa"/>
            <w:noWrap/>
            <w:vAlign w:val="center"/>
          </w:tcPr>
          <w:p w:rsidR="00B45D1D" w:rsidRPr="008007F0" w:rsidRDefault="00B45D1D" w:rsidP="004254F2">
            <w:pPr>
              <w:rPr>
                <w:color w:val="000000"/>
              </w:rPr>
            </w:pPr>
            <w:r w:rsidRPr="008007F0">
              <w:rPr>
                <w:color w:val="000000"/>
              </w:rPr>
              <w:t>990414.43</w:t>
            </w:r>
          </w:p>
        </w:tc>
        <w:tc>
          <w:tcPr>
            <w:tcW w:w="1166" w:type="dxa"/>
            <w:noWrap/>
            <w:vAlign w:val="center"/>
          </w:tcPr>
          <w:p w:rsidR="00B45D1D" w:rsidRPr="008007F0" w:rsidRDefault="00B45D1D" w:rsidP="004254F2">
            <w:pPr>
              <w:rPr>
                <w:color w:val="000000"/>
              </w:rPr>
            </w:pPr>
            <w:r w:rsidRPr="008007F0">
              <w:rPr>
                <w:color w:val="000000"/>
              </w:rPr>
              <w:t>1736641.33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621</w:t>
            </w:r>
          </w:p>
        </w:tc>
        <w:tc>
          <w:tcPr>
            <w:tcW w:w="1066" w:type="dxa"/>
            <w:noWrap/>
            <w:vAlign w:val="center"/>
          </w:tcPr>
          <w:p w:rsidR="00B45D1D" w:rsidRPr="008007F0" w:rsidRDefault="00B45D1D" w:rsidP="004254F2">
            <w:pPr>
              <w:rPr>
                <w:color w:val="000000"/>
              </w:rPr>
            </w:pPr>
            <w:r w:rsidRPr="008007F0">
              <w:rPr>
                <w:color w:val="000000"/>
              </w:rPr>
              <w:t>990414.43</w:t>
            </w:r>
          </w:p>
        </w:tc>
        <w:tc>
          <w:tcPr>
            <w:tcW w:w="1166" w:type="dxa"/>
            <w:noWrap/>
            <w:vAlign w:val="center"/>
          </w:tcPr>
          <w:p w:rsidR="00B45D1D" w:rsidRPr="008007F0" w:rsidRDefault="00B45D1D" w:rsidP="004254F2">
            <w:pPr>
              <w:rPr>
                <w:color w:val="000000"/>
              </w:rPr>
            </w:pPr>
            <w:r w:rsidRPr="008007F0">
              <w:rPr>
                <w:color w:val="000000"/>
              </w:rPr>
              <w:t>1736641.31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617</w:t>
            </w:r>
          </w:p>
        </w:tc>
        <w:tc>
          <w:tcPr>
            <w:tcW w:w="1066" w:type="dxa"/>
            <w:noWrap/>
            <w:vAlign w:val="center"/>
          </w:tcPr>
          <w:p w:rsidR="00B45D1D" w:rsidRPr="008007F0" w:rsidRDefault="00B45D1D" w:rsidP="004254F2">
            <w:pPr>
              <w:rPr>
                <w:color w:val="000000"/>
              </w:rPr>
            </w:pPr>
            <w:r w:rsidRPr="008007F0">
              <w:rPr>
                <w:color w:val="000000"/>
              </w:rPr>
              <w:t>990420.4</w:t>
            </w:r>
          </w:p>
        </w:tc>
        <w:tc>
          <w:tcPr>
            <w:tcW w:w="1166" w:type="dxa"/>
            <w:noWrap/>
            <w:vAlign w:val="center"/>
          </w:tcPr>
          <w:p w:rsidR="00B45D1D" w:rsidRPr="008007F0" w:rsidRDefault="00B45D1D" w:rsidP="004254F2">
            <w:pPr>
              <w:rPr>
                <w:color w:val="000000"/>
              </w:rPr>
            </w:pPr>
            <w:r w:rsidRPr="008007F0">
              <w:rPr>
                <w:color w:val="000000"/>
              </w:rPr>
              <w:t>1736637.5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36</w:t>
            </w:r>
          </w:p>
          <w:p w:rsidR="00B45D1D" w:rsidRPr="008007F0" w:rsidRDefault="00B45D1D" w:rsidP="004254F2">
            <w:pPr>
              <w:rPr>
                <w:color w:val="000000"/>
              </w:rPr>
            </w:pPr>
            <w:r w:rsidRPr="008007F0">
              <w:rPr>
                <w:color w:val="000000"/>
              </w:rPr>
              <w:t>"86:09:0101039:2796/чзу1"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622</w:t>
            </w:r>
          </w:p>
        </w:tc>
        <w:tc>
          <w:tcPr>
            <w:tcW w:w="1066" w:type="dxa"/>
            <w:noWrap/>
            <w:vAlign w:val="center"/>
          </w:tcPr>
          <w:p w:rsidR="00B45D1D" w:rsidRPr="008007F0" w:rsidRDefault="00B45D1D" w:rsidP="004254F2">
            <w:pPr>
              <w:rPr>
                <w:color w:val="000000"/>
              </w:rPr>
            </w:pPr>
            <w:r w:rsidRPr="008007F0">
              <w:rPr>
                <w:color w:val="000000"/>
              </w:rPr>
              <w:t>990417.89</w:t>
            </w:r>
          </w:p>
        </w:tc>
        <w:tc>
          <w:tcPr>
            <w:tcW w:w="1166" w:type="dxa"/>
            <w:noWrap/>
            <w:vAlign w:val="center"/>
          </w:tcPr>
          <w:p w:rsidR="00B45D1D" w:rsidRPr="008007F0" w:rsidRDefault="00B45D1D" w:rsidP="004254F2">
            <w:pPr>
              <w:rPr>
                <w:color w:val="000000"/>
              </w:rPr>
            </w:pPr>
            <w:r w:rsidRPr="008007F0">
              <w:rPr>
                <w:color w:val="000000"/>
              </w:rPr>
              <w:t>1736632.51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623</w:t>
            </w:r>
          </w:p>
        </w:tc>
        <w:tc>
          <w:tcPr>
            <w:tcW w:w="1066" w:type="dxa"/>
            <w:noWrap/>
            <w:vAlign w:val="center"/>
          </w:tcPr>
          <w:p w:rsidR="00B45D1D" w:rsidRPr="008007F0" w:rsidRDefault="00B45D1D" w:rsidP="004254F2">
            <w:pPr>
              <w:rPr>
                <w:color w:val="000000"/>
              </w:rPr>
            </w:pPr>
            <w:r w:rsidRPr="008007F0">
              <w:rPr>
                <w:color w:val="000000"/>
              </w:rPr>
              <w:t>990420.4</w:t>
            </w:r>
          </w:p>
        </w:tc>
        <w:tc>
          <w:tcPr>
            <w:tcW w:w="1166" w:type="dxa"/>
            <w:noWrap/>
            <w:vAlign w:val="center"/>
          </w:tcPr>
          <w:p w:rsidR="00B45D1D" w:rsidRPr="008007F0" w:rsidRDefault="00B45D1D" w:rsidP="004254F2">
            <w:pPr>
              <w:rPr>
                <w:color w:val="000000"/>
              </w:rPr>
            </w:pPr>
            <w:r w:rsidRPr="008007F0">
              <w:rPr>
                <w:color w:val="000000"/>
              </w:rPr>
              <w:t>1736637.5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624</w:t>
            </w:r>
          </w:p>
        </w:tc>
        <w:tc>
          <w:tcPr>
            <w:tcW w:w="1066" w:type="dxa"/>
            <w:noWrap/>
            <w:vAlign w:val="center"/>
          </w:tcPr>
          <w:p w:rsidR="00B45D1D" w:rsidRPr="008007F0" w:rsidRDefault="00B45D1D" w:rsidP="004254F2">
            <w:pPr>
              <w:rPr>
                <w:color w:val="000000"/>
              </w:rPr>
            </w:pPr>
            <w:r w:rsidRPr="008007F0">
              <w:rPr>
                <w:color w:val="000000"/>
              </w:rPr>
              <w:t>990414.43</w:t>
            </w:r>
          </w:p>
        </w:tc>
        <w:tc>
          <w:tcPr>
            <w:tcW w:w="1166" w:type="dxa"/>
            <w:noWrap/>
            <w:vAlign w:val="center"/>
          </w:tcPr>
          <w:p w:rsidR="00B45D1D" w:rsidRPr="008007F0" w:rsidRDefault="00B45D1D" w:rsidP="004254F2">
            <w:pPr>
              <w:rPr>
                <w:color w:val="000000"/>
              </w:rPr>
            </w:pPr>
            <w:r w:rsidRPr="008007F0">
              <w:rPr>
                <w:color w:val="000000"/>
              </w:rPr>
              <w:t>1736641.31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625</w:t>
            </w:r>
          </w:p>
        </w:tc>
        <w:tc>
          <w:tcPr>
            <w:tcW w:w="1066" w:type="dxa"/>
            <w:noWrap/>
            <w:vAlign w:val="center"/>
          </w:tcPr>
          <w:p w:rsidR="00B45D1D" w:rsidRPr="008007F0" w:rsidRDefault="00B45D1D" w:rsidP="004254F2">
            <w:pPr>
              <w:rPr>
                <w:color w:val="000000"/>
              </w:rPr>
            </w:pPr>
            <w:r w:rsidRPr="008007F0">
              <w:rPr>
                <w:color w:val="000000"/>
              </w:rPr>
              <w:t>990414.42</w:t>
            </w:r>
          </w:p>
        </w:tc>
        <w:tc>
          <w:tcPr>
            <w:tcW w:w="1166" w:type="dxa"/>
            <w:noWrap/>
            <w:vAlign w:val="center"/>
          </w:tcPr>
          <w:p w:rsidR="00B45D1D" w:rsidRPr="008007F0" w:rsidRDefault="00B45D1D" w:rsidP="004254F2">
            <w:pPr>
              <w:rPr>
                <w:color w:val="000000"/>
              </w:rPr>
            </w:pPr>
            <w:r w:rsidRPr="008007F0">
              <w:rPr>
                <w:color w:val="000000"/>
              </w:rPr>
              <w:t>1736641.27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626</w:t>
            </w:r>
          </w:p>
        </w:tc>
        <w:tc>
          <w:tcPr>
            <w:tcW w:w="1066" w:type="dxa"/>
            <w:noWrap/>
            <w:vAlign w:val="center"/>
          </w:tcPr>
          <w:p w:rsidR="00B45D1D" w:rsidRPr="008007F0" w:rsidRDefault="00B45D1D" w:rsidP="004254F2">
            <w:pPr>
              <w:rPr>
                <w:color w:val="000000"/>
              </w:rPr>
            </w:pPr>
            <w:r w:rsidRPr="008007F0">
              <w:rPr>
                <w:color w:val="000000"/>
              </w:rPr>
              <w:t>990411.97</w:t>
            </w:r>
          </w:p>
        </w:tc>
        <w:tc>
          <w:tcPr>
            <w:tcW w:w="1166" w:type="dxa"/>
            <w:noWrap/>
            <w:vAlign w:val="center"/>
          </w:tcPr>
          <w:p w:rsidR="00B45D1D" w:rsidRPr="008007F0" w:rsidRDefault="00B45D1D" w:rsidP="004254F2">
            <w:pPr>
              <w:rPr>
                <w:color w:val="000000"/>
              </w:rPr>
            </w:pPr>
            <w:r w:rsidRPr="008007F0">
              <w:rPr>
                <w:color w:val="000000"/>
              </w:rPr>
              <w:t>1736636.32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627</w:t>
            </w:r>
          </w:p>
        </w:tc>
        <w:tc>
          <w:tcPr>
            <w:tcW w:w="1066" w:type="dxa"/>
            <w:noWrap/>
            <w:vAlign w:val="center"/>
          </w:tcPr>
          <w:p w:rsidR="00B45D1D" w:rsidRPr="008007F0" w:rsidRDefault="00B45D1D" w:rsidP="004254F2">
            <w:pPr>
              <w:rPr>
                <w:color w:val="000000"/>
              </w:rPr>
            </w:pPr>
            <w:r w:rsidRPr="008007F0">
              <w:rPr>
                <w:color w:val="000000"/>
              </w:rPr>
              <w:t>990411.96</w:t>
            </w:r>
          </w:p>
        </w:tc>
        <w:tc>
          <w:tcPr>
            <w:tcW w:w="1166" w:type="dxa"/>
            <w:noWrap/>
            <w:vAlign w:val="center"/>
          </w:tcPr>
          <w:p w:rsidR="00B45D1D" w:rsidRPr="008007F0" w:rsidRDefault="00B45D1D" w:rsidP="004254F2">
            <w:pPr>
              <w:rPr>
                <w:color w:val="000000"/>
              </w:rPr>
            </w:pPr>
            <w:r w:rsidRPr="008007F0">
              <w:rPr>
                <w:color w:val="000000"/>
              </w:rPr>
              <w:t>1736636.31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622</w:t>
            </w:r>
          </w:p>
        </w:tc>
        <w:tc>
          <w:tcPr>
            <w:tcW w:w="1066" w:type="dxa"/>
            <w:noWrap/>
            <w:vAlign w:val="center"/>
          </w:tcPr>
          <w:p w:rsidR="00B45D1D" w:rsidRPr="008007F0" w:rsidRDefault="00B45D1D" w:rsidP="004254F2">
            <w:pPr>
              <w:rPr>
                <w:color w:val="000000"/>
              </w:rPr>
            </w:pPr>
            <w:r w:rsidRPr="008007F0">
              <w:rPr>
                <w:color w:val="000000"/>
              </w:rPr>
              <w:t>990417.89</w:t>
            </w:r>
          </w:p>
        </w:tc>
        <w:tc>
          <w:tcPr>
            <w:tcW w:w="1166" w:type="dxa"/>
            <w:noWrap/>
            <w:vAlign w:val="center"/>
          </w:tcPr>
          <w:p w:rsidR="00B45D1D" w:rsidRPr="008007F0" w:rsidRDefault="00B45D1D" w:rsidP="004254F2">
            <w:pPr>
              <w:rPr>
                <w:color w:val="000000"/>
              </w:rPr>
            </w:pPr>
            <w:r w:rsidRPr="008007F0">
              <w:rPr>
                <w:color w:val="000000"/>
              </w:rPr>
              <w:t>1736632.51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37</w:t>
            </w:r>
          </w:p>
          <w:p w:rsidR="00B45D1D" w:rsidRPr="008007F0" w:rsidRDefault="00B45D1D" w:rsidP="004254F2">
            <w:pPr>
              <w:rPr>
                <w:color w:val="000000"/>
              </w:rPr>
            </w:pPr>
            <w:r w:rsidRPr="008007F0">
              <w:rPr>
                <w:color w:val="000000"/>
              </w:rPr>
              <w:t>"86:09:0101039:2796/чзу2"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628</w:t>
            </w:r>
          </w:p>
        </w:tc>
        <w:tc>
          <w:tcPr>
            <w:tcW w:w="1066" w:type="dxa"/>
            <w:noWrap/>
            <w:vAlign w:val="center"/>
          </w:tcPr>
          <w:p w:rsidR="00B45D1D" w:rsidRPr="008007F0" w:rsidRDefault="00B45D1D" w:rsidP="004254F2">
            <w:pPr>
              <w:rPr>
                <w:color w:val="000000"/>
              </w:rPr>
            </w:pPr>
            <w:r w:rsidRPr="008007F0">
              <w:rPr>
                <w:color w:val="000000"/>
              </w:rPr>
              <w:t>990388.07</w:t>
            </w:r>
          </w:p>
        </w:tc>
        <w:tc>
          <w:tcPr>
            <w:tcW w:w="1166" w:type="dxa"/>
            <w:noWrap/>
            <w:vAlign w:val="center"/>
          </w:tcPr>
          <w:p w:rsidR="00B45D1D" w:rsidRPr="008007F0" w:rsidRDefault="00B45D1D" w:rsidP="004254F2">
            <w:pPr>
              <w:rPr>
                <w:color w:val="000000"/>
              </w:rPr>
            </w:pPr>
            <w:r w:rsidRPr="008007F0">
              <w:rPr>
                <w:color w:val="000000"/>
              </w:rPr>
              <w:t>1736658.14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629</w:t>
            </w:r>
          </w:p>
        </w:tc>
        <w:tc>
          <w:tcPr>
            <w:tcW w:w="1066" w:type="dxa"/>
            <w:noWrap/>
            <w:vAlign w:val="center"/>
          </w:tcPr>
          <w:p w:rsidR="00B45D1D" w:rsidRPr="008007F0" w:rsidRDefault="00B45D1D" w:rsidP="004254F2">
            <w:pPr>
              <w:rPr>
                <w:color w:val="000000"/>
              </w:rPr>
            </w:pPr>
            <w:r w:rsidRPr="008007F0">
              <w:rPr>
                <w:color w:val="000000"/>
              </w:rPr>
              <w:t>990388.07</w:t>
            </w:r>
          </w:p>
        </w:tc>
        <w:tc>
          <w:tcPr>
            <w:tcW w:w="1166" w:type="dxa"/>
            <w:noWrap/>
            <w:vAlign w:val="center"/>
          </w:tcPr>
          <w:p w:rsidR="00B45D1D" w:rsidRPr="008007F0" w:rsidRDefault="00B45D1D" w:rsidP="004254F2">
            <w:pPr>
              <w:rPr>
                <w:color w:val="000000"/>
              </w:rPr>
            </w:pPr>
            <w:r w:rsidRPr="008007F0">
              <w:rPr>
                <w:color w:val="000000"/>
              </w:rPr>
              <w:t>1736658.14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630</w:t>
            </w:r>
          </w:p>
        </w:tc>
        <w:tc>
          <w:tcPr>
            <w:tcW w:w="1066" w:type="dxa"/>
            <w:noWrap/>
            <w:vAlign w:val="center"/>
          </w:tcPr>
          <w:p w:rsidR="00B45D1D" w:rsidRPr="008007F0" w:rsidRDefault="00B45D1D" w:rsidP="004254F2">
            <w:pPr>
              <w:rPr>
                <w:color w:val="000000"/>
              </w:rPr>
            </w:pPr>
            <w:r w:rsidRPr="008007F0">
              <w:rPr>
                <w:color w:val="000000"/>
              </w:rPr>
              <w:t>990390.63</w:t>
            </w:r>
          </w:p>
        </w:tc>
        <w:tc>
          <w:tcPr>
            <w:tcW w:w="1166" w:type="dxa"/>
            <w:noWrap/>
            <w:vAlign w:val="center"/>
          </w:tcPr>
          <w:p w:rsidR="00B45D1D" w:rsidRPr="008007F0" w:rsidRDefault="00B45D1D" w:rsidP="004254F2">
            <w:pPr>
              <w:rPr>
                <w:color w:val="000000"/>
              </w:rPr>
            </w:pPr>
            <w:r w:rsidRPr="008007F0">
              <w:rPr>
                <w:color w:val="000000"/>
              </w:rPr>
              <w:t>1736663.09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631</w:t>
            </w:r>
          </w:p>
        </w:tc>
        <w:tc>
          <w:tcPr>
            <w:tcW w:w="1066" w:type="dxa"/>
            <w:noWrap/>
            <w:vAlign w:val="center"/>
          </w:tcPr>
          <w:p w:rsidR="00B45D1D" w:rsidRPr="008007F0" w:rsidRDefault="00B45D1D" w:rsidP="004254F2">
            <w:pPr>
              <w:rPr>
                <w:color w:val="000000"/>
              </w:rPr>
            </w:pPr>
            <w:r w:rsidRPr="008007F0">
              <w:rPr>
                <w:color w:val="000000"/>
              </w:rPr>
              <w:t>990388.44</w:t>
            </w:r>
          </w:p>
        </w:tc>
        <w:tc>
          <w:tcPr>
            <w:tcW w:w="1166" w:type="dxa"/>
            <w:noWrap/>
            <w:vAlign w:val="center"/>
          </w:tcPr>
          <w:p w:rsidR="00B45D1D" w:rsidRPr="008007F0" w:rsidRDefault="00B45D1D" w:rsidP="004254F2">
            <w:pPr>
              <w:rPr>
                <w:color w:val="000000"/>
              </w:rPr>
            </w:pPr>
            <w:r w:rsidRPr="008007F0">
              <w:rPr>
                <w:color w:val="000000"/>
              </w:rPr>
              <w:t>1736664.5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632</w:t>
            </w:r>
          </w:p>
        </w:tc>
        <w:tc>
          <w:tcPr>
            <w:tcW w:w="1066" w:type="dxa"/>
            <w:noWrap/>
            <w:vAlign w:val="center"/>
          </w:tcPr>
          <w:p w:rsidR="00B45D1D" w:rsidRPr="008007F0" w:rsidRDefault="00B45D1D" w:rsidP="004254F2">
            <w:pPr>
              <w:rPr>
                <w:color w:val="000000"/>
              </w:rPr>
            </w:pPr>
            <w:r w:rsidRPr="008007F0">
              <w:rPr>
                <w:color w:val="000000"/>
              </w:rPr>
              <w:t>990382.7</w:t>
            </w:r>
          </w:p>
        </w:tc>
        <w:tc>
          <w:tcPr>
            <w:tcW w:w="1166" w:type="dxa"/>
            <w:noWrap/>
            <w:vAlign w:val="center"/>
          </w:tcPr>
          <w:p w:rsidR="00B45D1D" w:rsidRPr="008007F0" w:rsidRDefault="00B45D1D" w:rsidP="004254F2">
            <w:pPr>
              <w:rPr>
                <w:color w:val="000000"/>
              </w:rPr>
            </w:pPr>
            <w:r w:rsidRPr="008007F0">
              <w:rPr>
                <w:color w:val="000000"/>
              </w:rPr>
              <w:t>1736662.24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633</w:t>
            </w:r>
          </w:p>
        </w:tc>
        <w:tc>
          <w:tcPr>
            <w:tcW w:w="1066" w:type="dxa"/>
            <w:noWrap/>
            <w:vAlign w:val="center"/>
          </w:tcPr>
          <w:p w:rsidR="00B45D1D" w:rsidRPr="008007F0" w:rsidRDefault="00B45D1D" w:rsidP="004254F2">
            <w:pPr>
              <w:rPr>
                <w:color w:val="000000"/>
              </w:rPr>
            </w:pPr>
            <w:r w:rsidRPr="008007F0">
              <w:rPr>
                <w:color w:val="000000"/>
              </w:rPr>
              <w:t>990383.69</w:t>
            </w:r>
          </w:p>
        </w:tc>
        <w:tc>
          <w:tcPr>
            <w:tcW w:w="1166" w:type="dxa"/>
            <w:noWrap/>
            <w:vAlign w:val="center"/>
          </w:tcPr>
          <w:p w:rsidR="00B45D1D" w:rsidRPr="008007F0" w:rsidRDefault="00B45D1D" w:rsidP="004254F2">
            <w:pPr>
              <w:rPr>
                <w:color w:val="000000"/>
              </w:rPr>
            </w:pPr>
            <w:r w:rsidRPr="008007F0">
              <w:rPr>
                <w:color w:val="000000"/>
              </w:rPr>
              <w:t>1736660.93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628</w:t>
            </w:r>
          </w:p>
        </w:tc>
        <w:tc>
          <w:tcPr>
            <w:tcW w:w="1066" w:type="dxa"/>
            <w:noWrap/>
            <w:vAlign w:val="center"/>
          </w:tcPr>
          <w:p w:rsidR="00B45D1D" w:rsidRPr="008007F0" w:rsidRDefault="00B45D1D" w:rsidP="004254F2">
            <w:pPr>
              <w:rPr>
                <w:color w:val="000000"/>
              </w:rPr>
            </w:pPr>
            <w:r w:rsidRPr="008007F0">
              <w:rPr>
                <w:color w:val="000000"/>
              </w:rPr>
              <w:t>990388.07</w:t>
            </w:r>
          </w:p>
        </w:tc>
        <w:tc>
          <w:tcPr>
            <w:tcW w:w="1166" w:type="dxa"/>
            <w:noWrap/>
            <w:vAlign w:val="center"/>
          </w:tcPr>
          <w:p w:rsidR="00B45D1D" w:rsidRPr="008007F0" w:rsidRDefault="00B45D1D" w:rsidP="004254F2">
            <w:pPr>
              <w:rPr>
                <w:color w:val="000000"/>
              </w:rPr>
            </w:pPr>
            <w:r w:rsidRPr="008007F0">
              <w:rPr>
                <w:color w:val="000000"/>
              </w:rPr>
              <w:t>1736658.14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38</w:t>
            </w:r>
          </w:p>
          <w:p w:rsidR="00B45D1D" w:rsidRPr="008007F0" w:rsidRDefault="00B45D1D" w:rsidP="004254F2">
            <w:pPr>
              <w:rPr>
                <w:color w:val="000000"/>
              </w:rPr>
            </w:pPr>
            <w:r w:rsidRPr="008007F0">
              <w:rPr>
                <w:color w:val="000000"/>
              </w:rPr>
              <w:t>"86:09:0101039:2900/чзу2"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634</w:t>
            </w:r>
          </w:p>
        </w:tc>
        <w:tc>
          <w:tcPr>
            <w:tcW w:w="1066" w:type="dxa"/>
            <w:noWrap/>
            <w:vAlign w:val="center"/>
          </w:tcPr>
          <w:p w:rsidR="00B45D1D" w:rsidRPr="008007F0" w:rsidRDefault="00B45D1D" w:rsidP="004254F2">
            <w:pPr>
              <w:rPr>
                <w:color w:val="000000"/>
              </w:rPr>
            </w:pPr>
            <w:r w:rsidRPr="008007F0">
              <w:rPr>
                <w:color w:val="000000"/>
              </w:rPr>
              <w:t>990390.63</w:t>
            </w:r>
          </w:p>
        </w:tc>
        <w:tc>
          <w:tcPr>
            <w:tcW w:w="1166" w:type="dxa"/>
            <w:noWrap/>
            <w:vAlign w:val="center"/>
          </w:tcPr>
          <w:p w:rsidR="00B45D1D" w:rsidRPr="008007F0" w:rsidRDefault="00B45D1D" w:rsidP="004254F2">
            <w:pPr>
              <w:rPr>
                <w:color w:val="000000"/>
              </w:rPr>
            </w:pPr>
            <w:r w:rsidRPr="008007F0">
              <w:rPr>
                <w:color w:val="000000"/>
              </w:rPr>
              <w:t>1736663.09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635</w:t>
            </w:r>
          </w:p>
        </w:tc>
        <w:tc>
          <w:tcPr>
            <w:tcW w:w="1066" w:type="dxa"/>
            <w:noWrap/>
            <w:vAlign w:val="center"/>
          </w:tcPr>
          <w:p w:rsidR="00B45D1D" w:rsidRPr="008007F0" w:rsidRDefault="00B45D1D" w:rsidP="004254F2">
            <w:pPr>
              <w:rPr>
                <w:color w:val="000000"/>
              </w:rPr>
            </w:pPr>
            <w:r w:rsidRPr="008007F0">
              <w:rPr>
                <w:color w:val="000000"/>
              </w:rPr>
              <w:t>990390.65</w:t>
            </w:r>
          </w:p>
        </w:tc>
        <w:tc>
          <w:tcPr>
            <w:tcW w:w="1166" w:type="dxa"/>
            <w:noWrap/>
            <w:vAlign w:val="center"/>
          </w:tcPr>
          <w:p w:rsidR="00B45D1D" w:rsidRPr="008007F0" w:rsidRDefault="00B45D1D" w:rsidP="004254F2">
            <w:pPr>
              <w:rPr>
                <w:color w:val="000000"/>
              </w:rPr>
            </w:pPr>
            <w:r w:rsidRPr="008007F0">
              <w:rPr>
                <w:color w:val="000000"/>
              </w:rPr>
              <w:t>1736663.13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636</w:t>
            </w:r>
          </w:p>
        </w:tc>
        <w:tc>
          <w:tcPr>
            <w:tcW w:w="1066" w:type="dxa"/>
            <w:noWrap/>
            <w:vAlign w:val="center"/>
          </w:tcPr>
          <w:p w:rsidR="00B45D1D" w:rsidRPr="008007F0" w:rsidRDefault="00B45D1D" w:rsidP="004254F2">
            <w:pPr>
              <w:rPr>
                <w:color w:val="000000"/>
              </w:rPr>
            </w:pPr>
            <w:r w:rsidRPr="008007F0">
              <w:rPr>
                <w:color w:val="000000"/>
              </w:rPr>
              <w:t>990391.18</w:t>
            </w:r>
          </w:p>
        </w:tc>
        <w:tc>
          <w:tcPr>
            <w:tcW w:w="1166" w:type="dxa"/>
            <w:noWrap/>
            <w:vAlign w:val="center"/>
          </w:tcPr>
          <w:p w:rsidR="00B45D1D" w:rsidRPr="008007F0" w:rsidRDefault="00B45D1D" w:rsidP="004254F2">
            <w:pPr>
              <w:rPr>
                <w:color w:val="000000"/>
              </w:rPr>
            </w:pPr>
            <w:r w:rsidRPr="008007F0">
              <w:rPr>
                <w:color w:val="000000"/>
              </w:rPr>
              <w:t>1736664.33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637</w:t>
            </w:r>
          </w:p>
        </w:tc>
        <w:tc>
          <w:tcPr>
            <w:tcW w:w="1066" w:type="dxa"/>
            <w:noWrap/>
            <w:vAlign w:val="center"/>
          </w:tcPr>
          <w:p w:rsidR="00B45D1D" w:rsidRPr="008007F0" w:rsidRDefault="00B45D1D" w:rsidP="004254F2">
            <w:pPr>
              <w:rPr>
                <w:color w:val="000000"/>
              </w:rPr>
            </w:pPr>
            <w:r w:rsidRPr="008007F0">
              <w:rPr>
                <w:color w:val="000000"/>
              </w:rPr>
              <w:t>990391.94</w:t>
            </w:r>
          </w:p>
        </w:tc>
        <w:tc>
          <w:tcPr>
            <w:tcW w:w="1166" w:type="dxa"/>
            <w:noWrap/>
            <w:vAlign w:val="center"/>
          </w:tcPr>
          <w:p w:rsidR="00B45D1D" w:rsidRPr="008007F0" w:rsidRDefault="00B45D1D" w:rsidP="004254F2">
            <w:pPr>
              <w:rPr>
                <w:color w:val="000000"/>
              </w:rPr>
            </w:pPr>
            <w:r w:rsidRPr="008007F0">
              <w:rPr>
                <w:color w:val="000000"/>
              </w:rPr>
              <w:t>1736665.88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638</w:t>
            </w:r>
          </w:p>
        </w:tc>
        <w:tc>
          <w:tcPr>
            <w:tcW w:w="1066" w:type="dxa"/>
            <w:noWrap/>
            <w:vAlign w:val="center"/>
          </w:tcPr>
          <w:p w:rsidR="00B45D1D" w:rsidRPr="008007F0" w:rsidRDefault="00B45D1D" w:rsidP="004254F2">
            <w:pPr>
              <w:rPr>
                <w:color w:val="000000"/>
              </w:rPr>
            </w:pPr>
            <w:r w:rsidRPr="008007F0">
              <w:rPr>
                <w:color w:val="000000"/>
              </w:rPr>
              <w:t>990388.44</w:t>
            </w:r>
          </w:p>
        </w:tc>
        <w:tc>
          <w:tcPr>
            <w:tcW w:w="1166" w:type="dxa"/>
            <w:noWrap/>
            <w:vAlign w:val="center"/>
          </w:tcPr>
          <w:p w:rsidR="00B45D1D" w:rsidRPr="008007F0" w:rsidRDefault="00B45D1D" w:rsidP="004254F2">
            <w:pPr>
              <w:rPr>
                <w:color w:val="000000"/>
              </w:rPr>
            </w:pPr>
            <w:r w:rsidRPr="008007F0">
              <w:rPr>
                <w:color w:val="000000"/>
              </w:rPr>
              <w:t>1736664.5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634</w:t>
            </w:r>
          </w:p>
        </w:tc>
        <w:tc>
          <w:tcPr>
            <w:tcW w:w="1066" w:type="dxa"/>
            <w:noWrap/>
            <w:vAlign w:val="center"/>
          </w:tcPr>
          <w:p w:rsidR="00B45D1D" w:rsidRPr="008007F0" w:rsidRDefault="00B45D1D" w:rsidP="004254F2">
            <w:pPr>
              <w:rPr>
                <w:color w:val="000000"/>
              </w:rPr>
            </w:pPr>
            <w:r w:rsidRPr="008007F0">
              <w:rPr>
                <w:color w:val="000000"/>
              </w:rPr>
              <w:t>990390.63</w:t>
            </w:r>
          </w:p>
        </w:tc>
        <w:tc>
          <w:tcPr>
            <w:tcW w:w="1166" w:type="dxa"/>
            <w:noWrap/>
            <w:vAlign w:val="center"/>
          </w:tcPr>
          <w:p w:rsidR="00B45D1D" w:rsidRPr="008007F0" w:rsidRDefault="00B45D1D" w:rsidP="004254F2">
            <w:pPr>
              <w:rPr>
                <w:color w:val="000000"/>
              </w:rPr>
            </w:pPr>
            <w:r w:rsidRPr="008007F0">
              <w:rPr>
                <w:color w:val="000000"/>
              </w:rPr>
              <w:t>1736663.09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39(1)</w:t>
            </w:r>
          </w:p>
          <w:p w:rsidR="00B45D1D" w:rsidRPr="008007F0" w:rsidRDefault="00B45D1D" w:rsidP="004254F2">
            <w:pPr>
              <w:rPr>
                <w:color w:val="000000"/>
              </w:rPr>
            </w:pPr>
            <w:r w:rsidRPr="008007F0">
              <w:rPr>
                <w:color w:val="000000"/>
              </w:rPr>
              <w:t>"86:09:0000000:4542/чзу1"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639</w:t>
            </w:r>
          </w:p>
        </w:tc>
        <w:tc>
          <w:tcPr>
            <w:tcW w:w="1066" w:type="dxa"/>
            <w:noWrap/>
            <w:vAlign w:val="center"/>
          </w:tcPr>
          <w:p w:rsidR="00B45D1D" w:rsidRPr="008007F0" w:rsidRDefault="00B45D1D" w:rsidP="004254F2">
            <w:pPr>
              <w:rPr>
                <w:color w:val="000000"/>
              </w:rPr>
            </w:pPr>
            <w:r w:rsidRPr="008007F0">
              <w:rPr>
                <w:color w:val="000000"/>
              </w:rPr>
              <w:t>997552.23</w:t>
            </w:r>
          </w:p>
        </w:tc>
        <w:tc>
          <w:tcPr>
            <w:tcW w:w="1166" w:type="dxa"/>
            <w:noWrap/>
            <w:vAlign w:val="center"/>
          </w:tcPr>
          <w:p w:rsidR="00B45D1D" w:rsidRPr="008007F0" w:rsidRDefault="00B45D1D" w:rsidP="004254F2">
            <w:pPr>
              <w:rPr>
                <w:color w:val="000000"/>
              </w:rPr>
            </w:pPr>
            <w:r w:rsidRPr="008007F0">
              <w:rPr>
                <w:color w:val="000000"/>
              </w:rPr>
              <w:t>1733811.56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640</w:t>
            </w:r>
          </w:p>
        </w:tc>
        <w:tc>
          <w:tcPr>
            <w:tcW w:w="1066" w:type="dxa"/>
            <w:noWrap/>
            <w:vAlign w:val="center"/>
          </w:tcPr>
          <w:p w:rsidR="00B45D1D" w:rsidRPr="008007F0" w:rsidRDefault="00B45D1D" w:rsidP="004254F2">
            <w:pPr>
              <w:rPr>
                <w:color w:val="000000"/>
              </w:rPr>
            </w:pPr>
            <w:r w:rsidRPr="008007F0">
              <w:rPr>
                <w:color w:val="000000"/>
              </w:rPr>
              <w:t>997552</w:t>
            </w:r>
          </w:p>
        </w:tc>
        <w:tc>
          <w:tcPr>
            <w:tcW w:w="1166" w:type="dxa"/>
            <w:noWrap/>
            <w:vAlign w:val="center"/>
          </w:tcPr>
          <w:p w:rsidR="00B45D1D" w:rsidRPr="008007F0" w:rsidRDefault="00B45D1D" w:rsidP="004254F2">
            <w:pPr>
              <w:rPr>
                <w:color w:val="000000"/>
              </w:rPr>
            </w:pPr>
            <w:r w:rsidRPr="008007F0">
              <w:rPr>
                <w:color w:val="000000"/>
              </w:rPr>
              <w:t>1733806.57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641</w:t>
            </w:r>
          </w:p>
        </w:tc>
        <w:tc>
          <w:tcPr>
            <w:tcW w:w="1066" w:type="dxa"/>
            <w:noWrap/>
            <w:vAlign w:val="center"/>
          </w:tcPr>
          <w:p w:rsidR="00B45D1D" w:rsidRPr="008007F0" w:rsidRDefault="00B45D1D" w:rsidP="004254F2">
            <w:pPr>
              <w:rPr>
                <w:color w:val="000000"/>
              </w:rPr>
            </w:pPr>
            <w:r w:rsidRPr="008007F0">
              <w:rPr>
                <w:color w:val="000000"/>
              </w:rPr>
              <w:t>997559.02</w:t>
            </w:r>
          </w:p>
        </w:tc>
        <w:tc>
          <w:tcPr>
            <w:tcW w:w="1166" w:type="dxa"/>
            <w:noWrap/>
            <w:vAlign w:val="center"/>
          </w:tcPr>
          <w:p w:rsidR="00B45D1D" w:rsidRPr="008007F0" w:rsidRDefault="00B45D1D" w:rsidP="004254F2">
            <w:pPr>
              <w:rPr>
                <w:color w:val="000000"/>
              </w:rPr>
            </w:pPr>
            <w:r w:rsidRPr="008007F0">
              <w:rPr>
                <w:color w:val="000000"/>
              </w:rPr>
              <w:t>1733806.25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642</w:t>
            </w:r>
          </w:p>
        </w:tc>
        <w:tc>
          <w:tcPr>
            <w:tcW w:w="1066" w:type="dxa"/>
            <w:noWrap/>
            <w:vAlign w:val="center"/>
          </w:tcPr>
          <w:p w:rsidR="00B45D1D" w:rsidRPr="008007F0" w:rsidRDefault="00B45D1D" w:rsidP="004254F2">
            <w:pPr>
              <w:rPr>
                <w:color w:val="000000"/>
              </w:rPr>
            </w:pPr>
            <w:r w:rsidRPr="008007F0">
              <w:rPr>
                <w:color w:val="000000"/>
              </w:rPr>
              <w:t>997557.63</w:t>
            </w:r>
          </w:p>
        </w:tc>
        <w:tc>
          <w:tcPr>
            <w:tcW w:w="1166" w:type="dxa"/>
            <w:noWrap/>
            <w:vAlign w:val="center"/>
          </w:tcPr>
          <w:p w:rsidR="00B45D1D" w:rsidRPr="008007F0" w:rsidRDefault="00B45D1D" w:rsidP="004254F2">
            <w:pPr>
              <w:rPr>
                <w:color w:val="000000"/>
              </w:rPr>
            </w:pPr>
            <w:r w:rsidRPr="008007F0">
              <w:rPr>
                <w:color w:val="000000"/>
              </w:rPr>
              <w:t>1733775.61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643</w:t>
            </w:r>
          </w:p>
        </w:tc>
        <w:tc>
          <w:tcPr>
            <w:tcW w:w="1066" w:type="dxa"/>
            <w:noWrap/>
            <w:vAlign w:val="center"/>
          </w:tcPr>
          <w:p w:rsidR="00B45D1D" w:rsidRPr="008007F0" w:rsidRDefault="00B45D1D" w:rsidP="004254F2">
            <w:pPr>
              <w:rPr>
                <w:color w:val="000000"/>
              </w:rPr>
            </w:pPr>
            <w:r w:rsidRPr="008007F0">
              <w:rPr>
                <w:color w:val="000000"/>
              </w:rPr>
              <w:t>997556.94</w:t>
            </w:r>
          </w:p>
        </w:tc>
        <w:tc>
          <w:tcPr>
            <w:tcW w:w="1166" w:type="dxa"/>
            <w:noWrap/>
            <w:vAlign w:val="center"/>
          </w:tcPr>
          <w:p w:rsidR="00B45D1D" w:rsidRPr="008007F0" w:rsidRDefault="00B45D1D" w:rsidP="004254F2">
            <w:pPr>
              <w:rPr>
                <w:color w:val="000000"/>
              </w:rPr>
            </w:pPr>
            <w:r w:rsidRPr="008007F0">
              <w:rPr>
                <w:color w:val="000000"/>
              </w:rPr>
              <w:t>1733766.49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644</w:t>
            </w:r>
          </w:p>
        </w:tc>
        <w:tc>
          <w:tcPr>
            <w:tcW w:w="1066" w:type="dxa"/>
            <w:noWrap/>
            <w:vAlign w:val="center"/>
          </w:tcPr>
          <w:p w:rsidR="00B45D1D" w:rsidRPr="008007F0" w:rsidRDefault="00B45D1D" w:rsidP="004254F2">
            <w:pPr>
              <w:rPr>
                <w:color w:val="000000"/>
              </w:rPr>
            </w:pPr>
            <w:r w:rsidRPr="008007F0">
              <w:rPr>
                <w:color w:val="000000"/>
              </w:rPr>
              <w:t>997555.69</w:t>
            </w:r>
          </w:p>
        </w:tc>
        <w:tc>
          <w:tcPr>
            <w:tcW w:w="1166" w:type="dxa"/>
            <w:noWrap/>
            <w:vAlign w:val="center"/>
          </w:tcPr>
          <w:p w:rsidR="00B45D1D" w:rsidRPr="008007F0" w:rsidRDefault="00B45D1D" w:rsidP="004254F2">
            <w:pPr>
              <w:rPr>
                <w:color w:val="000000"/>
              </w:rPr>
            </w:pPr>
            <w:r w:rsidRPr="008007F0">
              <w:rPr>
                <w:color w:val="000000"/>
              </w:rPr>
              <w:t>1733757.5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645</w:t>
            </w:r>
          </w:p>
        </w:tc>
        <w:tc>
          <w:tcPr>
            <w:tcW w:w="1066" w:type="dxa"/>
            <w:noWrap/>
            <w:vAlign w:val="center"/>
          </w:tcPr>
          <w:p w:rsidR="00B45D1D" w:rsidRPr="008007F0" w:rsidRDefault="00B45D1D" w:rsidP="004254F2">
            <w:pPr>
              <w:rPr>
                <w:color w:val="000000"/>
              </w:rPr>
            </w:pPr>
            <w:r w:rsidRPr="008007F0">
              <w:rPr>
                <w:color w:val="000000"/>
              </w:rPr>
              <w:t>997553.9</w:t>
            </w:r>
          </w:p>
        </w:tc>
        <w:tc>
          <w:tcPr>
            <w:tcW w:w="1166" w:type="dxa"/>
            <w:noWrap/>
            <w:vAlign w:val="center"/>
          </w:tcPr>
          <w:p w:rsidR="00B45D1D" w:rsidRPr="008007F0" w:rsidRDefault="00B45D1D" w:rsidP="004254F2">
            <w:pPr>
              <w:rPr>
                <w:color w:val="000000"/>
              </w:rPr>
            </w:pPr>
            <w:r w:rsidRPr="008007F0">
              <w:rPr>
                <w:color w:val="000000"/>
              </w:rPr>
              <w:t>1733748.58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646</w:t>
            </w:r>
          </w:p>
        </w:tc>
        <w:tc>
          <w:tcPr>
            <w:tcW w:w="1066" w:type="dxa"/>
            <w:noWrap/>
            <w:vAlign w:val="center"/>
          </w:tcPr>
          <w:p w:rsidR="00B45D1D" w:rsidRPr="008007F0" w:rsidRDefault="00B45D1D" w:rsidP="004254F2">
            <w:pPr>
              <w:rPr>
                <w:color w:val="000000"/>
              </w:rPr>
            </w:pPr>
            <w:r w:rsidRPr="008007F0">
              <w:rPr>
                <w:color w:val="000000"/>
              </w:rPr>
              <w:t>997551.54</w:t>
            </w:r>
          </w:p>
        </w:tc>
        <w:tc>
          <w:tcPr>
            <w:tcW w:w="1166" w:type="dxa"/>
            <w:noWrap/>
            <w:vAlign w:val="center"/>
          </w:tcPr>
          <w:p w:rsidR="00B45D1D" w:rsidRPr="008007F0" w:rsidRDefault="00B45D1D" w:rsidP="004254F2">
            <w:pPr>
              <w:rPr>
                <w:color w:val="000000"/>
              </w:rPr>
            </w:pPr>
            <w:r w:rsidRPr="008007F0">
              <w:rPr>
                <w:color w:val="000000"/>
              </w:rPr>
              <w:t>1733739.76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647</w:t>
            </w:r>
          </w:p>
        </w:tc>
        <w:tc>
          <w:tcPr>
            <w:tcW w:w="1066" w:type="dxa"/>
            <w:noWrap/>
            <w:vAlign w:val="center"/>
          </w:tcPr>
          <w:p w:rsidR="00B45D1D" w:rsidRPr="008007F0" w:rsidRDefault="00B45D1D" w:rsidP="004254F2">
            <w:pPr>
              <w:rPr>
                <w:color w:val="000000"/>
              </w:rPr>
            </w:pPr>
            <w:r w:rsidRPr="008007F0">
              <w:rPr>
                <w:color w:val="000000"/>
              </w:rPr>
              <w:t>997547.31</w:t>
            </w:r>
          </w:p>
        </w:tc>
        <w:tc>
          <w:tcPr>
            <w:tcW w:w="1166" w:type="dxa"/>
            <w:noWrap/>
            <w:vAlign w:val="center"/>
          </w:tcPr>
          <w:p w:rsidR="00B45D1D" w:rsidRPr="008007F0" w:rsidRDefault="00B45D1D" w:rsidP="004254F2">
            <w:pPr>
              <w:rPr>
                <w:color w:val="000000"/>
              </w:rPr>
            </w:pPr>
            <w:r w:rsidRPr="008007F0">
              <w:rPr>
                <w:color w:val="000000"/>
              </w:rPr>
              <w:t>1733725.69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648</w:t>
            </w:r>
          </w:p>
        </w:tc>
        <w:tc>
          <w:tcPr>
            <w:tcW w:w="1066" w:type="dxa"/>
            <w:noWrap/>
            <w:vAlign w:val="center"/>
          </w:tcPr>
          <w:p w:rsidR="00B45D1D" w:rsidRPr="008007F0" w:rsidRDefault="00B45D1D" w:rsidP="004254F2">
            <w:pPr>
              <w:rPr>
                <w:color w:val="000000"/>
              </w:rPr>
            </w:pPr>
            <w:r w:rsidRPr="008007F0">
              <w:rPr>
                <w:color w:val="000000"/>
              </w:rPr>
              <w:t>997545.24</w:t>
            </w:r>
          </w:p>
        </w:tc>
        <w:tc>
          <w:tcPr>
            <w:tcW w:w="1166" w:type="dxa"/>
            <w:noWrap/>
            <w:vAlign w:val="center"/>
          </w:tcPr>
          <w:p w:rsidR="00B45D1D" w:rsidRPr="008007F0" w:rsidRDefault="00B45D1D" w:rsidP="004254F2">
            <w:pPr>
              <w:rPr>
                <w:color w:val="000000"/>
              </w:rPr>
            </w:pPr>
            <w:r w:rsidRPr="008007F0">
              <w:rPr>
                <w:color w:val="000000"/>
              </w:rPr>
              <w:t>1733710.96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649</w:t>
            </w:r>
          </w:p>
        </w:tc>
        <w:tc>
          <w:tcPr>
            <w:tcW w:w="1066" w:type="dxa"/>
            <w:noWrap/>
            <w:vAlign w:val="center"/>
          </w:tcPr>
          <w:p w:rsidR="00B45D1D" w:rsidRPr="008007F0" w:rsidRDefault="00B45D1D" w:rsidP="004254F2">
            <w:pPr>
              <w:rPr>
                <w:color w:val="000000"/>
              </w:rPr>
            </w:pPr>
            <w:r w:rsidRPr="008007F0">
              <w:rPr>
                <w:color w:val="000000"/>
              </w:rPr>
              <w:t>997533.79</w:t>
            </w:r>
          </w:p>
        </w:tc>
        <w:tc>
          <w:tcPr>
            <w:tcW w:w="1166" w:type="dxa"/>
            <w:noWrap/>
            <w:vAlign w:val="center"/>
          </w:tcPr>
          <w:p w:rsidR="00B45D1D" w:rsidRPr="008007F0" w:rsidRDefault="00B45D1D" w:rsidP="004254F2">
            <w:pPr>
              <w:rPr>
                <w:color w:val="000000"/>
              </w:rPr>
            </w:pPr>
            <w:r w:rsidRPr="008007F0">
              <w:rPr>
                <w:color w:val="000000"/>
              </w:rPr>
              <w:t>1733675.04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650</w:t>
            </w:r>
          </w:p>
        </w:tc>
        <w:tc>
          <w:tcPr>
            <w:tcW w:w="1066" w:type="dxa"/>
            <w:noWrap/>
            <w:vAlign w:val="center"/>
          </w:tcPr>
          <w:p w:rsidR="00B45D1D" w:rsidRPr="008007F0" w:rsidRDefault="00B45D1D" w:rsidP="004254F2">
            <w:pPr>
              <w:rPr>
                <w:color w:val="000000"/>
              </w:rPr>
            </w:pPr>
            <w:r w:rsidRPr="008007F0">
              <w:rPr>
                <w:color w:val="000000"/>
              </w:rPr>
              <w:t>997393.96</w:t>
            </w:r>
          </w:p>
        </w:tc>
        <w:tc>
          <w:tcPr>
            <w:tcW w:w="1166" w:type="dxa"/>
            <w:noWrap/>
            <w:vAlign w:val="center"/>
          </w:tcPr>
          <w:p w:rsidR="00B45D1D" w:rsidRPr="008007F0" w:rsidRDefault="00B45D1D" w:rsidP="004254F2">
            <w:pPr>
              <w:rPr>
                <w:color w:val="000000"/>
              </w:rPr>
            </w:pPr>
            <w:r w:rsidRPr="008007F0">
              <w:rPr>
                <w:color w:val="000000"/>
              </w:rPr>
              <w:t>1733406.1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651</w:t>
            </w:r>
          </w:p>
        </w:tc>
        <w:tc>
          <w:tcPr>
            <w:tcW w:w="1066" w:type="dxa"/>
            <w:noWrap/>
            <w:vAlign w:val="center"/>
          </w:tcPr>
          <w:p w:rsidR="00B45D1D" w:rsidRPr="008007F0" w:rsidRDefault="00B45D1D" w:rsidP="004254F2">
            <w:pPr>
              <w:rPr>
                <w:color w:val="000000"/>
              </w:rPr>
            </w:pPr>
            <w:r w:rsidRPr="008007F0">
              <w:rPr>
                <w:color w:val="000000"/>
              </w:rPr>
              <w:t>997528.81</w:t>
            </w:r>
          </w:p>
        </w:tc>
        <w:tc>
          <w:tcPr>
            <w:tcW w:w="1166" w:type="dxa"/>
            <w:noWrap/>
            <w:vAlign w:val="center"/>
          </w:tcPr>
          <w:p w:rsidR="00B45D1D" w:rsidRPr="008007F0" w:rsidRDefault="00B45D1D" w:rsidP="004254F2">
            <w:pPr>
              <w:rPr>
                <w:color w:val="000000"/>
              </w:rPr>
            </w:pPr>
            <w:r w:rsidRPr="008007F0">
              <w:rPr>
                <w:color w:val="000000"/>
              </w:rPr>
              <w:t>1733657.32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652</w:t>
            </w:r>
          </w:p>
        </w:tc>
        <w:tc>
          <w:tcPr>
            <w:tcW w:w="1066" w:type="dxa"/>
            <w:noWrap/>
            <w:vAlign w:val="center"/>
          </w:tcPr>
          <w:p w:rsidR="00B45D1D" w:rsidRPr="008007F0" w:rsidRDefault="00B45D1D" w:rsidP="004254F2">
            <w:pPr>
              <w:rPr>
                <w:color w:val="000000"/>
              </w:rPr>
            </w:pPr>
            <w:r w:rsidRPr="008007F0">
              <w:rPr>
                <w:color w:val="000000"/>
              </w:rPr>
              <w:t>997533.33</w:t>
            </w:r>
          </w:p>
        </w:tc>
        <w:tc>
          <w:tcPr>
            <w:tcW w:w="1166" w:type="dxa"/>
            <w:noWrap/>
            <w:vAlign w:val="center"/>
          </w:tcPr>
          <w:p w:rsidR="00B45D1D" w:rsidRPr="008007F0" w:rsidRDefault="00B45D1D" w:rsidP="004254F2">
            <w:pPr>
              <w:rPr>
                <w:color w:val="000000"/>
              </w:rPr>
            </w:pPr>
            <w:r w:rsidRPr="008007F0">
              <w:rPr>
                <w:color w:val="000000"/>
              </w:rPr>
              <w:t>1733666.46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653</w:t>
            </w:r>
          </w:p>
        </w:tc>
        <w:tc>
          <w:tcPr>
            <w:tcW w:w="1066" w:type="dxa"/>
            <w:noWrap/>
            <w:vAlign w:val="center"/>
          </w:tcPr>
          <w:p w:rsidR="00B45D1D" w:rsidRPr="008007F0" w:rsidRDefault="00B45D1D" w:rsidP="004254F2">
            <w:pPr>
              <w:rPr>
                <w:color w:val="000000"/>
              </w:rPr>
            </w:pPr>
            <w:r w:rsidRPr="008007F0">
              <w:rPr>
                <w:color w:val="000000"/>
              </w:rPr>
              <w:t>997537.22</w:t>
            </w:r>
          </w:p>
        </w:tc>
        <w:tc>
          <w:tcPr>
            <w:tcW w:w="1166" w:type="dxa"/>
            <w:noWrap/>
            <w:vAlign w:val="center"/>
          </w:tcPr>
          <w:p w:rsidR="00B45D1D" w:rsidRPr="008007F0" w:rsidRDefault="00B45D1D" w:rsidP="004254F2">
            <w:pPr>
              <w:rPr>
                <w:color w:val="000000"/>
              </w:rPr>
            </w:pPr>
            <w:r w:rsidRPr="008007F0">
              <w:rPr>
                <w:color w:val="000000"/>
              </w:rPr>
              <w:t>1733675.9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654</w:t>
            </w:r>
          </w:p>
        </w:tc>
        <w:tc>
          <w:tcPr>
            <w:tcW w:w="1066" w:type="dxa"/>
            <w:noWrap/>
            <w:vAlign w:val="center"/>
          </w:tcPr>
          <w:p w:rsidR="00B45D1D" w:rsidRPr="008007F0" w:rsidRDefault="00B45D1D" w:rsidP="004254F2">
            <w:pPr>
              <w:rPr>
                <w:color w:val="000000"/>
              </w:rPr>
            </w:pPr>
            <w:r w:rsidRPr="008007F0">
              <w:rPr>
                <w:color w:val="000000"/>
              </w:rPr>
              <w:t>997540.47</w:t>
            </w:r>
          </w:p>
        </w:tc>
        <w:tc>
          <w:tcPr>
            <w:tcW w:w="1166" w:type="dxa"/>
            <w:noWrap/>
            <w:vAlign w:val="center"/>
          </w:tcPr>
          <w:p w:rsidR="00B45D1D" w:rsidRPr="008007F0" w:rsidRDefault="00B45D1D" w:rsidP="004254F2">
            <w:pPr>
              <w:rPr>
                <w:color w:val="000000"/>
              </w:rPr>
            </w:pPr>
            <w:r w:rsidRPr="008007F0">
              <w:rPr>
                <w:color w:val="000000"/>
              </w:rPr>
              <w:t>1733685.54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655</w:t>
            </w:r>
          </w:p>
        </w:tc>
        <w:tc>
          <w:tcPr>
            <w:tcW w:w="1066" w:type="dxa"/>
            <w:noWrap/>
            <w:vAlign w:val="center"/>
          </w:tcPr>
          <w:p w:rsidR="00B45D1D" w:rsidRPr="008007F0" w:rsidRDefault="00B45D1D" w:rsidP="004254F2">
            <w:pPr>
              <w:rPr>
                <w:color w:val="000000"/>
              </w:rPr>
            </w:pPr>
            <w:r w:rsidRPr="008007F0">
              <w:rPr>
                <w:color w:val="000000"/>
              </w:rPr>
              <w:t>997556.36</w:t>
            </w:r>
          </w:p>
        </w:tc>
        <w:tc>
          <w:tcPr>
            <w:tcW w:w="1166" w:type="dxa"/>
            <w:noWrap/>
            <w:vAlign w:val="center"/>
          </w:tcPr>
          <w:p w:rsidR="00B45D1D" w:rsidRPr="008007F0" w:rsidRDefault="00B45D1D" w:rsidP="004254F2">
            <w:pPr>
              <w:rPr>
                <w:color w:val="000000"/>
              </w:rPr>
            </w:pPr>
            <w:r w:rsidRPr="008007F0">
              <w:rPr>
                <w:color w:val="000000"/>
              </w:rPr>
              <w:t>1733738.39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656</w:t>
            </w:r>
          </w:p>
        </w:tc>
        <w:tc>
          <w:tcPr>
            <w:tcW w:w="1066" w:type="dxa"/>
            <w:noWrap/>
            <w:vAlign w:val="center"/>
          </w:tcPr>
          <w:p w:rsidR="00B45D1D" w:rsidRPr="008007F0" w:rsidRDefault="00B45D1D" w:rsidP="004254F2">
            <w:pPr>
              <w:rPr>
                <w:color w:val="000000"/>
              </w:rPr>
            </w:pPr>
            <w:r w:rsidRPr="008007F0">
              <w:rPr>
                <w:color w:val="000000"/>
              </w:rPr>
              <w:t>997558.76</w:t>
            </w:r>
          </w:p>
        </w:tc>
        <w:tc>
          <w:tcPr>
            <w:tcW w:w="1166" w:type="dxa"/>
            <w:noWrap/>
            <w:vAlign w:val="center"/>
          </w:tcPr>
          <w:p w:rsidR="00B45D1D" w:rsidRPr="008007F0" w:rsidRDefault="00B45D1D" w:rsidP="004254F2">
            <w:pPr>
              <w:rPr>
                <w:color w:val="000000"/>
              </w:rPr>
            </w:pPr>
            <w:r w:rsidRPr="008007F0">
              <w:rPr>
                <w:color w:val="000000"/>
              </w:rPr>
              <w:t>1733747.44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657</w:t>
            </w:r>
          </w:p>
        </w:tc>
        <w:tc>
          <w:tcPr>
            <w:tcW w:w="1066" w:type="dxa"/>
            <w:noWrap/>
            <w:vAlign w:val="center"/>
          </w:tcPr>
          <w:p w:rsidR="00B45D1D" w:rsidRPr="008007F0" w:rsidRDefault="00B45D1D" w:rsidP="004254F2">
            <w:pPr>
              <w:rPr>
                <w:color w:val="000000"/>
              </w:rPr>
            </w:pPr>
            <w:r w:rsidRPr="008007F0">
              <w:rPr>
                <w:color w:val="000000"/>
              </w:rPr>
              <w:t>997560.63</w:t>
            </w:r>
          </w:p>
        </w:tc>
        <w:tc>
          <w:tcPr>
            <w:tcW w:w="1166" w:type="dxa"/>
            <w:noWrap/>
            <w:vAlign w:val="center"/>
          </w:tcPr>
          <w:p w:rsidR="00B45D1D" w:rsidRPr="008007F0" w:rsidRDefault="00B45D1D" w:rsidP="004254F2">
            <w:pPr>
              <w:rPr>
                <w:color w:val="000000"/>
              </w:rPr>
            </w:pPr>
            <w:r w:rsidRPr="008007F0">
              <w:rPr>
                <w:color w:val="000000"/>
              </w:rPr>
              <w:t>1733756.66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658</w:t>
            </w:r>
          </w:p>
        </w:tc>
        <w:tc>
          <w:tcPr>
            <w:tcW w:w="1066" w:type="dxa"/>
            <w:noWrap/>
            <w:vAlign w:val="center"/>
          </w:tcPr>
          <w:p w:rsidR="00B45D1D" w:rsidRPr="008007F0" w:rsidRDefault="00B45D1D" w:rsidP="004254F2">
            <w:pPr>
              <w:rPr>
                <w:color w:val="000000"/>
              </w:rPr>
            </w:pPr>
            <w:r w:rsidRPr="008007F0">
              <w:rPr>
                <w:color w:val="000000"/>
              </w:rPr>
              <w:t>997561.92</w:t>
            </w:r>
          </w:p>
        </w:tc>
        <w:tc>
          <w:tcPr>
            <w:tcW w:w="1166" w:type="dxa"/>
            <w:noWrap/>
            <w:vAlign w:val="center"/>
          </w:tcPr>
          <w:p w:rsidR="00B45D1D" w:rsidRPr="008007F0" w:rsidRDefault="00B45D1D" w:rsidP="004254F2">
            <w:pPr>
              <w:rPr>
                <w:color w:val="000000"/>
              </w:rPr>
            </w:pPr>
            <w:r w:rsidRPr="008007F0">
              <w:rPr>
                <w:color w:val="000000"/>
              </w:rPr>
              <w:t>1733765.96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659</w:t>
            </w:r>
          </w:p>
        </w:tc>
        <w:tc>
          <w:tcPr>
            <w:tcW w:w="1066" w:type="dxa"/>
            <w:noWrap/>
            <w:vAlign w:val="center"/>
          </w:tcPr>
          <w:p w:rsidR="00B45D1D" w:rsidRPr="008007F0" w:rsidRDefault="00B45D1D" w:rsidP="004254F2">
            <w:pPr>
              <w:rPr>
                <w:color w:val="000000"/>
              </w:rPr>
            </w:pPr>
            <w:r w:rsidRPr="008007F0">
              <w:rPr>
                <w:color w:val="000000"/>
              </w:rPr>
              <w:t>997562.63</w:t>
            </w:r>
          </w:p>
        </w:tc>
        <w:tc>
          <w:tcPr>
            <w:tcW w:w="1166" w:type="dxa"/>
            <w:noWrap/>
            <w:vAlign w:val="center"/>
          </w:tcPr>
          <w:p w:rsidR="00B45D1D" w:rsidRPr="008007F0" w:rsidRDefault="00B45D1D" w:rsidP="004254F2">
            <w:pPr>
              <w:rPr>
                <w:color w:val="000000"/>
              </w:rPr>
            </w:pPr>
            <w:r w:rsidRPr="008007F0">
              <w:rPr>
                <w:color w:val="000000"/>
              </w:rPr>
              <w:t>1733775.31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660</w:t>
            </w:r>
          </w:p>
        </w:tc>
        <w:tc>
          <w:tcPr>
            <w:tcW w:w="1066" w:type="dxa"/>
            <w:noWrap/>
            <w:vAlign w:val="center"/>
          </w:tcPr>
          <w:p w:rsidR="00B45D1D" w:rsidRPr="008007F0" w:rsidRDefault="00B45D1D" w:rsidP="004254F2">
            <w:pPr>
              <w:rPr>
                <w:color w:val="000000"/>
              </w:rPr>
            </w:pPr>
            <w:r w:rsidRPr="008007F0">
              <w:rPr>
                <w:color w:val="000000"/>
              </w:rPr>
              <w:t>997564.24</w:t>
            </w:r>
          </w:p>
        </w:tc>
        <w:tc>
          <w:tcPr>
            <w:tcW w:w="1166" w:type="dxa"/>
            <w:noWrap/>
            <w:vAlign w:val="center"/>
          </w:tcPr>
          <w:p w:rsidR="00B45D1D" w:rsidRPr="008007F0" w:rsidRDefault="00B45D1D" w:rsidP="004254F2">
            <w:pPr>
              <w:rPr>
                <w:color w:val="000000"/>
              </w:rPr>
            </w:pPr>
            <w:r w:rsidRPr="008007F0">
              <w:rPr>
                <w:color w:val="000000"/>
              </w:rPr>
              <w:t>1733811.02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639</w:t>
            </w:r>
          </w:p>
        </w:tc>
        <w:tc>
          <w:tcPr>
            <w:tcW w:w="1066" w:type="dxa"/>
            <w:noWrap/>
            <w:vAlign w:val="center"/>
          </w:tcPr>
          <w:p w:rsidR="00B45D1D" w:rsidRPr="008007F0" w:rsidRDefault="00B45D1D" w:rsidP="004254F2">
            <w:pPr>
              <w:rPr>
                <w:color w:val="000000"/>
              </w:rPr>
            </w:pPr>
            <w:r w:rsidRPr="008007F0">
              <w:rPr>
                <w:color w:val="000000"/>
              </w:rPr>
              <w:t>997552.23</w:t>
            </w:r>
          </w:p>
        </w:tc>
        <w:tc>
          <w:tcPr>
            <w:tcW w:w="1166" w:type="dxa"/>
            <w:noWrap/>
            <w:vAlign w:val="center"/>
          </w:tcPr>
          <w:p w:rsidR="00B45D1D" w:rsidRPr="008007F0" w:rsidRDefault="00B45D1D" w:rsidP="004254F2">
            <w:pPr>
              <w:rPr>
                <w:color w:val="000000"/>
              </w:rPr>
            </w:pPr>
            <w:r w:rsidRPr="008007F0">
              <w:rPr>
                <w:color w:val="000000"/>
              </w:rPr>
              <w:t>1733811.56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39(2)</w:t>
            </w:r>
          </w:p>
          <w:p w:rsidR="00B45D1D" w:rsidRPr="008007F0" w:rsidRDefault="00B45D1D" w:rsidP="004254F2">
            <w:pPr>
              <w:rPr>
                <w:color w:val="000000"/>
              </w:rPr>
            </w:pPr>
            <w:r w:rsidRPr="008007F0">
              <w:rPr>
                <w:color w:val="000000"/>
              </w:rPr>
              <w:t>"86:09:0000000:4542/чзу1"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661</w:t>
            </w:r>
          </w:p>
        </w:tc>
        <w:tc>
          <w:tcPr>
            <w:tcW w:w="1066" w:type="dxa"/>
            <w:noWrap/>
            <w:vAlign w:val="center"/>
          </w:tcPr>
          <w:p w:rsidR="00B45D1D" w:rsidRPr="008007F0" w:rsidRDefault="00B45D1D" w:rsidP="004254F2">
            <w:pPr>
              <w:rPr>
                <w:color w:val="000000"/>
              </w:rPr>
            </w:pPr>
            <w:r w:rsidRPr="008007F0">
              <w:rPr>
                <w:color w:val="000000"/>
              </w:rPr>
              <w:t>996719.66</w:t>
            </w:r>
          </w:p>
        </w:tc>
        <w:tc>
          <w:tcPr>
            <w:tcW w:w="1166" w:type="dxa"/>
            <w:noWrap/>
            <w:vAlign w:val="center"/>
          </w:tcPr>
          <w:p w:rsidR="00B45D1D" w:rsidRPr="008007F0" w:rsidRDefault="00B45D1D" w:rsidP="004254F2">
            <w:pPr>
              <w:rPr>
                <w:color w:val="000000"/>
              </w:rPr>
            </w:pPr>
            <w:r w:rsidRPr="008007F0">
              <w:rPr>
                <w:color w:val="000000"/>
              </w:rPr>
              <w:t>1733127.39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662</w:t>
            </w:r>
          </w:p>
        </w:tc>
        <w:tc>
          <w:tcPr>
            <w:tcW w:w="1066" w:type="dxa"/>
            <w:noWrap/>
            <w:vAlign w:val="center"/>
          </w:tcPr>
          <w:p w:rsidR="00B45D1D" w:rsidRPr="008007F0" w:rsidRDefault="00B45D1D" w:rsidP="004254F2">
            <w:pPr>
              <w:rPr>
                <w:color w:val="000000"/>
              </w:rPr>
            </w:pPr>
            <w:r w:rsidRPr="008007F0">
              <w:rPr>
                <w:color w:val="000000"/>
              </w:rPr>
              <w:t>996720.6</w:t>
            </w:r>
          </w:p>
        </w:tc>
        <w:tc>
          <w:tcPr>
            <w:tcW w:w="1166" w:type="dxa"/>
            <w:noWrap/>
            <w:vAlign w:val="center"/>
          </w:tcPr>
          <w:p w:rsidR="00B45D1D" w:rsidRPr="008007F0" w:rsidRDefault="00B45D1D" w:rsidP="004254F2">
            <w:pPr>
              <w:rPr>
                <w:color w:val="000000"/>
              </w:rPr>
            </w:pPr>
            <w:r w:rsidRPr="008007F0">
              <w:rPr>
                <w:color w:val="000000"/>
              </w:rPr>
              <w:t>1733129.08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663</w:t>
            </w:r>
          </w:p>
        </w:tc>
        <w:tc>
          <w:tcPr>
            <w:tcW w:w="1066" w:type="dxa"/>
            <w:noWrap/>
            <w:vAlign w:val="center"/>
          </w:tcPr>
          <w:p w:rsidR="00B45D1D" w:rsidRPr="008007F0" w:rsidRDefault="00B45D1D" w:rsidP="004254F2">
            <w:pPr>
              <w:rPr>
                <w:color w:val="000000"/>
              </w:rPr>
            </w:pPr>
            <w:r w:rsidRPr="008007F0">
              <w:rPr>
                <w:color w:val="000000"/>
              </w:rPr>
              <w:t>995206.29</w:t>
            </w:r>
          </w:p>
        </w:tc>
        <w:tc>
          <w:tcPr>
            <w:tcW w:w="1166" w:type="dxa"/>
            <w:noWrap/>
            <w:vAlign w:val="center"/>
          </w:tcPr>
          <w:p w:rsidR="00B45D1D" w:rsidRPr="008007F0" w:rsidRDefault="00B45D1D" w:rsidP="004254F2">
            <w:pPr>
              <w:rPr>
                <w:color w:val="000000"/>
              </w:rPr>
            </w:pPr>
            <w:r w:rsidRPr="008007F0">
              <w:rPr>
                <w:color w:val="000000"/>
              </w:rPr>
              <w:t>1733940.23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664</w:t>
            </w:r>
          </w:p>
        </w:tc>
        <w:tc>
          <w:tcPr>
            <w:tcW w:w="1066" w:type="dxa"/>
            <w:noWrap/>
            <w:vAlign w:val="center"/>
          </w:tcPr>
          <w:p w:rsidR="00B45D1D" w:rsidRPr="008007F0" w:rsidRDefault="00B45D1D" w:rsidP="004254F2">
            <w:pPr>
              <w:rPr>
                <w:color w:val="000000"/>
              </w:rPr>
            </w:pPr>
            <w:r w:rsidRPr="008007F0">
              <w:rPr>
                <w:color w:val="000000"/>
              </w:rPr>
              <w:t>995211.8</w:t>
            </w:r>
          </w:p>
        </w:tc>
        <w:tc>
          <w:tcPr>
            <w:tcW w:w="1166" w:type="dxa"/>
            <w:noWrap/>
            <w:vAlign w:val="center"/>
          </w:tcPr>
          <w:p w:rsidR="00B45D1D" w:rsidRPr="008007F0" w:rsidRDefault="00B45D1D" w:rsidP="004254F2">
            <w:pPr>
              <w:rPr>
                <w:color w:val="000000"/>
              </w:rPr>
            </w:pPr>
            <w:r w:rsidRPr="008007F0">
              <w:rPr>
                <w:color w:val="000000"/>
              </w:rPr>
              <w:t>1733936.26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665</w:t>
            </w:r>
          </w:p>
        </w:tc>
        <w:tc>
          <w:tcPr>
            <w:tcW w:w="1066" w:type="dxa"/>
            <w:noWrap/>
            <w:vAlign w:val="center"/>
          </w:tcPr>
          <w:p w:rsidR="00B45D1D" w:rsidRPr="008007F0" w:rsidRDefault="00B45D1D" w:rsidP="004254F2">
            <w:pPr>
              <w:rPr>
                <w:color w:val="000000"/>
              </w:rPr>
            </w:pPr>
            <w:r w:rsidRPr="008007F0">
              <w:rPr>
                <w:color w:val="000000"/>
              </w:rPr>
              <w:t>995219.81</w:t>
            </w:r>
          </w:p>
        </w:tc>
        <w:tc>
          <w:tcPr>
            <w:tcW w:w="1166" w:type="dxa"/>
            <w:noWrap/>
            <w:vAlign w:val="center"/>
          </w:tcPr>
          <w:p w:rsidR="00B45D1D" w:rsidRPr="008007F0" w:rsidRDefault="00B45D1D" w:rsidP="004254F2">
            <w:pPr>
              <w:rPr>
                <w:color w:val="000000"/>
              </w:rPr>
            </w:pPr>
            <w:r w:rsidRPr="008007F0">
              <w:rPr>
                <w:color w:val="000000"/>
              </w:rPr>
              <w:t>1733931.24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666</w:t>
            </w:r>
          </w:p>
        </w:tc>
        <w:tc>
          <w:tcPr>
            <w:tcW w:w="1066" w:type="dxa"/>
            <w:noWrap/>
            <w:vAlign w:val="center"/>
          </w:tcPr>
          <w:p w:rsidR="00B45D1D" w:rsidRPr="008007F0" w:rsidRDefault="00B45D1D" w:rsidP="004254F2">
            <w:pPr>
              <w:rPr>
                <w:color w:val="000000"/>
              </w:rPr>
            </w:pPr>
            <w:r w:rsidRPr="008007F0">
              <w:rPr>
                <w:color w:val="000000"/>
              </w:rPr>
              <w:t>995228.06</w:t>
            </w:r>
          </w:p>
        </w:tc>
        <w:tc>
          <w:tcPr>
            <w:tcW w:w="1166" w:type="dxa"/>
            <w:noWrap/>
            <w:vAlign w:val="center"/>
          </w:tcPr>
          <w:p w:rsidR="00B45D1D" w:rsidRPr="008007F0" w:rsidRDefault="00B45D1D" w:rsidP="004254F2">
            <w:pPr>
              <w:rPr>
                <w:color w:val="000000"/>
              </w:rPr>
            </w:pPr>
            <w:r w:rsidRPr="008007F0">
              <w:rPr>
                <w:color w:val="000000"/>
              </w:rPr>
              <w:t>1733926.73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667</w:t>
            </w:r>
          </w:p>
        </w:tc>
        <w:tc>
          <w:tcPr>
            <w:tcW w:w="1066" w:type="dxa"/>
            <w:noWrap/>
            <w:vAlign w:val="center"/>
          </w:tcPr>
          <w:p w:rsidR="00B45D1D" w:rsidRPr="008007F0" w:rsidRDefault="00B45D1D" w:rsidP="004254F2">
            <w:pPr>
              <w:rPr>
                <w:color w:val="000000"/>
              </w:rPr>
            </w:pPr>
            <w:r w:rsidRPr="008007F0">
              <w:rPr>
                <w:color w:val="000000"/>
              </w:rPr>
              <w:t>995289.38</w:t>
            </w:r>
          </w:p>
        </w:tc>
        <w:tc>
          <w:tcPr>
            <w:tcW w:w="1166" w:type="dxa"/>
            <w:noWrap/>
            <w:vAlign w:val="center"/>
          </w:tcPr>
          <w:p w:rsidR="00B45D1D" w:rsidRPr="008007F0" w:rsidRDefault="00B45D1D" w:rsidP="004254F2">
            <w:pPr>
              <w:rPr>
                <w:color w:val="000000"/>
              </w:rPr>
            </w:pPr>
            <w:r w:rsidRPr="008007F0">
              <w:rPr>
                <w:color w:val="000000"/>
              </w:rPr>
              <w:t>1733895.63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668</w:t>
            </w:r>
          </w:p>
        </w:tc>
        <w:tc>
          <w:tcPr>
            <w:tcW w:w="1066" w:type="dxa"/>
            <w:noWrap/>
            <w:vAlign w:val="center"/>
          </w:tcPr>
          <w:p w:rsidR="00B45D1D" w:rsidRPr="008007F0" w:rsidRDefault="00B45D1D" w:rsidP="004254F2">
            <w:pPr>
              <w:rPr>
                <w:color w:val="000000"/>
              </w:rPr>
            </w:pPr>
            <w:r w:rsidRPr="008007F0">
              <w:rPr>
                <w:color w:val="000000"/>
              </w:rPr>
              <w:t>995294.12</w:t>
            </w:r>
          </w:p>
        </w:tc>
        <w:tc>
          <w:tcPr>
            <w:tcW w:w="1166" w:type="dxa"/>
            <w:noWrap/>
            <w:vAlign w:val="center"/>
          </w:tcPr>
          <w:p w:rsidR="00B45D1D" w:rsidRPr="008007F0" w:rsidRDefault="00B45D1D" w:rsidP="004254F2">
            <w:pPr>
              <w:rPr>
                <w:color w:val="000000"/>
              </w:rPr>
            </w:pPr>
            <w:r w:rsidRPr="008007F0">
              <w:rPr>
                <w:color w:val="000000"/>
              </w:rPr>
              <w:t>1733893.13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669</w:t>
            </w:r>
          </w:p>
        </w:tc>
        <w:tc>
          <w:tcPr>
            <w:tcW w:w="1066" w:type="dxa"/>
            <w:noWrap/>
            <w:vAlign w:val="center"/>
          </w:tcPr>
          <w:p w:rsidR="00B45D1D" w:rsidRPr="008007F0" w:rsidRDefault="00B45D1D" w:rsidP="004254F2">
            <w:pPr>
              <w:rPr>
                <w:color w:val="000000"/>
              </w:rPr>
            </w:pPr>
            <w:r w:rsidRPr="008007F0">
              <w:rPr>
                <w:color w:val="000000"/>
              </w:rPr>
              <w:t>995418.68</w:t>
            </w:r>
          </w:p>
        </w:tc>
        <w:tc>
          <w:tcPr>
            <w:tcW w:w="1166" w:type="dxa"/>
            <w:noWrap/>
            <w:vAlign w:val="center"/>
          </w:tcPr>
          <w:p w:rsidR="00B45D1D" w:rsidRPr="008007F0" w:rsidRDefault="00B45D1D" w:rsidP="004254F2">
            <w:pPr>
              <w:rPr>
                <w:color w:val="000000"/>
              </w:rPr>
            </w:pPr>
            <w:r w:rsidRPr="008007F0">
              <w:rPr>
                <w:color w:val="000000"/>
              </w:rPr>
              <w:t>1733824.25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670</w:t>
            </w:r>
          </w:p>
        </w:tc>
        <w:tc>
          <w:tcPr>
            <w:tcW w:w="1066" w:type="dxa"/>
            <w:noWrap/>
            <w:vAlign w:val="center"/>
          </w:tcPr>
          <w:p w:rsidR="00B45D1D" w:rsidRPr="008007F0" w:rsidRDefault="00B45D1D" w:rsidP="004254F2">
            <w:pPr>
              <w:rPr>
                <w:color w:val="000000"/>
              </w:rPr>
            </w:pPr>
            <w:r w:rsidRPr="008007F0">
              <w:rPr>
                <w:color w:val="000000"/>
              </w:rPr>
              <w:t>995422.34</w:t>
            </w:r>
          </w:p>
        </w:tc>
        <w:tc>
          <w:tcPr>
            <w:tcW w:w="1166" w:type="dxa"/>
            <w:noWrap/>
            <w:vAlign w:val="center"/>
          </w:tcPr>
          <w:p w:rsidR="00B45D1D" w:rsidRPr="008007F0" w:rsidRDefault="00B45D1D" w:rsidP="004254F2">
            <w:pPr>
              <w:rPr>
                <w:color w:val="000000"/>
              </w:rPr>
            </w:pPr>
            <w:r w:rsidRPr="008007F0">
              <w:rPr>
                <w:color w:val="000000"/>
              </w:rPr>
              <w:t>1733822.29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671</w:t>
            </w:r>
          </w:p>
        </w:tc>
        <w:tc>
          <w:tcPr>
            <w:tcW w:w="1066" w:type="dxa"/>
            <w:noWrap/>
            <w:vAlign w:val="center"/>
          </w:tcPr>
          <w:p w:rsidR="00B45D1D" w:rsidRPr="008007F0" w:rsidRDefault="00B45D1D" w:rsidP="004254F2">
            <w:pPr>
              <w:rPr>
                <w:color w:val="000000"/>
              </w:rPr>
            </w:pPr>
            <w:r w:rsidRPr="008007F0">
              <w:rPr>
                <w:color w:val="000000"/>
              </w:rPr>
              <w:t>995479.6</w:t>
            </w:r>
          </w:p>
        </w:tc>
        <w:tc>
          <w:tcPr>
            <w:tcW w:w="1166" w:type="dxa"/>
            <w:noWrap/>
            <w:vAlign w:val="center"/>
          </w:tcPr>
          <w:p w:rsidR="00B45D1D" w:rsidRPr="008007F0" w:rsidRDefault="00B45D1D" w:rsidP="004254F2">
            <w:pPr>
              <w:rPr>
                <w:color w:val="000000"/>
              </w:rPr>
            </w:pPr>
            <w:r w:rsidRPr="008007F0">
              <w:rPr>
                <w:color w:val="000000"/>
              </w:rPr>
              <w:t>1733792.65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672</w:t>
            </w:r>
          </w:p>
        </w:tc>
        <w:tc>
          <w:tcPr>
            <w:tcW w:w="1066" w:type="dxa"/>
            <w:noWrap/>
            <w:vAlign w:val="center"/>
          </w:tcPr>
          <w:p w:rsidR="00B45D1D" w:rsidRPr="008007F0" w:rsidRDefault="00B45D1D" w:rsidP="004254F2">
            <w:pPr>
              <w:rPr>
                <w:color w:val="000000"/>
              </w:rPr>
            </w:pPr>
            <w:r w:rsidRPr="008007F0">
              <w:rPr>
                <w:color w:val="000000"/>
              </w:rPr>
              <w:t>995481.45</w:t>
            </w:r>
          </w:p>
        </w:tc>
        <w:tc>
          <w:tcPr>
            <w:tcW w:w="1166" w:type="dxa"/>
            <w:noWrap/>
            <w:vAlign w:val="center"/>
          </w:tcPr>
          <w:p w:rsidR="00B45D1D" w:rsidRPr="008007F0" w:rsidRDefault="00B45D1D" w:rsidP="004254F2">
            <w:pPr>
              <w:rPr>
                <w:color w:val="000000"/>
              </w:rPr>
            </w:pPr>
            <w:r w:rsidRPr="008007F0">
              <w:rPr>
                <w:color w:val="000000"/>
              </w:rPr>
              <w:t>1733791.68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673</w:t>
            </w:r>
          </w:p>
        </w:tc>
        <w:tc>
          <w:tcPr>
            <w:tcW w:w="1066" w:type="dxa"/>
            <w:noWrap/>
            <w:vAlign w:val="center"/>
          </w:tcPr>
          <w:p w:rsidR="00B45D1D" w:rsidRPr="008007F0" w:rsidRDefault="00B45D1D" w:rsidP="004254F2">
            <w:pPr>
              <w:rPr>
                <w:color w:val="000000"/>
              </w:rPr>
            </w:pPr>
            <w:r w:rsidRPr="008007F0">
              <w:rPr>
                <w:color w:val="000000"/>
              </w:rPr>
              <w:t>995696.55</w:t>
            </w:r>
          </w:p>
        </w:tc>
        <w:tc>
          <w:tcPr>
            <w:tcW w:w="1166" w:type="dxa"/>
            <w:noWrap/>
            <w:vAlign w:val="center"/>
          </w:tcPr>
          <w:p w:rsidR="00B45D1D" w:rsidRPr="008007F0" w:rsidRDefault="00B45D1D" w:rsidP="004254F2">
            <w:pPr>
              <w:rPr>
                <w:color w:val="000000"/>
              </w:rPr>
            </w:pPr>
            <w:r w:rsidRPr="008007F0">
              <w:rPr>
                <w:color w:val="000000"/>
              </w:rPr>
              <w:t>1733676.49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674</w:t>
            </w:r>
          </w:p>
        </w:tc>
        <w:tc>
          <w:tcPr>
            <w:tcW w:w="1066" w:type="dxa"/>
            <w:noWrap/>
            <w:vAlign w:val="center"/>
          </w:tcPr>
          <w:p w:rsidR="00B45D1D" w:rsidRPr="008007F0" w:rsidRDefault="00B45D1D" w:rsidP="004254F2">
            <w:pPr>
              <w:rPr>
                <w:color w:val="000000"/>
              </w:rPr>
            </w:pPr>
            <w:r w:rsidRPr="008007F0">
              <w:rPr>
                <w:color w:val="000000"/>
              </w:rPr>
              <w:t>995698.14</w:t>
            </w:r>
          </w:p>
        </w:tc>
        <w:tc>
          <w:tcPr>
            <w:tcW w:w="1166" w:type="dxa"/>
            <w:noWrap/>
            <w:vAlign w:val="center"/>
          </w:tcPr>
          <w:p w:rsidR="00B45D1D" w:rsidRPr="008007F0" w:rsidRDefault="00B45D1D" w:rsidP="004254F2">
            <w:pPr>
              <w:rPr>
                <w:color w:val="000000"/>
              </w:rPr>
            </w:pPr>
            <w:r w:rsidRPr="008007F0">
              <w:rPr>
                <w:color w:val="000000"/>
              </w:rPr>
              <w:t>1733675.63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675</w:t>
            </w:r>
          </w:p>
        </w:tc>
        <w:tc>
          <w:tcPr>
            <w:tcW w:w="1066" w:type="dxa"/>
            <w:noWrap/>
            <w:vAlign w:val="center"/>
          </w:tcPr>
          <w:p w:rsidR="00B45D1D" w:rsidRPr="008007F0" w:rsidRDefault="00B45D1D" w:rsidP="004254F2">
            <w:pPr>
              <w:rPr>
                <w:color w:val="000000"/>
              </w:rPr>
            </w:pPr>
            <w:r w:rsidRPr="008007F0">
              <w:rPr>
                <w:color w:val="000000"/>
              </w:rPr>
              <w:t>995818.66</w:t>
            </w:r>
          </w:p>
        </w:tc>
        <w:tc>
          <w:tcPr>
            <w:tcW w:w="1166" w:type="dxa"/>
            <w:noWrap/>
            <w:vAlign w:val="center"/>
          </w:tcPr>
          <w:p w:rsidR="00B45D1D" w:rsidRPr="008007F0" w:rsidRDefault="00B45D1D" w:rsidP="004254F2">
            <w:pPr>
              <w:rPr>
                <w:color w:val="000000"/>
              </w:rPr>
            </w:pPr>
            <w:r w:rsidRPr="008007F0">
              <w:rPr>
                <w:color w:val="000000"/>
              </w:rPr>
              <w:t>1733609.19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676</w:t>
            </w:r>
          </w:p>
        </w:tc>
        <w:tc>
          <w:tcPr>
            <w:tcW w:w="1066" w:type="dxa"/>
            <w:noWrap/>
            <w:vAlign w:val="center"/>
          </w:tcPr>
          <w:p w:rsidR="00B45D1D" w:rsidRPr="008007F0" w:rsidRDefault="00B45D1D" w:rsidP="004254F2">
            <w:pPr>
              <w:rPr>
                <w:color w:val="000000"/>
              </w:rPr>
            </w:pPr>
            <w:r w:rsidRPr="008007F0">
              <w:rPr>
                <w:color w:val="000000"/>
              </w:rPr>
              <w:t>995820.78</w:t>
            </w:r>
          </w:p>
        </w:tc>
        <w:tc>
          <w:tcPr>
            <w:tcW w:w="1166" w:type="dxa"/>
            <w:noWrap/>
            <w:vAlign w:val="center"/>
          </w:tcPr>
          <w:p w:rsidR="00B45D1D" w:rsidRPr="008007F0" w:rsidRDefault="00B45D1D" w:rsidP="004254F2">
            <w:pPr>
              <w:rPr>
                <w:color w:val="000000"/>
              </w:rPr>
            </w:pPr>
            <w:r w:rsidRPr="008007F0">
              <w:rPr>
                <w:color w:val="000000"/>
              </w:rPr>
              <w:t>1733608.05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677</w:t>
            </w:r>
          </w:p>
        </w:tc>
        <w:tc>
          <w:tcPr>
            <w:tcW w:w="1066" w:type="dxa"/>
            <w:noWrap/>
            <w:vAlign w:val="center"/>
          </w:tcPr>
          <w:p w:rsidR="00B45D1D" w:rsidRPr="008007F0" w:rsidRDefault="00B45D1D" w:rsidP="004254F2">
            <w:pPr>
              <w:rPr>
                <w:color w:val="000000"/>
              </w:rPr>
            </w:pPr>
            <w:r w:rsidRPr="008007F0">
              <w:rPr>
                <w:color w:val="000000"/>
              </w:rPr>
              <w:t>995943.91</w:t>
            </w:r>
          </w:p>
        </w:tc>
        <w:tc>
          <w:tcPr>
            <w:tcW w:w="1166" w:type="dxa"/>
            <w:noWrap/>
            <w:vAlign w:val="center"/>
          </w:tcPr>
          <w:p w:rsidR="00B45D1D" w:rsidRPr="008007F0" w:rsidRDefault="00B45D1D" w:rsidP="004254F2">
            <w:pPr>
              <w:rPr>
                <w:color w:val="000000"/>
              </w:rPr>
            </w:pPr>
            <w:r w:rsidRPr="008007F0">
              <w:rPr>
                <w:color w:val="000000"/>
              </w:rPr>
              <w:t>1733542.7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678</w:t>
            </w:r>
          </w:p>
        </w:tc>
        <w:tc>
          <w:tcPr>
            <w:tcW w:w="1066" w:type="dxa"/>
            <w:noWrap/>
            <w:vAlign w:val="center"/>
          </w:tcPr>
          <w:p w:rsidR="00B45D1D" w:rsidRPr="008007F0" w:rsidRDefault="00B45D1D" w:rsidP="004254F2">
            <w:pPr>
              <w:rPr>
                <w:color w:val="000000"/>
              </w:rPr>
            </w:pPr>
            <w:r w:rsidRPr="008007F0">
              <w:rPr>
                <w:color w:val="000000"/>
              </w:rPr>
              <w:t>995944.68</w:t>
            </w:r>
          </w:p>
        </w:tc>
        <w:tc>
          <w:tcPr>
            <w:tcW w:w="1166" w:type="dxa"/>
            <w:noWrap/>
            <w:vAlign w:val="center"/>
          </w:tcPr>
          <w:p w:rsidR="00B45D1D" w:rsidRPr="008007F0" w:rsidRDefault="00B45D1D" w:rsidP="004254F2">
            <w:pPr>
              <w:rPr>
                <w:color w:val="000000"/>
              </w:rPr>
            </w:pPr>
            <w:r w:rsidRPr="008007F0">
              <w:rPr>
                <w:color w:val="000000"/>
              </w:rPr>
              <w:t>1733542.29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679</w:t>
            </w:r>
          </w:p>
        </w:tc>
        <w:tc>
          <w:tcPr>
            <w:tcW w:w="1066" w:type="dxa"/>
            <w:noWrap/>
            <w:vAlign w:val="center"/>
          </w:tcPr>
          <w:p w:rsidR="00B45D1D" w:rsidRPr="008007F0" w:rsidRDefault="00B45D1D" w:rsidP="004254F2">
            <w:pPr>
              <w:rPr>
                <w:color w:val="000000"/>
              </w:rPr>
            </w:pPr>
            <w:r w:rsidRPr="008007F0">
              <w:rPr>
                <w:color w:val="000000"/>
              </w:rPr>
              <w:t>996113.64</w:t>
            </w:r>
          </w:p>
        </w:tc>
        <w:tc>
          <w:tcPr>
            <w:tcW w:w="1166" w:type="dxa"/>
            <w:noWrap/>
            <w:vAlign w:val="center"/>
          </w:tcPr>
          <w:p w:rsidR="00B45D1D" w:rsidRPr="008007F0" w:rsidRDefault="00B45D1D" w:rsidP="004254F2">
            <w:pPr>
              <w:rPr>
                <w:color w:val="000000"/>
              </w:rPr>
            </w:pPr>
            <w:r w:rsidRPr="008007F0">
              <w:rPr>
                <w:color w:val="000000"/>
              </w:rPr>
              <w:t>1733451.36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680</w:t>
            </w:r>
          </w:p>
        </w:tc>
        <w:tc>
          <w:tcPr>
            <w:tcW w:w="1066" w:type="dxa"/>
            <w:noWrap/>
            <w:vAlign w:val="center"/>
          </w:tcPr>
          <w:p w:rsidR="00B45D1D" w:rsidRPr="008007F0" w:rsidRDefault="00B45D1D" w:rsidP="004254F2">
            <w:pPr>
              <w:rPr>
                <w:color w:val="000000"/>
              </w:rPr>
            </w:pPr>
            <w:r w:rsidRPr="008007F0">
              <w:rPr>
                <w:color w:val="000000"/>
              </w:rPr>
              <w:t>996114.03</w:t>
            </w:r>
          </w:p>
        </w:tc>
        <w:tc>
          <w:tcPr>
            <w:tcW w:w="1166" w:type="dxa"/>
            <w:noWrap/>
            <w:vAlign w:val="center"/>
          </w:tcPr>
          <w:p w:rsidR="00B45D1D" w:rsidRPr="008007F0" w:rsidRDefault="00B45D1D" w:rsidP="004254F2">
            <w:pPr>
              <w:rPr>
                <w:color w:val="000000"/>
              </w:rPr>
            </w:pPr>
            <w:r w:rsidRPr="008007F0">
              <w:rPr>
                <w:color w:val="000000"/>
              </w:rPr>
              <w:t>1733451.13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681</w:t>
            </w:r>
          </w:p>
        </w:tc>
        <w:tc>
          <w:tcPr>
            <w:tcW w:w="1066" w:type="dxa"/>
            <w:noWrap/>
            <w:vAlign w:val="center"/>
          </w:tcPr>
          <w:p w:rsidR="00B45D1D" w:rsidRPr="008007F0" w:rsidRDefault="00B45D1D" w:rsidP="004254F2">
            <w:pPr>
              <w:rPr>
                <w:color w:val="000000"/>
              </w:rPr>
            </w:pPr>
            <w:r w:rsidRPr="008007F0">
              <w:rPr>
                <w:color w:val="000000"/>
              </w:rPr>
              <w:t>996437.12</w:t>
            </w:r>
          </w:p>
        </w:tc>
        <w:tc>
          <w:tcPr>
            <w:tcW w:w="1166" w:type="dxa"/>
            <w:noWrap/>
            <w:vAlign w:val="center"/>
          </w:tcPr>
          <w:p w:rsidR="00B45D1D" w:rsidRPr="008007F0" w:rsidRDefault="00B45D1D" w:rsidP="004254F2">
            <w:pPr>
              <w:rPr>
                <w:color w:val="000000"/>
              </w:rPr>
            </w:pPr>
            <w:r w:rsidRPr="008007F0">
              <w:rPr>
                <w:color w:val="000000"/>
              </w:rPr>
              <w:t>1733278.5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682</w:t>
            </w:r>
          </w:p>
        </w:tc>
        <w:tc>
          <w:tcPr>
            <w:tcW w:w="1066" w:type="dxa"/>
            <w:noWrap/>
            <w:vAlign w:val="center"/>
          </w:tcPr>
          <w:p w:rsidR="00B45D1D" w:rsidRPr="008007F0" w:rsidRDefault="00B45D1D" w:rsidP="004254F2">
            <w:pPr>
              <w:rPr>
                <w:color w:val="000000"/>
              </w:rPr>
            </w:pPr>
            <w:r w:rsidRPr="008007F0">
              <w:rPr>
                <w:color w:val="000000"/>
              </w:rPr>
              <w:t>996437.7</w:t>
            </w:r>
          </w:p>
        </w:tc>
        <w:tc>
          <w:tcPr>
            <w:tcW w:w="1166" w:type="dxa"/>
            <w:noWrap/>
            <w:vAlign w:val="center"/>
          </w:tcPr>
          <w:p w:rsidR="00B45D1D" w:rsidRPr="008007F0" w:rsidRDefault="00B45D1D" w:rsidP="004254F2">
            <w:pPr>
              <w:rPr>
                <w:color w:val="000000"/>
              </w:rPr>
            </w:pPr>
            <w:r w:rsidRPr="008007F0">
              <w:rPr>
                <w:color w:val="000000"/>
              </w:rPr>
              <w:t>1733278.19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683</w:t>
            </w:r>
          </w:p>
        </w:tc>
        <w:tc>
          <w:tcPr>
            <w:tcW w:w="1066" w:type="dxa"/>
            <w:noWrap/>
            <w:vAlign w:val="center"/>
          </w:tcPr>
          <w:p w:rsidR="00B45D1D" w:rsidRPr="008007F0" w:rsidRDefault="00B45D1D" w:rsidP="004254F2">
            <w:pPr>
              <w:rPr>
                <w:color w:val="000000"/>
              </w:rPr>
            </w:pPr>
            <w:r w:rsidRPr="008007F0">
              <w:rPr>
                <w:color w:val="000000"/>
              </w:rPr>
              <w:t>996609.16</w:t>
            </w:r>
          </w:p>
        </w:tc>
        <w:tc>
          <w:tcPr>
            <w:tcW w:w="1166" w:type="dxa"/>
            <w:noWrap/>
            <w:vAlign w:val="center"/>
          </w:tcPr>
          <w:p w:rsidR="00B45D1D" w:rsidRPr="008007F0" w:rsidRDefault="00B45D1D" w:rsidP="004254F2">
            <w:pPr>
              <w:rPr>
                <w:color w:val="000000"/>
              </w:rPr>
            </w:pPr>
            <w:r w:rsidRPr="008007F0">
              <w:rPr>
                <w:color w:val="000000"/>
              </w:rPr>
              <w:t>1733185.58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684</w:t>
            </w:r>
          </w:p>
        </w:tc>
        <w:tc>
          <w:tcPr>
            <w:tcW w:w="1066" w:type="dxa"/>
            <w:noWrap/>
            <w:vAlign w:val="center"/>
          </w:tcPr>
          <w:p w:rsidR="00B45D1D" w:rsidRPr="008007F0" w:rsidRDefault="00B45D1D" w:rsidP="004254F2">
            <w:pPr>
              <w:rPr>
                <w:color w:val="000000"/>
              </w:rPr>
            </w:pPr>
            <w:r w:rsidRPr="008007F0">
              <w:rPr>
                <w:color w:val="000000"/>
              </w:rPr>
              <w:t>996610.57</w:t>
            </w:r>
          </w:p>
        </w:tc>
        <w:tc>
          <w:tcPr>
            <w:tcW w:w="1166" w:type="dxa"/>
            <w:noWrap/>
            <w:vAlign w:val="center"/>
          </w:tcPr>
          <w:p w:rsidR="00B45D1D" w:rsidRPr="008007F0" w:rsidRDefault="00B45D1D" w:rsidP="004254F2">
            <w:pPr>
              <w:rPr>
                <w:color w:val="000000"/>
              </w:rPr>
            </w:pPr>
            <w:r w:rsidRPr="008007F0">
              <w:rPr>
                <w:color w:val="000000"/>
              </w:rPr>
              <w:t>1733184.83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661</w:t>
            </w:r>
          </w:p>
        </w:tc>
        <w:tc>
          <w:tcPr>
            <w:tcW w:w="1066" w:type="dxa"/>
            <w:noWrap/>
            <w:vAlign w:val="center"/>
          </w:tcPr>
          <w:p w:rsidR="00B45D1D" w:rsidRPr="008007F0" w:rsidRDefault="00B45D1D" w:rsidP="004254F2">
            <w:pPr>
              <w:rPr>
                <w:color w:val="000000"/>
              </w:rPr>
            </w:pPr>
            <w:r w:rsidRPr="008007F0">
              <w:rPr>
                <w:color w:val="000000"/>
              </w:rPr>
              <w:t>996719.66</w:t>
            </w:r>
          </w:p>
        </w:tc>
        <w:tc>
          <w:tcPr>
            <w:tcW w:w="1166" w:type="dxa"/>
            <w:noWrap/>
            <w:vAlign w:val="center"/>
          </w:tcPr>
          <w:p w:rsidR="00B45D1D" w:rsidRPr="008007F0" w:rsidRDefault="00B45D1D" w:rsidP="004254F2">
            <w:pPr>
              <w:rPr>
                <w:color w:val="000000"/>
              </w:rPr>
            </w:pPr>
            <w:r w:rsidRPr="008007F0">
              <w:rPr>
                <w:color w:val="000000"/>
              </w:rPr>
              <w:t>1733127.39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39(3)</w:t>
            </w:r>
          </w:p>
          <w:p w:rsidR="00B45D1D" w:rsidRPr="008007F0" w:rsidRDefault="00B45D1D" w:rsidP="004254F2">
            <w:pPr>
              <w:rPr>
                <w:color w:val="000000"/>
              </w:rPr>
            </w:pPr>
            <w:r w:rsidRPr="008007F0">
              <w:rPr>
                <w:color w:val="000000"/>
              </w:rPr>
              <w:t>"86:09:0000000:4542/чзу1"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685</w:t>
            </w:r>
          </w:p>
        </w:tc>
        <w:tc>
          <w:tcPr>
            <w:tcW w:w="1066" w:type="dxa"/>
            <w:noWrap/>
            <w:vAlign w:val="center"/>
          </w:tcPr>
          <w:p w:rsidR="00B45D1D" w:rsidRPr="008007F0" w:rsidRDefault="00B45D1D" w:rsidP="004254F2">
            <w:pPr>
              <w:rPr>
                <w:color w:val="000000"/>
              </w:rPr>
            </w:pPr>
            <w:r w:rsidRPr="008007F0">
              <w:rPr>
                <w:color w:val="000000"/>
              </w:rPr>
              <w:t>997116.97</w:t>
            </w:r>
          </w:p>
        </w:tc>
        <w:tc>
          <w:tcPr>
            <w:tcW w:w="1166" w:type="dxa"/>
            <w:noWrap/>
            <w:vAlign w:val="center"/>
          </w:tcPr>
          <w:p w:rsidR="00B45D1D" w:rsidRPr="008007F0" w:rsidRDefault="00B45D1D" w:rsidP="004254F2">
            <w:pPr>
              <w:rPr>
                <w:color w:val="000000"/>
              </w:rPr>
            </w:pPr>
            <w:r w:rsidRPr="008007F0">
              <w:rPr>
                <w:color w:val="000000"/>
              </w:rPr>
              <w:t>1732914.2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686</w:t>
            </w:r>
          </w:p>
        </w:tc>
        <w:tc>
          <w:tcPr>
            <w:tcW w:w="1066" w:type="dxa"/>
            <w:noWrap/>
            <w:vAlign w:val="center"/>
          </w:tcPr>
          <w:p w:rsidR="00B45D1D" w:rsidRPr="008007F0" w:rsidRDefault="00B45D1D" w:rsidP="004254F2">
            <w:pPr>
              <w:rPr>
                <w:color w:val="000000"/>
              </w:rPr>
            </w:pPr>
            <w:r w:rsidRPr="008007F0">
              <w:rPr>
                <w:color w:val="000000"/>
              </w:rPr>
              <w:t>997118.01</w:t>
            </w:r>
          </w:p>
        </w:tc>
        <w:tc>
          <w:tcPr>
            <w:tcW w:w="1166" w:type="dxa"/>
            <w:noWrap/>
            <w:vAlign w:val="center"/>
          </w:tcPr>
          <w:p w:rsidR="00B45D1D" w:rsidRPr="008007F0" w:rsidRDefault="00B45D1D" w:rsidP="004254F2">
            <w:pPr>
              <w:rPr>
                <w:color w:val="000000"/>
              </w:rPr>
            </w:pPr>
            <w:r w:rsidRPr="008007F0">
              <w:rPr>
                <w:color w:val="000000"/>
              </w:rPr>
              <w:t>1732916.21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687</w:t>
            </w:r>
          </w:p>
        </w:tc>
        <w:tc>
          <w:tcPr>
            <w:tcW w:w="1066" w:type="dxa"/>
            <w:noWrap/>
            <w:vAlign w:val="center"/>
          </w:tcPr>
          <w:p w:rsidR="00B45D1D" w:rsidRPr="008007F0" w:rsidRDefault="00B45D1D" w:rsidP="004254F2">
            <w:pPr>
              <w:rPr>
                <w:color w:val="000000"/>
              </w:rPr>
            </w:pPr>
            <w:r w:rsidRPr="008007F0">
              <w:rPr>
                <w:color w:val="000000"/>
              </w:rPr>
              <w:t>996969.69</w:t>
            </w:r>
          </w:p>
        </w:tc>
        <w:tc>
          <w:tcPr>
            <w:tcW w:w="1166" w:type="dxa"/>
            <w:noWrap/>
            <w:vAlign w:val="center"/>
          </w:tcPr>
          <w:p w:rsidR="00B45D1D" w:rsidRPr="008007F0" w:rsidRDefault="00B45D1D" w:rsidP="004254F2">
            <w:pPr>
              <w:rPr>
                <w:color w:val="000000"/>
              </w:rPr>
            </w:pPr>
            <w:r w:rsidRPr="008007F0">
              <w:rPr>
                <w:color w:val="000000"/>
              </w:rPr>
              <w:t>1732995.66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688</w:t>
            </w:r>
          </w:p>
        </w:tc>
        <w:tc>
          <w:tcPr>
            <w:tcW w:w="1066" w:type="dxa"/>
            <w:noWrap/>
            <w:vAlign w:val="center"/>
          </w:tcPr>
          <w:p w:rsidR="00B45D1D" w:rsidRPr="008007F0" w:rsidRDefault="00B45D1D" w:rsidP="004254F2">
            <w:pPr>
              <w:rPr>
                <w:color w:val="000000"/>
              </w:rPr>
            </w:pPr>
            <w:r w:rsidRPr="008007F0">
              <w:rPr>
                <w:color w:val="000000"/>
              </w:rPr>
              <w:t>997053.18</w:t>
            </w:r>
          </w:p>
        </w:tc>
        <w:tc>
          <w:tcPr>
            <w:tcW w:w="1166" w:type="dxa"/>
            <w:noWrap/>
            <w:vAlign w:val="center"/>
          </w:tcPr>
          <w:p w:rsidR="00B45D1D" w:rsidRPr="008007F0" w:rsidRDefault="00B45D1D" w:rsidP="004254F2">
            <w:pPr>
              <w:rPr>
                <w:color w:val="000000"/>
              </w:rPr>
            </w:pPr>
            <w:r w:rsidRPr="008007F0">
              <w:rPr>
                <w:color w:val="000000"/>
              </w:rPr>
              <w:t>1732948.39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689</w:t>
            </w:r>
          </w:p>
        </w:tc>
        <w:tc>
          <w:tcPr>
            <w:tcW w:w="1066" w:type="dxa"/>
            <w:noWrap/>
            <w:vAlign w:val="center"/>
          </w:tcPr>
          <w:p w:rsidR="00B45D1D" w:rsidRPr="008007F0" w:rsidRDefault="00B45D1D" w:rsidP="004254F2">
            <w:pPr>
              <w:rPr>
                <w:color w:val="000000"/>
              </w:rPr>
            </w:pPr>
            <w:r w:rsidRPr="008007F0">
              <w:rPr>
                <w:color w:val="000000"/>
              </w:rPr>
              <w:t>997056.29</w:t>
            </w:r>
          </w:p>
        </w:tc>
        <w:tc>
          <w:tcPr>
            <w:tcW w:w="1166" w:type="dxa"/>
            <w:noWrap/>
            <w:vAlign w:val="center"/>
          </w:tcPr>
          <w:p w:rsidR="00B45D1D" w:rsidRPr="008007F0" w:rsidRDefault="00B45D1D" w:rsidP="004254F2">
            <w:pPr>
              <w:rPr>
                <w:color w:val="000000"/>
              </w:rPr>
            </w:pPr>
            <w:r w:rsidRPr="008007F0">
              <w:rPr>
                <w:color w:val="000000"/>
              </w:rPr>
              <w:t>1732946.69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685</w:t>
            </w:r>
          </w:p>
        </w:tc>
        <w:tc>
          <w:tcPr>
            <w:tcW w:w="1066" w:type="dxa"/>
            <w:noWrap/>
            <w:vAlign w:val="center"/>
          </w:tcPr>
          <w:p w:rsidR="00B45D1D" w:rsidRPr="008007F0" w:rsidRDefault="00B45D1D" w:rsidP="004254F2">
            <w:pPr>
              <w:rPr>
                <w:color w:val="000000"/>
              </w:rPr>
            </w:pPr>
            <w:r w:rsidRPr="008007F0">
              <w:rPr>
                <w:color w:val="000000"/>
              </w:rPr>
              <w:t>997116.97</w:t>
            </w:r>
          </w:p>
        </w:tc>
        <w:tc>
          <w:tcPr>
            <w:tcW w:w="1166" w:type="dxa"/>
            <w:noWrap/>
            <w:vAlign w:val="center"/>
          </w:tcPr>
          <w:p w:rsidR="00B45D1D" w:rsidRPr="008007F0" w:rsidRDefault="00B45D1D" w:rsidP="004254F2">
            <w:pPr>
              <w:rPr>
                <w:color w:val="000000"/>
              </w:rPr>
            </w:pPr>
            <w:r w:rsidRPr="008007F0">
              <w:rPr>
                <w:color w:val="000000"/>
              </w:rPr>
              <w:t>1732914.2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39(4)</w:t>
            </w:r>
          </w:p>
          <w:p w:rsidR="00B45D1D" w:rsidRPr="008007F0" w:rsidRDefault="00B45D1D" w:rsidP="004254F2">
            <w:pPr>
              <w:rPr>
                <w:color w:val="000000"/>
              </w:rPr>
            </w:pPr>
            <w:r w:rsidRPr="008007F0">
              <w:rPr>
                <w:color w:val="000000"/>
              </w:rPr>
              <w:t>"86:09:0000000:4542/чзу1"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690</w:t>
            </w:r>
          </w:p>
        </w:tc>
        <w:tc>
          <w:tcPr>
            <w:tcW w:w="1066" w:type="dxa"/>
            <w:noWrap/>
            <w:vAlign w:val="center"/>
          </w:tcPr>
          <w:p w:rsidR="00B45D1D" w:rsidRPr="008007F0" w:rsidRDefault="00B45D1D" w:rsidP="004254F2">
            <w:pPr>
              <w:rPr>
                <w:color w:val="000000"/>
              </w:rPr>
            </w:pPr>
            <w:r w:rsidRPr="008007F0">
              <w:rPr>
                <w:color w:val="000000"/>
              </w:rPr>
              <w:t>996793.38</w:t>
            </w:r>
          </w:p>
        </w:tc>
        <w:tc>
          <w:tcPr>
            <w:tcW w:w="1166" w:type="dxa"/>
            <w:noWrap/>
            <w:vAlign w:val="center"/>
          </w:tcPr>
          <w:p w:rsidR="00B45D1D" w:rsidRPr="008007F0" w:rsidRDefault="00B45D1D" w:rsidP="004254F2">
            <w:pPr>
              <w:rPr>
                <w:color w:val="000000"/>
              </w:rPr>
            </w:pPr>
            <w:r w:rsidRPr="008007F0">
              <w:rPr>
                <w:color w:val="000000"/>
              </w:rPr>
              <w:t>1733089.72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691</w:t>
            </w:r>
          </w:p>
        </w:tc>
        <w:tc>
          <w:tcPr>
            <w:tcW w:w="1066" w:type="dxa"/>
            <w:noWrap/>
            <w:vAlign w:val="center"/>
          </w:tcPr>
          <w:p w:rsidR="00B45D1D" w:rsidRPr="008007F0" w:rsidRDefault="00B45D1D" w:rsidP="004254F2">
            <w:pPr>
              <w:rPr>
                <w:color w:val="000000"/>
              </w:rPr>
            </w:pPr>
            <w:r w:rsidRPr="008007F0">
              <w:rPr>
                <w:color w:val="000000"/>
              </w:rPr>
              <w:t>996792.76</w:t>
            </w:r>
          </w:p>
        </w:tc>
        <w:tc>
          <w:tcPr>
            <w:tcW w:w="1166" w:type="dxa"/>
            <w:noWrap/>
            <w:vAlign w:val="center"/>
          </w:tcPr>
          <w:p w:rsidR="00B45D1D" w:rsidRPr="008007F0" w:rsidRDefault="00B45D1D" w:rsidP="004254F2">
            <w:pPr>
              <w:rPr>
                <w:color w:val="000000"/>
              </w:rPr>
            </w:pPr>
            <w:r w:rsidRPr="008007F0">
              <w:rPr>
                <w:color w:val="000000"/>
              </w:rPr>
              <w:t>1733088.91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692</w:t>
            </w:r>
          </w:p>
        </w:tc>
        <w:tc>
          <w:tcPr>
            <w:tcW w:w="1066" w:type="dxa"/>
            <w:noWrap/>
            <w:vAlign w:val="center"/>
          </w:tcPr>
          <w:p w:rsidR="00B45D1D" w:rsidRPr="008007F0" w:rsidRDefault="00B45D1D" w:rsidP="004254F2">
            <w:pPr>
              <w:rPr>
                <w:color w:val="000000"/>
              </w:rPr>
            </w:pPr>
            <w:r w:rsidRPr="008007F0">
              <w:rPr>
                <w:color w:val="000000"/>
              </w:rPr>
              <w:t>996959.2</w:t>
            </w:r>
          </w:p>
        </w:tc>
        <w:tc>
          <w:tcPr>
            <w:tcW w:w="1166" w:type="dxa"/>
            <w:noWrap/>
            <w:vAlign w:val="center"/>
          </w:tcPr>
          <w:p w:rsidR="00B45D1D" w:rsidRPr="008007F0" w:rsidRDefault="00B45D1D" w:rsidP="004254F2">
            <w:pPr>
              <w:rPr>
                <w:color w:val="000000"/>
              </w:rPr>
            </w:pPr>
            <w:r w:rsidRPr="008007F0">
              <w:rPr>
                <w:color w:val="000000"/>
              </w:rPr>
              <w:t>1733001.28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693</w:t>
            </w:r>
          </w:p>
        </w:tc>
        <w:tc>
          <w:tcPr>
            <w:tcW w:w="1066" w:type="dxa"/>
            <w:noWrap/>
            <w:vAlign w:val="center"/>
          </w:tcPr>
          <w:p w:rsidR="00B45D1D" w:rsidRPr="008007F0" w:rsidRDefault="00B45D1D" w:rsidP="004254F2">
            <w:pPr>
              <w:rPr>
                <w:color w:val="000000"/>
              </w:rPr>
            </w:pPr>
            <w:r w:rsidRPr="008007F0">
              <w:rPr>
                <w:color w:val="000000"/>
              </w:rPr>
              <w:t>996793.57</w:t>
            </w:r>
          </w:p>
        </w:tc>
        <w:tc>
          <w:tcPr>
            <w:tcW w:w="1166" w:type="dxa"/>
            <w:noWrap/>
            <w:vAlign w:val="center"/>
          </w:tcPr>
          <w:p w:rsidR="00B45D1D" w:rsidRPr="008007F0" w:rsidRDefault="00B45D1D" w:rsidP="004254F2">
            <w:pPr>
              <w:rPr>
                <w:color w:val="000000"/>
              </w:rPr>
            </w:pPr>
            <w:r w:rsidRPr="008007F0">
              <w:rPr>
                <w:color w:val="000000"/>
              </w:rPr>
              <w:t>1733090</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690</w:t>
            </w:r>
          </w:p>
        </w:tc>
        <w:tc>
          <w:tcPr>
            <w:tcW w:w="1066" w:type="dxa"/>
            <w:noWrap/>
            <w:vAlign w:val="center"/>
          </w:tcPr>
          <w:p w:rsidR="00B45D1D" w:rsidRPr="008007F0" w:rsidRDefault="00B45D1D" w:rsidP="004254F2">
            <w:pPr>
              <w:rPr>
                <w:color w:val="000000"/>
              </w:rPr>
            </w:pPr>
            <w:r w:rsidRPr="008007F0">
              <w:rPr>
                <w:color w:val="000000"/>
              </w:rPr>
              <w:t>996793.38</w:t>
            </w:r>
          </w:p>
        </w:tc>
        <w:tc>
          <w:tcPr>
            <w:tcW w:w="1166" w:type="dxa"/>
            <w:noWrap/>
            <w:vAlign w:val="center"/>
          </w:tcPr>
          <w:p w:rsidR="00B45D1D" w:rsidRPr="008007F0" w:rsidRDefault="00B45D1D" w:rsidP="004254F2">
            <w:pPr>
              <w:rPr>
                <w:color w:val="000000"/>
              </w:rPr>
            </w:pPr>
            <w:r w:rsidRPr="008007F0">
              <w:rPr>
                <w:color w:val="000000"/>
              </w:rPr>
              <w:t>1733089.72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40(1)</w:t>
            </w:r>
          </w:p>
          <w:p w:rsidR="00B45D1D" w:rsidRPr="008007F0" w:rsidRDefault="00B45D1D" w:rsidP="004254F2">
            <w:pPr>
              <w:rPr>
                <w:color w:val="000000"/>
              </w:rPr>
            </w:pPr>
            <w:r w:rsidRPr="008007F0">
              <w:rPr>
                <w:color w:val="000000"/>
              </w:rPr>
              <w:t>"86:09:0000000:4542/чзу11"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694</w:t>
            </w:r>
          </w:p>
        </w:tc>
        <w:tc>
          <w:tcPr>
            <w:tcW w:w="1066" w:type="dxa"/>
            <w:noWrap/>
            <w:vAlign w:val="center"/>
          </w:tcPr>
          <w:p w:rsidR="00B45D1D" w:rsidRPr="008007F0" w:rsidRDefault="00B45D1D" w:rsidP="004254F2">
            <w:pPr>
              <w:rPr>
                <w:color w:val="000000"/>
              </w:rPr>
            </w:pPr>
            <w:r w:rsidRPr="008007F0">
              <w:rPr>
                <w:color w:val="000000"/>
              </w:rPr>
              <w:t>985038.96</w:t>
            </w:r>
          </w:p>
        </w:tc>
        <w:tc>
          <w:tcPr>
            <w:tcW w:w="1166" w:type="dxa"/>
            <w:noWrap/>
            <w:vAlign w:val="center"/>
          </w:tcPr>
          <w:p w:rsidR="00B45D1D" w:rsidRPr="008007F0" w:rsidRDefault="00B45D1D" w:rsidP="004254F2">
            <w:pPr>
              <w:rPr>
                <w:color w:val="000000"/>
              </w:rPr>
            </w:pPr>
            <w:r w:rsidRPr="008007F0">
              <w:rPr>
                <w:color w:val="000000"/>
              </w:rPr>
              <w:t>1744459.76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695</w:t>
            </w:r>
          </w:p>
        </w:tc>
        <w:tc>
          <w:tcPr>
            <w:tcW w:w="1066" w:type="dxa"/>
            <w:noWrap/>
            <w:vAlign w:val="center"/>
          </w:tcPr>
          <w:p w:rsidR="00B45D1D" w:rsidRPr="008007F0" w:rsidRDefault="00B45D1D" w:rsidP="004254F2">
            <w:pPr>
              <w:rPr>
                <w:color w:val="000000"/>
              </w:rPr>
            </w:pPr>
            <w:r w:rsidRPr="008007F0">
              <w:rPr>
                <w:color w:val="000000"/>
              </w:rPr>
              <w:t>985041.1</w:t>
            </w:r>
          </w:p>
        </w:tc>
        <w:tc>
          <w:tcPr>
            <w:tcW w:w="1166" w:type="dxa"/>
            <w:noWrap/>
            <w:vAlign w:val="center"/>
          </w:tcPr>
          <w:p w:rsidR="00B45D1D" w:rsidRPr="008007F0" w:rsidRDefault="00B45D1D" w:rsidP="004254F2">
            <w:pPr>
              <w:rPr>
                <w:color w:val="000000"/>
              </w:rPr>
            </w:pPr>
            <w:r w:rsidRPr="008007F0">
              <w:rPr>
                <w:color w:val="000000"/>
              </w:rPr>
              <w:t>1744468.34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696</w:t>
            </w:r>
          </w:p>
        </w:tc>
        <w:tc>
          <w:tcPr>
            <w:tcW w:w="1066" w:type="dxa"/>
            <w:noWrap/>
            <w:vAlign w:val="center"/>
          </w:tcPr>
          <w:p w:rsidR="00B45D1D" w:rsidRPr="008007F0" w:rsidRDefault="00B45D1D" w:rsidP="004254F2">
            <w:pPr>
              <w:rPr>
                <w:color w:val="000000"/>
              </w:rPr>
            </w:pPr>
            <w:r w:rsidRPr="008007F0">
              <w:rPr>
                <w:color w:val="000000"/>
              </w:rPr>
              <w:t>985028.62</w:t>
            </w:r>
          </w:p>
        </w:tc>
        <w:tc>
          <w:tcPr>
            <w:tcW w:w="1166" w:type="dxa"/>
            <w:noWrap/>
            <w:vAlign w:val="center"/>
          </w:tcPr>
          <w:p w:rsidR="00B45D1D" w:rsidRPr="008007F0" w:rsidRDefault="00B45D1D" w:rsidP="004254F2">
            <w:pPr>
              <w:rPr>
                <w:color w:val="000000"/>
              </w:rPr>
            </w:pPr>
            <w:r w:rsidRPr="008007F0">
              <w:rPr>
                <w:color w:val="000000"/>
              </w:rPr>
              <w:t>1744501.97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697</w:t>
            </w:r>
          </w:p>
        </w:tc>
        <w:tc>
          <w:tcPr>
            <w:tcW w:w="1066" w:type="dxa"/>
            <w:noWrap/>
            <w:vAlign w:val="center"/>
          </w:tcPr>
          <w:p w:rsidR="00B45D1D" w:rsidRPr="008007F0" w:rsidRDefault="00B45D1D" w:rsidP="004254F2">
            <w:pPr>
              <w:rPr>
                <w:color w:val="000000"/>
              </w:rPr>
            </w:pPr>
            <w:r w:rsidRPr="008007F0">
              <w:rPr>
                <w:color w:val="000000"/>
              </w:rPr>
              <w:t>984892.89</w:t>
            </w:r>
          </w:p>
        </w:tc>
        <w:tc>
          <w:tcPr>
            <w:tcW w:w="1166" w:type="dxa"/>
            <w:noWrap/>
            <w:vAlign w:val="center"/>
          </w:tcPr>
          <w:p w:rsidR="00B45D1D" w:rsidRPr="008007F0" w:rsidRDefault="00B45D1D" w:rsidP="004254F2">
            <w:pPr>
              <w:rPr>
                <w:color w:val="000000"/>
              </w:rPr>
            </w:pPr>
            <w:r w:rsidRPr="008007F0">
              <w:rPr>
                <w:color w:val="000000"/>
              </w:rPr>
              <w:t>1744524.4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698</w:t>
            </w:r>
          </w:p>
        </w:tc>
        <w:tc>
          <w:tcPr>
            <w:tcW w:w="1066" w:type="dxa"/>
            <w:noWrap/>
            <w:vAlign w:val="center"/>
          </w:tcPr>
          <w:p w:rsidR="00B45D1D" w:rsidRPr="008007F0" w:rsidRDefault="00B45D1D" w:rsidP="004254F2">
            <w:pPr>
              <w:rPr>
                <w:color w:val="000000"/>
              </w:rPr>
            </w:pPr>
            <w:r w:rsidRPr="008007F0">
              <w:rPr>
                <w:color w:val="000000"/>
              </w:rPr>
              <w:t>984850.57</w:t>
            </w:r>
          </w:p>
        </w:tc>
        <w:tc>
          <w:tcPr>
            <w:tcW w:w="1166" w:type="dxa"/>
            <w:noWrap/>
            <w:vAlign w:val="center"/>
          </w:tcPr>
          <w:p w:rsidR="00B45D1D" w:rsidRPr="008007F0" w:rsidRDefault="00B45D1D" w:rsidP="004254F2">
            <w:pPr>
              <w:rPr>
                <w:color w:val="000000"/>
              </w:rPr>
            </w:pPr>
            <w:r w:rsidRPr="008007F0">
              <w:rPr>
                <w:color w:val="000000"/>
              </w:rPr>
              <w:t>1744508.28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699</w:t>
            </w:r>
          </w:p>
        </w:tc>
        <w:tc>
          <w:tcPr>
            <w:tcW w:w="1066" w:type="dxa"/>
            <w:noWrap/>
            <w:vAlign w:val="center"/>
          </w:tcPr>
          <w:p w:rsidR="00B45D1D" w:rsidRPr="008007F0" w:rsidRDefault="00B45D1D" w:rsidP="004254F2">
            <w:pPr>
              <w:rPr>
                <w:color w:val="000000"/>
              </w:rPr>
            </w:pPr>
            <w:r w:rsidRPr="008007F0">
              <w:rPr>
                <w:color w:val="000000"/>
              </w:rPr>
              <w:t>984858.77</w:t>
            </w:r>
          </w:p>
        </w:tc>
        <w:tc>
          <w:tcPr>
            <w:tcW w:w="1166" w:type="dxa"/>
            <w:noWrap/>
            <w:vAlign w:val="center"/>
          </w:tcPr>
          <w:p w:rsidR="00B45D1D" w:rsidRPr="008007F0" w:rsidRDefault="00B45D1D" w:rsidP="004254F2">
            <w:pPr>
              <w:rPr>
                <w:color w:val="000000"/>
              </w:rPr>
            </w:pPr>
            <w:r w:rsidRPr="008007F0">
              <w:rPr>
                <w:color w:val="000000"/>
              </w:rPr>
              <w:t>1744506.06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700</w:t>
            </w:r>
          </w:p>
        </w:tc>
        <w:tc>
          <w:tcPr>
            <w:tcW w:w="1066" w:type="dxa"/>
            <w:noWrap/>
            <w:vAlign w:val="center"/>
          </w:tcPr>
          <w:p w:rsidR="00B45D1D" w:rsidRPr="008007F0" w:rsidRDefault="00B45D1D" w:rsidP="004254F2">
            <w:pPr>
              <w:rPr>
                <w:color w:val="000000"/>
              </w:rPr>
            </w:pPr>
            <w:r w:rsidRPr="008007F0">
              <w:rPr>
                <w:color w:val="000000"/>
              </w:rPr>
              <w:t>984893.41</w:t>
            </w:r>
          </w:p>
        </w:tc>
        <w:tc>
          <w:tcPr>
            <w:tcW w:w="1166" w:type="dxa"/>
            <w:noWrap/>
            <w:vAlign w:val="center"/>
          </w:tcPr>
          <w:p w:rsidR="00B45D1D" w:rsidRPr="008007F0" w:rsidRDefault="00B45D1D" w:rsidP="004254F2">
            <w:pPr>
              <w:rPr>
                <w:color w:val="000000"/>
              </w:rPr>
            </w:pPr>
            <w:r w:rsidRPr="008007F0">
              <w:rPr>
                <w:color w:val="000000"/>
              </w:rPr>
              <w:t>1744519.26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701</w:t>
            </w:r>
          </w:p>
        </w:tc>
        <w:tc>
          <w:tcPr>
            <w:tcW w:w="1066" w:type="dxa"/>
            <w:noWrap/>
            <w:vAlign w:val="center"/>
          </w:tcPr>
          <w:p w:rsidR="00B45D1D" w:rsidRPr="008007F0" w:rsidRDefault="00B45D1D" w:rsidP="004254F2">
            <w:pPr>
              <w:rPr>
                <w:color w:val="000000"/>
              </w:rPr>
            </w:pPr>
            <w:r w:rsidRPr="008007F0">
              <w:rPr>
                <w:color w:val="000000"/>
              </w:rPr>
              <w:t>985024.94</w:t>
            </w:r>
          </w:p>
        </w:tc>
        <w:tc>
          <w:tcPr>
            <w:tcW w:w="1166" w:type="dxa"/>
            <w:noWrap/>
            <w:vAlign w:val="center"/>
          </w:tcPr>
          <w:p w:rsidR="00B45D1D" w:rsidRPr="008007F0" w:rsidRDefault="00B45D1D" w:rsidP="004254F2">
            <w:pPr>
              <w:rPr>
                <w:color w:val="000000"/>
              </w:rPr>
            </w:pPr>
            <w:r w:rsidRPr="008007F0">
              <w:rPr>
                <w:color w:val="000000"/>
              </w:rPr>
              <w:t>1744497.52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694</w:t>
            </w:r>
          </w:p>
        </w:tc>
        <w:tc>
          <w:tcPr>
            <w:tcW w:w="1066" w:type="dxa"/>
            <w:noWrap/>
            <w:vAlign w:val="center"/>
          </w:tcPr>
          <w:p w:rsidR="00B45D1D" w:rsidRPr="008007F0" w:rsidRDefault="00B45D1D" w:rsidP="004254F2">
            <w:pPr>
              <w:rPr>
                <w:color w:val="000000"/>
              </w:rPr>
            </w:pPr>
            <w:r w:rsidRPr="008007F0">
              <w:rPr>
                <w:color w:val="000000"/>
              </w:rPr>
              <w:t>985038.96</w:t>
            </w:r>
          </w:p>
        </w:tc>
        <w:tc>
          <w:tcPr>
            <w:tcW w:w="1166" w:type="dxa"/>
            <w:noWrap/>
            <w:vAlign w:val="center"/>
          </w:tcPr>
          <w:p w:rsidR="00B45D1D" w:rsidRPr="008007F0" w:rsidRDefault="00B45D1D" w:rsidP="004254F2">
            <w:pPr>
              <w:rPr>
                <w:color w:val="000000"/>
              </w:rPr>
            </w:pPr>
            <w:r w:rsidRPr="008007F0">
              <w:rPr>
                <w:color w:val="000000"/>
              </w:rPr>
              <w:t>1744459.76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40(2)</w:t>
            </w:r>
          </w:p>
          <w:p w:rsidR="00B45D1D" w:rsidRPr="008007F0" w:rsidRDefault="00B45D1D" w:rsidP="004254F2">
            <w:pPr>
              <w:rPr>
                <w:color w:val="000000"/>
              </w:rPr>
            </w:pPr>
            <w:r w:rsidRPr="008007F0">
              <w:rPr>
                <w:color w:val="000000"/>
              </w:rPr>
              <w:t>"86:09:0000000:4542/чзу11"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702</w:t>
            </w:r>
          </w:p>
        </w:tc>
        <w:tc>
          <w:tcPr>
            <w:tcW w:w="1066" w:type="dxa"/>
            <w:noWrap/>
            <w:vAlign w:val="center"/>
          </w:tcPr>
          <w:p w:rsidR="00B45D1D" w:rsidRPr="008007F0" w:rsidRDefault="00B45D1D" w:rsidP="004254F2">
            <w:pPr>
              <w:rPr>
                <w:color w:val="000000"/>
              </w:rPr>
            </w:pPr>
            <w:r w:rsidRPr="008007F0">
              <w:rPr>
                <w:color w:val="000000"/>
              </w:rPr>
              <w:t>984814.23</w:t>
            </w:r>
          </w:p>
        </w:tc>
        <w:tc>
          <w:tcPr>
            <w:tcW w:w="1166" w:type="dxa"/>
            <w:noWrap/>
            <w:vAlign w:val="center"/>
          </w:tcPr>
          <w:p w:rsidR="00B45D1D" w:rsidRPr="008007F0" w:rsidRDefault="00B45D1D" w:rsidP="004254F2">
            <w:pPr>
              <w:rPr>
                <w:color w:val="000000"/>
              </w:rPr>
            </w:pPr>
            <w:r w:rsidRPr="008007F0">
              <w:rPr>
                <w:color w:val="000000"/>
              </w:rPr>
              <w:t>1744481.33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703</w:t>
            </w:r>
          </w:p>
        </w:tc>
        <w:tc>
          <w:tcPr>
            <w:tcW w:w="1066" w:type="dxa"/>
            <w:noWrap/>
            <w:vAlign w:val="center"/>
          </w:tcPr>
          <w:p w:rsidR="00B45D1D" w:rsidRPr="008007F0" w:rsidRDefault="00B45D1D" w:rsidP="004254F2">
            <w:pPr>
              <w:rPr>
                <w:color w:val="000000"/>
              </w:rPr>
            </w:pPr>
            <w:r w:rsidRPr="008007F0">
              <w:rPr>
                <w:color w:val="000000"/>
              </w:rPr>
              <w:t>984823.4</w:t>
            </w:r>
          </w:p>
        </w:tc>
        <w:tc>
          <w:tcPr>
            <w:tcW w:w="1166" w:type="dxa"/>
            <w:noWrap/>
            <w:vAlign w:val="center"/>
          </w:tcPr>
          <w:p w:rsidR="00B45D1D" w:rsidRPr="008007F0" w:rsidRDefault="00B45D1D" w:rsidP="004254F2">
            <w:pPr>
              <w:rPr>
                <w:color w:val="000000"/>
              </w:rPr>
            </w:pPr>
            <w:r w:rsidRPr="008007F0">
              <w:rPr>
                <w:color w:val="000000"/>
              </w:rPr>
              <w:t>1744492.59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704</w:t>
            </w:r>
          </w:p>
        </w:tc>
        <w:tc>
          <w:tcPr>
            <w:tcW w:w="1066" w:type="dxa"/>
            <w:noWrap/>
            <w:vAlign w:val="center"/>
          </w:tcPr>
          <w:p w:rsidR="00B45D1D" w:rsidRPr="008007F0" w:rsidRDefault="00B45D1D" w:rsidP="004254F2">
            <w:pPr>
              <w:rPr>
                <w:color w:val="000000"/>
              </w:rPr>
            </w:pPr>
            <w:r w:rsidRPr="008007F0">
              <w:rPr>
                <w:color w:val="000000"/>
              </w:rPr>
              <w:t>984837.47</w:t>
            </w:r>
          </w:p>
        </w:tc>
        <w:tc>
          <w:tcPr>
            <w:tcW w:w="1166" w:type="dxa"/>
            <w:noWrap/>
            <w:vAlign w:val="center"/>
          </w:tcPr>
          <w:p w:rsidR="00B45D1D" w:rsidRPr="008007F0" w:rsidRDefault="00B45D1D" w:rsidP="004254F2">
            <w:pPr>
              <w:rPr>
                <w:color w:val="000000"/>
              </w:rPr>
            </w:pPr>
            <w:r w:rsidRPr="008007F0">
              <w:rPr>
                <w:color w:val="000000"/>
              </w:rPr>
              <w:t>1744497.95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705</w:t>
            </w:r>
          </w:p>
        </w:tc>
        <w:tc>
          <w:tcPr>
            <w:tcW w:w="1066" w:type="dxa"/>
            <w:noWrap/>
            <w:vAlign w:val="center"/>
          </w:tcPr>
          <w:p w:rsidR="00B45D1D" w:rsidRPr="008007F0" w:rsidRDefault="00B45D1D" w:rsidP="004254F2">
            <w:pPr>
              <w:rPr>
                <w:color w:val="000000"/>
              </w:rPr>
            </w:pPr>
            <w:r w:rsidRPr="008007F0">
              <w:rPr>
                <w:color w:val="000000"/>
              </w:rPr>
              <w:t>984829.2</w:t>
            </w:r>
          </w:p>
        </w:tc>
        <w:tc>
          <w:tcPr>
            <w:tcW w:w="1166" w:type="dxa"/>
            <w:noWrap/>
            <w:vAlign w:val="center"/>
          </w:tcPr>
          <w:p w:rsidR="00B45D1D" w:rsidRPr="008007F0" w:rsidRDefault="00B45D1D" w:rsidP="004254F2">
            <w:pPr>
              <w:rPr>
                <w:color w:val="000000"/>
              </w:rPr>
            </w:pPr>
            <w:r w:rsidRPr="008007F0">
              <w:rPr>
                <w:color w:val="000000"/>
              </w:rPr>
              <w:t>1744500.14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706</w:t>
            </w:r>
          </w:p>
        </w:tc>
        <w:tc>
          <w:tcPr>
            <w:tcW w:w="1066" w:type="dxa"/>
            <w:noWrap/>
            <w:vAlign w:val="center"/>
          </w:tcPr>
          <w:p w:rsidR="00B45D1D" w:rsidRPr="008007F0" w:rsidRDefault="00B45D1D" w:rsidP="004254F2">
            <w:pPr>
              <w:rPr>
                <w:color w:val="000000"/>
              </w:rPr>
            </w:pPr>
            <w:r w:rsidRPr="008007F0">
              <w:rPr>
                <w:color w:val="000000"/>
              </w:rPr>
              <w:t>984820.36</w:t>
            </w:r>
          </w:p>
        </w:tc>
        <w:tc>
          <w:tcPr>
            <w:tcW w:w="1166" w:type="dxa"/>
            <w:noWrap/>
            <w:vAlign w:val="center"/>
          </w:tcPr>
          <w:p w:rsidR="00B45D1D" w:rsidRPr="008007F0" w:rsidRDefault="00B45D1D" w:rsidP="004254F2">
            <w:pPr>
              <w:rPr>
                <w:color w:val="000000"/>
              </w:rPr>
            </w:pPr>
            <w:r w:rsidRPr="008007F0">
              <w:rPr>
                <w:color w:val="000000"/>
              </w:rPr>
              <w:t>1744496.78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707</w:t>
            </w:r>
          </w:p>
        </w:tc>
        <w:tc>
          <w:tcPr>
            <w:tcW w:w="1066" w:type="dxa"/>
            <w:noWrap/>
            <w:vAlign w:val="center"/>
          </w:tcPr>
          <w:p w:rsidR="00B45D1D" w:rsidRPr="008007F0" w:rsidRDefault="00B45D1D" w:rsidP="004254F2">
            <w:pPr>
              <w:rPr>
                <w:color w:val="000000"/>
              </w:rPr>
            </w:pPr>
            <w:r w:rsidRPr="008007F0">
              <w:rPr>
                <w:color w:val="000000"/>
              </w:rPr>
              <w:t>984808.8</w:t>
            </w:r>
          </w:p>
        </w:tc>
        <w:tc>
          <w:tcPr>
            <w:tcW w:w="1166" w:type="dxa"/>
            <w:noWrap/>
            <w:vAlign w:val="center"/>
          </w:tcPr>
          <w:p w:rsidR="00B45D1D" w:rsidRPr="008007F0" w:rsidRDefault="00B45D1D" w:rsidP="004254F2">
            <w:pPr>
              <w:rPr>
                <w:color w:val="000000"/>
              </w:rPr>
            </w:pPr>
            <w:r w:rsidRPr="008007F0">
              <w:rPr>
                <w:color w:val="000000"/>
              </w:rPr>
              <w:t>1744482.58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702</w:t>
            </w:r>
          </w:p>
        </w:tc>
        <w:tc>
          <w:tcPr>
            <w:tcW w:w="1066" w:type="dxa"/>
            <w:noWrap/>
            <w:vAlign w:val="center"/>
          </w:tcPr>
          <w:p w:rsidR="00B45D1D" w:rsidRPr="008007F0" w:rsidRDefault="00B45D1D" w:rsidP="004254F2">
            <w:pPr>
              <w:rPr>
                <w:color w:val="000000"/>
              </w:rPr>
            </w:pPr>
            <w:r w:rsidRPr="008007F0">
              <w:rPr>
                <w:color w:val="000000"/>
              </w:rPr>
              <w:t>984814.23</w:t>
            </w:r>
          </w:p>
        </w:tc>
        <w:tc>
          <w:tcPr>
            <w:tcW w:w="1166" w:type="dxa"/>
            <w:noWrap/>
            <w:vAlign w:val="center"/>
          </w:tcPr>
          <w:p w:rsidR="00B45D1D" w:rsidRPr="008007F0" w:rsidRDefault="00B45D1D" w:rsidP="004254F2">
            <w:pPr>
              <w:rPr>
                <w:color w:val="000000"/>
              </w:rPr>
            </w:pPr>
            <w:r w:rsidRPr="008007F0">
              <w:rPr>
                <w:color w:val="000000"/>
              </w:rPr>
              <w:t>1744481.33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40(3)</w:t>
            </w:r>
          </w:p>
          <w:p w:rsidR="00B45D1D" w:rsidRPr="008007F0" w:rsidRDefault="00B45D1D" w:rsidP="004254F2">
            <w:pPr>
              <w:rPr>
                <w:color w:val="000000"/>
              </w:rPr>
            </w:pPr>
            <w:r w:rsidRPr="008007F0">
              <w:rPr>
                <w:color w:val="000000"/>
              </w:rPr>
              <w:t>"86:09:0000000:4542/чзу11"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708</w:t>
            </w:r>
          </w:p>
        </w:tc>
        <w:tc>
          <w:tcPr>
            <w:tcW w:w="1066" w:type="dxa"/>
            <w:noWrap/>
            <w:vAlign w:val="center"/>
          </w:tcPr>
          <w:p w:rsidR="00B45D1D" w:rsidRPr="008007F0" w:rsidRDefault="00B45D1D" w:rsidP="004254F2">
            <w:pPr>
              <w:rPr>
                <w:color w:val="000000"/>
              </w:rPr>
            </w:pPr>
            <w:r w:rsidRPr="008007F0">
              <w:rPr>
                <w:color w:val="000000"/>
              </w:rPr>
              <w:t>985058.78</w:t>
            </w:r>
          </w:p>
        </w:tc>
        <w:tc>
          <w:tcPr>
            <w:tcW w:w="1166" w:type="dxa"/>
            <w:noWrap/>
            <w:vAlign w:val="center"/>
          </w:tcPr>
          <w:p w:rsidR="00B45D1D" w:rsidRPr="008007F0" w:rsidRDefault="00B45D1D" w:rsidP="004254F2">
            <w:pPr>
              <w:rPr>
                <w:color w:val="000000"/>
              </w:rPr>
            </w:pPr>
            <w:r w:rsidRPr="008007F0">
              <w:rPr>
                <w:color w:val="000000"/>
              </w:rPr>
              <w:t>1744427.79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709</w:t>
            </w:r>
          </w:p>
        </w:tc>
        <w:tc>
          <w:tcPr>
            <w:tcW w:w="1066" w:type="dxa"/>
            <w:noWrap/>
            <w:vAlign w:val="center"/>
          </w:tcPr>
          <w:p w:rsidR="00B45D1D" w:rsidRPr="008007F0" w:rsidRDefault="00B45D1D" w:rsidP="004254F2">
            <w:pPr>
              <w:rPr>
                <w:color w:val="000000"/>
              </w:rPr>
            </w:pPr>
            <w:r w:rsidRPr="008007F0">
              <w:rPr>
                <w:color w:val="000000"/>
              </w:rPr>
              <w:t>985053.86</w:t>
            </w:r>
          </w:p>
        </w:tc>
        <w:tc>
          <w:tcPr>
            <w:tcW w:w="1166" w:type="dxa"/>
            <w:noWrap/>
            <w:vAlign w:val="center"/>
          </w:tcPr>
          <w:p w:rsidR="00B45D1D" w:rsidRPr="008007F0" w:rsidRDefault="00B45D1D" w:rsidP="004254F2">
            <w:pPr>
              <w:rPr>
                <w:color w:val="000000"/>
              </w:rPr>
            </w:pPr>
            <w:r w:rsidRPr="008007F0">
              <w:rPr>
                <w:color w:val="000000"/>
              </w:rPr>
              <w:t>1744429.12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710</w:t>
            </w:r>
          </w:p>
        </w:tc>
        <w:tc>
          <w:tcPr>
            <w:tcW w:w="1066" w:type="dxa"/>
            <w:noWrap/>
            <w:vAlign w:val="center"/>
          </w:tcPr>
          <w:p w:rsidR="00B45D1D" w:rsidRPr="008007F0" w:rsidRDefault="00B45D1D" w:rsidP="004254F2">
            <w:pPr>
              <w:rPr>
                <w:color w:val="000000"/>
              </w:rPr>
            </w:pPr>
            <w:r w:rsidRPr="008007F0">
              <w:rPr>
                <w:color w:val="000000"/>
              </w:rPr>
              <w:t>985050.19</w:t>
            </w:r>
          </w:p>
        </w:tc>
        <w:tc>
          <w:tcPr>
            <w:tcW w:w="1166" w:type="dxa"/>
            <w:noWrap/>
            <w:vAlign w:val="center"/>
          </w:tcPr>
          <w:p w:rsidR="00B45D1D" w:rsidRPr="008007F0" w:rsidRDefault="00B45D1D" w:rsidP="004254F2">
            <w:pPr>
              <w:rPr>
                <w:color w:val="000000"/>
              </w:rPr>
            </w:pPr>
            <w:r w:rsidRPr="008007F0">
              <w:rPr>
                <w:color w:val="000000"/>
              </w:rPr>
              <w:t>1744429.48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711</w:t>
            </w:r>
          </w:p>
        </w:tc>
        <w:tc>
          <w:tcPr>
            <w:tcW w:w="1066" w:type="dxa"/>
            <w:noWrap/>
            <w:vAlign w:val="center"/>
          </w:tcPr>
          <w:p w:rsidR="00B45D1D" w:rsidRPr="008007F0" w:rsidRDefault="00B45D1D" w:rsidP="004254F2">
            <w:pPr>
              <w:rPr>
                <w:color w:val="000000"/>
              </w:rPr>
            </w:pPr>
            <w:r w:rsidRPr="008007F0">
              <w:rPr>
                <w:color w:val="000000"/>
              </w:rPr>
              <w:t>985050.28</w:t>
            </w:r>
          </w:p>
        </w:tc>
        <w:tc>
          <w:tcPr>
            <w:tcW w:w="1166" w:type="dxa"/>
            <w:noWrap/>
            <w:vAlign w:val="center"/>
          </w:tcPr>
          <w:p w:rsidR="00B45D1D" w:rsidRPr="008007F0" w:rsidRDefault="00B45D1D" w:rsidP="004254F2">
            <w:pPr>
              <w:rPr>
                <w:color w:val="000000"/>
              </w:rPr>
            </w:pPr>
            <w:r w:rsidRPr="008007F0">
              <w:rPr>
                <w:color w:val="000000"/>
              </w:rPr>
              <w:t>1744429.23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708</w:t>
            </w:r>
          </w:p>
        </w:tc>
        <w:tc>
          <w:tcPr>
            <w:tcW w:w="1066" w:type="dxa"/>
            <w:noWrap/>
            <w:vAlign w:val="center"/>
          </w:tcPr>
          <w:p w:rsidR="00B45D1D" w:rsidRPr="008007F0" w:rsidRDefault="00B45D1D" w:rsidP="004254F2">
            <w:pPr>
              <w:rPr>
                <w:color w:val="000000"/>
              </w:rPr>
            </w:pPr>
            <w:r w:rsidRPr="008007F0">
              <w:rPr>
                <w:color w:val="000000"/>
              </w:rPr>
              <w:t>985058.78</w:t>
            </w:r>
          </w:p>
        </w:tc>
        <w:tc>
          <w:tcPr>
            <w:tcW w:w="1166" w:type="dxa"/>
            <w:noWrap/>
            <w:vAlign w:val="center"/>
          </w:tcPr>
          <w:p w:rsidR="00B45D1D" w:rsidRPr="008007F0" w:rsidRDefault="00B45D1D" w:rsidP="004254F2">
            <w:pPr>
              <w:rPr>
                <w:color w:val="000000"/>
              </w:rPr>
            </w:pPr>
            <w:r w:rsidRPr="008007F0">
              <w:rPr>
                <w:color w:val="000000"/>
              </w:rPr>
              <w:t>1744427.79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41</w:t>
            </w:r>
          </w:p>
          <w:p w:rsidR="00B45D1D" w:rsidRPr="008007F0" w:rsidRDefault="00B45D1D" w:rsidP="004254F2">
            <w:pPr>
              <w:rPr>
                <w:color w:val="000000"/>
              </w:rPr>
            </w:pPr>
            <w:r w:rsidRPr="008007F0">
              <w:rPr>
                <w:color w:val="000000"/>
              </w:rPr>
              <w:t>"86:09:0000000:4542/чзу9"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712</w:t>
            </w:r>
          </w:p>
        </w:tc>
        <w:tc>
          <w:tcPr>
            <w:tcW w:w="1066" w:type="dxa"/>
            <w:noWrap/>
            <w:vAlign w:val="center"/>
          </w:tcPr>
          <w:p w:rsidR="00B45D1D" w:rsidRPr="008007F0" w:rsidRDefault="00B45D1D" w:rsidP="004254F2">
            <w:pPr>
              <w:rPr>
                <w:color w:val="000000"/>
              </w:rPr>
            </w:pPr>
            <w:r w:rsidRPr="008007F0">
              <w:rPr>
                <w:color w:val="000000"/>
              </w:rPr>
              <w:t>989985.97</w:t>
            </w:r>
          </w:p>
        </w:tc>
        <w:tc>
          <w:tcPr>
            <w:tcW w:w="1166" w:type="dxa"/>
            <w:noWrap/>
            <w:vAlign w:val="center"/>
          </w:tcPr>
          <w:p w:rsidR="00B45D1D" w:rsidRPr="008007F0" w:rsidRDefault="00B45D1D" w:rsidP="004254F2">
            <w:pPr>
              <w:rPr>
                <w:color w:val="000000"/>
              </w:rPr>
            </w:pPr>
            <w:r w:rsidRPr="008007F0">
              <w:rPr>
                <w:color w:val="000000"/>
              </w:rPr>
              <w:t>1735691.87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713</w:t>
            </w:r>
          </w:p>
        </w:tc>
        <w:tc>
          <w:tcPr>
            <w:tcW w:w="1066" w:type="dxa"/>
            <w:noWrap/>
            <w:vAlign w:val="center"/>
          </w:tcPr>
          <w:p w:rsidR="00B45D1D" w:rsidRPr="008007F0" w:rsidRDefault="00B45D1D" w:rsidP="004254F2">
            <w:pPr>
              <w:rPr>
                <w:color w:val="000000"/>
              </w:rPr>
            </w:pPr>
            <w:r w:rsidRPr="008007F0">
              <w:rPr>
                <w:color w:val="000000"/>
              </w:rPr>
              <w:t>990014.65</w:t>
            </w:r>
          </w:p>
        </w:tc>
        <w:tc>
          <w:tcPr>
            <w:tcW w:w="1166" w:type="dxa"/>
            <w:noWrap/>
            <w:vAlign w:val="center"/>
          </w:tcPr>
          <w:p w:rsidR="00B45D1D" w:rsidRPr="008007F0" w:rsidRDefault="00B45D1D" w:rsidP="004254F2">
            <w:pPr>
              <w:rPr>
                <w:color w:val="000000"/>
              </w:rPr>
            </w:pPr>
            <w:r w:rsidRPr="008007F0">
              <w:rPr>
                <w:color w:val="000000"/>
              </w:rPr>
              <w:t>1735769.28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714</w:t>
            </w:r>
          </w:p>
        </w:tc>
        <w:tc>
          <w:tcPr>
            <w:tcW w:w="1066" w:type="dxa"/>
            <w:noWrap/>
            <w:vAlign w:val="center"/>
          </w:tcPr>
          <w:p w:rsidR="00B45D1D" w:rsidRPr="008007F0" w:rsidRDefault="00B45D1D" w:rsidP="004254F2">
            <w:pPr>
              <w:rPr>
                <w:color w:val="000000"/>
              </w:rPr>
            </w:pPr>
            <w:r w:rsidRPr="008007F0">
              <w:rPr>
                <w:color w:val="000000"/>
              </w:rPr>
              <w:t>990004.21</w:t>
            </w:r>
          </w:p>
        </w:tc>
        <w:tc>
          <w:tcPr>
            <w:tcW w:w="1166" w:type="dxa"/>
            <w:noWrap/>
            <w:vAlign w:val="center"/>
          </w:tcPr>
          <w:p w:rsidR="00B45D1D" w:rsidRPr="008007F0" w:rsidRDefault="00B45D1D" w:rsidP="004254F2">
            <w:pPr>
              <w:rPr>
                <w:color w:val="000000"/>
              </w:rPr>
            </w:pPr>
            <w:r w:rsidRPr="008007F0">
              <w:rPr>
                <w:color w:val="000000"/>
              </w:rPr>
              <w:t>1735773.27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715</w:t>
            </w:r>
          </w:p>
        </w:tc>
        <w:tc>
          <w:tcPr>
            <w:tcW w:w="1066" w:type="dxa"/>
            <w:noWrap/>
            <w:vAlign w:val="center"/>
          </w:tcPr>
          <w:p w:rsidR="00B45D1D" w:rsidRPr="008007F0" w:rsidRDefault="00B45D1D" w:rsidP="004254F2">
            <w:pPr>
              <w:rPr>
                <w:color w:val="000000"/>
              </w:rPr>
            </w:pPr>
            <w:r w:rsidRPr="008007F0">
              <w:rPr>
                <w:color w:val="000000"/>
              </w:rPr>
              <w:t>989975</w:t>
            </w:r>
          </w:p>
        </w:tc>
        <w:tc>
          <w:tcPr>
            <w:tcW w:w="1166" w:type="dxa"/>
            <w:noWrap/>
            <w:vAlign w:val="center"/>
          </w:tcPr>
          <w:p w:rsidR="00B45D1D" w:rsidRPr="008007F0" w:rsidRDefault="00B45D1D" w:rsidP="004254F2">
            <w:pPr>
              <w:rPr>
                <w:color w:val="000000"/>
              </w:rPr>
            </w:pPr>
            <w:r w:rsidRPr="008007F0">
              <w:rPr>
                <w:color w:val="000000"/>
              </w:rPr>
              <w:t>1735695.46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712</w:t>
            </w:r>
          </w:p>
        </w:tc>
        <w:tc>
          <w:tcPr>
            <w:tcW w:w="1066" w:type="dxa"/>
            <w:noWrap/>
            <w:vAlign w:val="center"/>
          </w:tcPr>
          <w:p w:rsidR="00B45D1D" w:rsidRPr="008007F0" w:rsidRDefault="00B45D1D" w:rsidP="004254F2">
            <w:pPr>
              <w:rPr>
                <w:color w:val="000000"/>
              </w:rPr>
            </w:pPr>
            <w:r w:rsidRPr="008007F0">
              <w:rPr>
                <w:color w:val="000000"/>
              </w:rPr>
              <w:t>989985.97</w:t>
            </w:r>
          </w:p>
        </w:tc>
        <w:tc>
          <w:tcPr>
            <w:tcW w:w="1166" w:type="dxa"/>
            <w:noWrap/>
            <w:vAlign w:val="center"/>
          </w:tcPr>
          <w:p w:rsidR="00B45D1D" w:rsidRPr="008007F0" w:rsidRDefault="00B45D1D" w:rsidP="004254F2">
            <w:pPr>
              <w:rPr>
                <w:color w:val="000000"/>
              </w:rPr>
            </w:pPr>
            <w:r w:rsidRPr="008007F0">
              <w:rPr>
                <w:color w:val="000000"/>
              </w:rPr>
              <w:t>1735691.87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42</w:t>
            </w:r>
          </w:p>
          <w:p w:rsidR="00B45D1D" w:rsidRPr="008007F0" w:rsidRDefault="00B45D1D" w:rsidP="004254F2">
            <w:pPr>
              <w:rPr>
                <w:color w:val="000000"/>
              </w:rPr>
            </w:pPr>
            <w:r w:rsidRPr="008007F0">
              <w:rPr>
                <w:color w:val="000000"/>
              </w:rPr>
              <w:t>"86:09:0000000:4542/чзу3"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716</w:t>
            </w:r>
          </w:p>
        </w:tc>
        <w:tc>
          <w:tcPr>
            <w:tcW w:w="1066" w:type="dxa"/>
            <w:noWrap/>
            <w:vAlign w:val="center"/>
          </w:tcPr>
          <w:p w:rsidR="00B45D1D" w:rsidRPr="008007F0" w:rsidRDefault="00B45D1D" w:rsidP="004254F2">
            <w:pPr>
              <w:rPr>
                <w:color w:val="000000"/>
              </w:rPr>
            </w:pPr>
            <w:r w:rsidRPr="008007F0">
              <w:rPr>
                <w:color w:val="000000"/>
              </w:rPr>
              <w:t>996704.05</w:t>
            </w:r>
          </w:p>
        </w:tc>
        <w:tc>
          <w:tcPr>
            <w:tcW w:w="1166" w:type="dxa"/>
            <w:noWrap/>
            <w:vAlign w:val="center"/>
          </w:tcPr>
          <w:p w:rsidR="00B45D1D" w:rsidRPr="008007F0" w:rsidRDefault="00B45D1D" w:rsidP="004254F2">
            <w:pPr>
              <w:rPr>
                <w:color w:val="000000"/>
              </w:rPr>
            </w:pPr>
            <w:r w:rsidRPr="008007F0">
              <w:rPr>
                <w:color w:val="000000"/>
              </w:rPr>
              <w:t>1733084.98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717</w:t>
            </w:r>
          </w:p>
        </w:tc>
        <w:tc>
          <w:tcPr>
            <w:tcW w:w="1066" w:type="dxa"/>
            <w:noWrap/>
            <w:vAlign w:val="center"/>
          </w:tcPr>
          <w:p w:rsidR="00B45D1D" w:rsidRPr="008007F0" w:rsidRDefault="00B45D1D" w:rsidP="004254F2">
            <w:pPr>
              <w:rPr>
                <w:color w:val="000000"/>
              </w:rPr>
            </w:pPr>
            <w:r w:rsidRPr="008007F0">
              <w:rPr>
                <w:color w:val="000000"/>
              </w:rPr>
              <w:t>996731.68</w:t>
            </w:r>
          </w:p>
        </w:tc>
        <w:tc>
          <w:tcPr>
            <w:tcW w:w="1166" w:type="dxa"/>
            <w:noWrap/>
            <w:vAlign w:val="center"/>
          </w:tcPr>
          <w:p w:rsidR="00B45D1D" w:rsidRPr="008007F0" w:rsidRDefault="00B45D1D" w:rsidP="004254F2">
            <w:pPr>
              <w:rPr>
                <w:color w:val="000000"/>
              </w:rPr>
            </w:pPr>
            <w:r w:rsidRPr="008007F0">
              <w:rPr>
                <w:color w:val="000000"/>
              </w:rPr>
              <w:t>1733123.12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718</w:t>
            </w:r>
          </w:p>
        </w:tc>
        <w:tc>
          <w:tcPr>
            <w:tcW w:w="1066" w:type="dxa"/>
            <w:noWrap/>
            <w:vAlign w:val="center"/>
          </w:tcPr>
          <w:p w:rsidR="00B45D1D" w:rsidRPr="008007F0" w:rsidRDefault="00B45D1D" w:rsidP="004254F2">
            <w:pPr>
              <w:rPr>
                <w:color w:val="000000"/>
              </w:rPr>
            </w:pPr>
            <w:r w:rsidRPr="008007F0">
              <w:rPr>
                <w:color w:val="000000"/>
              </w:rPr>
              <w:t>996720.6</w:t>
            </w:r>
          </w:p>
        </w:tc>
        <w:tc>
          <w:tcPr>
            <w:tcW w:w="1166" w:type="dxa"/>
            <w:noWrap/>
            <w:vAlign w:val="center"/>
          </w:tcPr>
          <w:p w:rsidR="00B45D1D" w:rsidRPr="008007F0" w:rsidRDefault="00B45D1D" w:rsidP="004254F2">
            <w:pPr>
              <w:rPr>
                <w:color w:val="000000"/>
              </w:rPr>
            </w:pPr>
            <w:r w:rsidRPr="008007F0">
              <w:rPr>
                <w:color w:val="000000"/>
              </w:rPr>
              <w:t>1733129.08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719</w:t>
            </w:r>
          </w:p>
        </w:tc>
        <w:tc>
          <w:tcPr>
            <w:tcW w:w="1066" w:type="dxa"/>
            <w:noWrap/>
            <w:vAlign w:val="center"/>
          </w:tcPr>
          <w:p w:rsidR="00B45D1D" w:rsidRPr="008007F0" w:rsidRDefault="00B45D1D" w:rsidP="004254F2">
            <w:pPr>
              <w:rPr>
                <w:color w:val="000000"/>
              </w:rPr>
            </w:pPr>
            <w:r w:rsidRPr="008007F0">
              <w:rPr>
                <w:color w:val="000000"/>
              </w:rPr>
              <w:t>996719.66</w:t>
            </w:r>
          </w:p>
        </w:tc>
        <w:tc>
          <w:tcPr>
            <w:tcW w:w="1166" w:type="dxa"/>
            <w:noWrap/>
            <w:vAlign w:val="center"/>
          </w:tcPr>
          <w:p w:rsidR="00B45D1D" w:rsidRPr="008007F0" w:rsidRDefault="00B45D1D" w:rsidP="004254F2">
            <w:pPr>
              <w:rPr>
                <w:color w:val="000000"/>
              </w:rPr>
            </w:pPr>
            <w:r w:rsidRPr="008007F0">
              <w:rPr>
                <w:color w:val="000000"/>
              </w:rPr>
              <w:t>1733127.39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720</w:t>
            </w:r>
          </w:p>
        </w:tc>
        <w:tc>
          <w:tcPr>
            <w:tcW w:w="1066" w:type="dxa"/>
            <w:noWrap/>
            <w:vAlign w:val="center"/>
          </w:tcPr>
          <w:p w:rsidR="00B45D1D" w:rsidRPr="008007F0" w:rsidRDefault="00B45D1D" w:rsidP="004254F2">
            <w:pPr>
              <w:rPr>
                <w:color w:val="000000"/>
              </w:rPr>
            </w:pPr>
            <w:r w:rsidRPr="008007F0">
              <w:rPr>
                <w:color w:val="000000"/>
              </w:rPr>
              <w:t>996715.26</w:t>
            </w:r>
          </w:p>
        </w:tc>
        <w:tc>
          <w:tcPr>
            <w:tcW w:w="1166" w:type="dxa"/>
            <w:noWrap/>
            <w:vAlign w:val="center"/>
          </w:tcPr>
          <w:p w:rsidR="00B45D1D" w:rsidRPr="008007F0" w:rsidRDefault="00B45D1D" w:rsidP="004254F2">
            <w:pPr>
              <w:rPr>
                <w:color w:val="000000"/>
              </w:rPr>
            </w:pPr>
            <w:r w:rsidRPr="008007F0">
              <w:rPr>
                <w:color w:val="000000"/>
              </w:rPr>
              <w:t>1733119.52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721</w:t>
            </w:r>
          </w:p>
        </w:tc>
        <w:tc>
          <w:tcPr>
            <w:tcW w:w="1066" w:type="dxa"/>
            <w:noWrap/>
            <w:vAlign w:val="center"/>
          </w:tcPr>
          <w:p w:rsidR="00B45D1D" w:rsidRPr="008007F0" w:rsidRDefault="00B45D1D" w:rsidP="004254F2">
            <w:pPr>
              <w:rPr>
                <w:color w:val="000000"/>
              </w:rPr>
            </w:pPr>
            <w:r w:rsidRPr="008007F0">
              <w:rPr>
                <w:color w:val="000000"/>
              </w:rPr>
              <w:t>996697.85</w:t>
            </w:r>
          </w:p>
        </w:tc>
        <w:tc>
          <w:tcPr>
            <w:tcW w:w="1166" w:type="dxa"/>
            <w:noWrap/>
            <w:vAlign w:val="center"/>
          </w:tcPr>
          <w:p w:rsidR="00B45D1D" w:rsidRPr="008007F0" w:rsidRDefault="00B45D1D" w:rsidP="004254F2">
            <w:pPr>
              <w:rPr>
                <w:color w:val="000000"/>
              </w:rPr>
            </w:pPr>
            <w:r w:rsidRPr="008007F0">
              <w:rPr>
                <w:color w:val="000000"/>
              </w:rPr>
              <w:t>1733088.42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716</w:t>
            </w:r>
          </w:p>
        </w:tc>
        <w:tc>
          <w:tcPr>
            <w:tcW w:w="1066" w:type="dxa"/>
            <w:noWrap/>
            <w:vAlign w:val="center"/>
          </w:tcPr>
          <w:p w:rsidR="00B45D1D" w:rsidRPr="008007F0" w:rsidRDefault="00B45D1D" w:rsidP="004254F2">
            <w:pPr>
              <w:rPr>
                <w:color w:val="000000"/>
              </w:rPr>
            </w:pPr>
            <w:r w:rsidRPr="008007F0">
              <w:rPr>
                <w:color w:val="000000"/>
              </w:rPr>
              <w:t>996704.05</w:t>
            </w:r>
          </w:p>
        </w:tc>
        <w:tc>
          <w:tcPr>
            <w:tcW w:w="1166" w:type="dxa"/>
            <w:noWrap/>
            <w:vAlign w:val="center"/>
          </w:tcPr>
          <w:p w:rsidR="00B45D1D" w:rsidRPr="008007F0" w:rsidRDefault="00B45D1D" w:rsidP="004254F2">
            <w:pPr>
              <w:rPr>
                <w:color w:val="000000"/>
              </w:rPr>
            </w:pPr>
            <w:r w:rsidRPr="008007F0">
              <w:rPr>
                <w:color w:val="000000"/>
              </w:rPr>
              <w:t>1733084.98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43</w:t>
            </w:r>
          </w:p>
          <w:p w:rsidR="00B45D1D" w:rsidRPr="008007F0" w:rsidRDefault="00B45D1D" w:rsidP="004254F2">
            <w:pPr>
              <w:rPr>
                <w:color w:val="000000"/>
              </w:rPr>
            </w:pPr>
            <w:r w:rsidRPr="008007F0">
              <w:rPr>
                <w:color w:val="000000"/>
              </w:rPr>
              <w:t>"86:09:0000000:4542/чзу8"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722</w:t>
            </w:r>
          </w:p>
        </w:tc>
        <w:tc>
          <w:tcPr>
            <w:tcW w:w="1066" w:type="dxa"/>
            <w:noWrap/>
            <w:vAlign w:val="center"/>
          </w:tcPr>
          <w:p w:rsidR="00B45D1D" w:rsidRPr="008007F0" w:rsidRDefault="00B45D1D" w:rsidP="004254F2">
            <w:pPr>
              <w:rPr>
                <w:color w:val="000000"/>
              </w:rPr>
            </w:pPr>
            <w:r w:rsidRPr="008007F0">
              <w:rPr>
                <w:color w:val="000000"/>
              </w:rPr>
              <w:t>989932.91</w:t>
            </w:r>
          </w:p>
        </w:tc>
        <w:tc>
          <w:tcPr>
            <w:tcW w:w="1166" w:type="dxa"/>
            <w:noWrap/>
            <w:vAlign w:val="center"/>
          </w:tcPr>
          <w:p w:rsidR="00B45D1D" w:rsidRPr="008007F0" w:rsidRDefault="00B45D1D" w:rsidP="004254F2">
            <w:pPr>
              <w:rPr>
                <w:color w:val="000000"/>
              </w:rPr>
            </w:pPr>
            <w:r w:rsidRPr="008007F0">
              <w:rPr>
                <w:color w:val="000000"/>
              </w:rPr>
              <w:t>1735420.97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723</w:t>
            </w:r>
          </w:p>
        </w:tc>
        <w:tc>
          <w:tcPr>
            <w:tcW w:w="1066" w:type="dxa"/>
            <w:noWrap/>
            <w:vAlign w:val="center"/>
          </w:tcPr>
          <w:p w:rsidR="00B45D1D" w:rsidRPr="008007F0" w:rsidRDefault="00B45D1D" w:rsidP="004254F2">
            <w:pPr>
              <w:rPr>
                <w:color w:val="000000"/>
              </w:rPr>
            </w:pPr>
            <w:r w:rsidRPr="008007F0">
              <w:rPr>
                <w:color w:val="000000"/>
              </w:rPr>
              <w:t>989943.92</w:t>
            </w:r>
          </w:p>
        </w:tc>
        <w:tc>
          <w:tcPr>
            <w:tcW w:w="1166" w:type="dxa"/>
            <w:noWrap/>
            <w:vAlign w:val="center"/>
          </w:tcPr>
          <w:p w:rsidR="00B45D1D" w:rsidRPr="008007F0" w:rsidRDefault="00B45D1D" w:rsidP="004254F2">
            <w:pPr>
              <w:rPr>
                <w:color w:val="000000"/>
              </w:rPr>
            </w:pPr>
            <w:r w:rsidRPr="008007F0">
              <w:rPr>
                <w:color w:val="000000"/>
              </w:rPr>
              <w:t>1735503.53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724</w:t>
            </w:r>
          </w:p>
        </w:tc>
        <w:tc>
          <w:tcPr>
            <w:tcW w:w="1066" w:type="dxa"/>
            <w:noWrap/>
            <w:vAlign w:val="center"/>
          </w:tcPr>
          <w:p w:rsidR="00B45D1D" w:rsidRPr="008007F0" w:rsidRDefault="00B45D1D" w:rsidP="004254F2">
            <w:pPr>
              <w:rPr>
                <w:color w:val="000000"/>
              </w:rPr>
            </w:pPr>
            <w:r w:rsidRPr="008007F0">
              <w:rPr>
                <w:color w:val="000000"/>
              </w:rPr>
              <w:t>989937.93</w:t>
            </w:r>
          </w:p>
        </w:tc>
        <w:tc>
          <w:tcPr>
            <w:tcW w:w="1166" w:type="dxa"/>
            <w:noWrap/>
            <w:vAlign w:val="center"/>
          </w:tcPr>
          <w:p w:rsidR="00B45D1D" w:rsidRPr="008007F0" w:rsidRDefault="00B45D1D" w:rsidP="004254F2">
            <w:pPr>
              <w:rPr>
                <w:color w:val="000000"/>
              </w:rPr>
            </w:pPr>
            <w:r w:rsidRPr="008007F0">
              <w:rPr>
                <w:color w:val="000000"/>
              </w:rPr>
              <w:t>1735504.36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725</w:t>
            </w:r>
          </w:p>
        </w:tc>
        <w:tc>
          <w:tcPr>
            <w:tcW w:w="1066" w:type="dxa"/>
            <w:noWrap/>
            <w:vAlign w:val="center"/>
          </w:tcPr>
          <w:p w:rsidR="00B45D1D" w:rsidRPr="008007F0" w:rsidRDefault="00B45D1D" w:rsidP="004254F2">
            <w:pPr>
              <w:rPr>
                <w:color w:val="000000"/>
              </w:rPr>
            </w:pPr>
            <w:r w:rsidRPr="008007F0">
              <w:rPr>
                <w:color w:val="000000"/>
              </w:rPr>
              <w:t>989936.06</w:t>
            </w:r>
          </w:p>
        </w:tc>
        <w:tc>
          <w:tcPr>
            <w:tcW w:w="1166" w:type="dxa"/>
            <w:noWrap/>
            <w:vAlign w:val="center"/>
          </w:tcPr>
          <w:p w:rsidR="00B45D1D" w:rsidRPr="008007F0" w:rsidRDefault="00B45D1D" w:rsidP="004254F2">
            <w:pPr>
              <w:rPr>
                <w:color w:val="000000"/>
              </w:rPr>
            </w:pPr>
            <w:r w:rsidRPr="008007F0">
              <w:rPr>
                <w:color w:val="000000"/>
              </w:rPr>
              <w:t>1735490.84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726</w:t>
            </w:r>
          </w:p>
        </w:tc>
        <w:tc>
          <w:tcPr>
            <w:tcW w:w="1066" w:type="dxa"/>
            <w:noWrap/>
            <w:vAlign w:val="center"/>
          </w:tcPr>
          <w:p w:rsidR="00B45D1D" w:rsidRPr="008007F0" w:rsidRDefault="00B45D1D" w:rsidP="004254F2">
            <w:pPr>
              <w:rPr>
                <w:color w:val="000000"/>
              </w:rPr>
            </w:pPr>
            <w:r w:rsidRPr="008007F0">
              <w:rPr>
                <w:color w:val="000000"/>
              </w:rPr>
              <w:t>989928.78</w:t>
            </w:r>
          </w:p>
        </w:tc>
        <w:tc>
          <w:tcPr>
            <w:tcW w:w="1166" w:type="dxa"/>
            <w:noWrap/>
            <w:vAlign w:val="center"/>
          </w:tcPr>
          <w:p w:rsidR="00B45D1D" w:rsidRPr="008007F0" w:rsidRDefault="00B45D1D" w:rsidP="004254F2">
            <w:pPr>
              <w:rPr>
                <w:color w:val="000000"/>
              </w:rPr>
            </w:pPr>
            <w:r w:rsidRPr="008007F0">
              <w:rPr>
                <w:color w:val="000000"/>
              </w:rPr>
              <w:t>1735421.54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722</w:t>
            </w:r>
          </w:p>
        </w:tc>
        <w:tc>
          <w:tcPr>
            <w:tcW w:w="1066" w:type="dxa"/>
            <w:noWrap/>
            <w:vAlign w:val="center"/>
          </w:tcPr>
          <w:p w:rsidR="00B45D1D" w:rsidRPr="008007F0" w:rsidRDefault="00B45D1D" w:rsidP="004254F2">
            <w:pPr>
              <w:rPr>
                <w:color w:val="000000"/>
              </w:rPr>
            </w:pPr>
            <w:r w:rsidRPr="008007F0">
              <w:rPr>
                <w:color w:val="000000"/>
              </w:rPr>
              <w:t>989932.91</w:t>
            </w:r>
          </w:p>
        </w:tc>
        <w:tc>
          <w:tcPr>
            <w:tcW w:w="1166" w:type="dxa"/>
            <w:noWrap/>
            <w:vAlign w:val="center"/>
          </w:tcPr>
          <w:p w:rsidR="00B45D1D" w:rsidRPr="008007F0" w:rsidRDefault="00B45D1D" w:rsidP="004254F2">
            <w:pPr>
              <w:rPr>
                <w:color w:val="000000"/>
              </w:rPr>
            </w:pPr>
            <w:r w:rsidRPr="008007F0">
              <w:rPr>
                <w:color w:val="000000"/>
              </w:rPr>
              <w:t>1735420.97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44</w:t>
            </w:r>
          </w:p>
          <w:p w:rsidR="00B45D1D" w:rsidRPr="008007F0" w:rsidRDefault="00B45D1D" w:rsidP="004254F2">
            <w:pPr>
              <w:rPr>
                <w:color w:val="000000"/>
                <w:lang w:val="en-US"/>
              </w:rPr>
            </w:pPr>
            <w:r w:rsidRPr="008007F0">
              <w:rPr>
                <w:color w:val="000000"/>
              </w:rPr>
              <w:t>"86:09:0000000:4542/чзу10"</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727</w:t>
            </w:r>
          </w:p>
        </w:tc>
        <w:tc>
          <w:tcPr>
            <w:tcW w:w="1066" w:type="dxa"/>
            <w:noWrap/>
            <w:vAlign w:val="center"/>
          </w:tcPr>
          <w:p w:rsidR="00B45D1D" w:rsidRPr="008007F0" w:rsidRDefault="00B45D1D" w:rsidP="004254F2">
            <w:pPr>
              <w:rPr>
                <w:color w:val="000000"/>
              </w:rPr>
            </w:pPr>
            <w:r w:rsidRPr="008007F0">
              <w:rPr>
                <w:color w:val="000000"/>
              </w:rPr>
              <w:t>987423.71</w:t>
            </w:r>
          </w:p>
        </w:tc>
        <w:tc>
          <w:tcPr>
            <w:tcW w:w="1166" w:type="dxa"/>
            <w:noWrap/>
            <w:vAlign w:val="center"/>
          </w:tcPr>
          <w:p w:rsidR="00B45D1D" w:rsidRPr="008007F0" w:rsidRDefault="00B45D1D" w:rsidP="004254F2">
            <w:pPr>
              <w:rPr>
                <w:color w:val="000000"/>
              </w:rPr>
            </w:pPr>
            <w:r w:rsidRPr="008007F0">
              <w:rPr>
                <w:color w:val="000000"/>
              </w:rPr>
              <w:t>1737857.61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728</w:t>
            </w:r>
          </w:p>
        </w:tc>
        <w:tc>
          <w:tcPr>
            <w:tcW w:w="1066" w:type="dxa"/>
            <w:noWrap/>
            <w:vAlign w:val="center"/>
          </w:tcPr>
          <w:p w:rsidR="00B45D1D" w:rsidRPr="008007F0" w:rsidRDefault="00B45D1D" w:rsidP="004254F2">
            <w:pPr>
              <w:rPr>
                <w:color w:val="000000"/>
              </w:rPr>
            </w:pPr>
            <w:r w:rsidRPr="008007F0">
              <w:rPr>
                <w:color w:val="000000"/>
              </w:rPr>
              <w:t>987424.96</w:t>
            </w:r>
          </w:p>
        </w:tc>
        <w:tc>
          <w:tcPr>
            <w:tcW w:w="1166" w:type="dxa"/>
            <w:noWrap/>
            <w:vAlign w:val="center"/>
          </w:tcPr>
          <w:p w:rsidR="00B45D1D" w:rsidRPr="008007F0" w:rsidRDefault="00B45D1D" w:rsidP="004254F2">
            <w:pPr>
              <w:rPr>
                <w:color w:val="000000"/>
              </w:rPr>
            </w:pPr>
            <w:r w:rsidRPr="008007F0">
              <w:rPr>
                <w:color w:val="000000"/>
              </w:rPr>
              <w:t>1737857.66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729</w:t>
            </w:r>
          </w:p>
        </w:tc>
        <w:tc>
          <w:tcPr>
            <w:tcW w:w="1066" w:type="dxa"/>
            <w:noWrap/>
            <w:vAlign w:val="center"/>
          </w:tcPr>
          <w:p w:rsidR="00B45D1D" w:rsidRPr="008007F0" w:rsidRDefault="00B45D1D" w:rsidP="004254F2">
            <w:pPr>
              <w:rPr>
                <w:color w:val="000000"/>
              </w:rPr>
            </w:pPr>
            <w:r w:rsidRPr="008007F0">
              <w:rPr>
                <w:color w:val="000000"/>
              </w:rPr>
              <w:t>987426.87</w:t>
            </w:r>
          </w:p>
        </w:tc>
        <w:tc>
          <w:tcPr>
            <w:tcW w:w="1166" w:type="dxa"/>
            <w:noWrap/>
            <w:vAlign w:val="center"/>
          </w:tcPr>
          <w:p w:rsidR="00B45D1D" w:rsidRPr="008007F0" w:rsidRDefault="00B45D1D" w:rsidP="004254F2">
            <w:pPr>
              <w:rPr>
                <w:color w:val="000000"/>
              </w:rPr>
            </w:pPr>
            <w:r w:rsidRPr="008007F0">
              <w:rPr>
                <w:color w:val="000000"/>
              </w:rPr>
              <w:t>1737857.75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730</w:t>
            </w:r>
          </w:p>
        </w:tc>
        <w:tc>
          <w:tcPr>
            <w:tcW w:w="1066" w:type="dxa"/>
            <w:noWrap/>
            <w:vAlign w:val="center"/>
          </w:tcPr>
          <w:p w:rsidR="00B45D1D" w:rsidRPr="008007F0" w:rsidRDefault="00B45D1D" w:rsidP="004254F2">
            <w:pPr>
              <w:rPr>
                <w:color w:val="000000"/>
              </w:rPr>
            </w:pPr>
            <w:r w:rsidRPr="008007F0">
              <w:rPr>
                <w:color w:val="000000"/>
              </w:rPr>
              <w:t>987428.7</w:t>
            </w:r>
          </w:p>
        </w:tc>
        <w:tc>
          <w:tcPr>
            <w:tcW w:w="1166" w:type="dxa"/>
            <w:noWrap/>
            <w:vAlign w:val="center"/>
          </w:tcPr>
          <w:p w:rsidR="00B45D1D" w:rsidRPr="008007F0" w:rsidRDefault="00B45D1D" w:rsidP="004254F2">
            <w:pPr>
              <w:rPr>
                <w:color w:val="000000"/>
              </w:rPr>
            </w:pPr>
            <w:r w:rsidRPr="008007F0">
              <w:rPr>
                <w:color w:val="000000"/>
              </w:rPr>
              <w:t>1737857.84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731</w:t>
            </w:r>
          </w:p>
        </w:tc>
        <w:tc>
          <w:tcPr>
            <w:tcW w:w="1066" w:type="dxa"/>
            <w:noWrap/>
            <w:vAlign w:val="center"/>
          </w:tcPr>
          <w:p w:rsidR="00B45D1D" w:rsidRPr="008007F0" w:rsidRDefault="00B45D1D" w:rsidP="004254F2">
            <w:pPr>
              <w:rPr>
                <w:color w:val="000000"/>
              </w:rPr>
            </w:pPr>
            <w:r w:rsidRPr="008007F0">
              <w:rPr>
                <w:color w:val="000000"/>
              </w:rPr>
              <w:t>987427.88</w:t>
            </w:r>
          </w:p>
        </w:tc>
        <w:tc>
          <w:tcPr>
            <w:tcW w:w="1166" w:type="dxa"/>
            <w:noWrap/>
            <w:vAlign w:val="center"/>
          </w:tcPr>
          <w:p w:rsidR="00B45D1D" w:rsidRPr="008007F0" w:rsidRDefault="00B45D1D" w:rsidP="004254F2">
            <w:pPr>
              <w:rPr>
                <w:color w:val="000000"/>
              </w:rPr>
            </w:pPr>
            <w:r w:rsidRPr="008007F0">
              <w:rPr>
                <w:color w:val="000000"/>
              </w:rPr>
              <w:t>1737871.94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732</w:t>
            </w:r>
          </w:p>
        </w:tc>
        <w:tc>
          <w:tcPr>
            <w:tcW w:w="1066" w:type="dxa"/>
            <w:noWrap/>
            <w:vAlign w:val="center"/>
          </w:tcPr>
          <w:p w:rsidR="00B45D1D" w:rsidRPr="008007F0" w:rsidRDefault="00B45D1D" w:rsidP="004254F2">
            <w:pPr>
              <w:rPr>
                <w:color w:val="000000"/>
              </w:rPr>
            </w:pPr>
            <w:r w:rsidRPr="008007F0">
              <w:rPr>
                <w:color w:val="000000"/>
              </w:rPr>
              <w:t>987415.14</w:t>
            </w:r>
          </w:p>
        </w:tc>
        <w:tc>
          <w:tcPr>
            <w:tcW w:w="1166" w:type="dxa"/>
            <w:noWrap/>
            <w:vAlign w:val="center"/>
          </w:tcPr>
          <w:p w:rsidR="00B45D1D" w:rsidRPr="008007F0" w:rsidRDefault="00B45D1D" w:rsidP="004254F2">
            <w:pPr>
              <w:rPr>
                <w:color w:val="000000"/>
              </w:rPr>
            </w:pPr>
            <w:r w:rsidRPr="008007F0">
              <w:rPr>
                <w:color w:val="000000"/>
              </w:rPr>
              <w:t>1737871.1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733</w:t>
            </w:r>
          </w:p>
        </w:tc>
        <w:tc>
          <w:tcPr>
            <w:tcW w:w="1066" w:type="dxa"/>
            <w:noWrap/>
            <w:vAlign w:val="center"/>
          </w:tcPr>
          <w:p w:rsidR="00B45D1D" w:rsidRPr="008007F0" w:rsidRDefault="00B45D1D" w:rsidP="004254F2">
            <w:pPr>
              <w:rPr>
                <w:color w:val="000000"/>
              </w:rPr>
            </w:pPr>
            <w:r w:rsidRPr="008007F0">
              <w:rPr>
                <w:color w:val="000000"/>
              </w:rPr>
              <w:t>987415.03</w:t>
            </w:r>
          </w:p>
        </w:tc>
        <w:tc>
          <w:tcPr>
            <w:tcW w:w="1166" w:type="dxa"/>
            <w:noWrap/>
            <w:vAlign w:val="center"/>
          </w:tcPr>
          <w:p w:rsidR="00B45D1D" w:rsidRPr="008007F0" w:rsidRDefault="00B45D1D" w:rsidP="004254F2">
            <w:pPr>
              <w:rPr>
                <w:color w:val="000000"/>
              </w:rPr>
            </w:pPr>
            <w:r w:rsidRPr="008007F0">
              <w:rPr>
                <w:color w:val="000000"/>
              </w:rPr>
              <w:t>1737871.06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734</w:t>
            </w:r>
          </w:p>
        </w:tc>
        <w:tc>
          <w:tcPr>
            <w:tcW w:w="1066" w:type="dxa"/>
            <w:noWrap/>
            <w:vAlign w:val="center"/>
          </w:tcPr>
          <w:p w:rsidR="00B45D1D" w:rsidRPr="008007F0" w:rsidRDefault="00B45D1D" w:rsidP="004254F2">
            <w:pPr>
              <w:rPr>
                <w:color w:val="000000"/>
              </w:rPr>
            </w:pPr>
            <w:r w:rsidRPr="008007F0">
              <w:rPr>
                <w:color w:val="000000"/>
              </w:rPr>
              <w:t>987414.48</w:t>
            </w:r>
          </w:p>
        </w:tc>
        <w:tc>
          <w:tcPr>
            <w:tcW w:w="1166" w:type="dxa"/>
            <w:noWrap/>
            <w:vAlign w:val="center"/>
          </w:tcPr>
          <w:p w:rsidR="00B45D1D" w:rsidRPr="008007F0" w:rsidRDefault="00B45D1D" w:rsidP="004254F2">
            <w:pPr>
              <w:rPr>
                <w:color w:val="000000"/>
              </w:rPr>
            </w:pPr>
            <w:r w:rsidRPr="008007F0">
              <w:rPr>
                <w:color w:val="000000"/>
              </w:rPr>
              <w:t>1737871.2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735</w:t>
            </w:r>
          </w:p>
        </w:tc>
        <w:tc>
          <w:tcPr>
            <w:tcW w:w="1066" w:type="dxa"/>
            <w:noWrap/>
            <w:vAlign w:val="center"/>
          </w:tcPr>
          <w:p w:rsidR="00B45D1D" w:rsidRPr="008007F0" w:rsidRDefault="00B45D1D" w:rsidP="004254F2">
            <w:pPr>
              <w:rPr>
                <w:color w:val="000000"/>
              </w:rPr>
            </w:pPr>
            <w:r w:rsidRPr="008007F0">
              <w:rPr>
                <w:color w:val="000000"/>
              </w:rPr>
              <w:t>987414.17</w:t>
            </w:r>
          </w:p>
        </w:tc>
        <w:tc>
          <w:tcPr>
            <w:tcW w:w="1166" w:type="dxa"/>
            <w:noWrap/>
            <w:vAlign w:val="center"/>
          </w:tcPr>
          <w:p w:rsidR="00B45D1D" w:rsidRPr="008007F0" w:rsidRDefault="00B45D1D" w:rsidP="004254F2">
            <w:pPr>
              <w:rPr>
                <w:color w:val="000000"/>
              </w:rPr>
            </w:pPr>
            <w:r w:rsidRPr="008007F0">
              <w:rPr>
                <w:color w:val="000000"/>
              </w:rPr>
              <w:t>1737871.61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736</w:t>
            </w:r>
          </w:p>
        </w:tc>
        <w:tc>
          <w:tcPr>
            <w:tcW w:w="1066" w:type="dxa"/>
            <w:noWrap/>
            <w:vAlign w:val="center"/>
          </w:tcPr>
          <w:p w:rsidR="00B45D1D" w:rsidRPr="008007F0" w:rsidRDefault="00B45D1D" w:rsidP="004254F2">
            <w:pPr>
              <w:rPr>
                <w:color w:val="000000"/>
              </w:rPr>
            </w:pPr>
            <w:r w:rsidRPr="008007F0">
              <w:rPr>
                <w:color w:val="000000"/>
              </w:rPr>
              <w:t>987413.98</w:t>
            </w:r>
          </w:p>
        </w:tc>
        <w:tc>
          <w:tcPr>
            <w:tcW w:w="1166" w:type="dxa"/>
            <w:noWrap/>
            <w:vAlign w:val="center"/>
          </w:tcPr>
          <w:p w:rsidR="00B45D1D" w:rsidRPr="008007F0" w:rsidRDefault="00B45D1D" w:rsidP="004254F2">
            <w:pPr>
              <w:rPr>
                <w:color w:val="000000"/>
              </w:rPr>
            </w:pPr>
            <w:r w:rsidRPr="008007F0">
              <w:rPr>
                <w:color w:val="000000"/>
              </w:rPr>
              <w:t>1737872.03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737</w:t>
            </w:r>
          </w:p>
        </w:tc>
        <w:tc>
          <w:tcPr>
            <w:tcW w:w="1066" w:type="dxa"/>
            <w:noWrap/>
            <w:vAlign w:val="center"/>
          </w:tcPr>
          <w:p w:rsidR="00B45D1D" w:rsidRPr="008007F0" w:rsidRDefault="00B45D1D" w:rsidP="004254F2">
            <w:pPr>
              <w:rPr>
                <w:color w:val="000000"/>
              </w:rPr>
            </w:pPr>
            <w:r w:rsidRPr="008007F0">
              <w:rPr>
                <w:color w:val="000000"/>
              </w:rPr>
              <w:t>987413.59</w:t>
            </w:r>
          </w:p>
        </w:tc>
        <w:tc>
          <w:tcPr>
            <w:tcW w:w="1166" w:type="dxa"/>
            <w:noWrap/>
            <w:vAlign w:val="center"/>
          </w:tcPr>
          <w:p w:rsidR="00B45D1D" w:rsidRPr="008007F0" w:rsidRDefault="00B45D1D" w:rsidP="004254F2">
            <w:pPr>
              <w:rPr>
                <w:color w:val="000000"/>
              </w:rPr>
            </w:pPr>
            <w:r w:rsidRPr="008007F0">
              <w:rPr>
                <w:color w:val="000000"/>
              </w:rPr>
              <w:t>1737872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738</w:t>
            </w:r>
          </w:p>
        </w:tc>
        <w:tc>
          <w:tcPr>
            <w:tcW w:w="1066" w:type="dxa"/>
            <w:noWrap/>
            <w:vAlign w:val="center"/>
          </w:tcPr>
          <w:p w:rsidR="00B45D1D" w:rsidRPr="008007F0" w:rsidRDefault="00B45D1D" w:rsidP="004254F2">
            <w:pPr>
              <w:rPr>
                <w:color w:val="000000"/>
              </w:rPr>
            </w:pPr>
            <w:r w:rsidRPr="008007F0">
              <w:rPr>
                <w:color w:val="000000"/>
              </w:rPr>
              <w:t>987412.83</w:t>
            </w:r>
          </w:p>
        </w:tc>
        <w:tc>
          <w:tcPr>
            <w:tcW w:w="1166" w:type="dxa"/>
            <w:noWrap/>
            <w:vAlign w:val="center"/>
          </w:tcPr>
          <w:p w:rsidR="00B45D1D" w:rsidRPr="008007F0" w:rsidRDefault="00B45D1D" w:rsidP="004254F2">
            <w:pPr>
              <w:rPr>
                <w:color w:val="000000"/>
              </w:rPr>
            </w:pPr>
            <w:r w:rsidRPr="008007F0">
              <w:rPr>
                <w:color w:val="000000"/>
              </w:rPr>
              <w:t>1737885.13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739</w:t>
            </w:r>
          </w:p>
        </w:tc>
        <w:tc>
          <w:tcPr>
            <w:tcW w:w="1066" w:type="dxa"/>
            <w:noWrap/>
            <w:vAlign w:val="center"/>
          </w:tcPr>
          <w:p w:rsidR="00B45D1D" w:rsidRPr="008007F0" w:rsidRDefault="00B45D1D" w:rsidP="004254F2">
            <w:pPr>
              <w:rPr>
                <w:color w:val="000000"/>
              </w:rPr>
            </w:pPr>
            <w:r w:rsidRPr="008007F0">
              <w:rPr>
                <w:color w:val="000000"/>
              </w:rPr>
              <w:t>987410.28</w:t>
            </w:r>
          </w:p>
        </w:tc>
        <w:tc>
          <w:tcPr>
            <w:tcW w:w="1166" w:type="dxa"/>
            <w:noWrap/>
            <w:vAlign w:val="center"/>
          </w:tcPr>
          <w:p w:rsidR="00B45D1D" w:rsidRPr="008007F0" w:rsidRDefault="00B45D1D" w:rsidP="004254F2">
            <w:pPr>
              <w:rPr>
                <w:color w:val="000000"/>
              </w:rPr>
            </w:pPr>
            <w:r w:rsidRPr="008007F0">
              <w:rPr>
                <w:color w:val="000000"/>
              </w:rPr>
              <w:t>1737885.01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740</w:t>
            </w:r>
          </w:p>
        </w:tc>
        <w:tc>
          <w:tcPr>
            <w:tcW w:w="1066" w:type="dxa"/>
            <w:noWrap/>
            <w:vAlign w:val="center"/>
          </w:tcPr>
          <w:p w:rsidR="00B45D1D" w:rsidRPr="008007F0" w:rsidRDefault="00B45D1D" w:rsidP="004254F2">
            <w:pPr>
              <w:rPr>
                <w:color w:val="000000"/>
              </w:rPr>
            </w:pPr>
            <w:r w:rsidRPr="008007F0">
              <w:rPr>
                <w:color w:val="000000"/>
              </w:rPr>
              <w:t>987408.26</w:t>
            </w:r>
          </w:p>
        </w:tc>
        <w:tc>
          <w:tcPr>
            <w:tcW w:w="1166" w:type="dxa"/>
            <w:noWrap/>
            <w:vAlign w:val="center"/>
          </w:tcPr>
          <w:p w:rsidR="00B45D1D" w:rsidRPr="008007F0" w:rsidRDefault="00B45D1D" w:rsidP="004254F2">
            <w:pPr>
              <w:rPr>
                <w:color w:val="000000"/>
              </w:rPr>
            </w:pPr>
            <w:r w:rsidRPr="008007F0">
              <w:rPr>
                <w:color w:val="000000"/>
              </w:rPr>
              <w:t>1737884.94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741</w:t>
            </w:r>
          </w:p>
        </w:tc>
        <w:tc>
          <w:tcPr>
            <w:tcW w:w="1066" w:type="dxa"/>
            <w:noWrap/>
            <w:vAlign w:val="center"/>
          </w:tcPr>
          <w:p w:rsidR="00B45D1D" w:rsidRPr="008007F0" w:rsidRDefault="00B45D1D" w:rsidP="004254F2">
            <w:pPr>
              <w:rPr>
                <w:color w:val="000000"/>
              </w:rPr>
            </w:pPr>
            <w:r w:rsidRPr="008007F0">
              <w:rPr>
                <w:color w:val="000000"/>
              </w:rPr>
              <w:t>987407.83</w:t>
            </w:r>
          </w:p>
        </w:tc>
        <w:tc>
          <w:tcPr>
            <w:tcW w:w="1166" w:type="dxa"/>
            <w:noWrap/>
            <w:vAlign w:val="center"/>
          </w:tcPr>
          <w:p w:rsidR="00B45D1D" w:rsidRPr="008007F0" w:rsidRDefault="00B45D1D" w:rsidP="004254F2">
            <w:pPr>
              <w:rPr>
                <w:color w:val="000000"/>
              </w:rPr>
            </w:pPr>
            <w:r w:rsidRPr="008007F0">
              <w:rPr>
                <w:color w:val="000000"/>
              </w:rPr>
              <w:t>1737884.91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742</w:t>
            </w:r>
          </w:p>
        </w:tc>
        <w:tc>
          <w:tcPr>
            <w:tcW w:w="1066" w:type="dxa"/>
            <w:noWrap/>
            <w:vAlign w:val="center"/>
          </w:tcPr>
          <w:p w:rsidR="00B45D1D" w:rsidRPr="008007F0" w:rsidRDefault="00B45D1D" w:rsidP="004254F2">
            <w:pPr>
              <w:rPr>
                <w:color w:val="000000"/>
              </w:rPr>
            </w:pPr>
            <w:r w:rsidRPr="008007F0">
              <w:rPr>
                <w:color w:val="000000"/>
              </w:rPr>
              <w:t>987408.89</w:t>
            </w:r>
          </w:p>
        </w:tc>
        <w:tc>
          <w:tcPr>
            <w:tcW w:w="1166" w:type="dxa"/>
            <w:noWrap/>
            <w:vAlign w:val="center"/>
          </w:tcPr>
          <w:p w:rsidR="00B45D1D" w:rsidRPr="008007F0" w:rsidRDefault="00B45D1D" w:rsidP="004254F2">
            <w:pPr>
              <w:rPr>
                <w:color w:val="000000"/>
              </w:rPr>
            </w:pPr>
            <w:r w:rsidRPr="008007F0">
              <w:rPr>
                <w:color w:val="000000"/>
              </w:rPr>
              <w:t>1737866.72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743</w:t>
            </w:r>
          </w:p>
        </w:tc>
        <w:tc>
          <w:tcPr>
            <w:tcW w:w="1066" w:type="dxa"/>
            <w:noWrap/>
            <w:vAlign w:val="center"/>
          </w:tcPr>
          <w:p w:rsidR="00B45D1D" w:rsidRPr="008007F0" w:rsidRDefault="00B45D1D" w:rsidP="004254F2">
            <w:pPr>
              <w:rPr>
                <w:color w:val="000000"/>
              </w:rPr>
            </w:pPr>
            <w:r w:rsidRPr="008007F0">
              <w:rPr>
                <w:color w:val="000000"/>
              </w:rPr>
              <w:t>987423.13</w:t>
            </w:r>
          </w:p>
        </w:tc>
        <w:tc>
          <w:tcPr>
            <w:tcW w:w="1166" w:type="dxa"/>
            <w:noWrap/>
            <w:vAlign w:val="center"/>
          </w:tcPr>
          <w:p w:rsidR="00B45D1D" w:rsidRPr="008007F0" w:rsidRDefault="00B45D1D" w:rsidP="004254F2">
            <w:pPr>
              <w:rPr>
                <w:color w:val="000000"/>
              </w:rPr>
            </w:pPr>
            <w:r w:rsidRPr="008007F0">
              <w:rPr>
                <w:color w:val="000000"/>
              </w:rPr>
              <w:t>1737867.54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727</w:t>
            </w:r>
          </w:p>
        </w:tc>
        <w:tc>
          <w:tcPr>
            <w:tcW w:w="1066" w:type="dxa"/>
            <w:noWrap/>
            <w:vAlign w:val="center"/>
          </w:tcPr>
          <w:p w:rsidR="00B45D1D" w:rsidRPr="008007F0" w:rsidRDefault="00B45D1D" w:rsidP="004254F2">
            <w:pPr>
              <w:rPr>
                <w:color w:val="000000"/>
              </w:rPr>
            </w:pPr>
            <w:r w:rsidRPr="008007F0">
              <w:rPr>
                <w:color w:val="000000"/>
              </w:rPr>
              <w:t>987423.71</w:t>
            </w:r>
          </w:p>
        </w:tc>
        <w:tc>
          <w:tcPr>
            <w:tcW w:w="1166" w:type="dxa"/>
            <w:noWrap/>
            <w:vAlign w:val="center"/>
          </w:tcPr>
          <w:p w:rsidR="00B45D1D" w:rsidRPr="008007F0" w:rsidRDefault="00B45D1D" w:rsidP="004254F2">
            <w:pPr>
              <w:rPr>
                <w:color w:val="000000"/>
              </w:rPr>
            </w:pPr>
            <w:r w:rsidRPr="008007F0">
              <w:rPr>
                <w:color w:val="000000"/>
              </w:rPr>
              <w:t>1737857.61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45</w:t>
            </w:r>
          </w:p>
          <w:p w:rsidR="00B45D1D" w:rsidRPr="008007F0" w:rsidRDefault="00B45D1D" w:rsidP="004254F2">
            <w:pPr>
              <w:rPr>
                <w:color w:val="000000"/>
              </w:rPr>
            </w:pPr>
            <w:r w:rsidRPr="008007F0">
              <w:rPr>
                <w:color w:val="000000"/>
              </w:rPr>
              <w:t>"86:09:0000000:4542/чзу4"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744</w:t>
            </w:r>
          </w:p>
        </w:tc>
        <w:tc>
          <w:tcPr>
            <w:tcW w:w="1066" w:type="dxa"/>
            <w:noWrap/>
            <w:vAlign w:val="center"/>
          </w:tcPr>
          <w:p w:rsidR="00B45D1D" w:rsidRPr="008007F0" w:rsidRDefault="00B45D1D" w:rsidP="004254F2">
            <w:pPr>
              <w:rPr>
                <w:color w:val="000000"/>
              </w:rPr>
            </w:pPr>
            <w:r w:rsidRPr="008007F0">
              <w:rPr>
                <w:color w:val="000000"/>
              </w:rPr>
              <w:t>991314.32</w:t>
            </w:r>
          </w:p>
        </w:tc>
        <w:tc>
          <w:tcPr>
            <w:tcW w:w="1166" w:type="dxa"/>
            <w:noWrap/>
            <w:vAlign w:val="center"/>
          </w:tcPr>
          <w:p w:rsidR="00B45D1D" w:rsidRPr="008007F0" w:rsidRDefault="00B45D1D" w:rsidP="004254F2">
            <w:pPr>
              <w:rPr>
                <w:color w:val="000000"/>
              </w:rPr>
            </w:pPr>
            <w:r w:rsidRPr="008007F0">
              <w:rPr>
                <w:color w:val="000000"/>
              </w:rPr>
              <w:t>1736148.51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745</w:t>
            </w:r>
          </w:p>
        </w:tc>
        <w:tc>
          <w:tcPr>
            <w:tcW w:w="1066" w:type="dxa"/>
            <w:noWrap/>
            <w:vAlign w:val="center"/>
          </w:tcPr>
          <w:p w:rsidR="00B45D1D" w:rsidRPr="008007F0" w:rsidRDefault="00B45D1D" w:rsidP="004254F2">
            <w:pPr>
              <w:rPr>
                <w:color w:val="000000"/>
              </w:rPr>
            </w:pPr>
            <w:r w:rsidRPr="008007F0">
              <w:rPr>
                <w:color w:val="000000"/>
              </w:rPr>
              <w:t>991319.2</w:t>
            </w:r>
          </w:p>
        </w:tc>
        <w:tc>
          <w:tcPr>
            <w:tcW w:w="1166" w:type="dxa"/>
            <w:noWrap/>
            <w:vAlign w:val="center"/>
          </w:tcPr>
          <w:p w:rsidR="00B45D1D" w:rsidRPr="008007F0" w:rsidRDefault="00B45D1D" w:rsidP="004254F2">
            <w:pPr>
              <w:rPr>
                <w:color w:val="000000"/>
              </w:rPr>
            </w:pPr>
            <w:r w:rsidRPr="008007F0">
              <w:rPr>
                <w:color w:val="000000"/>
              </w:rPr>
              <w:t>1736149.63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746</w:t>
            </w:r>
          </w:p>
        </w:tc>
        <w:tc>
          <w:tcPr>
            <w:tcW w:w="1066" w:type="dxa"/>
            <w:noWrap/>
            <w:vAlign w:val="center"/>
          </w:tcPr>
          <w:p w:rsidR="00B45D1D" w:rsidRPr="008007F0" w:rsidRDefault="00B45D1D" w:rsidP="004254F2">
            <w:pPr>
              <w:rPr>
                <w:color w:val="000000"/>
              </w:rPr>
            </w:pPr>
            <w:r w:rsidRPr="008007F0">
              <w:rPr>
                <w:color w:val="000000"/>
              </w:rPr>
              <w:t>991315.99</w:t>
            </w:r>
          </w:p>
        </w:tc>
        <w:tc>
          <w:tcPr>
            <w:tcW w:w="1166" w:type="dxa"/>
            <w:noWrap/>
            <w:vAlign w:val="center"/>
          </w:tcPr>
          <w:p w:rsidR="00B45D1D" w:rsidRPr="008007F0" w:rsidRDefault="00B45D1D" w:rsidP="004254F2">
            <w:pPr>
              <w:rPr>
                <w:color w:val="000000"/>
              </w:rPr>
            </w:pPr>
            <w:r w:rsidRPr="008007F0">
              <w:rPr>
                <w:color w:val="000000"/>
              </w:rPr>
              <w:t>1736160.9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747</w:t>
            </w:r>
          </w:p>
        </w:tc>
        <w:tc>
          <w:tcPr>
            <w:tcW w:w="1066" w:type="dxa"/>
            <w:noWrap/>
            <w:vAlign w:val="center"/>
          </w:tcPr>
          <w:p w:rsidR="00B45D1D" w:rsidRPr="008007F0" w:rsidRDefault="00B45D1D" w:rsidP="004254F2">
            <w:pPr>
              <w:rPr>
                <w:color w:val="000000"/>
              </w:rPr>
            </w:pPr>
            <w:r w:rsidRPr="008007F0">
              <w:rPr>
                <w:color w:val="000000"/>
              </w:rPr>
              <w:t>991309.92</w:t>
            </w:r>
          </w:p>
        </w:tc>
        <w:tc>
          <w:tcPr>
            <w:tcW w:w="1166" w:type="dxa"/>
            <w:noWrap/>
            <w:vAlign w:val="center"/>
          </w:tcPr>
          <w:p w:rsidR="00B45D1D" w:rsidRPr="008007F0" w:rsidRDefault="00B45D1D" w:rsidP="004254F2">
            <w:pPr>
              <w:rPr>
                <w:color w:val="000000"/>
              </w:rPr>
            </w:pPr>
            <w:r w:rsidRPr="008007F0">
              <w:rPr>
                <w:color w:val="000000"/>
              </w:rPr>
              <w:t>1736175.6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748</w:t>
            </w:r>
          </w:p>
        </w:tc>
        <w:tc>
          <w:tcPr>
            <w:tcW w:w="1066" w:type="dxa"/>
            <w:noWrap/>
            <w:vAlign w:val="center"/>
          </w:tcPr>
          <w:p w:rsidR="00B45D1D" w:rsidRPr="008007F0" w:rsidRDefault="00B45D1D" w:rsidP="004254F2">
            <w:pPr>
              <w:rPr>
                <w:color w:val="000000"/>
              </w:rPr>
            </w:pPr>
            <w:r w:rsidRPr="008007F0">
              <w:rPr>
                <w:color w:val="000000"/>
              </w:rPr>
              <w:t>991307.4</w:t>
            </w:r>
          </w:p>
        </w:tc>
        <w:tc>
          <w:tcPr>
            <w:tcW w:w="1166" w:type="dxa"/>
            <w:noWrap/>
            <w:vAlign w:val="center"/>
          </w:tcPr>
          <w:p w:rsidR="00B45D1D" w:rsidRPr="008007F0" w:rsidRDefault="00B45D1D" w:rsidP="004254F2">
            <w:pPr>
              <w:rPr>
                <w:color w:val="000000"/>
              </w:rPr>
            </w:pPr>
            <w:r w:rsidRPr="008007F0">
              <w:rPr>
                <w:color w:val="000000"/>
              </w:rPr>
              <w:t>1736179.5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749</w:t>
            </w:r>
          </w:p>
        </w:tc>
        <w:tc>
          <w:tcPr>
            <w:tcW w:w="1066" w:type="dxa"/>
            <w:noWrap/>
            <w:vAlign w:val="center"/>
          </w:tcPr>
          <w:p w:rsidR="00B45D1D" w:rsidRPr="008007F0" w:rsidRDefault="00B45D1D" w:rsidP="004254F2">
            <w:pPr>
              <w:rPr>
                <w:color w:val="000000"/>
              </w:rPr>
            </w:pPr>
            <w:r w:rsidRPr="008007F0">
              <w:rPr>
                <w:color w:val="000000"/>
              </w:rPr>
              <w:t>991302.82</w:t>
            </w:r>
          </w:p>
        </w:tc>
        <w:tc>
          <w:tcPr>
            <w:tcW w:w="1166" w:type="dxa"/>
            <w:noWrap/>
            <w:vAlign w:val="center"/>
          </w:tcPr>
          <w:p w:rsidR="00B45D1D" w:rsidRPr="008007F0" w:rsidRDefault="00B45D1D" w:rsidP="004254F2">
            <w:pPr>
              <w:rPr>
                <w:color w:val="000000"/>
              </w:rPr>
            </w:pPr>
            <w:r w:rsidRPr="008007F0">
              <w:rPr>
                <w:color w:val="000000"/>
              </w:rPr>
              <w:t>1736177.37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750</w:t>
            </w:r>
          </w:p>
        </w:tc>
        <w:tc>
          <w:tcPr>
            <w:tcW w:w="1066" w:type="dxa"/>
            <w:noWrap/>
            <w:vAlign w:val="center"/>
          </w:tcPr>
          <w:p w:rsidR="00B45D1D" w:rsidRPr="008007F0" w:rsidRDefault="00B45D1D" w:rsidP="004254F2">
            <w:pPr>
              <w:rPr>
                <w:color w:val="000000"/>
              </w:rPr>
            </w:pPr>
            <w:r w:rsidRPr="008007F0">
              <w:rPr>
                <w:color w:val="000000"/>
              </w:rPr>
              <w:t>991305.47</w:t>
            </w:r>
          </w:p>
        </w:tc>
        <w:tc>
          <w:tcPr>
            <w:tcW w:w="1166" w:type="dxa"/>
            <w:noWrap/>
            <w:vAlign w:val="center"/>
          </w:tcPr>
          <w:p w:rsidR="00B45D1D" w:rsidRPr="008007F0" w:rsidRDefault="00B45D1D" w:rsidP="004254F2">
            <w:pPr>
              <w:rPr>
                <w:color w:val="000000"/>
              </w:rPr>
            </w:pPr>
            <w:r w:rsidRPr="008007F0">
              <w:rPr>
                <w:color w:val="000000"/>
              </w:rPr>
              <w:t>1736173.28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751</w:t>
            </w:r>
          </w:p>
        </w:tc>
        <w:tc>
          <w:tcPr>
            <w:tcW w:w="1066" w:type="dxa"/>
            <w:noWrap/>
            <w:vAlign w:val="center"/>
          </w:tcPr>
          <w:p w:rsidR="00B45D1D" w:rsidRPr="008007F0" w:rsidRDefault="00B45D1D" w:rsidP="004254F2">
            <w:pPr>
              <w:rPr>
                <w:color w:val="000000"/>
              </w:rPr>
            </w:pPr>
            <w:r w:rsidRPr="008007F0">
              <w:rPr>
                <w:color w:val="000000"/>
              </w:rPr>
              <w:t>991311.27</w:t>
            </w:r>
          </w:p>
        </w:tc>
        <w:tc>
          <w:tcPr>
            <w:tcW w:w="1166" w:type="dxa"/>
            <w:noWrap/>
            <w:vAlign w:val="center"/>
          </w:tcPr>
          <w:p w:rsidR="00B45D1D" w:rsidRPr="008007F0" w:rsidRDefault="00B45D1D" w:rsidP="004254F2">
            <w:pPr>
              <w:rPr>
                <w:color w:val="000000"/>
              </w:rPr>
            </w:pPr>
            <w:r w:rsidRPr="008007F0">
              <w:rPr>
                <w:color w:val="000000"/>
              </w:rPr>
              <w:t>1736159.25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744</w:t>
            </w:r>
          </w:p>
        </w:tc>
        <w:tc>
          <w:tcPr>
            <w:tcW w:w="1066" w:type="dxa"/>
            <w:noWrap/>
            <w:vAlign w:val="center"/>
          </w:tcPr>
          <w:p w:rsidR="00B45D1D" w:rsidRPr="008007F0" w:rsidRDefault="00B45D1D" w:rsidP="004254F2">
            <w:pPr>
              <w:rPr>
                <w:color w:val="000000"/>
              </w:rPr>
            </w:pPr>
            <w:r w:rsidRPr="008007F0">
              <w:rPr>
                <w:color w:val="000000"/>
              </w:rPr>
              <w:t>991314.32</w:t>
            </w:r>
          </w:p>
        </w:tc>
        <w:tc>
          <w:tcPr>
            <w:tcW w:w="1166" w:type="dxa"/>
            <w:noWrap/>
            <w:vAlign w:val="center"/>
          </w:tcPr>
          <w:p w:rsidR="00B45D1D" w:rsidRPr="008007F0" w:rsidRDefault="00B45D1D" w:rsidP="004254F2">
            <w:pPr>
              <w:rPr>
                <w:color w:val="000000"/>
              </w:rPr>
            </w:pPr>
            <w:r w:rsidRPr="008007F0">
              <w:rPr>
                <w:color w:val="000000"/>
              </w:rPr>
              <w:t>1736148.51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46(1)</w:t>
            </w:r>
          </w:p>
          <w:p w:rsidR="00B45D1D" w:rsidRPr="008007F0" w:rsidRDefault="00B45D1D" w:rsidP="004254F2">
            <w:pPr>
              <w:rPr>
                <w:color w:val="000000"/>
              </w:rPr>
            </w:pPr>
            <w:r w:rsidRPr="008007F0">
              <w:rPr>
                <w:color w:val="000000"/>
              </w:rPr>
              <w:t>"86:09:0000000:4542/чзу5"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752</w:t>
            </w:r>
          </w:p>
        </w:tc>
        <w:tc>
          <w:tcPr>
            <w:tcW w:w="1066" w:type="dxa"/>
            <w:noWrap/>
            <w:vAlign w:val="center"/>
          </w:tcPr>
          <w:p w:rsidR="00B45D1D" w:rsidRPr="008007F0" w:rsidRDefault="00B45D1D" w:rsidP="004254F2">
            <w:pPr>
              <w:rPr>
                <w:color w:val="000000"/>
              </w:rPr>
            </w:pPr>
            <w:r w:rsidRPr="008007F0">
              <w:rPr>
                <w:color w:val="000000"/>
              </w:rPr>
              <w:t>989590.04</w:t>
            </w:r>
          </w:p>
        </w:tc>
        <w:tc>
          <w:tcPr>
            <w:tcW w:w="1166" w:type="dxa"/>
            <w:noWrap/>
            <w:vAlign w:val="center"/>
          </w:tcPr>
          <w:p w:rsidR="00B45D1D" w:rsidRPr="008007F0" w:rsidRDefault="00B45D1D" w:rsidP="004254F2">
            <w:pPr>
              <w:rPr>
                <w:color w:val="000000"/>
              </w:rPr>
            </w:pPr>
            <w:r w:rsidRPr="008007F0">
              <w:rPr>
                <w:color w:val="000000"/>
              </w:rPr>
              <w:t>1733999.66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753</w:t>
            </w:r>
          </w:p>
        </w:tc>
        <w:tc>
          <w:tcPr>
            <w:tcW w:w="1066" w:type="dxa"/>
            <w:noWrap/>
            <w:vAlign w:val="center"/>
          </w:tcPr>
          <w:p w:rsidR="00B45D1D" w:rsidRPr="008007F0" w:rsidRDefault="00B45D1D" w:rsidP="004254F2">
            <w:pPr>
              <w:rPr>
                <w:color w:val="000000"/>
              </w:rPr>
            </w:pPr>
            <w:r w:rsidRPr="008007F0">
              <w:rPr>
                <w:color w:val="000000"/>
              </w:rPr>
              <w:t>989591.57</w:t>
            </w:r>
          </w:p>
        </w:tc>
        <w:tc>
          <w:tcPr>
            <w:tcW w:w="1166" w:type="dxa"/>
            <w:noWrap/>
            <w:vAlign w:val="center"/>
          </w:tcPr>
          <w:p w:rsidR="00B45D1D" w:rsidRPr="008007F0" w:rsidRDefault="00B45D1D" w:rsidP="004254F2">
            <w:pPr>
              <w:rPr>
                <w:color w:val="000000"/>
              </w:rPr>
            </w:pPr>
            <w:r w:rsidRPr="008007F0">
              <w:rPr>
                <w:color w:val="000000"/>
              </w:rPr>
              <w:t>1734005.22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754</w:t>
            </w:r>
          </w:p>
        </w:tc>
        <w:tc>
          <w:tcPr>
            <w:tcW w:w="1066" w:type="dxa"/>
            <w:noWrap/>
            <w:vAlign w:val="center"/>
          </w:tcPr>
          <w:p w:rsidR="00B45D1D" w:rsidRPr="008007F0" w:rsidRDefault="00B45D1D" w:rsidP="004254F2">
            <w:pPr>
              <w:rPr>
                <w:color w:val="000000"/>
              </w:rPr>
            </w:pPr>
            <w:r w:rsidRPr="008007F0">
              <w:rPr>
                <w:color w:val="000000"/>
              </w:rPr>
              <w:t>989590.03</w:t>
            </w:r>
          </w:p>
        </w:tc>
        <w:tc>
          <w:tcPr>
            <w:tcW w:w="1166" w:type="dxa"/>
            <w:noWrap/>
            <w:vAlign w:val="center"/>
          </w:tcPr>
          <w:p w:rsidR="00B45D1D" w:rsidRPr="008007F0" w:rsidRDefault="00B45D1D" w:rsidP="004254F2">
            <w:pPr>
              <w:rPr>
                <w:color w:val="000000"/>
              </w:rPr>
            </w:pPr>
            <w:r w:rsidRPr="008007F0">
              <w:rPr>
                <w:color w:val="000000"/>
              </w:rPr>
              <w:t>1734016.55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755</w:t>
            </w:r>
          </w:p>
        </w:tc>
        <w:tc>
          <w:tcPr>
            <w:tcW w:w="1066" w:type="dxa"/>
            <w:noWrap/>
            <w:vAlign w:val="center"/>
          </w:tcPr>
          <w:p w:rsidR="00B45D1D" w:rsidRPr="008007F0" w:rsidRDefault="00B45D1D" w:rsidP="004254F2">
            <w:pPr>
              <w:rPr>
                <w:color w:val="000000"/>
              </w:rPr>
            </w:pPr>
            <w:r w:rsidRPr="008007F0">
              <w:rPr>
                <w:color w:val="000000"/>
              </w:rPr>
              <w:t>989588.42</w:t>
            </w:r>
          </w:p>
        </w:tc>
        <w:tc>
          <w:tcPr>
            <w:tcW w:w="1166" w:type="dxa"/>
            <w:noWrap/>
            <w:vAlign w:val="center"/>
          </w:tcPr>
          <w:p w:rsidR="00B45D1D" w:rsidRPr="008007F0" w:rsidRDefault="00B45D1D" w:rsidP="004254F2">
            <w:pPr>
              <w:rPr>
                <w:color w:val="000000"/>
              </w:rPr>
            </w:pPr>
            <w:r w:rsidRPr="008007F0">
              <w:rPr>
                <w:color w:val="000000"/>
              </w:rPr>
              <w:t>1734010.74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752</w:t>
            </w:r>
          </w:p>
        </w:tc>
        <w:tc>
          <w:tcPr>
            <w:tcW w:w="1066" w:type="dxa"/>
            <w:noWrap/>
            <w:vAlign w:val="center"/>
          </w:tcPr>
          <w:p w:rsidR="00B45D1D" w:rsidRPr="008007F0" w:rsidRDefault="00B45D1D" w:rsidP="004254F2">
            <w:pPr>
              <w:rPr>
                <w:color w:val="000000"/>
              </w:rPr>
            </w:pPr>
            <w:r w:rsidRPr="008007F0">
              <w:rPr>
                <w:color w:val="000000"/>
              </w:rPr>
              <w:t>989590.04</w:t>
            </w:r>
          </w:p>
        </w:tc>
        <w:tc>
          <w:tcPr>
            <w:tcW w:w="1166" w:type="dxa"/>
            <w:noWrap/>
            <w:vAlign w:val="center"/>
          </w:tcPr>
          <w:p w:rsidR="00B45D1D" w:rsidRPr="008007F0" w:rsidRDefault="00B45D1D" w:rsidP="004254F2">
            <w:pPr>
              <w:rPr>
                <w:color w:val="000000"/>
              </w:rPr>
            </w:pPr>
            <w:r w:rsidRPr="008007F0">
              <w:rPr>
                <w:color w:val="000000"/>
              </w:rPr>
              <w:t>1733999.66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46(2)</w:t>
            </w:r>
          </w:p>
          <w:p w:rsidR="00B45D1D" w:rsidRPr="008007F0" w:rsidRDefault="00B45D1D" w:rsidP="004254F2">
            <w:pPr>
              <w:rPr>
                <w:color w:val="000000"/>
              </w:rPr>
            </w:pPr>
            <w:r w:rsidRPr="008007F0">
              <w:rPr>
                <w:color w:val="000000"/>
              </w:rPr>
              <w:t>"86:09:0000000:4542/чзу5"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756</w:t>
            </w:r>
          </w:p>
        </w:tc>
        <w:tc>
          <w:tcPr>
            <w:tcW w:w="1066" w:type="dxa"/>
            <w:noWrap/>
            <w:vAlign w:val="center"/>
          </w:tcPr>
          <w:p w:rsidR="00B45D1D" w:rsidRPr="008007F0" w:rsidRDefault="00B45D1D" w:rsidP="004254F2">
            <w:pPr>
              <w:rPr>
                <w:color w:val="000000"/>
              </w:rPr>
            </w:pPr>
            <w:r w:rsidRPr="008007F0">
              <w:rPr>
                <w:color w:val="000000"/>
              </w:rPr>
              <w:t>989585.52</w:t>
            </w:r>
          </w:p>
        </w:tc>
        <w:tc>
          <w:tcPr>
            <w:tcW w:w="1166" w:type="dxa"/>
            <w:noWrap/>
            <w:vAlign w:val="center"/>
          </w:tcPr>
          <w:p w:rsidR="00B45D1D" w:rsidRPr="008007F0" w:rsidRDefault="00B45D1D" w:rsidP="004254F2">
            <w:pPr>
              <w:rPr>
                <w:color w:val="000000"/>
              </w:rPr>
            </w:pPr>
            <w:r w:rsidRPr="008007F0">
              <w:rPr>
                <w:color w:val="000000"/>
              </w:rPr>
              <w:t>1734030.64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757</w:t>
            </w:r>
          </w:p>
        </w:tc>
        <w:tc>
          <w:tcPr>
            <w:tcW w:w="1066" w:type="dxa"/>
            <w:noWrap/>
            <w:vAlign w:val="center"/>
          </w:tcPr>
          <w:p w:rsidR="00B45D1D" w:rsidRPr="008007F0" w:rsidRDefault="00B45D1D" w:rsidP="004254F2">
            <w:pPr>
              <w:rPr>
                <w:color w:val="000000"/>
              </w:rPr>
            </w:pPr>
            <w:r w:rsidRPr="008007F0">
              <w:rPr>
                <w:color w:val="000000"/>
              </w:rPr>
              <w:t>989587.25</w:t>
            </w:r>
          </w:p>
        </w:tc>
        <w:tc>
          <w:tcPr>
            <w:tcW w:w="1166" w:type="dxa"/>
            <w:noWrap/>
            <w:vAlign w:val="center"/>
          </w:tcPr>
          <w:p w:rsidR="00B45D1D" w:rsidRPr="008007F0" w:rsidRDefault="00B45D1D" w:rsidP="004254F2">
            <w:pPr>
              <w:rPr>
                <w:color w:val="000000"/>
              </w:rPr>
            </w:pPr>
            <w:r w:rsidRPr="008007F0">
              <w:rPr>
                <w:color w:val="000000"/>
              </w:rPr>
              <w:t>1734037.05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758</w:t>
            </w:r>
          </w:p>
        </w:tc>
        <w:tc>
          <w:tcPr>
            <w:tcW w:w="1066" w:type="dxa"/>
            <w:noWrap/>
            <w:vAlign w:val="center"/>
          </w:tcPr>
          <w:p w:rsidR="00B45D1D" w:rsidRPr="008007F0" w:rsidRDefault="00B45D1D" w:rsidP="004254F2">
            <w:pPr>
              <w:rPr>
                <w:color w:val="000000"/>
              </w:rPr>
            </w:pPr>
            <w:r w:rsidRPr="008007F0">
              <w:rPr>
                <w:color w:val="000000"/>
              </w:rPr>
              <w:t>989540.49</w:t>
            </w:r>
          </w:p>
        </w:tc>
        <w:tc>
          <w:tcPr>
            <w:tcW w:w="1166" w:type="dxa"/>
            <w:noWrap/>
            <w:vAlign w:val="center"/>
          </w:tcPr>
          <w:p w:rsidR="00B45D1D" w:rsidRPr="008007F0" w:rsidRDefault="00B45D1D" w:rsidP="004254F2">
            <w:pPr>
              <w:rPr>
                <w:color w:val="000000"/>
              </w:rPr>
            </w:pPr>
            <w:r w:rsidRPr="008007F0">
              <w:rPr>
                <w:color w:val="000000"/>
              </w:rPr>
              <w:t>1734381.44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759</w:t>
            </w:r>
          </w:p>
        </w:tc>
        <w:tc>
          <w:tcPr>
            <w:tcW w:w="1066" w:type="dxa"/>
            <w:noWrap/>
            <w:vAlign w:val="center"/>
          </w:tcPr>
          <w:p w:rsidR="00B45D1D" w:rsidRPr="008007F0" w:rsidRDefault="00B45D1D" w:rsidP="004254F2">
            <w:pPr>
              <w:rPr>
                <w:color w:val="000000"/>
              </w:rPr>
            </w:pPr>
            <w:r w:rsidRPr="008007F0">
              <w:rPr>
                <w:color w:val="000000"/>
              </w:rPr>
              <w:t>989539.69</w:t>
            </w:r>
          </w:p>
        </w:tc>
        <w:tc>
          <w:tcPr>
            <w:tcW w:w="1166" w:type="dxa"/>
            <w:noWrap/>
            <w:vAlign w:val="center"/>
          </w:tcPr>
          <w:p w:rsidR="00B45D1D" w:rsidRPr="008007F0" w:rsidRDefault="00B45D1D" w:rsidP="004254F2">
            <w:pPr>
              <w:rPr>
                <w:color w:val="000000"/>
              </w:rPr>
            </w:pPr>
            <w:r w:rsidRPr="008007F0">
              <w:rPr>
                <w:color w:val="000000"/>
              </w:rPr>
              <w:t>1734388.56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760</w:t>
            </w:r>
          </w:p>
        </w:tc>
        <w:tc>
          <w:tcPr>
            <w:tcW w:w="1066" w:type="dxa"/>
            <w:noWrap/>
            <w:vAlign w:val="center"/>
          </w:tcPr>
          <w:p w:rsidR="00B45D1D" w:rsidRPr="008007F0" w:rsidRDefault="00B45D1D" w:rsidP="004254F2">
            <w:pPr>
              <w:rPr>
                <w:color w:val="000000"/>
              </w:rPr>
            </w:pPr>
            <w:r w:rsidRPr="008007F0">
              <w:rPr>
                <w:color w:val="000000"/>
              </w:rPr>
              <w:t>989538.31</w:t>
            </w:r>
          </w:p>
        </w:tc>
        <w:tc>
          <w:tcPr>
            <w:tcW w:w="1166" w:type="dxa"/>
            <w:noWrap/>
            <w:vAlign w:val="center"/>
          </w:tcPr>
          <w:p w:rsidR="00B45D1D" w:rsidRPr="008007F0" w:rsidRDefault="00B45D1D" w:rsidP="004254F2">
            <w:pPr>
              <w:rPr>
                <w:color w:val="000000"/>
              </w:rPr>
            </w:pPr>
            <w:r w:rsidRPr="008007F0">
              <w:rPr>
                <w:color w:val="000000"/>
              </w:rPr>
              <w:t>1734404.46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761</w:t>
            </w:r>
          </w:p>
        </w:tc>
        <w:tc>
          <w:tcPr>
            <w:tcW w:w="1066" w:type="dxa"/>
            <w:noWrap/>
            <w:vAlign w:val="center"/>
          </w:tcPr>
          <w:p w:rsidR="00B45D1D" w:rsidRPr="008007F0" w:rsidRDefault="00B45D1D" w:rsidP="004254F2">
            <w:pPr>
              <w:rPr>
                <w:color w:val="000000"/>
              </w:rPr>
            </w:pPr>
            <w:r w:rsidRPr="008007F0">
              <w:rPr>
                <w:color w:val="000000"/>
              </w:rPr>
              <w:t>989533.42</w:t>
            </w:r>
          </w:p>
        </w:tc>
        <w:tc>
          <w:tcPr>
            <w:tcW w:w="1166" w:type="dxa"/>
            <w:noWrap/>
            <w:vAlign w:val="center"/>
          </w:tcPr>
          <w:p w:rsidR="00B45D1D" w:rsidRPr="008007F0" w:rsidRDefault="00B45D1D" w:rsidP="004254F2">
            <w:pPr>
              <w:rPr>
                <w:color w:val="000000"/>
              </w:rPr>
            </w:pPr>
            <w:r w:rsidRPr="008007F0">
              <w:rPr>
                <w:color w:val="000000"/>
              </w:rPr>
              <w:t>1734402.91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762</w:t>
            </w:r>
          </w:p>
        </w:tc>
        <w:tc>
          <w:tcPr>
            <w:tcW w:w="1066" w:type="dxa"/>
            <w:noWrap/>
            <w:vAlign w:val="center"/>
          </w:tcPr>
          <w:p w:rsidR="00B45D1D" w:rsidRPr="008007F0" w:rsidRDefault="00B45D1D" w:rsidP="004254F2">
            <w:pPr>
              <w:rPr>
                <w:color w:val="000000"/>
              </w:rPr>
            </w:pPr>
            <w:r w:rsidRPr="008007F0">
              <w:rPr>
                <w:color w:val="000000"/>
              </w:rPr>
              <w:t>989534.71</w:t>
            </w:r>
          </w:p>
        </w:tc>
        <w:tc>
          <w:tcPr>
            <w:tcW w:w="1166" w:type="dxa"/>
            <w:noWrap/>
            <w:vAlign w:val="center"/>
          </w:tcPr>
          <w:p w:rsidR="00B45D1D" w:rsidRPr="008007F0" w:rsidRDefault="00B45D1D" w:rsidP="004254F2">
            <w:pPr>
              <w:rPr>
                <w:color w:val="000000"/>
              </w:rPr>
            </w:pPr>
            <w:r w:rsidRPr="008007F0">
              <w:rPr>
                <w:color w:val="000000"/>
              </w:rPr>
              <w:t>1734388.07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763</w:t>
            </w:r>
          </w:p>
        </w:tc>
        <w:tc>
          <w:tcPr>
            <w:tcW w:w="1066" w:type="dxa"/>
            <w:noWrap/>
            <w:vAlign w:val="center"/>
          </w:tcPr>
          <w:p w:rsidR="00B45D1D" w:rsidRPr="008007F0" w:rsidRDefault="00B45D1D" w:rsidP="004254F2">
            <w:pPr>
              <w:rPr>
                <w:color w:val="000000"/>
              </w:rPr>
            </w:pPr>
            <w:r w:rsidRPr="008007F0">
              <w:rPr>
                <w:color w:val="000000"/>
              </w:rPr>
              <w:t>989535.53</w:t>
            </w:r>
          </w:p>
        </w:tc>
        <w:tc>
          <w:tcPr>
            <w:tcW w:w="1166" w:type="dxa"/>
            <w:noWrap/>
            <w:vAlign w:val="center"/>
          </w:tcPr>
          <w:p w:rsidR="00B45D1D" w:rsidRPr="008007F0" w:rsidRDefault="00B45D1D" w:rsidP="004254F2">
            <w:pPr>
              <w:rPr>
                <w:color w:val="000000"/>
              </w:rPr>
            </w:pPr>
            <w:r w:rsidRPr="008007F0">
              <w:rPr>
                <w:color w:val="000000"/>
              </w:rPr>
              <w:t>1734380.83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764</w:t>
            </w:r>
          </w:p>
        </w:tc>
        <w:tc>
          <w:tcPr>
            <w:tcW w:w="1066" w:type="dxa"/>
            <w:noWrap/>
            <w:vAlign w:val="center"/>
          </w:tcPr>
          <w:p w:rsidR="00B45D1D" w:rsidRPr="008007F0" w:rsidRDefault="00B45D1D" w:rsidP="004254F2">
            <w:pPr>
              <w:rPr>
                <w:color w:val="000000"/>
              </w:rPr>
            </w:pPr>
            <w:r w:rsidRPr="008007F0">
              <w:rPr>
                <w:color w:val="000000"/>
              </w:rPr>
              <w:t>989547.44</w:t>
            </w:r>
          </w:p>
        </w:tc>
        <w:tc>
          <w:tcPr>
            <w:tcW w:w="1166" w:type="dxa"/>
            <w:noWrap/>
            <w:vAlign w:val="center"/>
          </w:tcPr>
          <w:p w:rsidR="00B45D1D" w:rsidRPr="008007F0" w:rsidRDefault="00B45D1D" w:rsidP="004254F2">
            <w:pPr>
              <w:rPr>
                <w:color w:val="000000"/>
              </w:rPr>
            </w:pPr>
            <w:r w:rsidRPr="008007F0">
              <w:rPr>
                <w:color w:val="000000"/>
              </w:rPr>
              <w:t>1734293.08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765</w:t>
            </w:r>
          </w:p>
        </w:tc>
        <w:tc>
          <w:tcPr>
            <w:tcW w:w="1066" w:type="dxa"/>
            <w:noWrap/>
            <w:vAlign w:val="center"/>
          </w:tcPr>
          <w:p w:rsidR="00B45D1D" w:rsidRPr="008007F0" w:rsidRDefault="00B45D1D" w:rsidP="004254F2">
            <w:pPr>
              <w:rPr>
                <w:color w:val="000000"/>
              </w:rPr>
            </w:pPr>
            <w:r w:rsidRPr="008007F0">
              <w:rPr>
                <w:color w:val="000000"/>
              </w:rPr>
              <w:t>989561.17</w:t>
            </w:r>
          </w:p>
        </w:tc>
        <w:tc>
          <w:tcPr>
            <w:tcW w:w="1166" w:type="dxa"/>
            <w:noWrap/>
            <w:vAlign w:val="center"/>
          </w:tcPr>
          <w:p w:rsidR="00B45D1D" w:rsidRPr="008007F0" w:rsidRDefault="00B45D1D" w:rsidP="004254F2">
            <w:pPr>
              <w:rPr>
                <w:color w:val="000000"/>
              </w:rPr>
            </w:pPr>
            <w:r w:rsidRPr="008007F0">
              <w:rPr>
                <w:color w:val="000000"/>
              </w:rPr>
              <w:t>1734198.64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766</w:t>
            </w:r>
          </w:p>
        </w:tc>
        <w:tc>
          <w:tcPr>
            <w:tcW w:w="1066" w:type="dxa"/>
            <w:noWrap/>
            <w:vAlign w:val="center"/>
          </w:tcPr>
          <w:p w:rsidR="00B45D1D" w:rsidRPr="008007F0" w:rsidRDefault="00B45D1D" w:rsidP="004254F2">
            <w:pPr>
              <w:rPr>
                <w:color w:val="000000"/>
              </w:rPr>
            </w:pPr>
            <w:r w:rsidRPr="008007F0">
              <w:rPr>
                <w:color w:val="000000"/>
              </w:rPr>
              <w:t>989574.45</w:t>
            </w:r>
          </w:p>
        </w:tc>
        <w:tc>
          <w:tcPr>
            <w:tcW w:w="1166" w:type="dxa"/>
            <w:noWrap/>
            <w:vAlign w:val="center"/>
          </w:tcPr>
          <w:p w:rsidR="00B45D1D" w:rsidRPr="008007F0" w:rsidRDefault="00B45D1D" w:rsidP="004254F2">
            <w:pPr>
              <w:rPr>
                <w:color w:val="000000"/>
              </w:rPr>
            </w:pPr>
            <w:r w:rsidRPr="008007F0">
              <w:rPr>
                <w:color w:val="000000"/>
              </w:rPr>
              <w:t>1734106.53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756</w:t>
            </w:r>
          </w:p>
        </w:tc>
        <w:tc>
          <w:tcPr>
            <w:tcW w:w="1066" w:type="dxa"/>
            <w:noWrap/>
            <w:vAlign w:val="center"/>
          </w:tcPr>
          <w:p w:rsidR="00B45D1D" w:rsidRPr="008007F0" w:rsidRDefault="00B45D1D" w:rsidP="004254F2">
            <w:pPr>
              <w:rPr>
                <w:color w:val="000000"/>
              </w:rPr>
            </w:pPr>
            <w:r w:rsidRPr="008007F0">
              <w:rPr>
                <w:color w:val="000000"/>
              </w:rPr>
              <w:t>989585.52</w:t>
            </w:r>
          </w:p>
        </w:tc>
        <w:tc>
          <w:tcPr>
            <w:tcW w:w="1166" w:type="dxa"/>
            <w:noWrap/>
            <w:vAlign w:val="center"/>
          </w:tcPr>
          <w:p w:rsidR="00B45D1D" w:rsidRPr="008007F0" w:rsidRDefault="00B45D1D" w:rsidP="004254F2">
            <w:pPr>
              <w:rPr>
                <w:color w:val="000000"/>
              </w:rPr>
            </w:pPr>
            <w:r w:rsidRPr="008007F0">
              <w:rPr>
                <w:color w:val="000000"/>
              </w:rPr>
              <w:t>1734030.64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46(3)</w:t>
            </w:r>
          </w:p>
          <w:p w:rsidR="00B45D1D" w:rsidRPr="008007F0" w:rsidRDefault="00B45D1D" w:rsidP="004254F2">
            <w:pPr>
              <w:rPr>
                <w:color w:val="000000"/>
              </w:rPr>
            </w:pPr>
            <w:r w:rsidRPr="008007F0">
              <w:rPr>
                <w:color w:val="000000"/>
              </w:rPr>
              <w:t>"86:09:0000000:4542/чзу5"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767</w:t>
            </w:r>
          </w:p>
        </w:tc>
        <w:tc>
          <w:tcPr>
            <w:tcW w:w="1066" w:type="dxa"/>
            <w:noWrap/>
            <w:vAlign w:val="center"/>
          </w:tcPr>
          <w:p w:rsidR="00B45D1D" w:rsidRPr="008007F0" w:rsidRDefault="00B45D1D" w:rsidP="004254F2">
            <w:pPr>
              <w:rPr>
                <w:color w:val="000000"/>
              </w:rPr>
            </w:pPr>
            <w:r w:rsidRPr="008007F0">
              <w:rPr>
                <w:color w:val="000000"/>
              </w:rPr>
              <w:t>989530.57</w:t>
            </w:r>
          </w:p>
        </w:tc>
        <w:tc>
          <w:tcPr>
            <w:tcW w:w="1166" w:type="dxa"/>
            <w:noWrap/>
            <w:vAlign w:val="center"/>
          </w:tcPr>
          <w:p w:rsidR="00B45D1D" w:rsidRPr="008007F0" w:rsidRDefault="00B45D1D" w:rsidP="004254F2">
            <w:pPr>
              <w:rPr>
                <w:color w:val="000000"/>
              </w:rPr>
            </w:pPr>
            <w:r w:rsidRPr="008007F0">
              <w:rPr>
                <w:color w:val="000000"/>
              </w:rPr>
              <w:t>1734435.59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768</w:t>
            </w:r>
          </w:p>
        </w:tc>
        <w:tc>
          <w:tcPr>
            <w:tcW w:w="1066" w:type="dxa"/>
            <w:noWrap/>
            <w:vAlign w:val="center"/>
          </w:tcPr>
          <w:p w:rsidR="00B45D1D" w:rsidRPr="008007F0" w:rsidRDefault="00B45D1D" w:rsidP="004254F2">
            <w:pPr>
              <w:rPr>
                <w:color w:val="000000"/>
              </w:rPr>
            </w:pPr>
            <w:r w:rsidRPr="008007F0">
              <w:rPr>
                <w:color w:val="000000"/>
              </w:rPr>
              <w:t>989535.46</w:t>
            </w:r>
          </w:p>
        </w:tc>
        <w:tc>
          <w:tcPr>
            <w:tcW w:w="1166" w:type="dxa"/>
            <w:noWrap/>
            <w:vAlign w:val="center"/>
          </w:tcPr>
          <w:p w:rsidR="00B45D1D" w:rsidRPr="008007F0" w:rsidRDefault="00B45D1D" w:rsidP="004254F2">
            <w:pPr>
              <w:rPr>
                <w:color w:val="000000"/>
              </w:rPr>
            </w:pPr>
            <w:r w:rsidRPr="008007F0">
              <w:rPr>
                <w:color w:val="000000"/>
              </w:rPr>
              <w:t>1734437.14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769</w:t>
            </w:r>
          </w:p>
        </w:tc>
        <w:tc>
          <w:tcPr>
            <w:tcW w:w="1066" w:type="dxa"/>
            <w:noWrap/>
            <w:vAlign w:val="center"/>
          </w:tcPr>
          <w:p w:rsidR="00B45D1D" w:rsidRPr="008007F0" w:rsidRDefault="00B45D1D" w:rsidP="004254F2">
            <w:pPr>
              <w:rPr>
                <w:color w:val="000000"/>
              </w:rPr>
            </w:pPr>
            <w:r w:rsidRPr="008007F0">
              <w:rPr>
                <w:color w:val="000000"/>
              </w:rPr>
              <w:t>989533.42</w:t>
            </w:r>
          </w:p>
        </w:tc>
        <w:tc>
          <w:tcPr>
            <w:tcW w:w="1166" w:type="dxa"/>
            <w:noWrap/>
            <w:vAlign w:val="center"/>
          </w:tcPr>
          <w:p w:rsidR="00B45D1D" w:rsidRPr="008007F0" w:rsidRDefault="00B45D1D" w:rsidP="004254F2">
            <w:pPr>
              <w:rPr>
                <w:color w:val="000000"/>
              </w:rPr>
            </w:pPr>
            <w:r w:rsidRPr="008007F0">
              <w:rPr>
                <w:color w:val="000000"/>
              </w:rPr>
              <w:t>1734460.64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770</w:t>
            </w:r>
          </w:p>
        </w:tc>
        <w:tc>
          <w:tcPr>
            <w:tcW w:w="1066" w:type="dxa"/>
            <w:noWrap/>
            <w:vAlign w:val="center"/>
          </w:tcPr>
          <w:p w:rsidR="00B45D1D" w:rsidRPr="008007F0" w:rsidRDefault="00B45D1D" w:rsidP="004254F2">
            <w:pPr>
              <w:rPr>
                <w:color w:val="000000"/>
              </w:rPr>
            </w:pPr>
            <w:r w:rsidRPr="008007F0">
              <w:rPr>
                <w:color w:val="000000"/>
              </w:rPr>
              <w:t>989538.53</w:t>
            </w:r>
          </w:p>
        </w:tc>
        <w:tc>
          <w:tcPr>
            <w:tcW w:w="1166" w:type="dxa"/>
            <w:noWrap/>
            <w:vAlign w:val="center"/>
          </w:tcPr>
          <w:p w:rsidR="00B45D1D" w:rsidRPr="008007F0" w:rsidRDefault="00B45D1D" w:rsidP="004254F2">
            <w:pPr>
              <w:rPr>
                <w:color w:val="000000"/>
              </w:rPr>
            </w:pPr>
            <w:r w:rsidRPr="008007F0">
              <w:rPr>
                <w:color w:val="000000"/>
              </w:rPr>
              <w:t>1734462.5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771</w:t>
            </w:r>
          </w:p>
        </w:tc>
        <w:tc>
          <w:tcPr>
            <w:tcW w:w="1066" w:type="dxa"/>
            <w:noWrap/>
            <w:vAlign w:val="center"/>
          </w:tcPr>
          <w:p w:rsidR="00B45D1D" w:rsidRPr="008007F0" w:rsidRDefault="00B45D1D" w:rsidP="004254F2">
            <w:pPr>
              <w:rPr>
                <w:color w:val="000000"/>
              </w:rPr>
            </w:pPr>
            <w:r w:rsidRPr="008007F0">
              <w:rPr>
                <w:color w:val="000000"/>
              </w:rPr>
              <w:t>989537.93</w:t>
            </w:r>
          </w:p>
        </w:tc>
        <w:tc>
          <w:tcPr>
            <w:tcW w:w="1166" w:type="dxa"/>
            <w:noWrap/>
            <w:vAlign w:val="center"/>
          </w:tcPr>
          <w:p w:rsidR="00B45D1D" w:rsidRPr="008007F0" w:rsidRDefault="00B45D1D" w:rsidP="004254F2">
            <w:pPr>
              <w:rPr>
                <w:color w:val="000000"/>
              </w:rPr>
            </w:pPr>
            <w:r w:rsidRPr="008007F0">
              <w:rPr>
                <w:color w:val="000000"/>
              </w:rPr>
              <w:t>1734467.6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772</w:t>
            </w:r>
          </w:p>
        </w:tc>
        <w:tc>
          <w:tcPr>
            <w:tcW w:w="1066" w:type="dxa"/>
            <w:noWrap/>
            <w:vAlign w:val="center"/>
          </w:tcPr>
          <w:p w:rsidR="00B45D1D" w:rsidRPr="008007F0" w:rsidRDefault="00B45D1D" w:rsidP="004254F2">
            <w:pPr>
              <w:rPr>
                <w:color w:val="000000"/>
              </w:rPr>
            </w:pPr>
            <w:r w:rsidRPr="008007F0">
              <w:rPr>
                <w:color w:val="000000"/>
              </w:rPr>
              <w:t>989528.29</w:t>
            </w:r>
          </w:p>
        </w:tc>
        <w:tc>
          <w:tcPr>
            <w:tcW w:w="1166" w:type="dxa"/>
            <w:noWrap/>
            <w:vAlign w:val="center"/>
          </w:tcPr>
          <w:p w:rsidR="00B45D1D" w:rsidRPr="008007F0" w:rsidRDefault="00B45D1D" w:rsidP="004254F2">
            <w:pPr>
              <w:rPr>
                <w:color w:val="000000"/>
              </w:rPr>
            </w:pPr>
            <w:r w:rsidRPr="008007F0">
              <w:rPr>
                <w:color w:val="000000"/>
              </w:rPr>
              <w:t>1734464.09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773</w:t>
            </w:r>
          </w:p>
        </w:tc>
        <w:tc>
          <w:tcPr>
            <w:tcW w:w="1066" w:type="dxa"/>
            <w:noWrap/>
            <w:vAlign w:val="center"/>
          </w:tcPr>
          <w:p w:rsidR="00B45D1D" w:rsidRPr="008007F0" w:rsidRDefault="00B45D1D" w:rsidP="004254F2">
            <w:pPr>
              <w:rPr>
                <w:color w:val="000000"/>
              </w:rPr>
            </w:pPr>
            <w:r w:rsidRPr="008007F0">
              <w:rPr>
                <w:color w:val="000000"/>
              </w:rPr>
              <w:t>989528.12</w:t>
            </w:r>
          </w:p>
        </w:tc>
        <w:tc>
          <w:tcPr>
            <w:tcW w:w="1166" w:type="dxa"/>
            <w:noWrap/>
            <w:vAlign w:val="center"/>
          </w:tcPr>
          <w:p w:rsidR="00B45D1D" w:rsidRPr="008007F0" w:rsidRDefault="00B45D1D" w:rsidP="004254F2">
            <w:pPr>
              <w:rPr>
                <w:color w:val="000000"/>
              </w:rPr>
            </w:pPr>
            <w:r w:rsidRPr="008007F0">
              <w:rPr>
                <w:color w:val="000000"/>
              </w:rPr>
              <w:t>1734463.8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767</w:t>
            </w:r>
          </w:p>
        </w:tc>
        <w:tc>
          <w:tcPr>
            <w:tcW w:w="1066" w:type="dxa"/>
            <w:noWrap/>
            <w:vAlign w:val="center"/>
          </w:tcPr>
          <w:p w:rsidR="00B45D1D" w:rsidRPr="008007F0" w:rsidRDefault="00B45D1D" w:rsidP="004254F2">
            <w:pPr>
              <w:rPr>
                <w:color w:val="000000"/>
              </w:rPr>
            </w:pPr>
            <w:r w:rsidRPr="008007F0">
              <w:rPr>
                <w:color w:val="000000"/>
              </w:rPr>
              <w:t>989530.57</w:t>
            </w:r>
          </w:p>
        </w:tc>
        <w:tc>
          <w:tcPr>
            <w:tcW w:w="1166" w:type="dxa"/>
            <w:noWrap/>
            <w:vAlign w:val="center"/>
          </w:tcPr>
          <w:p w:rsidR="00B45D1D" w:rsidRPr="008007F0" w:rsidRDefault="00B45D1D" w:rsidP="004254F2">
            <w:pPr>
              <w:rPr>
                <w:color w:val="000000"/>
              </w:rPr>
            </w:pPr>
            <w:r w:rsidRPr="008007F0">
              <w:rPr>
                <w:color w:val="000000"/>
              </w:rPr>
              <w:t>1734435.59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46(4)</w:t>
            </w:r>
          </w:p>
          <w:p w:rsidR="00B45D1D" w:rsidRPr="008007F0" w:rsidRDefault="00B45D1D" w:rsidP="004254F2">
            <w:pPr>
              <w:rPr>
                <w:color w:val="000000"/>
              </w:rPr>
            </w:pPr>
            <w:r w:rsidRPr="008007F0">
              <w:rPr>
                <w:color w:val="000000"/>
              </w:rPr>
              <w:t>"86:09:0000000:4542/чзу5"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774</w:t>
            </w:r>
          </w:p>
        </w:tc>
        <w:tc>
          <w:tcPr>
            <w:tcW w:w="1066" w:type="dxa"/>
            <w:noWrap/>
            <w:vAlign w:val="center"/>
          </w:tcPr>
          <w:p w:rsidR="00B45D1D" w:rsidRPr="008007F0" w:rsidRDefault="00B45D1D" w:rsidP="004254F2">
            <w:pPr>
              <w:rPr>
                <w:color w:val="000000"/>
              </w:rPr>
            </w:pPr>
            <w:r w:rsidRPr="008007F0">
              <w:rPr>
                <w:color w:val="000000"/>
              </w:rPr>
              <w:t>989597.85</w:t>
            </w:r>
          </w:p>
        </w:tc>
        <w:tc>
          <w:tcPr>
            <w:tcW w:w="1166" w:type="dxa"/>
            <w:noWrap/>
            <w:vAlign w:val="center"/>
          </w:tcPr>
          <w:p w:rsidR="00B45D1D" w:rsidRPr="008007F0" w:rsidRDefault="00B45D1D" w:rsidP="004254F2">
            <w:pPr>
              <w:rPr>
                <w:color w:val="000000"/>
              </w:rPr>
            </w:pPr>
            <w:r w:rsidRPr="008007F0">
              <w:rPr>
                <w:color w:val="000000"/>
              </w:rPr>
              <w:t>1733958.91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775</w:t>
            </w:r>
          </w:p>
        </w:tc>
        <w:tc>
          <w:tcPr>
            <w:tcW w:w="1066" w:type="dxa"/>
            <w:noWrap/>
            <w:vAlign w:val="center"/>
          </w:tcPr>
          <w:p w:rsidR="00B45D1D" w:rsidRPr="008007F0" w:rsidRDefault="00B45D1D" w:rsidP="004254F2">
            <w:pPr>
              <w:rPr>
                <w:color w:val="000000"/>
              </w:rPr>
            </w:pPr>
            <w:r w:rsidRPr="008007F0">
              <w:rPr>
                <w:color w:val="000000"/>
              </w:rPr>
              <w:t>989592.86</w:t>
            </w:r>
          </w:p>
        </w:tc>
        <w:tc>
          <w:tcPr>
            <w:tcW w:w="1166" w:type="dxa"/>
            <w:noWrap/>
            <w:vAlign w:val="center"/>
          </w:tcPr>
          <w:p w:rsidR="00B45D1D" w:rsidRPr="008007F0" w:rsidRDefault="00B45D1D" w:rsidP="004254F2">
            <w:pPr>
              <w:rPr>
                <w:color w:val="000000"/>
              </w:rPr>
            </w:pPr>
            <w:r w:rsidRPr="008007F0">
              <w:rPr>
                <w:color w:val="000000"/>
              </w:rPr>
              <w:t>1733958.55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776</w:t>
            </w:r>
          </w:p>
        </w:tc>
        <w:tc>
          <w:tcPr>
            <w:tcW w:w="1066" w:type="dxa"/>
            <w:noWrap/>
            <w:vAlign w:val="center"/>
          </w:tcPr>
          <w:p w:rsidR="00B45D1D" w:rsidRPr="008007F0" w:rsidRDefault="00B45D1D" w:rsidP="004254F2">
            <w:pPr>
              <w:rPr>
                <w:color w:val="000000"/>
              </w:rPr>
            </w:pPr>
            <w:r w:rsidRPr="008007F0">
              <w:rPr>
                <w:color w:val="000000"/>
              </w:rPr>
              <w:t>989595.5</w:t>
            </w:r>
          </w:p>
        </w:tc>
        <w:tc>
          <w:tcPr>
            <w:tcW w:w="1166" w:type="dxa"/>
            <w:noWrap/>
            <w:vAlign w:val="center"/>
          </w:tcPr>
          <w:p w:rsidR="00B45D1D" w:rsidRPr="008007F0" w:rsidRDefault="00B45D1D" w:rsidP="004254F2">
            <w:pPr>
              <w:rPr>
                <w:color w:val="000000"/>
              </w:rPr>
            </w:pPr>
            <w:r w:rsidRPr="008007F0">
              <w:rPr>
                <w:color w:val="000000"/>
              </w:rPr>
              <w:t>1733939.1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777</w:t>
            </w:r>
          </w:p>
        </w:tc>
        <w:tc>
          <w:tcPr>
            <w:tcW w:w="1066" w:type="dxa"/>
            <w:noWrap/>
            <w:vAlign w:val="center"/>
          </w:tcPr>
          <w:p w:rsidR="00B45D1D" w:rsidRPr="008007F0" w:rsidRDefault="00B45D1D" w:rsidP="004254F2">
            <w:pPr>
              <w:rPr>
                <w:color w:val="000000"/>
              </w:rPr>
            </w:pPr>
            <w:r w:rsidRPr="008007F0">
              <w:rPr>
                <w:color w:val="000000"/>
              </w:rPr>
              <w:t>989594.79</w:t>
            </w:r>
          </w:p>
        </w:tc>
        <w:tc>
          <w:tcPr>
            <w:tcW w:w="1166" w:type="dxa"/>
            <w:noWrap/>
            <w:vAlign w:val="center"/>
          </w:tcPr>
          <w:p w:rsidR="00B45D1D" w:rsidRPr="008007F0" w:rsidRDefault="00B45D1D" w:rsidP="004254F2">
            <w:pPr>
              <w:rPr>
                <w:color w:val="000000"/>
              </w:rPr>
            </w:pPr>
            <w:r w:rsidRPr="008007F0">
              <w:rPr>
                <w:color w:val="000000"/>
              </w:rPr>
              <w:t>1733938.55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778</w:t>
            </w:r>
          </w:p>
        </w:tc>
        <w:tc>
          <w:tcPr>
            <w:tcW w:w="1066" w:type="dxa"/>
            <w:noWrap/>
            <w:vAlign w:val="center"/>
          </w:tcPr>
          <w:p w:rsidR="00B45D1D" w:rsidRPr="008007F0" w:rsidRDefault="00B45D1D" w:rsidP="004254F2">
            <w:pPr>
              <w:rPr>
                <w:color w:val="000000"/>
              </w:rPr>
            </w:pPr>
            <w:r w:rsidRPr="008007F0">
              <w:rPr>
                <w:color w:val="000000"/>
              </w:rPr>
              <w:t>989597.15</w:t>
            </w:r>
          </w:p>
        </w:tc>
        <w:tc>
          <w:tcPr>
            <w:tcW w:w="1166" w:type="dxa"/>
            <w:noWrap/>
            <w:vAlign w:val="center"/>
          </w:tcPr>
          <w:p w:rsidR="00B45D1D" w:rsidRPr="008007F0" w:rsidRDefault="00B45D1D" w:rsidP="004254F2">
            <w:pPr>
              <w:rPr>
                <w:color w:val="000000"/>
              </w:rPr>
            </w:pPr>
            <w:r w:rsidRPr="008007F0">
              <w:rPr>
                <w:color w:val="000000"/>
              </w:rPr>
              <w:t>1733934.05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779</w:t>
            </w:r>
          </w:p>
        </w:tc>
        <w:tc>
          <w:tcPr>
            <w:tcW w:w="1066" w:type="dxa"/>
            <w:noWrap/>
            <w:vAlign w:val="center"/>
          </w:tcPr>
          <w:p w:rsidR="00B45D1D" w:rsidRPr="008007F0" w:rsidRDefault="00B45D1D" w:rsidP="004254F2">
            <w:pPr>
              <w:rPr>
                <w:color w:val="000000"/>
              </w:rPr>
            </w:pPr>
            <w:r w:rsidRPr="008007F0">
              <w:rPr>
                <w:color w:val="000000"/>
              </w:rPr>
              <w:t>989600.84</w:t>
            </w:r>
          </w:p>
        </w:tc>
        <w:tc>
          <w:tcPr>
            <w:tcW w:w="1166" w:type="dxa"/>
            <w:noWrap/>
            <w:vAlign w:val="center"/>
          </w:tcPr>
          <w:p w:rsidR="00B45D1D" w:rsidRPr="008007F0" w:rsidRDefault="00B45D1D" w:rsidP="004254F2">
            <w:pPr>
              <w:rPr>
                <w:color w:val="000000"/>
              </w:rPr>
            </w:pPr>
            <w:r w:rsidRPr="008007F0">
              <w:rPr>
                <w:color w:val="000000"/>
              </w:rPr>
              <w:t>1733936.9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774</w:t>
            </w:r>
          </w:p>
        </w:tc>
        <w:tc>
          <w:tcPr>
            <w:tcW w:w="1066" w:type="dxa"/>
            <w:noWrap/>
            <w:vAlign w:val="center"/>
          </w:tcPr>
          <w:p w:rsidR="00B45D1D" w:rsidRPr="008007F0" w:rsidRDefault="00B45D1D" w:rsidP="004254F2">
            <w:pPr>
              <w:rPr>
                <w:color w:val="000000"/>
              </w:rPr>
            </w:pPr>
            <w:r w:rsidRPr="008007F0">
              <w:rPr>
                <w:color w:val="000000"/>
              </w:rPr>
              <w:t>989597.85</w:t>
            </w:r>
          </w:p>
        </w:tc>
        <w:tc>
          <w:tcPr>
            <w:tcW w:w="1166" w:type="dxa"/>
            <w:noWrap/>
            <w:vAlign w:val="center"/>
          </w:tcPr>
          <w:p w:rsidR="00B45D1D" w:rsidRPr="008007F0" w:rsidRDefault="00B45D1D" w:rsidP="004254F2">
            <w:pPr>
              <w:rPr>
                <w:color w:val="000000"/>
              </w:rPr>
            </w:pPr>
            <w:r w:rsidRPr="008007F0">
              <w:rPr>
                <w:color w:val="000000"/>
              </w:rPr>
              <w:t>1733958.91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46(5)</w:t>
            </w:r>
          </w:p>
          <w:p w:rsidR="00B45D1D" w:rsidRPr="008007F0" w:rsidRDefault="00B45D1D" w:rsidP="004254F2">
            <w:pPr>
              <w:rPr>
                <w:color w:val="000000"/>
              </w:rPr>
            </w:pPr>
            <w:r w:rsidRPr="008007F0">
              <w:rPr>
                <w:color w:val="000000"/>
              </w:rPr>
              <w:t>"86:09:0000000:4542/чзу5"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780</w:t>
            </w:r>
          </w:p>
        </w:tc>
        <w:tc>
          <w:tcPr>
            <w:tcW w:w="1066" w:type="dxa"/>
            <w:noWrap/>
            <w:vAlign w:val="center"/>
          </w:tcPr>
          <w:p w:rsidR="00B45D1D" w:rsidRPr="008007F0" w:rsidRDefault="00B45D1D" w:rsidP="004254F2">
            <w:pPr>
              <w:rPr>
                <w:color w:val="000000"/>
              </w:rPr>
            </w:pPr>
            <w:r w:rsidRPr="008007F0">
              <w:rPr>
                <w:color w:val="000000"/>
              </w:rPr>
              <w:t>989562.75</w:t>
            </w:r>
          </w:p>
        </w:tc>
        <w:tc>
          <w:tcPr>
            <w:tcW w:w="1166" w:type="dxa"/>
            <w:noWrap/>
            <w:vAlign w:val="center"/>
          </w:tcPr>
          <w:p w:rsidR="00B45D1D" w:rsidRPr="008007F0" w:rsidRDefault="00B45D1D" w:rsidP="004254F2">
            <w:pPr>
              <w:rPr>
                <w:color w:val="000000"/>
              </w:rPr>
            </w:pPr>
            <w:r w:rsidRPr="008007F0">
              <w:rPr>
                <w:color w:val="000000"/>
              </w:rPr>
              <w:t>1734476.62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781</w:t>
            </w:r>
          </w:p>
        </w:tc>
        <w:tc>
          <w:tcPr>
            <w:tcW w:w="1066" w:type="dxa"/>
            <w:noWrap/>
            <w:vAlign w:val="center"/>
          </w:tcPr>
          <w:p w:rsidR="00B45D1D" w:rsidRPr="008007F0" w:rsidRDefault="00B45D1D" w:rsidP="004254F2">
            <w:pPr>
              <w:rPr>
                <w:color w:val="000000"/>
              </w:rPr>
            </w:pPr>
            <w:r w:rsidRPr="008007F0">
              <w:rPr>
                <w:color w:val="000000"/>
              </w:rPr>
              <w:t>989563.36</w:t>
            </w:r>
          </w:p>
        </w:tc>
        <w:tc>
          <w:tcPr>
            <w:tcW w:w="1166" w:type="dxa"/>
            <w:noWrap/>
            <w:vAlign w:val="center"/>
          </w:tcPr>
          <w:p w:rsidR="00B45D1D" w:rsidRPr="008007F0" w:rsidRDefault="00B45D1D" w:rsidP="004254F2">
            <w:pPr>
              <w:rPr>
                <w:color w:val="000000"/>
              </w:rPr>
            </w:pPr>
            <w:r w:rsidRPr="008007F0">
              <w:rPr>
                <w:color w:val="000000"/>
              </w:rPr>
              <w:t>1734471.52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782</w:t>
            </w:r>
          </w:p>
        </w:tc>
        <w:tc>
          <w:tcPr>
            <w:tcW w:w="1066" w:type="dxa"/>
            <w:noWrap/>
            <w:vAlign w:val="center"/>
          </w:tcPr>
          <w:p w:rsidR="00B45D1D" w:rsidRPr="008007F0" w:rsidRDefault="00B45D1D" w:rsidP="004254F2">
            <w:pPr>
              <w:rPr>
                <w:color w:val="000000"/>
              </w:rPr>
            </w:pPr>
            <w:r w:rsidRPr="008007F0">
              <w:rPr>
                <w:color w:val="000000"/>
              </w:rPr>
              <w:t>989596.2</w:t>
            </w:r>
          </w:p>
        </w:tc>
        <w:tc>
          <w:tcPr>
            <w:tcW w:w="1166" w:type="dxa"/>
            <w:noWrap/>
            <w:vAlign w:val="center"/>
          </w:tcPr>
          <w:p w:rsidR="00B45D1D" w:rsidRPr="008007F0" w:rsidRDefault="00B45D1D" w:rsidP="004254F2">
            <w:pPr>
              <w:rPr>
                <w:color w:val="000000"/>
              </w:rPr>
            </w:pPr>
            <w:r w:rsidRPr="008007F0">
              <w:rPr>
                <w:color w:val="000000"/>
              </w:rPr>
              <w:t>1734483.46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783</w:t>
            </w:r>
          </w:p>
        </w:tc>
        <w:tc>
          <w:tcPr>
            <w:tcW w:w="1066" w:type="dxa"/>
            <w:noWrap/>
            <w:vAlign w:val="center"/>
          </w:tcPr>
          <w:p w:rsidR="00B45D1D" w:rsidRPr="008007F0" w:rsidRDefault="00B45D1D" w:rsidP="004254F2">
            <w:pPr>
              <w:rPr>
                <w:color w:val="000000"/>
              </w:rPr>
            </w:pPr>
            <w:r w:rsidRPr="008007F0">
              <w:rPr>
                <w:color w:val="000000"/>
              </w:rPr>
              <w:t>989594.94</w:t>
            </w:r>
          </w:p>
        </w:tc>
        <w:tc>
          <w:tcPr>
            <w:tcW w:w="1166" w:type="dxa"/>
            <w:noWrap/>
            <w:vAlign w:val="center"/>
          </w:tcPr>
          <w:p w:rsidR="00B45D1D" w:rsidRPr="008007F0" w:rsidRDefault="00B45D1D" w:rsidP="004254F2">
            <w:pPr>
              <w:rPr>
                <w:color w:val="000000"/>
              </w:rPr>
            </w:pPr>
            <w:r w:rsidRPr="008007F0">
              <w:rPr>
                <w:color w:val="000000"/>
              </w:rPr>
              <w:t>1734488.32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780</w:t>
            </w:r>
          </w:p>
        </w:tc>
        <w:tc>
          <w:tcPr>
            <w:tcW w:w="1066" w:type="dxa"/>
            <w:noWrap/>
            <w:vAlign w:val="center"/>
          </w:tcPr>
          <w:p w:rsidR="00B45D1D" w:rsidRPr="008007F0" w:rsidRDefault="00B45D1D" w:rsidP="004254F2">
            <w:pPr>
              <w:rPr>
                <w:color w:val="000000"/>
              </w:rPr>
            </w:pPr>
            <w:r w:rsidRPr="008007F0">
              <w:rPr>
                <w:color w:val="000000"/>
              </w:rPr>
              <w:t>989562.75</w:t>
            </w:r>
          </w:p>
        </w:tc>
        <w:tc>
          <w:tcPr>
            <w:tcW w:w="1166" w:type="dxa"/>
            <w:noWrap/>
            <w:vAlign w:val="center"/>
          </w:tcPr>
          <w:p w:rsidR="00B45D1D" w:rsidRPr="008007F0" w:rsidRDefault="00B45D1D" w:rsidP="004254F2">
            <w:pPr>
              <w:rPr>
                <w:color w:val="000000"/>
              </w:rPr>
            </w:pPr>
            <w:r w:rsidRPr="008007F0">
              <w:rPr>
                <w:color w:val="000000"/>
              </w:rPr>
              <w:t>1734476.62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47(1)</w:t>
            </w:r>
          </w:p>
          <w:p w:rsidR="00B45D1D" w:rsidRPr="008007F0" w:rsidRDefault="00B45D1D" w:rsidP="004254F2">
            <w:pPr>
              <w:rPr>
                <w:color w:val="000000"/>
              </w:rPr>
            </w:pPr>
            <w:r w:rsidRPr="008007F0">
              <w:rPr>
                <w:color w:val="000000"/>
              </w:rPr>
              <w:t>"86:09:0000000:4542/чзу6"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784</w:t>
            </w:r>
          </w:p>
        </w:tc>
        <w:tc>
          <w:tcPr>
            <w:tcW w:w="1066" w:type="dxa"/>
            <w:noWrap/>
            <w:vAlign w:val="center"/>
          </w:tcPr>
          <w:p w:rsidR="00B45D1D" w:rsidRPr="008007F0" w:rsidRDefault="00B45D1D" w:rsidP="004254F2">
            <w:pPr>
              <w:rPr>
                <w:color w:val="000000"/>
              </w:rPr>
            </w:pPr>
            <w:r w:rsidRPr="008007F0">
              <w:rPr>
                <w:color w:val="000000"/>
              </w:rPr>
              <w:t>989737.62</w:t>
            </w:r>
          </w:p>
        </w:tc>
        <w:tc>
          <w:tcPr>
            <w:tcW w:w="1166" w:type="dxa"/>
            <w:noWrap/>
            <w:vAlign w:val="center"/>
          </w:tcPr>
          <w:p w:rsidR="00B45D1D" w:rsidRPr="008007F0" w:rsidRDefault="00B45D1D" w:rsidP="004254F2">
            <w:pPr>
              <w:rPr>
                <w:color w:val="000000"/>
              </w:rPr>
            </w:pPr>
            <w:r w:rsidRPr="008007F0">
              <w:rPr>
                <w:color w:val="000000"/>
              </w:rPr>
              <w:t>1734606.34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785</w:t>
            </w:r>
          </w:p>
        </w:tc>
        <w:tc>
          <w:tcPr>
            <w:tcW w:w="1066" w:type="dxa"/>
            <w:noWrap/>
            <w:vAlign w:val="center"/>
          </w:tcPr>
          <w:p w:rsidR="00B45D1D" w:rsidRPr="008007F0" w:rsidRDefault="00B45D1D" w:rsidP="004254F2">
            <w:pPr>
              <w:rPr>
                <w:color w:val="000000"/>
              </w:rPr>
            </w:pPr>
            <w:r w:rsidRPr="008007F0">
              <w:rPr>
                <w:color w:val="000000"/>
              </w:rPr>
              <w:t>989732.03</w:t>
            </w:r>
          </w:p>
        </w:tc>
        <w:tc>
          <w:tcPr>
            <w:tcW w:w="1166" w:type="dxa"/>
            <w:noWrap/>
            <w:vAlign w:val="center"/>
          </w:tcPr>
          <w:p w:rsidR="00B45D1D" w:rsidRPr="008007F0" w:rsidRDefault="00B45D1D" w:rsidP="004254F2">
            <w:pPr>
              <w:rPr>
                <w:color w:val="000000"/>
              </w:rPr>
            </w:pPr>
            <w:r w:rsidRPr="008007F0">
              <w:rPr>
                <w:color w:val="000000"/>
              </w:rPr>
              <w:t>1734605.11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786</w:t>
            </w:r>
          </w:p>
        </w:tc>
        <w:tc>
          <w:tcPr>
            <w:tcW w:w="1066" w:type="dxa"/>
            <w:noWrap/>
            <w:vAlign w:val="center"/>
          </w:tcPr>
          <w:p w:rsidR="00B45D1D" w:rsidRPr="008007F0" w:rsidRDefault="00B45D1D" w:rsidP="004254F2">
            <w:pPr>
              <w:rPr>
                <w:color w:val="000000"/>
              </w:rPr>
            </w:pPr>
            <w:r w:rsidRPr="008007F0">
              <w:rPr>
                <w:color w:val="000000"/>
              </w:rPr>
              <w:t>989725.69</w:t>
            </w:r>
          </w:p>
        </w:tc>
        <w:tc>
          <w:tcPr>
            <w:tcW w:w="1166" w:type="dxa"/>
            <w:noWrap/>
            <w:vAlign w:val="center"/>
          </w:tcPr>
          <w:p w:rsidR="00B45D1D" w:rsidRPr="008007F0" w:rsidRDefault="00B45D1D" w:rsidP="004254F2">
            <w:pPr>
              <w:rPr>
                <w:color w:val="000000"/>
              </w:rPr>
            </w:pPr>
            <w:r w:rsidRPr="008007F0">
              <w:rPr>
                <w:color w:val="000000"/>
              </w:rPr>
              <w:t>1734584.23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787</w:t>
            </w:r>
          </w:p>
        </w:tc>
        <w:tc>
          <w:tcPr>
            <w:tcW w:w="1066" w:type="dxa"/>
            <w:noWrap/>
            <w:vAlign w:val="center"/>
          </w:tcPr>
          <w:p w:rsidR="00B45D1D" w:rsidRPr="008007F0" w:rsidRDefault="00B45D1D" w:rsidP="004254F2">
            <w:pPr>
              <w:rPr>
                <w:color w:val="000000"/>
              </w:rPr>
            </w:pPr>
            <w:r w:rsidRPr="008007F0">
              <w:rPr>
                <w:color w:val="000000"/>
              </w:rPr>
              <w:t>989719.46</w:t>
            </w:r>
          </w:p>
        </w:tc>
        <w:tc>
          <w:tcPr>
            <w:tcW w:w="1166" w:type="dxa"/>
            <w:noWrap/>
            <w:vAlign w:val="center"/>
          </w:tcPr>
          <w:p w:rsidR="00B45D1D" w:rsidRPr="008007F0" w:rsidRDefault="00B45D1D" w:rsidP="004254F2">
            <w:pPr>
              <w:rPr>
                <w:color w:val="000000"/>
              </w:rPr>
            </w:pPr>
            <w:r w:rsidRPr="008007F0">
              <w:rPr>
                <w:color w:val="000000"/>
              </w:rPr>
              <w:t>1734582.77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788</w:t>
            </w:r>
          </w:p>
        </w:tc>
        <w:tc>
          <w:tcPr>
            <w:tcW w:w="1066" w:type="dxa"/>
            <w:noWrap/>
            <w:vAlign w:val="center"/>
          </w:tcPr>
          <w:p w:rsidR="00B45D1D" w:rsidRPr="008007F0" w:rsidRDefault="00B45D1D" w:rsidP="004254F2">
            <w:pPr>
              <w:rPr>
                <w:color w:val="000000"/>
              </w:rPr>
            </w:pPr>
            <w:r w:rsidRPr="008007F0">
              <w:rPr>
                <w:color w:val="000000"/>
              </w:rPr>
              <w:t>989720.57</w:t>
            </w:r>
          </w:p>
        </w:tc>
        <w:tc>
          <w:tcPr>
            <w:tcW w:w="1166" w:type="dxa"/>
            <w:noWrap/>
            <w:vAlign w:val="center"/>
          </w:tcPr>
          <w:p w:rsidR="00B45D1D" w:rsidRPr="008007F0" w:rsidRDefault="00B45D1D" w:rsidP="004254F2">
            <w:pPr>
              <w:rPr>
                <w:color w:val="000000"/>
              </w:rPr>
            </w:pPr>
            <w:r w:rsidRPr="008007F0">
              <w:rPr>
                <w:color w:val="000000"/>
              </w:rPr>
              <w:t>1734577.91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789</w:t>
            </w:r>
          </w:p>
        </w:tc>
        <w:tc>
          <w:tcPr>
            <w:tcW w:w="1066" w:type="dxa"/>
            <w:noWrap/>
            <w:vAlign w:val="center"/>
          </w:tcPr>
          <w:p w:rsidR="00B45D1D" w:rsidRPr="008007F0" w:rsidRDefault="00B45D1D" w:rsidP="004254F2">
            <w:pPr>
              <w:rPr>
                <w:color w:val="000000"/>
              </w:rPr>
            </w:pPr>
            <w:r w:rsidRPr="008007F0">
              <w:rPr>
                <w:color w:val="000000"/>
              </w:rPr>
              <w:t>989729.63</w:t>
            </w:r>
          </w:p>
        </w:tc>
        <w:tc>
          <w:tcPr>
            <w:tcW w:w="1166" w:type="dxa"/>
            <w:noWrap/>
            <w:vAlign w:val="center"/>
          </w:tcPr>
          <w:p w:rsidR="00B45D1D" w:rsidRPr="008007F0" w:rsidRDefault="00B45D1D" w:rsidP="004254F2">
            <w:pPr>
              <w:rPr>
                <w:color w:val="000000"/>
              </w:rPr>
            </w:pPr>
            <w:r w:rsidRPr="008007F0">
              <w:rPr>
                <w:color w:val="000000"/>
              </w:rPr>
              <w:t>1734580.02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784</w:t>
            </w:r>
          </w:p>
        </w:tc>
        <w:tc>
          <w:tcPr>
            <w:tcW w:w="1066" w:type="dxa"/>
            <w:noWrap/>
            <w:vAlign w:val="center"/>
          </w:tcPr>
          <w:p w:rsidR="00B45D1D" w:rsidRPr="008007F0" w:rsidRDefault="00B45D1D" w:rsidP="004254F2">
            <w:pPr>
              <w:rPr>
                <w:color w:val="000000"/>
              </w:rPr>
            </w:pPr>
            <w:r w:rsidRPr="008007F0">
              <w:rPr>
                <w:color w:val="000000"/>
              </w:rPr>
              <w:t>989737.62</w:t>
            </w:r>
          </w:p>
        </w:tc>
        <w:tc>
          <w:tcPr>
            <w:tcW w:w="1166" w:type="dxa"/>
            <w:noWrap/>
            <w:vAlign w:val="center"/>
          </w:tcPr>
          <w:p w:rsidR="00B45D1D" w:rsidRPr="008007F0" w:rsidRDefault="00B45D1D" w:rsidP="004254F2">
            <w:pPr>
              <w:rPr>
                <w:color w:val="000000"/>
              </w:rPr>
            </w:pPr>
            <w:r w:rsidRPr="008007F0">
              <w:rPr>
                <w:color w:val="000000"/>
              </w:rPr>
              <w:t>1734606.34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47(2)</w:t>
            </w:r>
          </w:p>
          <w:p w:rsidR="00B45D1D" w:rsidRPr="008007F0" w:rsidRDefault="00B45D1D" w:rsidP="004254F2">
            <w:pPr>
              <w:rPr>
                <w:color w:val="000000"/>
              </w:rPr>
            </w:pPr>
            <w:r w:rsidRPr="008007F0">
              <w:rPr>
                <w:color w:val="000000"/>
              </w:rPr>
              <w:t>"86:09:0000000:4542/чзу6"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790</w:t>
            </w:r>
          </w:p>
        </w:tc>
        <w:tc>
          <w:tcPr>
            <w:tcW w:w="1066" w:type="dxa"/>
            <w:noWrap/>
            <w:vAlign w:val="center"/>
          </w:tcPr>
          <w:p w:rsidR="00B45D1D" w:rsidRPr="008007F0" w:rsidRDefault="00B45D1D" w:rsidP="004254F2">
            <w:pPr>
              <w:rPr>
                <w:color w:val="000000"/>
              </w:rPr>
            </w:pPr>
            <w:r w:rsidRPr="008007F0">
              <w:rPr>
                <w:color w:val="000000"/>
              </w:rPr>
              <w:t>989734.69</w:t>
            </w:r>
          </w:p>
        </w:tc>
        <w:tc>
          <w:tcPr>
            <w:tcW w:w="1166" w:type="dxa"/>
            <w:noWrap/>
            <w:vAlign w:val="center"/>
          </w:tcPr>
          <w:p w:rsidR="00B45D1D" w:rsidRPr="008007F0" w:rsidRDefault="00B45D1D" w:rsidP="004254F2">
            <w:pPr>
              <w:rPr>
                <w:color w:val="000000"/>
              </w:rPr>
            </w:pPr>
            <w:r w:rsidRPr="008007F0">
              <w:rPr>
                <w:color w:val="000000"/>
              </w:rPr>
              <w:t>1734613.9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791</w:t>
            </w:r>
          </w:p>
        </w:tc>
        <w:tc>
          <w:tcPr>
            <w:tcW w:w="1066" w:type="dxa"/>
            <w:noWrap/>
            <w:vAlign w:val="center"/>
          </w:tcPr>
          <w:p w:rsidR="00B45D1D" w:rsidRPr="008007F0" w:rsidRDefault="00B45D1D" w:rsidP="004254F2">
            <w:pPr>
              <w:rPr>
                <w:color w:val="000000"/>
              </w:rPr>
            </w:pPr>
            <w:r w:rsidRPr="008007F0">
              <w:rPr>
                <w:color w:val="000000"/>
              </w:rPr>
              <w:t>989740.28</w:t>
            </w:r>
          </w:p>
        </w:tc>
        <w:tc>
          <w:tcPr>
            <w:tcW w:w="1166" w:type="dxa"/>
            <w:noWrap/>
            <w:vAlign w:val="center"/>
          </w:tcPr>
          <w:p w:rsidR="00B45D1D" w:rsidRPr="008007F0" w:rsidRDefault="00B45D1D" w:rsidP="004254F2">
            <w:pPr>
              <w:rPr>
                <w:color w:val="000000"/>
              </w:rPr>
            </w:pPr>
            <w:r w:rsidRPr="008007F0">
              <w:rPr>
                <w:color w:val="000000"/>
              </w:rPr>
              <w:t>1734615.13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792</w:t>
            </w:r>
          </w:p>
        </w:tc>
        <w:tc>
          <w:tcPr>
            <w:tcW w:w="1066" w:type="dxa"/>
            <w:noWrap/>
            <w:vAlign w:val="center"/>
          </w:tcPr>
          <w:p w:rsidR="00B45D1D" w:rsidRPr="008007F0" w:rsidRDefault="00B45D1D" w:rsidP="004254F2">
            <w:pPr>
              <w:rPr>
                <w:color w:val="000000"/>
              </w:rPr>
            </w:pPr>
            <w:r w:rsidRPr="008007F0">
              <w:rPr>
                <w:color w:val="000000"/>
              </w:rPr>
              <w:t>989747.22</w:t>
            </w:r>
          </w:p>
        </w:tc>
        <w:tc>
          <w:tcPr>
            <w:tcW w:w="1166" w:type="dxa"/>
            <w:noWrap/>
            <w:vAlign w:val="center"/>
          </w:tcPr>
          <w:p w:rsidR="00B45D1D" w:rsidRPr="008007F0" w:rsidRDefault="00B45D1D" w:rsidP="004254F2">
            <w:pPr>
              <w:rPr>
                <w:color w:val="000000"/>
              </w:rPr>
            </w:pPr>
            <w:r w:rsidRPr="008007F0">
              <w:rPr>
                <w:color w:val="000000"/>
              </w:rPr>
              <w:t>1734638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793</w:t>
            </w:r>
          </w:p>
        </w:tc>
        <w:tc>
          <w:tcPr>
            <w:tcW w:w="1066" w:type="dxa"/>
            <w:noWrap/>
            <w:vAlign w:val="center"/>
          </w:tcPr>
          <w:p w:rsidR="00B45D1D" w:rsidRPr="008007F0" w:rsidRDefault="00B45D1D" w:rsidP="004254F2">
            <w:pPr>
              <w:rPr>
                <w:color w:val="000000"/>
              </w:rPr>
            </w:pPr>
            <w:r w:rsidRPr="008007F0">
              <w:rPr>
                <w:color w:val="000000"/>
              </w:rPr>
              <w:t>989750.98</w:t>
            </w:r>
          </w:p>
        </w:tc>
        <w:tc>
          <w:tcPr>
            <w:tcW w:w="1166" w:type="dxa"/>
            <w:noWrap/>
            <w:vAlign w:val="center"/>
          </w:tcPr>
          <w:p w:rsidR="00B45D1D" w:rsidRPr="008007F0" w:rsidRDefault="00B45D1D" w:rsidP="004254F2">
            <w:pPr>
              <w:rPr>
                <w:color w:val="000000"/>
              </w:rPr>
            </w:pPr>
            <w:r w:rsidRPr="008007F0">
              <w:rPr>
                <w:color w:val="000000"/>
              </w:rPr>
              <w:t>1734637.88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794</w:t>
            </w:r>
          </w:p>
        </w:tc>
        <w:tc>
          <w:tcPr>
            <w:tcW w:w="1066" w:type="dxa"/>
            <w:noWrap/>
            <w:vAlign w:val="center"/>
          </w:tcPr>
          <w:p w:rsidR="00B45D1D" w:rsidRPr="008007F0" w:rsidRDefault="00B45D1D" w:rsidP="004254F2">
            <w:pPr>
              <w:rPr>
                <w:color w:val="000000"/>
              </w:rPr>
            </w:pPr>
            <w:r w:rsidRPr="008007F0">
              <w:rPr>
                <w:color w:val="000000"/>
              </w:rPr>
              <w:t>989752.41</w:t>
            </w:r>
          </w:p>
        </w:tc>
        <w:tc>
          <w:tcPr>
            <w:tcW w:w="1166" w:type="dxa"/>
            <w:noWrap/>
            <w:vAlign w:val="center"/>
          </w:tcPr>
          <w:p w:rsidR="00B45D1D" w:rsidRPr="008007F0" w:rsidRDefault="00B45D1D" w:rsidP="004254F2">
            <w:pPr>
              <w:rPr>
                <w:color w:val="000000"/>
              </w:rPr>
            </w:pPr>
            <w:r w:rsidRPr="008007F0">
              <w:rPr>
                <w:color w:val="000000"/>
              </w:rPr>
              <w:t>1734642.83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795</w:t>
            </w:r>
          </w:p>
        </w:tc>
        <w:tc>
          <w:tcPr>
            <w:tcW w:w="1066" w:type="dxa"/>
            <w:noWrap/>
            <w:vAlign w:val="center"/>
          </w:tcPr>
          <w:p w:rsidR="00B45D1D" w:rsidRPr="008007F0" w:rsidRDefault="00B45D1D" w:rsidP="004254F2">
            <w:pPr>
              <w:rPr>
                <w:color w:val="000000"/>
              </w:rPr>
            </w:pPr>
            <w:r w:rsidRPr="008007F0">
              <w:rPr>
                <w:color w:val="000000"/>
              </w:rPr>
              <w:t>989743.56</w:t>
            </w:r>
          </w:p>
        </w:tc>
        <w:tc>
          <w:tcPr>
            <w:tcW w:w="1166" w:type="dxa"/>
            <w:noWrap/>
            <w:vAlign w:val="center"/>
          </w:tcPr>
          <w:p w:rsidR="00B45D1D" w:rsidRPr="008007F0" w:rsidRDefault="00B45D1D" w:rsidP="004254F2">
            <w:pPr>
              <w:rPr>
                <w:color w:val="000000"/>
              </w:rPr>
            </w:pPr>
            <w:r w:rsidRPr="008007F0">
              <w:rPr>
                <w:color w:val="000000"/>
              </w:rPr>
              <w:t>1734643.12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790</w:t>
            </w:r>
          </w:p>
        </w:tc>
        <w:tc>
          <w:tcPr>
            <w:tcW w:w="1066" w:type="dxa"/>
            <w:noWrap/>
            <w:vAlign w:val="center"/>
          </w:tcPr>
          <w:p w:rsidR="00B45D1D" w:rsidRPr="008007F0" w:rsidRDefault="00B45D1D" w:rsidP="004254F2">
            <w:pPr>
              <w:rPr>
                <w:color w:val="000000"/>
              </w:rPr>
            </w:pPr>
            <w:r w:rsidRPr="008007F0">
              <w:rPr>
                <w:color w:val="000000"/>
              </w:rPr>
              <w:t>989734.69</w:t>
            </w:r>
          </w:p>
        </w:tc>
        <w:tc>
          <w:tcPr>
            <w:tcW w:w="1166" w:type="dxa"/>
            <w:noWrap/>
            <w:vAlign w:val="center"/>
          </w:tcPr>
          <w:p w:rsidR="00B45D1D" w:rsidRPr="008007F0" w:rsidRDefault="00B45D1D" w:rsidP="004254F2">
            <w:pPr>
              <w:rPr>
                <w:color w:val="000000"/>
              </w:rPr>
            </w:pPr>
            <w:r w:rsidRPr="008007F0">
              <w:rPr>
                <w:color w:val="000000"/>
              </w:rPr>
              <w:t>1734613.9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47(3)</w:t>
            </w:r>
          </w:p>
          <w:p w:rsidR="00B45D1D" w:rsidRPr="008007F0" w:rsidRDefault="00B45D1D" w:rsidP="004254F2">
            <w:pPr>
              <w:rPr>
                <w:color w:val="000000"/>
              </w:rPr>
            </w:pPr>
            <w:r w:rsidRPr="008007F0">
              <w:rPr>
                <w:color w:val="000000"/>
              </w:rPr>
              <w:t>"86:09:0000000:4542/чзу6"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796</w:t>
            </w:r>
          </w:p>
        </w:tc>
        <w:tc>
          <w:tcPr>
            <w:tcW w:w="1066" w:type="dxa"/>
            <w:noWrap/>
            <w:vAlign w:val="center"/>
          </w:tcPr>
          <w:p w:rsidR="00B45D1D" w:rsidRPr="008007F0" w:rsidRDefault="00B45D1D" w:rsidP="004254F2">
            <w:pPr>
              <w:rPr>
                <w:color w:val="000000"/>
              </w:rPr>
            </w:pPr>
            <w:r w:rsidRPr="008007F0">
              <w:rPr>
                <w:color w:val="000000"/>
              </w:rPr>
              <w:t>989787.06</w:t>
            </w:r>
          </w:p>
        </w:tc>
        <w:tc>
          <w:tcPr>
            <w:tcW w:w="1166" w:type="dxa"/>
            <w:noWrap/>
            <w:vAlign w:val="center"/>
          </w:tcPr>
          <w:p w:rsidR="00B45D1D" w:rsidRPr="008007F0" w:rsidRDefault="00B45D1D" w:rsidP="004254F2">
            <w:pPr>
              <w:rPr>
                <w:color w:val="000000"/>
              </w:rPr>
            </w:pPr>
            <w:r w:rsidRPr="008007F0">
              <w:rPr>
                <w:color w:val="000000"/>
              </w:rPr>
              <w:t>1734636.7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797</w:t>
            </w:r>
          </w:p>
        </w:tc>
        <w:tc>
          <w:tcPr>
            <w:tcW w:w="1066" w:type="dxa"/>
            <w:noWrap/>
            <w:vAlign w:val="center"/>
          </w:tcPr>
          <w:p w:rsidR="00B45D1D" w:rsidRPr="008007F0" w:rsidRDefault="00B45D1D" w:rsidP="004254F2">
            <w:pPr>
              <w:rPr>
                <w:color w:val="000000"/>
              </w:rPr>
            </w:pPr>
            <w:r w:rsidRPr="008007F0">
              <w:rPr>
                <w:color w:val="000000"/>
              </w:rPr>
              <w:t>989788.47</w:t>
            </w:r>
          </w:p>
        </w:tc>
        <w:tc>
          <w:tcPr>
            <w:tcW w:w="1166" w:type="dxa"/>
            <w:noWrap/>
            <w:vAlign w:val="center"/>
          </w:tcPr>
          <w:p w:rsidR="00B45D1D" w:rsidRPr="008007F0" w:rsidRDefault="00B45D1D" w:rsidP="004254F2">
            <w:pPr>
              <w:rPr>
                <w:color w:val="000000"/>
              </w:rPr>
            </w:pPr>
            <w:r w:rsidRPr="008007F0">
              <w:rPr>
                <w:color w:val="000000"/>
              </w:rPr>
              <w:t>1734641.66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798</w:t>
            </w:r>
          </w:p>
        </w:tc>
        <w:tc>
          <w:tcPr>
            <w:tcW w:w="1066" w:type="dxa"/>
            <w:noWrap/>
            <w:vAlign w:val="center"/>
          </w:tcPr>
          <w:p w:rsidR="00B45D1D" w:rsidRPr="008007F0" w:rsidRDefault="00B45D1D" w:rsidP="004254F2">
            <w:pPr>
              <w:rPr>
                <w:color w:val="000000"/>
              </w:rPr>
            </w:pPr>
            <w:r w:rsidRPr="008007F0">
              <w:rPr>
                <w:color w:val="000000"/>
              </w:rPr>
              <w:t>989784.88</w:t>
            </w:r>
          </w:p>
        </w:tc>
        <w:tc>
          <w:tcPr>
            <w:tcW w:w="1166" w:type="dxa"/>
            <w:noWrap/>
            <w:vAlign w:val="center"/>
          </w:tcPr>
          <w:p w:rsidR="00B45D1D" w:rsidRPr="008007F0" w:rsidRDefault="00B45D1D" w:rsidP="004254F2">
            <w:pPr>
              <w:rPr>
                <w:color w:val="000000"/>
              </w:rPr>
            </w:pPr>
            <w:r w:rsidRPr="008007F0">
              <w:rPr>
                <w:color w:val="000000"/>
              </w:rPr>
              <w:t>1734641.77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799</w:t>
            </w:r>
          </w:p>
        </w:tc>
        <w:tc>
          <w:tcPr>
            <w:tcW w:w="1066" w:type="dxa"/>
            <w:noWrap/>
            <w:vAlign w:val="center"/>
          </w:tcPr>
          <w:p w:rsidR="00B45D1D" w:rsidRPr="008007F0" w:rsidRDefault="00B45D1D" w:rsidP="004254F2">
            <w:pPr>
              <w:rPr>
                <w:color w:val="000000"/>
              </w:rPr>
            </w:pPr>
            <w:r w:rsidRPr="008007F0">
              <w:rPr>
                <w:color w:val="000000"/>
              </w:rPr>
              <w:t>989783.46</w:t>
            </w:r>
          </w:p>
        </w:tc>
        <w:tc>
          <w:tcPr>
            <w:tcW w:w="1166" w:type="dxa"/>
            <w:noWrap/>
            <w:vAlign w:val="center"/>
          </w:tcPr>
          <w:p w:rsidR="00B45D1D" w:rsidRPr="008007F0" w:rsidRDefault="00B45D1D" w:rsidP="004254F2">
            <w:pPr>
              <w:rPr>
                <w:color w:val="000000"/>
              </w:rPr>
            </w:pPr>
            <w:r w:rsidRPr="008007F0">
              <w:rPr>
                <w:color w:val="000000"/>
              </w:rPr>
              <w:t>1734636.82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796</w:t>
            </w:r>
          </w:p>
        </w:tc>
        <w:tc>
          <w:tcPr>
            <w:tcW w:w="1066" w:type="dxa"/>
            <w:noWrap/>
            <w:vAlign w:val="center"/>
          </w:tcPr>
          <w:p w:rsidR="00B45D1D" w:rsidRPr="008007F0" w:rsidRDefault="00B45D1D" w:rsidP="004254F2">
            <w:pPr>
              <w:rPr>
                <w:color w:val="000000"/>
              </w:rPr>
            </w:pPr>
            <w:r w:rsidRPr="008007F0">
              <w:rPr>
                <w:color w:val="000000"/>
              </w:rPr>
              <w:t>989787.06</w:t>
            </w:r>
          </w:p>
        </w:tc>
        <w:tc>
          <w:tcPr>
            <w:tcW w:w="1166" w:type="dxa"/>
            <w:noWrap/>
            <w:vAlign w:val="center"/>
          </w:tcPr>
          <w:p w:rsidR="00B45D1D" w:rsidRPr="008007F0" w:rsidRDefault="00B45D1D" w:rsidP="004254F2">
            <w:pPr>
              <w:rPr>
                <w:color w:val="000000"/>
              </w:rPr>
            </w:pPr>
            <w:r w:rsidRPr="008007F0">
              <w:rPr>
                <w:color w:val="000000"/>
              </w:rPr>
              <w:t>1734636.7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47(4)</w:t>
            </w:r>
          </w:p>
          <w:p w:rsidR="00B45D1D" w:rsidRPr="008007F0" w:rsidRDefault="00B45D1D" w:rsidP="004254F2">
            <w:pPr>
              <w:rPr>
                <w:color w:val="000000"/>
              </w:rPr>
            </w:pPr>
            <w:r w:rsidRPr="008007F0">
              <w:rPr>
                <w:color w:val="000000"/>
              </w:rPr>
              <w:t>"86:09:0000000:4542/чзу6"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800</w:t>
            </w:r>
          </w:p>
        </w:tc>
        <w:tc>
          <w:tcPr>
            <w:tcW w:w="1066" w:type="dxa"/>
            <w:noWrap/>
            <w:vAlign w:val="center"/>
          </w:tcPr>
          <w:p w:rsidR="00B45D1D" w:rsidRPr="008007F0" w:rsidRDefault="00B45D1D" w:rsidP="004254F2">
            <w:pPr>
              <w:rPr>
                <w:color w:val="000000"/>
              </w:rPr>
            </w:pPr>
            <w:r w:rsidRPr="008007F0">
              <w:rPr>
                <w:color w:val="000000"/>
              </w:rPr>
              <w:t>989584.69</w:t>
            </w:r>
          </w:p>
        </w:tc>
        <w:tc>
          <w:tcPr>
            <w:tcW w:w="1166" w:type="dxa"/>
            <w:noWrap/>
            <w:vAlign w:val="center"/>
          </w:tcPr>
          <w:p w:rsidR="00B45D1D" w:rsidRPr="008007F0" w:rsidRDefault="00B45D1D" w:rsidP="004254F2">
            <w:pPr>
              <w:rPr>
                <w:color w:val="000000"/>
              </w:rPr>
            </w:pPr>
            <w:r w:rsidRPr="008007F0">
              <w:rPr>
                <w:color w:val="000000"/>
              </w:rPr>
              <w:t>1734544.98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801</w:t>
            </w:r>
          </w:p>
        </w:tc>
        <w:tc>
          <w:tcPr>
            <w:tcW w:w="1066" w:type="dxa"/>
            <w:noWrap/>
            <w:vAlign w:val="center"/>
          </w:tcPr>
          <w:p w:rsidR="00B45D1D" w:rsidRPr="008007F0" w:rsidRDefault="00B45D1D" w:rsidP="004254F2">
            <w:pPr>
              <w:rPr>
                <w:color w:val="000000"/>
              </w:rPr>
            </w:pPr>
            <w:r w:rsidRPr="008007F0">
              <w:rPr>
                <w:color w:val="000000"/>
              </w:rPr>
              <w:t>989601.76</w:t>
            </w:r>
          </w:p>
        </w:tc>
        <w:tc>
          <w:tcPr>
            <w:tcW w:w="1166" w:type="dxa"/>
            <w:noWrap/>
            <w:vAlign w:val="center"/>
          </w:tcPr>
          <w:p w:rsidR="00B45D1D" w:rsidRPr="008007F0" w:rsidRDefault="00B45D1D" w:rsidP="004254F2">
            <w:pPr>
              <w:rPr>
                <w:color w:val="000000"/>
              </w:rPr>
            </w:pPr>
            <w:r w:rsidRPr="008007F0">
              <w:rPr>
                <w:color w:val="000000"/>
              </w:rPr>
              <w:t>1734551.81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802</w:t>
            </w:r>
          </w:p>
        </w:tc>
        <w:tc>
          <w:tcPr>
            <w:tcW w:w="1066" w:type="dxa"/>
            <w:noWrap/>
            <w:vAlign w:val="center"/>
          </w:tcPr>
          <w:p w:rsidR="00B45D1D" w:rsidRPr="008007F0" w:rsidRDefault="00B45D1D" w:rsidP="004254F2">
            <w:pPr>
              <w:rPr>
                <w:color w:val="000000"/>
              </w:rPr>
            </w:pPr>
            <w:r w:rsidRPr="008007F0">
              <w:rPr>
                <w:color w:val="000000"/>
              </w:rPr>
              <w:t>989583.75</w:t>
            </w:r>
          </w:p>
        </w:tc>
        <w:tc>
          <w:tcPr>
            <w:tcW w:w="1166" w:type="dxa"/>
            <w:noWrap/>
            <w:vAlign w:val="center"/>
          </w:tcPr>
          <w:p w:rsidR="00B45D1D" w:rsidRPr="008007F0" w:rsidRDefault="00B45D1D" w:rsidP="004254F2">
            <w:pPr>
              <w:rPr>
                <w:color w:val="000000"/>
              </w:rPr>
            </w:pPr>
            <w:r w:rsidRPr="008007F0">
              <w:rPr>
                <w:color w:val="000000"/>
              </w:rPr>
              <w:t>1734545.9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800</w:t>
            </w:r>
          </w:p>
        </w:tc>
        <w:tc>
          <w:tcPr>
            <w:tcW w:w="1066" w:type="dxa"/>
            <w:noWrap/>
            <w:vAlign w:val="center"/>
          </w:tcPr>
          <w:p w:rsidR="00B45D1D" w:rsidRPr="008007F0" w:rsidRDefault="00B45D1D" w:rsidP="004254F2">
            <w:pPr>
              <w:rPr>
                <w:color w:val="000000"/>
              </w:rPr>
            </w:pPr>
            <w:r w:rsidRPr="008007F0">
              <w:rPr>
                <w:color w:val="000000"/>
              </w:rPr>
              <w:t>989584.69</w:t>
            </w:r>
          </w:p>
        </w:tc>
        <w:tc>
          <w:tcPr>
            <w:tcW w:w="1166" w:type="dxa"/>
            <w:noWrap/>
            <w:vAlign w:val="center"/>
          </w:tcPr>
          <w:p w:rsidR="00B45D1D" w:rsidRPr="008007F0" w:rsidRDefault="00B45D1D" w:rsidP="004254F2">
            <w:pPr>
              <w:rPr>
                <w:color w:val="000000"/>
              </w:rPr>
            </w:pPr>
            <w:r w:rsidRPr="008007F0">
              <w:rPr>
                <w:color w:val="000000"/>
              </w:rPr>
              <w:t>1734544.98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47(5)</w:t>
            </w:r>
          </w:p>
          <w:p w:rsidR="00B45D1D" w:rsidRPr="008007F0" w:rsidRDefault="00B45D1D" w:rsidP="004254F2">
            <w:pPr>
              <w:rPr>
                <w:color w:val="000000"/>
              </w:rPr>
            </w:pPr>
            <w:r w:rsidRPr="008007F0">
              <w:rPr>
                <w:color w:val="000000"/>
              </w:rPr>
              <w:t>"86:09:0000000:4542/чзу6"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803</w:t>
            </w:r>
          </w:p>
        </w:tc>
        <w:tc>
          <w:tcPr>
            <w:tcW w:w="1066" w:type="dxa"/>
            <w:noWrap/>
            <w:vAlign w:val="center"/>
          </w:tcPr>
          <w:p w:rsidR="00B45D1D" w:rsidRPr="008007F0" w:rsidRDefault="00B45D1D" w:rsidP="004254F2">
            <w:pPr>
              <w:rPr>
                <w:color w:val="000000"/>
              </w:rPr>
            </w:pPr>
            <w:r w:rsidRPr="008007F0">
              <w:rPr>
                <w:color w:val="000000"/>
              </w:rPr>
              <w:t>989703.97</w:t>
            </w:r>
          </w:p>
        </w:tc>
        <w:tc>
          <w:tcPr>
            <w:tcW w:w="1166" w:type="dxa"/>
            <w:noWrap/>
            <w:vAlign w:val="center"/>
          </w:tcPr>
          <w:p w:rsidR="00B45D1D" w:rsidRPr="008007F0" w:rsidRDefault="00B45D1D" w:rsidP="004254F2">
            <w:pPr>
              <w:rPr>
                <w:color w:val="000000"/>
              </w:rPr>
            </w:pPr>
            <w:r w:rsidRPr="008007F0">
              <w:rPr>
                <w:color w:val="000000"/>
              </w:rPr>
              <w:t>1734579.17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804</w:t>
            </w:r>
          </w:p>
        </w:tc>
        <w:tc>
          <w:tcPr>
            <w:tcW w:w="1066" w:type="dxa"/>
            <w:noWrap/>
            <w:vAlign w:val="center"/>
          </w:tcPr>
          <w:p w:rsidR="00B45D1D" w:rsidRPr="008007F0" w:rsidRDefault="00B45D1D" w:rsidP="004254F2">
            <w:pPr>
              <w:rPr>
                <w:color w:val="000000"/>
              </w:rPr>
            </w:pPr>
            <w:r w:rsidRPr="008007F0">
              <w:rPr>
                <w:color w:val="000000"/>
              </w:rPr>
              <w:t>989702.58</w:t>
            </w:r>
          </w:p>
        </w:tc>
        <w:tc>
          <w:tcPr>
            <w:tcW w:w="1166" w:type="dxa"/>
            <w:noWrap/>
            <w:vAlign w:val="center"/>
          </w:tcPr>
          <w:p w:rsidR="00B45D1D" w:rsidRPr="008007F0" w:rsidRDefault="00B45D1D" w:rsidP="004254F2">
            <w:pPr>
              <w:rPr>
                <w:color w:val="000000"/>
              </w:rPr>
            </w:pPr>
            <w:r w:rsidRPr="008007F0">
              <w:rPr>
                <w:color w:val="000000"/>
              </w:rPr>
              <w:t>1734578.85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805</w:t>
            </w:r>
          </w:p>
        </w:tc>
        <w:tc>
          <w:tcPr>
            <w:tcW w:w="1066" w:type="dxa"/>
            <w:noWrap/>
            <w:vAlign w:val="center"/>
          </w:tcPr>
          <w:p w:rsidR="00B45D1D" w:rsidRPr="008007F0" w:rsidRDefault="00B45D1D" w:rsidP="004254F2">
            <w:pPr>
              <w:rPr>
                <w:color w:val="000000"/>
              </w:rPr>
            </w:pPr>
            <w:r w:rsidRPr="008007F0">
              <w:rPr>
                <w:color w:val="000000"/>
              </w:rPr>
              <w:t>989694.71</w:t>
            </w:r>
          </w:p>
        </w:tc>
        <w:tc>
          <w:tcPr>
            <w:tcW w:w="1166" w:type="dxa"/>
            <w:noWrap/>
            <w:vAlign w:val="center"/>
          </w:tcPr>
          <w:p w:rsidR="00B45D1D" w:rsidRPr="008007F0" w:rsidRDefault="00B45D1D" w:rsidP="004254F2">
            <w:pPr>
              <w:rPr>
                <w:color w:val="000000"/>
              </w:rPr>
            </w:pPr>
            <w:r w:rsidRPr="008007F0">
              <w:rPr>
                <w:color w:val="000000"/>
              </w:rPr>
              <w:t>1734576.81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806</w:t>
            </w:r>
          </w:p>
        </w:tc>
        <w:tc>
          <w:tcPr>
            <w:tcW w:w="1066" w:type="dxa"/>
            <w:noWrap/>
            <w:vAlign w:val="center"/>
          </w:tcPr>
          <w:p w:rsidR="00B45D1D" w:rsidRPr="008007F0" w:rsidRDefault="00B45D1D" w:rsidP="004254F2">
            <w:pPr>
              <w:rPr>
                <w:color w:val="000000"/>
              </w:rPr>
            </w:pPr>
            <w:r w:rsidRPr="008007F0">
              <w:rPr>
                <w:color w:val="000000"/>
              </w:rPr>
              <w:t>989704.64</w:t>
            </w:r>
          </w:p>
        </w:tc>
        <w:tc>
          <w:tcPr>
            <w:tcW w:w="1166" w:type="dxa"/>
            <w:noWrap/>
            <w:vAlign w:val="center"/>
          </w:tcPr>
          <w:p w:rsidR="00B45D1D" w:rsidRPr="008007F0" w:rsidRDefault="00B45D1D" w:rsidP="004254F2">
            <w:pPr>
              <w:rPr>
                <w:color w:val="000000"/>
              </w:rPr>
            </w:pPr>
            <w:r w:rsidRPr="008007F0">
              <w:rPr>
                <w:color w:val="000000"/>
              </w:rPr>
              <w:t>1734575.79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803</w:t>
            </w:r>
          </w:p>
        </w:tc>
        <w:tc>
          <w:tcPr>
            <w:tcW w:w="1066" w:type="dxa"/>
            <w:noWrap/>
            <w:vAlign w:val="center"/>
          </w:tcPr>
          <w:p w:rsidR="00B45D1D" w:rsidRPr="008007F0" w:rsidRDefault="00B45D1D" w:rsidP="004254F2">
            <w:pPr>
              <w:rPr>
                <w:color w:val="000000"/>
              </w:rPr>
            </w:pPr>
            <w:r w:rsidRPr="008007F0">
              <w:rPr>
                <w:color w:val="000000"/>
              </w:rPr>
              <w:t>989703.97</w:t>
            </w:r>
          </w:p>
        </w:tc>
        <w:tc>
          <w:tcPr>
            <w:tcW w:w="1166" w:type="dxa"/>
            <w:noWrap/>
            <w:vAlign w:val="center"/>
          </w:tcPr>
          <w:p w:rsidR="00B45D1D" w:rsidRPr="008007F0" w:rsidRDefault="00B45D1D" w:rsidP="004254F2">
            <w:pPr>
              <w:rPr>
                <w:color w:val="000000"/>
              </w:rPr>
            </w:pPr>
            <w:r w:rsidRPr="008007F0">
              <w:rPr>
                <w:color w:val="000000"/>
              </w:rPr>
              <w:t>1734579.17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48</w:t>
            </w:r>
          </w:p>
          <w:p w:rsidR="00B45D1D" w:rsidRPr="008007F0" w:rsidRDefault="00B45D1D" w:rsidP="004254F2">
            <w:pPr>
              <w:rPr>
                <w:color w:val="000000"/>
              </w:rPr>
            </w:pPr>
            <w:r w:rsidRPr="008007F0">
              <w:rPr>
                <w:color w:val="000000"/>
              </w:rPr>
              <w:t>"86:09:0000000:4542/чзу2"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807</w:t>
            </w:r>
          </w:p>
        </w:tc>
        <w:tc>
          <w:tcPr>
            <w:tcW w:w="1066" w:type="dxa"/>
            <w:noWrap/>
            <w:vAlign w:val="center"/>
          </w:tcPr>
          <w:p w:rsidR="00B45D1D" w:rsidRPr="008007F0" w:rsidRDefault="00B45D1D" w:rsidP="004254F2">
            <w:pPr>
              <w:rPr>
                <w:color w:val="000000"/>
              </w:rPr>
            </w:pPr>
            <w:r w:rsidRPr="008007F0">
              <w:rPr>
                <w:color w:val="000000"/>
              </w:rPr>
              <w:t>997159.51</w:t>
            </w:r>
          </w:p>
        </w:tc>
        <w:tc>
          <w:tcPr>
            <w:tcW w:w="1166" w:type="dxa"/>
            <w:noWrap/>
            <w:vAlign w:val="center"/>
          </w:tcPr>
          <w:p w:rsidR="00B45D1D" w:rsidRPr="008007F0" w:rsidRDefault="00B45D1D" w:rsidP="004254F2">
            <w:pPr>
              <w:rPr>
                <w:color w:val="000000"/>
              </w:rPr>
            </w:pPr>
            <w:r w:rsidRPr="008007F0">
              <w:rPr>
                <w:color w:val="000000"/>
              </w:rPr>
              <w:t>1732889.1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808</w:t>
            </w:r>
          </w:p>
        </w:tc>
        <w:tc>
          <w:tcPr>
            <w:tcW w:w="1066" w:type="dxa"/>
            <w:noWrap/>
            <w:vAlign w:val="center"/>
          </w:tcPr>
          <w:p w:rsidR="00B45D1D" w:rsidRPr="008007F0" w:rsidRDefault="00B45D1D" w:rsidP="004254F2">
            <w:pPr>
              <w:rPr>
                <w:color w:val="000000"/>
              </w:rPr>
            </w:pPr>
            <w:r w:rsidRPr="008007F0">
              <w:rPr>
                <w:color w:val="000000"/>
              </w:rPr>
              <w:t>997161.6</w:t>
            </w:r>
          </w:p>
        </w:tc>
        <w:tc>
          <w:tcPr>
            <w:tcW w:w="1166" w:type="dxa"/>
            <w:noWrap/>
            <w:vAlign w:val="center"/>
          </w:tcPr>
          <w:p w:rsidR="00B45D1D" w:rsidRPr="008007F0" w:rsidRDefault="00B45D1D" w:rsidP="004254F2">
            <w:pPr>
              <w:rPr>
                <w:color w:val="000000"/>
              </w:rPr>
            </w:pPr>
            <w:r w:rsidRPr="008007F0">
              <w:rPr>
                <w:color w:val="000000"/>
              </w:rPr>
              <w:t>1732893.14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809</w:t>
            </w:r>
          </w:p>
        </w:tc>
        <w:tc>
          <w:tcPr>
            <w:tcW w:w="1066" w:type="dxa"/>
            <w:noWrap/>
            <w:vAlign w:val="center"/>
          </w:tcPr>
          <w:p w:rsidR="00B45D1D" w:rsidRPr="008007F0" w:rsidRDefault="00B45D1D" w:rsidP="004254F2">
            <w:pPr>
              <w:rPr>
                <w:color w:val="000000"/>
              </w:rPr>
            </w:pPr>
            <w:r w:rsidRPr="008007F0">
              <w:rPr>
                <w:color w:val="000000"/>
              </w:rPr>
              <w:t>997128.43</w:t>
            </w:r>
          </w:p>
        </w:tc>
        <w:tc>
          <w:tcPr>
            <w:tcW w:w="1166" w:type="dxa"/>
            <w:noWrap/>
            <w:vAlign w:val="center"/>
          </w:tcPr>
          <w:p w:rsidR="00B45D1D" w:rsidRPr="008007F0" w:rsidRDefault="00B45D1D" w:rsidP="004254F2">
            <w:pPr>
              <w:rPr>
                <w:color w:val="000000"/>
              </w:rPr>
            </w:pPr>
            <w:r w:rsidRPr="008007F0">
              <w:rPr>
                <w:color w:val="000000"/>
              </w:rPr>
              <w:t>1732910.63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810</w:t>
            </w:r>
          </w:p>
        </w:tc>
        <w:tc>
          <w:tcPr>
            <w:tcW w:w="1066" w:type="dxa"/>
            <w:noWrap/>
            <w:vAlign w:val="center"/>
          </w:tcPr>
          <w:p w:rsidR="00B45D1D" w:rsidRPr="008007F0" w:rsidRDefault="00B45D1D" w:rsidP="004254F2">
            <w:pPr>
              <w:rPr>
                <w:color w:val="000000"/>
              </w:rPr>
            </w:pPr>
            <w:r w:rsidRPr="008007F0">
              <w:rPr>
                <w:color w:val="000000"/>
              </w:rPr>
              <w:t>997118.01</w:t>
            </w:r>
          </w:p>
        </w:tc>
        <w:tc>
          <w:tcPr>
            <w:tcW w:w="1166" w:type="dxa"/>
            <w:noWrap/>
            <w:vAlign w:val="center"/>
          </w:tcPr>
          <w:p w:rsidR="00B45D1D" w:rsidRPr="008007F0" w:rsidRDefault="00B45D1D" w:rsidP="004254F2">
            <w:pPr>
              <w:rPr>
                <w:color w:val="000000"/>
              </w:rPr>
            </w:pPr>
            <w:r w:rsidRPr="008007F0">
              <w:rPr>
                <w:color w:val="000000"/>
              </w:rPr>
              <w:t>1732916.21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811</w:t>
            </w:r>
          </w:p>
        </w:tc>
        <w:tc>
          <w:tcPr>
            <w:tcW w:w="1066" w:type="dxa"/>
            <w:noWrap/>
            <w:vAlign w:val="center"/>
          </w:tcPr>
          <w:p w:rsidR="00B45D1D" w:rsidRPr="008007F0" w:rsidRDefault="00B45D1D" w:rsidP="004254F2">
            <w:pPr>
              <w:rPr>
                <w:color w:val="000000"/>
              </w:rPr>
            </w:pPr>
            <w:r w:rsidRPr="008007F0">
              <w:rPr>
                <w:color w:val="000000"/>
              </w:rPr>
              <w:t>997115.84</w:t>
            </w:r>
          </w:p>
        </w:tc>
        <w:tc>
          <w:tcPr>
            <w:tcW w:w="1166" w:type="dxa"/>
            <w:noWrap/>
            <w:vAlign w:val="center"/>
          </w:tcPr>
          <w:p w:rsidR="00B45D1D" w:rsidRPr="008007F0" w:rsidRDefault="00B45D1D" w:rsidP="004254F2">
            <w:pPr>
              <w:rPr>
                <w:color w:val="000000"/>
              </w:rPr>
            </w:pPr>
            <w:r w:rsidRPr="008007F0">
              <w:rPr>
                <w:color w:val="000000"/>
              </w:rPr>
              <w:t>1732912.02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807</w:t>
            </w:r>
          </w:p>
        </w:tc>
        <w:tc>
          <w:tcPr>
            <w:tcW w:w="1066" w:type="dxa"/>
            <w:noWrap/>
            <w:vAlign w:val="center"/>
          </w:tcPr>
          <w:p w:rsidR="00B45D1D" w:rsidRPr="008007F0" w:rsidRDefault="00B45D1D" w:rsidP="004254F2">
            <w:pPr>
              <w:rPr>
                <w:color w:val="000000"/>
              </w:rPr>
            </w:pPr>
            <w:r w:rsidRPr="008007F0">
              <w:rPr>
                <w:color w:val="000000"/>
              </w:rPr>
              <w:t>997159.51</w:t>
            </w:r>
          </w:p>
        </w:tc>
        <w:tc>
          <w:tcPr>
            <w:tcW w:w="1166" w:type="dxa"/>
            <w:noWrap/>
            <w:vAlign w:val="center"/>
          </w:tcPr>
          <w:p w:rsidR="00B45D1D" w:rsidRPr="008007F0" w:rsidRDefault="00B45D1D" w:rsidP="004254F2">
            <w:pPr>
              <w:rPr>
                <w:color w:val="000000"/>
              </w:rPr>
            </w:pPr>
            <w:r w:rsidRPr="008007F0">
              <w:rPr>
                <w:color w:val="000000"/>
              </w:rPr>
              <w:t>1732889.1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49</w:t>
            </w:r>
          </w:p>
          <w:p w:rsidR="00B45D1D" w:rsidRPr="008007F0" w:rsidRDefault="00B45D1D" w:rsidP="004254F2">
            <w:pPr>
              <w:rPr>
                <w:color w:val="000000"/>
                <w:lang w:val="en-US"/>
              </w:rPr>
            </w:pPr>
            <w:r w:rsidRPr="008007F0">
              <w:rPr>
                <w:color w:val="000000"/>
              </w:rPr>
              <w:t>"86:09:0101039:2918/чзу2"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812</w:t>
            </w:r>
          </w:p>
        </w:tc>
        <w:tc>
          <w:tcPr>
            <w:tcW w:w="1066" w:type="dxa"/>
            <w:noWrap/>
            <w:vAlign w:val="center"/>
          </w:tcPr>
          <w:p w:rsidR="00B45D1D" w:rsidRPr="008007F0" w:rsidRDefault="00B45D1D" w:rsidP="004254F2">
            <w:pPr>
              <w:rPr>
                <w:color w:val="000000"/>
              </w:rPr>
            </w:pPr>
            <w:r w:rsidRPr="008007F0">
              <w:rPr>
                <w:color w:val="000000"/>
              </w:rPr>
              <w:t>989791.51</w:t>
            </w:r>
          </w:p>
        </w:tc>
        <w:tc>
          <w:tcPr>
            <w:tcW w:w="1166" w:type="dxa"/>
            <w:noWrap/>
            <w:vAlign w:val="center"/>
          </w:tcPr>
          <w:p w:rsidR="00B45D1D" w:rsidRPr="008007F0" w:rsidRDefault="00B45D1D" w:rsidP="004254F2">
            <w:pPr>
              <w:rPr>
                <w:color w:val="000000"/>
              </w:rPr>
            </w:pPr>
            <w:r w:rsidRPr="008007F0">
              <w:rPr>
                <w:color w:val="000000"/>
              </w:rPr>
              <w:t>1734629.53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813</w:t>
            </w:r>
          </w:p>
        </w:tc>
        <w:tc>
          <w:tcPr>
            <w:tcW w:w="1066" w:type="dxa"/>
            <w:noWrap/>
            <w:vAlign w:val="center"/>
          </w:tcPr>
          <w:p w:rsidR="00B45D1D" w:rsidRPr="008007F0" w:rsidRDefault="00B45D1D" w:rsidP="004254F2">
            <w:pPr>
              <w:rPr>
                <w:color w:val="000000"/>
              </w:rPr>
            </w:pPr>
            <w:r w:rsidRPr="008007F0">
              <w:rPr>
                <w:color w:val="000000"/>
              </w:rPr>
              <w:t>989792.84</w:t>
            </w:r>
          </w:p>
        </w:tc>
        <w:tc>
          <w:tcPr>
            <w:tcW w:w="1166" w:type="dxa"/>
            <w:noWrap/>
            <w:vAlign w:val="center"/>
          </w:tcPr>
          <w:p w:rsidR="00B45D1D" w:rsidRPr="008007F0" w:rsidRDefault="00B45D1D" w:rsidP="004254F2">
            <w:pPr>
              <w:rPr>
                <w:color w:val="000000"/>
              </w:rPr>
            </w:pPr>
            <w:r w:rsidRPr="008007F0">
              <w:rPr>
                <w:color w:val="000000"/>
              </w:rPr>
              <w:t>1734634.22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814</w:t>
            </w:r>
          </w:p>
        </w:tc>
        <w:tc>
          <w:tcPr>
            <w:tcW w:w="1066" w:type="dxa"/>
            <w:noWrap/>
            <w:vAlign w:val="center"/>
          </w:tcPr>
          <w:p w:rsidR="00B45D1D" w:rsidRPr="008007F0" w:rsidRDefault="00B45D1D" w:rsidP="004254F2">
            <w:pPr>
              <w:rPr>
                <w:color w:val="000000"/>
              </w:rPr>
            </w:pPr>
            <w:r w:rsidRPr="008007F0">
              <w:rPr>
                <w:color w:val="000000"/>
              </w:rPr>
              <w:t>989792.84</w:t>
            </w:r>
          </w:p>
        </w:tc>
        <w:tc>
          <w:tcPr>
            <w:tcW w:w="1166" w:type="dxa"/>
            <w:noWrap/>
            <w:vAlign w:val="center"/>
          </w:tcPr>
          <w:p w:rsidR="00B45D1D" w:rsidRPr="008007F0" w:rsidRDefault="00B45D1D" w:rsidP="004254F2">
            <w:pPr>
              <w:rPr>
                <w:color w:val="000000"/>
              </w:rPr>
            </w:pPr>
            <w:r w:rsidRPr="008007F0">
              <w:rPr>
                <w:color w:val="000000"/>
              </w:rPr>
              <w:t>1734634.25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815</w:t>
            </w:r>
          </w:p>
        </w:tc>
        <w:tc>
          <w:tcPr>
            <w:tcW w:w="1066" w:type="dxa"/>
            <w:noWrap/>
            <w:vAlign w:val="center"/>
          </w:tcPr>
          <w:p w:rsidR="00B45D1D" w:rsidRPr="008007F0" w:rsidRDefault="00B45D1D" w:rsidP="004254F2">
            <w:pPr>
              <w:rPr>
                <w:color w:val="000000"/>
              </w:rPr>
            </w:pPr>
            <w:r w:rsidRPr="008007F0">
              <w:rPr>
                <w:color w:val="000000"/>
              </w:rPr>
              <w:t>989798.9</w:t>
            </w:r>
          </w:p>
        </w:tc>
        <w:tc>
          <w:tcPr>
            <w:tcW w:w="1166" w:type="dxa"/>
            <w:noWrap/>
            <w:vAlign w:val="center"/>
          </w:tcPr>
          <w:p w:rsidR="00B45D1D" w:rsidRPr="008007F0" w:rsidRDefault="00B45D1D" w:rsidP="004254F2">
            <w:pPr>
              <w:rPr>
                <w:color w:val="000000"/>
              </w:rPr>
            </w:pPr>
            <w:r w:rsidRPr="008007F0">
              <w:rPr>
                <w:color w:val="000000"/>
              </w:rPr>
              <w:t>1734669.7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816</w:t>
            </w:r>
          </w:p>
        </w:tc>
        <w:tc>
          <w:tcPr>
            <w:tcW w:w="1066" w:type="dxa"/>
            <w:noWrap/>
            <w:vAlign w:val="center"/>
          </w:tcPr>
          <w:p w:rsidR="00B45D1D" w:rsidRPr="008007F0" w:rsidRDefault="00B45D1D" w:rsidP="004254F2">
            <w:pPr>
              <w:rPr>
                <w:color w:val="000000"/>
              </w:rPr>
            </w:pPr>
            <w:r w:rsidRPr="008007F0">
              <w:rPr>
                <w:color w:val="000000"/>
              </w:rPr>
              <w:t>989801.2</w:t>
            </w:r>
          </w:p>
        </w:tc>
        <w:tc>
          <w:tcPr>
            <w:tcW w:w="1166" w:type="dxa"/>
            <w:noWrap/>
            <w:vAlign w:val="center"/>
          </w:tcPr>
          <w:p w:rsidR="00B45D1D" w:rsidRPr="008007F0" w:rsidRDefault="00B45D1D" w:rsidP="004254F2">
            <w:pPr>
              <w:rPr>
                <w:color w:val="000000"/>
              </w:rPr>
            </w:pPr>
            <w:r w:rsidRPr="008007F0">
              <w:rPr>
                <w:color w:val="000000"/>
              </w:rPr>
              <w:t>1734683.23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817</w:t>
            </w:r>
          </w:p>
        </w:tc>
        <w:tc>
          <w:tcPr>
            <w:tcW w:w="1066" w:type="dxa"/>
            <w:noWrap/>
            <w:vAlign w:val="center"/>
          </w:tcPr>
          <w:p w:rsidR="00B45D1D" w:rsidRPr="008007F0" w:rsidRDefault="00B45D1D" w:rsidP="004254F2">
            <w:pPr>
              <w:rPr>
                <w:color w:val="000000"/>
              </w:rPr>
            </w:pPr>
            <w:r w:rsidRPr="008007F0">
              <w:rPr>
                <w:color w:val="000000"/>
              </w:rPr>
              <w:t>989800.34</w:t>
            </w:r>
          </w:p>
        </w:tc>
        <w:tc>
          <w:tcPr>
            <w:tcW w:w="1166" w:type="dxa"/>
            <w:noWrap/>
            <w:vAlign w:val="center"/>
          </w:tcPr>
          <w:p w:rsidR="00B45D1D" w:rsidRPr="008007F0" w:rsidRDefault="00B45D1D" w:rsidP="004254F2">
            <w:pPr>
              <w:rPr>
                <w:color w:val="000000"/>
              </w:rPr>
            </w:pPr>
            <w:r w:rsidRPr="008007F0">
              <w:rPr>
                <w:color w:val="000000"/>
              </w:rPr>
              <w:t>1734683.34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818</w:t>
            </w:r>
          </w:p>
        </w:tc>
        <w:tc>
          <w:tcPr>
            <w:tcW w:w="1066" w:type="dxa"/>
            <w:noWrap/>
            <w:vAlign w:val="center"/>
          </w:tcPr>
          <w:p w:rsidR="00B45D1D" w:rsidRPr="008007F0" w:rsidRDefault="00B45D1D" w:rsidP="004254F2">
            <w:pPr>
              <w:rPr>
                <w:color w:val="000000"/>
              </w:rPr>
            </w:pPr>
            <w:r w:rsidRPr="008007F0">
              <w:rPr>
                <w:color w:val="000000"/>
              </w:rPr>
              <w:t>989796.32</w:t>
            </w:r>
          </w:p>
        </w:tc>
        <w:tc>
          <w:tcPr>
            <w:tcW w:w="1166" w:type="dxa"/>
            <w:noWrap/>
            <w:vAlign w:val="center"/>
          </w:tcPr>
          <w:p w:rsidR="00B45D1D" w:rsidRPr="008007F0" w:rsidRDefault="00B45D1D" w:rsidP="004254F2">
            <w:pPr>
              <w:rPr>
                <w:color w:val="000000"/>
              </w:rPr>
            </w:pPr>
            <w:r w:rsidRPr="008007F0">
              <w:rPr>
                <w:color w:val="000000"/>
              </w:rPr>
              <w:t>1734669.22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819</w:t>
            </w:r>
          </w:p>
        </w:tc>
        <w:tc>
          <w:tcPr>
            <w:tcW w:w="1066" w:type="dxa"/>
            <w:noWrap/>
            <w:vAlign w:val="center"/>
          </w:tcPr>
          <w:p w:rsidR="00B45D1D" w:rsidRPr="008007F0" w:rsidRDefault="00B45D1D" w:rsidP="004254F2">
            <w:pPr>
              <w:rPr>
                <w:color w:val="000000"/>
              </w:rPr>
            </w:pPr>
            <w:r w:rsidRPr="008007F0">
              <w:rPr>
                <w:color w:val="000000"/>
              </w:rPr>
              <w:t>989790.43</w:t>
            </w:r>
          </w:p>
        </w:tc>
        <w:tc>
          <w:tcPr>
            <w:tcW w:w="1166" w:type="dxa"/>
            <w:noWrap/>
            <w:vAlign w:val="center"/>
          </w:tcPr>
          <w:p w:rsidR="00B45D1D" w:rsidRPr="008007F0" w:rsidRDefault="00B45D1D" w:rsidP="004254F2">
            <w:pPr>
              <w:rPr>
                <w:color w:val="000000"/>
              </w:rPr>
            </w:pPr>
            <w:r w:rsidRPr="008007F0">
              <w:rPr>
                <w:color w:val="000000"/>
              </w:rPr>
              <w:t>1734629.68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812</w:t>
            </w:r>
          </w:p>
        </w:tc>
        <w:tc>
          <w:tcPr>
            <w:tcW w:w="1066" w:type="dxa"/>
            <w:noWrap/>
            <w:vAlign w:val="center"/>
          </w:tcPr>
          <w:p w:rsidR="00B45D1D" w:rsidRPr="008007F0" w:rsidRDefault="00B45D1D" w:rsidP="004254F2">
            <w:pPr>
              <w:rPr>
                <w:color w:val="000000"/>
              </w:rPr>
            </w:pPr>
            <w:r w:rsidRPr="008007F0">
              <w:rPr>
                <w:color w:val="000000"/>
              </w:rPr>
              <w:t>989791.51</w:t>
            </w:r>
          </w:p>
        </w:tc>
        <w:tc>
          <w:tcPr>
            <w:tcW w:w="1166" w:type="dxa"/>
            <w:noWrap/>
            <w:vAlign w:val="center"/>
          </w:tcPr>
          <w:p w:rsidR="00B45D1D" w:rsidRPr="008007F0" w:rsidRDefault="00B45D1D" w:rsidP="004254F2">
            <w:pPr>
              <w:rPr>
                <w:color w:val="000000"/>
              </w:rPr>
            </w:pPr>
            <w:r w:rsidRPr="008007F0">
              <w:rPr>
                <w:color w:val="000000"/>
              </w:rPr>
              <w:t>1734629.53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50(1)</w:t>
            </w:r>
          </w:p>
          <w:p w:rsidR="00B45D1D" w:rsidRPr="008007F0" w:rsidRDefault="00B45D1D" w:rsidP="004254F2">
            <w:pPr>
              <w:rPr>
                <w:color w:val="000000"/>
              </w:rPr>
            </w:pPr>
            <w:r w:rsidRPr="008007F0">
              <w:rPr>
                <w:color w:val="000000"/>
              </w:rPr>
              <w:t>"86:09:0101039:2926/чзу1"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820</w:t>
            </w:r>
          </w:p>
        </w:tc>
        <w:tc>
          <w:tcPr>
            <w:tcW w:w="1066" w:type="dxa"/>
            <w:noWrap/>
            <w:vAlign w:val="center"/>
          </w:tcPr>
          <w:p w:rsidR="00B45D1D" w:rsidRPr="008007F0" w:rsidRDefault="00B45D1D" w:rsidP="004254F2">
            <w:pPr>
              <w:rPr>
                <w:color w:val="000000"/>
              </w:rPr>
            </w:pPr>
            <w:r w:rsidRPr="008007F0">
              <w:rPr>
                <w:color w:val="000000"/>
              </w:rPr>
              <w:t>989588.42</w:t>
            </w:r>
          </w:p>
        </w:tc>
        <w:tc>
          <w:tcPr>
            <w:tcW w:w="1166" w:type="dxa"/>
            <w:noWrap/>
            <w:vAlign w:val="center"/>
          </w:tcPr>
          <w:p w:rsidR="00B45D1D" w:rsidRPr="008007F0" w:rsidRDefault="00B45D1D" w:rsidP="004254F2">
            <w:pPr>
              <w:rPr>
                <w:color w:val="000000"/>
              </w:rPr>
            </w:pPr>
            <w:r w:rsidRPr="008007F0">
              <w:rPr>
                <w:color w:val="000000"/>
              </w:rPr>
              <w:t>1734010.74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821</w:t>
            </w:r>
          </w:p>
        </w:tc>
        <w:tc>
          <w:tcPr>
            <w:tcW w:w="1066" w:type="dxa"/>
            <w:noWrap/>
            <w:vAlign w:val="center"/>
          </w:tcPr>
          <w:p w:rsidR="00B45D1D" w:rsidRPr="008007F0" w:rsidRDefault="00B45D1D" w:rsidP="004254F2">
            <w:pPr>
              <w:rPr>
                <w:color w:val="000000"/>
              </w:rPr>
            </w:pPr>
            <w:r w:rsidRPr="008007F0">
              <w:rPr>
                <w:color w:val="000000"/>
              </w:rPr>
              <w:t>989590.03</w:t>
            </w:r>
          </w:p>
        </w:tc>
        <w:tc>
          <w:tcPr>
            <w:tcW w:w="1166" w:type="dxa"/>
            <w:noWrap/>
            <w:vAlign w:val="center"/>
          </w:tcPr>
          <w:p w:rsidR="00B45D1D" w:rsidRPr="008007F0" w:rsidRDefault="00B45D1D" w:rsidP="004254F2">
            <w:pPr>
              <w:rPr>
                <w:color w:val="000000"/>
              </w:rPr>
            </w:pPr>
            <w:r w:rsidRPr="008007F0">
              <w:rPr>
                <w:color w:val="000000"/>
              </w:rPr>
              <w:t>1734016.55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822</w:t>
            </w:r>
          </w:p>
        </w:tc>
        <w:tc>
          <w:tcPr>
            <w:tcW w:w="1066" w:type="dxa"/>
            <w:noWrap/>
            <w:vAlign w:val="center"/>
          </w:tcPr>
          <w:p w:rsidR="00B45D1D" w:rsidRPr="008007F0" w:rsidRDefault="00B45D1D" w:rsidP="004254F2">
            <w:pPr>
              <w:rPr>
                <w:color w:val="000000"/>
              </w:rPr>
            </w:pPr>
            <w:r w:rsidRPr="008007F0">
              <w:rPr>
                <w:color w:val="000000"/>
              </w:rPr>
              <w:t>989587.25</w:t>
            </w:r>
          </w:p>
        </w:tc>
        <w:tc>
          <w:tcPr>
            <w:tcW w:w="1166" w:type="dxa"/>
            <w:noWrap/>
            <w:vAlign w:val="center"/>
          </w:tcPr>
          <w:p w:rsidR="00B45D1D" w:rsidRPr="008007F0" w:rsidRDefault="00B45D1D" w:rsidP="004254F2">
            <w:pPr>
              <w:rPr>
                <w:color w:val="000000"/>
              </w:rPr>
            </w:pPr>
            <w:r w:rsidRPr="008007F0">
              <w:rPr>
                <w:color w:val="000000"/>
              </w:rPr>
              <w:t>1734037.05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823</w:t>
            </w:r>
          </w:p>
        </w:tc>
        <w:tc>
          <w:tcPr>
            <w:tcW w:w="1066" w:type="dxa"/>
            <w:noWrap/>
            <w:vAlign w:val="center"/>
          </w:tcPr>
          <w:p w:rsidR="00B45D1D" w:rsidRPr="008007F0" w:rsidRDefault="00B45D1D" w:rsidP="004254F2">
            <w:pPr>
              <w:rPr>
                <w:color w:val="000000"/>
              </w:rPr>
            </w:pPr>
            <w:r w:rsidRPr="008007F0">
              <w:rPr>
                <w:color w:val="000000"/>
              </w:rPr>
              <w:t>989585.52</w:t>
            </w:r>
          </w:p>
        </w:tc>
        <w:tc>
          <w:tcPr>
            <w:tcW w:w="1166" w:type="dxa"/>
            <w:noWrap/>
            <w:vAlign w:val="center"/>
          </w:tcPr>
          <w:p w:rsidR="00B45D1D" w:rsidRPr="008007F0" w:rsidRDefault="00B45D1D" w:rsidP="004254F2">
            <w:pPr>
              <w:rPr>
                <w:color w:val="000000"/>
              </w:rPr>
            </w:pPr>
            <w:r w:rsidRPr="008007F0">
              <w:rPr>
                <w:color w:val="000000"/>
              </w:rPr>
              <w:t>1734030.64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820</w:t>
            </w:r>
          </w:p>
        </w:tc>
        <w:tc>
          <w:tcPr>
            <w:tcW w:w="1066" w:type="dxa"/>
            <w:noWrap/>
            <w:vAlign w:val="center"/>
          </w:tcPr>
          <w:p w:rsidR="00B45D1D" w:rsidRPr="008007F0" w:rsidRDefault="00B45D1D" w:rsidP="004254F2">
            <w:pPr>
              <w:rPr>
                <w:color w:val="000000"/>
              </w:rPr>
            </w:pPr>
            <w:r w:rsidRPr="008007F0">
              <w:rPr>
                <w:color w:val="000000"/>
              </w:rPr>
              <w:t>989588.42</w:t>
            </w:r>
          </w:p>
        </w:tc>
        <w:tc>
          <w:tcPr>
            <w:tcW w:w="1166" w:type="dxa"/>
            <w:noWrap/>
            <w:vAlign w:val="center"/>
          </w:tcPr>
          <w:p w:rsidR="00B45D1D" w:rsidRPr="008007F0" w:rsidRDefault="00B45D1D" w:rsidP="004254F2">
            <w:pPr>
              <w:rPr>
                <w:color w:val="000000"/>
              </w:rPr>
            </w:pPr>
            <w:r w:rsidRPr="008007F0">
              <w:rPr>
                <w:color w:val="000000"/>
              </w:rPr>
              <w:t>1734010.74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50(2)</w:t>
            </w:r>
          </w:p>
          <w:p w:rsidR="00B45D1D" w:rsidRPr="008007F0" w:rsidRDefault="00B45D1D" w:rsidP="004254F2">
            <w:pPr>
              <w:rPr>
                <w:color w:val="000000"/>
              </w:rPr>
            </w:pPr>
            <w:r w:rsidRPr="008007F0">
              <w:rPr>
                <w:color w:val="000000"/>
              </w:rPr>
              <w:t>"86:09:0101039:2926/чзу1"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824</w:t>
            </w:r>
          </w:p>
        </w:tc>
        <w:tc>
          <w:tcPr>
            <w:tcW w:w="1066" w:type="dxa"/>
            <w:noWrap/>
            <w:vAlign w:val="center"/>
          </w:tcPr>
          <w:p w:rsidR="00B45D1D" w:rsidRPr="008007F0" w:rsidRDefault="00B45D1D" w:rsidP="004254F2">
            <w:pPr>
              <w:rPr>
                <w:color w:val="000000"/>
              </w:rPr>
            </w:pPr>
            <w:r w:rsidRPr="008007F0">
              <w:rPr>
                <w:color w:val="000000"/>
              </w:rPr>
              <w:t>989538.53</w:t>
            </w:r>
          </w:p>
        </w:tc>
        <w:tc>
          <w:tcPr>
            <w:tcW w:w="1166" w:type="dxa"/>
            <w:noWrap/>
            <w:vAlign w:val="center"/>
          </w:tcPr>
          <w:p w:rsidR="00B45D1D" w:rsidRPr="008007F0" w:rsidRDefault="00B45D1D" w:rsidP="004254F2">
            <w:pPr>
              <w:rPr>
                <w:color w:val="000000"/>
              </w:rPr>
            </w:pPr>
            <w:r w:rsidRPr="008007F0">
              <w:rPr>
                <w:color w:val="000000"/>
              </w:rPr>
              <w:t>1734462.5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825</w:t>
            </w:r>
          </w:p>
        </w:tc>
        <w:tc>
          <w:tcPr>
            <w:tcW w:w="1066" w:type="dxa"/>
            <w:noWrap/>
            <w:vAlign w:val="center"/>
          </w:tcPr>
          <w:p w:rsidR="00B45D1D" w:rsidRPr="008007F0" w:rsidRDefault="00B45D1D" w:rsidP="004254F2">
            <w:pPr>
              <w:rPr>
                <w:color w:val="000000"/>
              </w:rPr>
            </w:pPr>
            <w:r w:rsidRPr="008007F0">
              <w:rPr>
                <w:color w:val="000000"/>
              </w:rPr>
              <w:t>989548.08</w:t>
            </w:r>
          </w:p>
        </w:tc>
        <w:tc>
          <w:tcPr>
            <w:tcW w:w="1166" w:type="dxa"/>
            <w:noWrap/>
            <w:vAlign w:val="center"/>
          </w:tcPr>
          <w:p w:rsidR="00B45D1D" w:rsidRPr="008007F0" w:rsidRDefault="00B45D1D" w:rsidP="004254F2">
            <w:pPr>
              <w:rPr>
                <w:color w:val="000000"/>
              </w:rPr>
            </w:pPr>
            <w:r w:rsidRPr="008007F0">
              <w:rPr>
                <w:color w:val="000000"/>
              </w:rPr>
              <w:t>1734465.97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826</w:t>
            </w:r>
          </w:p>
        </w:tc>
        <w:tc>
          <w:tcPr>
            <w:tcW w:w="1066" w:type="dxa"/>
            <w:noWrap/>
            <w:vAlign w:val="center"/>
          </w:tcPr>
          <w:p w:rsidR="00B45D1D" w:rsidRPr="008007F0" w:rsidRDefault="00B45D1D" w:rsidP="004254F2">
            <w:pPr>
              <w:rPr>
                <w:color w:val="000000"/>
              </w:rPr>
            </w:pPr>
            <w:r w:rsidRPr="008007F0">
              <w:rPr>
                <w:color w:val="000000"/>
              </w:rPr>
              <w:t>989547.44</w:t>
            </w:r>
          </w:p>
        </w:tc>
        <w:tc>
          <w:tcPr>
            <w:tcW w:w="1166" w:type="dxa"/>
            <w:noWrap/>
            <w:vAlign w:val="center"/>
          </w:tcPr>
          <w:p w:rsidR="00B45D1D" w:rsidRPr="008007F0" w:rsidRDefault="00B45D1D" w:rsidP="004254F2">
            <w:pPr>
              <w:rPr>
                <w:color w:val="000000"/>
              </w:rPr>
            </w:pPr>
            <w:r w:rsidRPr="008007F0">
              <w:rPr>
                <w:color w:val="000000"/>
              </w:rPr>
              <w:t>1734471.05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827</w:t>
            </w:r>
          </w:p>
        </w:tc>
        <w:tc>
          <w:tcPr>
            <w:tcW w:w="1066" w:type="dxa"/>
            <w:noWrap/>
            <w:vAlign w:val="center"/>
          </w:tcPr>
          <w:p w:rsidR="00B45D1D" w:rsidRPr="008007F0" w:rsidRDefault="00B45D1D" w:rsidP="004254F2">
            <w:pPr>
              <w:rPr>
                <w:color w:val="000000"/>
              </w:rPr>
            </w:pPr>
            <w:r w:rsidRPr="008007F0">
              <w:rPr>
                <w:color w:val="000000"/>
              </w:rPr>
              <w:t>989537.93</w:t>
            </w:r>
          </w:p>
        </w:tc>
        <w:tc>
          <w:tcPr>
            <w:tcW w:w="1166" w:type="dxa"/>
            <w:noWrap/>
            <w:vAlign w:val="center"/>
          </w:tcPr>
          <w:p w:rsidR="00B45D1D" w:rsidRPr="008007F0" w:rsidRDefault="00B45D1D" w:rsidP="004254F2">
            <w:pPr>
              <w:rPr>
                <w:color w:val="000000"/>
              </w:rPr>
            </w:pPr>
            <w:r w:rsidRPr="008007F0">
              <w:rPr>
                <w:color w:val="000000"/>
              </w:rPr>
              <w:t>1734467.6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824</w:t>
            </w:r>
          </w:p>
        </w:tc>
        <w:tc>
          <w:tcPr>
            <w:tcW w:w="1066" w:type="dxa"/>
            <w:noWrap/>
            <w:vAlign w:val="center"/>
          </w:tcPr>
          <w:p w:rsidR="00B45D1D" w:rsidRPr="008007F0" w:rsidRDefault="00B45D1D" w:rsidP="004254F2">
            <w:pPr>
              <w:rPr>
                <w:color w:val="000000"/>
              </w:rPr>
            </w:pPr>
            <w:r w:rsidRPr="008007F0">
              <w:rPr>
                <w:color w:val="000000"/>
              </w:rPr>
              <w:t>989538.53</w:t>
            </w:r>
          </w:p>
        </w:tc>
        <w:tc>
          <w:tcPr>
            <w:tcW w:w="1166" w:type="dxa"/>
            <w:noWrap/>
            <w:vAlign w:val="center"/>
          </w:tcPr>
          <w:p w:rsidR="00B45D1D" w:rsidRPr="008007F0" w:rsidRDefault="00B45D1D" w:rsidP="004254F2">
            <w:pPr>
              <w:rPr>
                <w:color w:val="000000"/>
              </w:rPr>
            </w:pPr>
            <w:r w:rsidRPr="008007F0">
              <w:rPr>
                <w:color w:val="000000"/>
              </w:rPr>
              <w:t>1734462.5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51</w:t>
            </w:r>
          </w:p>
          <w:p w:rsidR="00B45D1D" w:rsidRPr="008007F0" w:rsidRDefault="00B45D1D" w:rsidP="004254F2">
            <w:pPr>
              <w:rPr>
                <w:color w:val="000000"/>
              </w:rPr>
            </w:pPr>
            <w:r w:rsidRPr="008007F0">
              <w:rPr>
                <w:color w:val="000000"/>
              </w:rPr>
              <w:t>"86:09:0101038:158/чзу1"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828</w:t>
            </w:r>
          </w:p>
        </w:tc>
        <w:tc>
          <w:tcPr>
            <w:tcW w:w="1066" w:type="dxa"/>
            <w:noWrap/>
            <w:vAlign w:val="center"/>
          </w:tcPr>
          <w:p w:rsidR="00B45D1D" w:rsidRPr="008007F0" w:rsidRDefault="00B45D1D" w:rsidP="004254F2">
            <w:pPr>
              <w:rPr>
                <w:color w:val="000000"/>
              </w:rPr>
            </w:pPr>
            <w:r w:rsidRPr="008007F0">
              <w:rPr>
                <w:color w:val="000000"/>
              </w:rPr>
              <w:t>997126.54</w:t>
            </w:r>
          </w:p>
        </w:tc>
        <w:tc>
          <w:tcPr>
            <w:tcW w:w="1166" w:type="dxa"/>
            <w:noWrap/>
            <w:vAlign w:val="center"/>
          </w:tcPr>
          <w:p w:rsidR="00B45D1D" w:rsidRPr="008007F0" w:rsidRDefault="00B45D1D" w:rsidP="004254F2">
            <w:pPr>
              <w:rPr>
                <w:color w:val="000000"/>
              </w:rPr>
            </w:pPr>
            <w:r w:rsidRPr="008007F0">
              <w:rPr>
                <w:color w:val="000000"/>
              </w:rPr>
              <w:t>1732917.41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829</w:t>
            </w:r>
          </w:p>
        </w:tc>
        <w:tc>
          <w:tcPr>
            <w:tcW w:w="1066" w:type="dxa"/>
            <w:noWrap/>
            <w:vAlign w:val="center"/>
          </w:tcPr>
          <w:p w:rsidR="00B45D1D" w:rsidRPr="008007F0" w:rsidRDefault="00B45D1D" w:rsidP="004254F2">
            <w:pPr>
              <w:rPr>
                <w:color w:val="000000"/>
              </w:rPr>
            </w:pPr>
            <w:r w:rsidRPr="008007F0">
              <w:rPr>
                <w:color w:val="000000"/>
              </w:rPr>
              <w:t>997131.34</w:t>
            </w:r>
          </w:p>
        </w:tc>
        <w:tc>
          <w:tcPr>
            <w:tcW w:w="1166" w:type="dxa"/>
            <w:noWrap/>
            <w:vAlign w:val="center"/>
          </w:tcPr>
          <w:p w:rsidR="00B45D1D" w:rsidRPr="008007F0" w:rsidRDefault="00B45D1D" w:rsidP="004254F2">
            <w:pPr>
              <w:rPr>
                <w:color w:val="000000"/>
              </w:rPr>
            </w:pPr>
            <w:r w:rsidRPr="008007F0">
              <w:rPr>
                <w:color w:val="000000"/>
              </w:rPr>
              <w:t>1732926.3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830</w:t>
            </w:r>
          </w:p>
        </w:tc>
        <w:tc>
          <w:tcPr>
            <w:tcW w:w="1066" w:type="dxa"/>
            <w:noWrap/>
            <w:vAlign w:val="center"/>
          </w:tcPr>
          <w:p w:rsidR="00B45D1D" w:rsidRPr="008007F0" w:rsidRDefault="00B45D1D" w:rsidP="004254F2">
            <w:pPr>
              <w:rPr>
                <w:color w:val="000000"/>
              </w:rPr>
            </w:pPr>
            <w:r w:rsidRPr="008007F0">
              <w:rPr>
                <w:color w:val="000000"/>
              </w:rPr>
              <w:t>997129.44</w:t>
            </w:r>
          </w:p>
        </w:tc>
        <w:tc>
          <w:tcPr>
            <w:tcW w:w="1166" w:type="dxa"/>
            <w:noWrap/>
            <w:vAlign w:val="center"/>
          </w:tcPr>
          <w:p w:rsidR="00B45D1D" w:rsidRPr="008007F0" w:rsidRDefault="00B45D1D" w:rsidP="004254F2">
            <w:pPr>
              <w:rPr>
                <w:color w:val="000000"/>
              </w:rPr>
            </w:pPr>
            <w:r w:rsidRPr="008007F0">
              <w:rPr>
                <w:color w:val="000000"/>
              </w:rPr>
              <w:t>1732932.74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831</w:t>
            </w:r>
          </w:p>
        </w:tc>
        <w:tc>
          <w:tcPr>
            <w:tcW w:w="1066" w:type="dxa"/>
            <w:noWrap/>
            <w:vAlign w:val="center"/>
          </w:tcPr>
          <w:p w:rsidR="00B45D1D" w:rsidRPr="008007F0" w:rsidRDefault="00B45D1D" w:rsidP="004254F2">
            <w:pPr>
              <w:rPr>
                <w:color w:val="000000"/>
              </w:rPr>
            </w:pPr>
            <w:r w:rsidRPr="008007F0">
              <w:rPr>
                <w:color w:val="000000"/>
              </w:rPr>
              <w:t>997128.38</w:t>
            </w:r>
          </w:p>
        </w:tc>
        <w:tc>
          <w:tcPr>
            <w:tcW w:w="1166" w:type="dxa"/>
            <w:noWrap/>
            <w:vAlign w:val="center"/>
          </w:tcPr>
          <w:p w:rsidR="00B45D1D" w:rsidRPr="008007F0" w:rsidRDefault="00B45D1D" w:rsidP="004254F2">
            <w:pPr>
              <w:rPr>
                <w:color w:val="000000"/>
              </w:rPr>
            </w:pPr>
            <w:r w:rsidRPr="008007F0">
              <w:rPr>
                <w:color w:val="000000"/>
              </w:rPr>
              <w:t>1732936.22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832</w:t>
            </w:r>
          </w:p>
        </w:tc>
        <w:tc>
          <w:tcPr>
            <w:tcW w:w="1066" w:type="dxa"/>
            <w:noWrap/>
            <w:vAlign w:val="center"/>
          </w:tcPr>
          <w:p w:rsidR="00B45D1D" w:rsidRPr="008007F0" w:rsidRDefault="00B45D1D" w:rsidP="004254F2">
            <w:pPr>
              <w:rPr>
                <w:color w:val="000000"/>
              </w:rPr>
            </w:pPr>
            <w:r w:rsidRPr="008007F0">
              <w:rPr>
                <w:color w:val="000000"/>
              </w:rPr>
              <w:t>997120.4</w:t>
            </w:r>
          </w:p>
        </w:tc>
        <w:tc>
          <w:tcPr>
            <w:tcW w:w="1166" w:type="dxa"/>
            <w:noWrap/>
            <w:vAlign w:val="center"/>
          </w:tcPr>
          <w:p w:rsidR="00B45D1D" w:rsidRPr="008007F0" w:rsidRDefault="00B45D1D" w:rsidP="004254F2">
            <w:pPr>
              <w:rPr>
                <w:color w:val="000000"/>
              </w:rPr>
            </w:pPr>
            <w:r w:rsidRPr="008007F0">
              <w:rPr>
                <w:color w:val="000000"/>
              </w:rPr>
              <w:t>1732920.82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828</w:t>
            </w:r>
          </w:p>
        </w:tc>
        <w:tc>
          <w:tcPr>
            <w:tcW w:w="1066" w:type="dxa"/>
            <w:noWrap/>
            <w:vAlign w:val="center"/>
          </w:tcPr>
          <w:p w:rsidR="00B45D1D" w:rsidRPr="008007F0" w:rsidRDefault="00B45D1D" w:rsidP="004254F2">
            <w:pPr>
              <w:rPr>
                <w:color w:val="000000"/>
              </w:rPr>
            </w:pPr>
            <w:r w:rsidRPr="008007F0">
              <w:rPr>
                <w:color w:val="000000"/>
              </w:rPr>
              <w:t>997126.54</w:t>
            </w:r>
          </w:p>
        </w:tc>
        <w:tc>
          <w:tcPr>
            <w:tcW w:w="1166" w:type="dxa"/>
            <w:noWrap/>
            <w:vAlign w:val="center"/>
          </w:tcPr>
          <w:p w:rsidR="00B45D1D" w:rsidRPr="008007F0" w:rsidRDefault="00B45D1D" w:rsidP="004254F2">
            <w:pPr>
              <w:rPr>
                <w:color w:val="000000"/>
              </w:rPr>
            </w:pPr>
            <w:r w:rsidRPr="008007F0">
              <w:rPr>
                <w:color w:val="000000"/>
              </w:rPr>
              <w:t>1732917.41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52</w:t>
            </w:r>
          </w:p>
          <w:p w:rsidR="00B45D1D" w:rsidRPr="008007F0" w:rsidRDefault="00B45D1D" w:rsidP="004254F2">
            <w:pPr>
              <w:rPr>
                <w:color w:val="000000"/>
              </w:rPr>
            </w:pPr>
            <w:r w:rsidRPr="008007F0">
              <w:rPr>
                <w:color w:val="000000"/>
              </w:rPr>
              <w:t>"86:09:0101039:2922/чзу1"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833</w:t>
            </w:r>
          </w:p>
        </w:tc>
        <w:tc>
          <w:tcPr>
            <w:tcW w:w="1066" w:type="dxa"/>
            <w:noWrap/>
            <w:vAlign w:val="center"/>
          </w:tcPr>
          <w:p w:rsidR="00B45D1D" w:rsidRPr="008007F0" w:rsidRDefault="00B45D1D" w:rsidP="004254F2">
            <w:pPr>
              <w:rPr>
                <w:color w:val="000000"/>
              </w:rPr>
            </w:pPr>
            <w:r w:rsidRPr="008007F0">
              <w:rPr>
                <w:color w:val="000000"/>
              </w:rPr>
              <w:t>989783.46</w:t>
            </w:r>
          </w:p>
        </w:tc>
        <w:tc>
          <w:tcPr>
            <w:tcW w:w="1166" w:type="dxa"/>
            <w:noWrap/>
            <w:vAlign w:val="center"/>
          </w:tcPr>
          <w:p w:rsidR="00B45D1D" w:rsidRPr="008007F0" w:rsidRDefault="00B45D1D" w:rsidP="004254F2">
            <w:pPr>
              <w:rPr>
                <w:color w:val="000000"/>
              </w:rPr>
            </w:pPr>
            <w:r w:rsidRPr="008007F0">
              <w:rPr>
                <w:color w:val="000000"/>
              </w:rPr>
              <w:t>1734636.82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834</w:t>
            </w:r>
          </w:p>
        </w:tc>
        <w:tc>
          <w:tcPr>
            <w:tcW w:w="1066" w:type="dxa"/>
            <w:noWrap/>
            <w:vAlign w:val="center"/>
          </w:tcPr>
          <w:p w:rsidR="00B45D1D" w:rsidRPr="008007F0" w:rsidRDefault="00B45D1D" w:rsidP="004254F2">
            <w:pPr>
              <w:rPr>
                <w:color w:val="000000"/>
              </w:rPr>
            </w:pPr>
            <w:r w:rsidRPr="008007F0">
              <w:rPr>
                <w:color w:val="000000"/>
              </w:rPr>
              <w:t>989784.88</w:t>
            </w:r>
          </w:p>
        </w:tc>
        <w:tc>
          <w:tcPr>
            <w:tcW w:w="1166" w:type="dxa"/>
            <w:noWrap/>
            <w:vAlign w:val="center"/>
          </w:tcPr>
          <w:p w:rsidR="00B45D1D" w:rsidRPr="008007F0" w:rsidRDefault="00B45D1D" w:rsidP="004254F2">
            <w:pPr>
              <w:rPr>
                <w:color w:val="000000"/>
              </w:rPr>
            </w:pPr>
            <w:r w:rsidRPr="008007F0">
              <w:rPr>
                <w:color w:val="000000"/>
              </w:rPr>
              <w:t>1734641.77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835</w:t>
            </w:r>
          </w:p>
        </w:tc>
        <w:tc>
          <w:tcPr>
            <w:tcW w:w="1066" w:type="dxa"/>
            <w:noWrap/>
            <w:vAlign w:val="center"/>
          </w:tcPr>
          <w:p w:rsidR="00B45D1D" w:rsidRPr="008007F0" w:rsidRDefault="00B45D1D" w:rsidP="004254F2">
            <w:pPr>
              <w:rPr>
                <w:color w:val="000000"/>
              </w:rPr>
            </w:pPr>
            <w:r w:rsidRPr="008007F0">
              <w:rPr>
                <w:color w:val="000000"/>
              </w:rPr>
              <w:t>989769.91</w:t>
            </w:r>
          </w:p>
        </w:tc>
        <w:tc>
          <w:tcPr>
            <w:tcW w:w="1166" w:type="dxa"/>
            <w:noWrap/>
            <w:vAlign w:val="center"/>
          </w:tcPr>
          <w:p w:rsidR="00B45D1D" w:rsidRPr="008007F0" w:rsidRDefault="00B45D1D" w:rsidP="004254F2">
            <w:pPr>
              <w:rPr>
                <w:color w:val="000000"/>
              </w:rPr>
            </w:pPr>
            <w:r w:rsidRPr="008007F0">
              <w:rPr>
                <w:color w:val="000000"/>
              </w:rPr>
              <w:t>1734642.26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836</w:t>
            </w:r>
          </w:p>
        </w:tc>
        <w:tc>
          <w:tcPr>
            <w:tcW w:w="1066" w:type="dxa"/>
            <w:noWrap/>
            <w:vAlign w:val="center"/>
          </w:tcPr>
          <w:p w:rsidR="00B45D1D" w:rsidRPr="008007F0" w:rsidRDefault="00B45D1D" w:rsidP="004254F2">
            <w:pPr>
              <w:rPr>
                <w:color w:val="000000"/>
              </w:rPr>
            </w:pPr>
            <w:r w:rsidRPr="008007F0">
              <w:rPr>
                <w:color w:val="000000"/>
              </w:rPr>
              <w:t>989768.5</w:t>
            </w:r>
          </w:p>
        </w:tc>
        <w:tc>
          <w:tcPr>
            <w:tcW w:w="1166" w:type="dxa"/>
            <w:noWrap/>
            <w:vAlign w:val="center"/>
          </w:tcPr>
          <w:p w:rsidR="00B45D1D" w:rsidRPr="008007F0" w:rsidRDefault="00B45D1D" w:rsidP="004254F2">
            <w:pPr>
              <w:rPr>
                <w:color w:val="000000"/>
              </w:rPr>
            </w:pPr>
            <w:r w:rsidRPr="008007F0">
              <w:rPr>
                <w:color w:val="000000"/>
              </w:rPr>
              <w:t>1734637.31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833</w:t>
            </w:r>
          </w:p>
        </w:tc>
        <w:tc>
          <w:tcPr>
            <w:tcW w:w="1066" w:type="dxa"/>
            <w:noWrap/>
            <w:vAlign w:val="center"/>
          </w:tcPr>
          <w:p w:rsidR="00B45D1D" w:rsidRPr="008007F0" w:rsidRDefault="00B45D1D" w:rsidP="004254F2">
            <w:pPr>
              <w:rPr>
                <w:color w:val="000000"/>
              </w:rPr>
            </w:pPr>
            <w:r w:rsidRPr="008007F0">
              <w:rPr>
                <w:color w:val="000000"/>
              </w:rPr>
              <w:t>989783.46</w:t>
            </w:r>
          </w:p>
        </w:tc>
        <w:tc>
          <w:tcPr>
            <w:tcW w:w="1166" w:type="dxa"/>
            <w:noWrap/>
            <w:vAlign w:val="center"/>
          </w:tcPr>
          <w:p w:rsidR="00B45D1D" w:rsidRPr="008007F0" w:rsidRDefault="00B45D1D" w:rsidP="004254F2">
            <w:pPr>
              <w:rPr>
                <w:color w:val="000000"/>
              </w:rPr>
            </w:pPr>
            <w:r w:rsidRPr="008007F0">
              <w:rPr>
                <w:color w:val="000000"/>
              </w:rPr>
              <w:t>1734636.82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53</w:t>
            </w:r>
          </w:p>
          <w:p w:rsidR="00B45D1D" w:rsidRPr="008007F0" w:rsidRDefault="00B45D1D" w:rsidP="004254F2">
            <w:pPr>
              <w:rPr>
                <w:color w:val="000000"/>
              </w:rPr>
            </w:pPr>
            <w:r w:rsidRPr="008007F0">
              <w:rPr>
                <w:color w:val="000000"/>
              </w:rPr>
              <w:t>"86:09:0101039:2919/чзу1"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837</w:t>
            </w:r>
          </w:p>
        </w:tc>
        <w:tc>
          <w:tcPr>
            <w:tcW w:w="1066" w:type="dxa"/>
            <w:noWrap/>
            <w:vAlign w:val="center"/>
          </w:tcPr>
          <w:p w:rsidR="00B45D1D" w:rsidRPr="008007F0" w:rsidRDefault="00B45D1D" w:rsidP="004254F2">
            <w:pPr>
              <w:rPr>
                <w:color w:val="000000"/>
              </w:rPr>
            </w:pPr>
            <w:r w:rsidRPr="008007F0">
              <w:rPr>
                <w:color w:val="000000"/>
              </w:rPr>
              <w:t>989592.86</w:t>
            </w:r>
          </w:p>
        </w:tc>
        <w:tc>
          <w:tcPr>
            <w:tcW w:w="1166" w:type="dxa"/>
            <w:noWrap/>
            <w:vAlign w:val="center"/>
          </w:tcPr>
          <w:p w:rsidR="00B45D1D" w:rsidRPr="008007F0" w:rsidRDefault="00B45D1D" w:rsidP="004254F2">
            <w:pPr>
              <w:rPr>
                <w:color w:val="000000"/>
              </w:rPr>
            </w:pPr>
            <w:r w:rsidRPr="008007F0">
              <w:rPr>
                <w:color w:val="000000"/>
              </w:rPr>
              <w:t>1733958.55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838</w:t>
            </w:r>
          </w:p>
        </w:tc>
        <w:tc>
          <w:tcPr>
            <w:tcW w:w="1066" w:type="dxa"/>
            <w:noWrap/>
            <w:vAlign w:val="center"/>
          </w:tcPr>
          <w:p w:rsidR="00B45D1D" w:rsidRPr="008007F0" w:rsidRDefault="00B45D1D" w:rsidP="004254F2">
            <w:pPr>
              <w:rPr>
                <w:color w:val="000000"/>
              </w:rPr>
            </w:pPr>
            <w:r w:rsidRPr="008007F0">
              <w:rPr>
                <w:color w:val="000000"/>
              </w:rPr>
              <w:t>989597.85</w:t>
            </w:r>
          </w:p>
        </w:tc>
        <w:tc>
          <w:tcPr>
            <w:tcW w:w="1166" w:type="dxa"/>
            <w:noWrap/>
            <w:vAlign w:val="center"/>
          </w:tcPr>
          <w:p w:rsidR="00B45D1D" w:rsidRPr="008007F0" w:rsidRDefault="00B45D1D" w:rsidP="004254F2">
            <w:pPr>
              <w:rPr>
                <w:color w:val="000000"/>
              </w:rPr>
            </w:pPr>
            <w:r w:rsidRPr="008007F0">
              <w:rPr>
                <w:color w:val="000000"/>
              </w:rPr>
              <w:t>1733958.91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839</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1733986.62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840</w:t>
            </w:r>
          </w:p>
        </w:tc>
        <w:tc>
          <w:tcPr>
            <w:tcW w:w="1066" w:type="dxa"/>
            <w:noWrap/>
            <w:vAlign w:val="center"/>
          </w:tcPr>
          <w:p w:rsidR="00B45D1D" w:rsidRPr="008007F0" w:rsidRDefault="00B45D1D" w:rsidP="004254F2">
            <w:pPr>
              <w:rPr>
                <w:color w:val="000000"/>
              </w:rPr>
            </w:pPr>
            <w:r w:rsidRPr="008007F0">
              <w:rPr>
                <w:color w:val="000000"/>
              </w:rPr>
              <w:t>989592.69</w:t>
            </w:r>
          </w:p>
        </w:tc>
        <w:tc>
          <w:tcPr>
            <w:tcW w:w="1166" w:type="dxa"/>
            <w:noWrap/>
            <w:vAlign w:val="center"/>
          </w:tcPr>
          <w:p w:rsidR="00B45D1D" w:rsidRPr="008007F0" w:rsidRDefault="00B45D1D" w:rsidP="004254F2">
            <w:pPr>
              <w:rPr>
                <w:color w:val="000000"/>
              </w:rPr>
            </w:pPr>
            <w:r w:rsidRPr="008007F0">
              <w:rPr>
                <w:color w:val="000000"/>
              </w:rPr>
              <w:t>1733981.45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841</w:t>
            </w:r>
          </w:p>
        </w:tc>
        <w:tc>
          <w:tcPr>
            <w:tcW w:w="1066" w:type="dxa"/>
            <w:noWrap/>
            <w:vAlign w:val="center"/>
          </w:tcPr>
          <w:p w:rsidR="00B45D1D" w:rsidRPr="008007F0" w:rsidRDefault="00B45D1D" w:rsidP="004254F2">
            <w:pPr>
              <w:rPr>
                <w:color w:val="000000"/>
              </w:rPr>
            </w:pPr>
            <w:r w:rsidRPr="008007F0">
              <w:rPr>
                <w:color w:val="000000"/>
              </w:rPr>
              <w:t>989595.68</w:t>
            </w:r>
          </w:p>
        </w:tc>
        <w:tc>
          <w:tcPr>
            <w:tcW w:w="1166" w:type="dxa"/>
            <w:noWrap/>
            <w:vAlign w:val="center"/>
          </w:tcPr>
          <w:p w:rsidR="00B45D1D" w:rsidRPr="008007F0" w:rsidRDefault="00B45D1D" w:rsidP="004254F2">
            <w:pPr>
              <w:rPr>
                <w:color w:val="000000"/>
              </w:rPr>
            </w:pPr>
            <w:r w:rsidRPr="008007F0">
              <w:rPr>
                <w:color w:val="000000"/>
              </w:rPr>
              <w:t>1733960.92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842</w:t>
            </w:r>
          </w:p>
        </w:tc>
        <w:tc>
          <w:tcPr>
            <w:tcW w:w="1066" w:type="dxa"/>
            <w:noWrap/>
            <w:vAlign w:val="center"/>
          </w:tcPr>
          <w:p w:rsidR="00B45D1D" w:rsidRPr="008007F0" w:rsidRDefault="00B45D1D" w:rsidP="004254F2">
            <w:pPr>
              <w:rPr>
                <w:color w:val="000000"/>
              </w:rPr>
            </w:pPr>
            <w:r w:rsidRPr="008007F0">
              <w:rPr>
                <w:color w:val="000000"/>
              </w:rPr>
              <w:t>989592.74</w:t>
            </w:r>
          </w:p>
        </w:tc>
        <w:tc>
          <w:tcPr>
            <w:tcW w:w="1166" w:type="dxa"/>
            <w:noWrap/>
            <w:vAlign w:val="center"/>
          </w:tcPr>
          <w:p w:rsidR="00B45D1D" w:rsidRPr="008007F0" w:rsidRDefault="00B45D1D" w:rsidP="004254F2">
            <w:pPr>
              <w:rPr>
                <w:color w:val="000000"/>
              </w:rPr>
            </w:pPr>
            <w:r w:rsidRPr="008007F0">
              <w:rPr>
                <w:color w:val="000000"/>
              </w:rPr>
              <w:t>1733959.4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837</w:t>
            </w:r>
          </w:p>
        </w:tc>
        <w:tc>
          <w:tcPr>
            <w:tcW w:w="1066" w:type="dxa"/>
            <w:noWrap/>
            <w:vAlign w:val="center"/>
          </w:tcPr>
          <w:p w:rsidR="00B45D1D" w:rsidRPr="008007F0" w:rsidRDefault="00B45D1D" w:rsidP="004254F2">
            <w:pPr>
              <w:rPr>
                <w:color w:val="000000"/>
              </w:rPr>
            </w:pPr>
            <w:r w:rsidRPr="008007F0">
              <w:rPr>
                <w:color w:val="000000"/>
              </w:rPr>
              <w:t>989592.86</w:t>
            </w:r>
          </w:p>
        </w:tc>
        <w:tc>
          <w:tcPr>
            <w:tcW w:w="1166" w:type="dxa"/>
            <w:noWrap/>
            <w:vAlign w:val="center"/>
          </w:tcPr>
          <w:p w:rsidR="00B45D1D" w:rsidRPr="008007F0" w:rsidRDefault="00B45D1D" w:rsidP="004254F2">
            <w:pPr>
              <w:rPr>
                <w:color w:val="000000"/>
              </w:rPr>
            </w:pPr>
            <w:r w:rsidRPr="008007F0">
              <w:rPr>
                <w:color w:val="000000"/>
              </w:rPr>
              <w:t>1733958.55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54</w:t>
            </w:r>
          </w:p>
          <w:p w:rsidR="00B45D1D" w:rsidRPr="008007F0" w:rsidRDefault="00B45D1D" w:rsidP="004254F2">
            <w:pPr>
              <w:rPr>
                <w:color w:val="000000"/>
              </w:rPr>
            </w:pPr>
            <w:r w:rsidRPr="008007F0">
              <w:rPr>
                <w:color w:val="000000"/>
              </w:rPr>
              <w:t>"86:09:0101039:2923/чзу1"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843</w:t>
            </w:r>
          </w:p>
        </w:tc>
        <w:tc>
          <w:tcPr>
            <w:tcW w:w="1066" w:type="dxa"/>
            <w:noWrap/>
            <w:vAlign w:val="center"/>
          </w:tcPr>
          <w:p w:rsidR="00B45D1D" w:rsidRPr="008007F0" w:rsidRDefault="00B45D1D" w:rsidP="004254F2">
            <w:pPr>
              <w:rPr>
                <w:color w:val="000000"/>
              </w:rPr>
            </w:pPr>
            <w:r w:rsidRPr="008007F0">
              <w:rPr>
                <w:color w:val="000000"/>
              </w:rPr>
              <w:t>989548.09</w:t>
            </w:r>
          </w:p>
        </w:tc>
        <w:tc>
          <w:tcPr>
            <w:tcW w:w="1166" w:type="dxa"/>
            <w:noWrap/>
            <w:vAlign w:val="center"/>
          </w:tcPr>
          <w:p w:rsidR="00B45D1D" w:rsidRPr="008007F0" w:rsidRDefault="00B45D1D" w:rsidP="004254F2">
            <w:pPr>
              <w:rPr>
                <w:color w:val="000000"/>
              </w:rPr>
            </w:pPr>
            <w:r w:rsidRPr="008007F0">
              <w:rPr>
                <w:color w:val="000000"/>
              </w:rPr>
              <w:t>1734465.98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844</w:t>
            </w:r>
          </w:p>
        </w:tc>
        <w:tc>
          <w:tcPr>
            <w:tcW w:w="1066" w:type="dxa"/>
            <w:noWrap/>
            <w:vAlign w:val="center"/>
          </w:tcPr>
          <w:p w:rsidR="00B45D1D" w:rsidRPr="008007F0" w:rsidRDefault="00B45D1D" w:rsidP="004254F2">
            <w:pPr>
              <w:rPr>
                <w:color w:val="000000"/>
              </w:rPr>
            </w:pPr>
            <w:r w:rsidRPr="008007F0">
              <w:rPr>
                <w:color w:val="000000"/>
              </w:rPr>
              <w:t>989557.67</w:t>
            </w:r>
          </w:p>
        </w:tc>
        <w:tc>
          <w:tcPr>
            <w:tcW w:w="1166" w:type="dxa"/>
            <w:noWrap/>
            <w:vAlign w:val="center"/>
          </w:tcPr>
          <w:p w:rsidR="00B45D1D" w:rsidRPr="008007F0" w:rsidRDefault="00B45D1D" w:rsidP="004254F2">
            <w:pPr>
              <w:rPr>
                <w:color w:val="000000"/>
              </w:rPr>
            </w:pPr>
            <w:r w:rsidRPr="008007F0">
              <w:rPr>
                <w:color w:val="000000"/>
              </w:rPr>
              <w:t>1734469.45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845</w:t>
            </w:r>
          </w:p>
        </w:tc>
        <w:tc>
          <w:tcPr>
            <w:tcW w:w="1066" w:type="dxa"/>
            <w:noWrap/>
            <w:vAlign w:val="center"/>
          </w:tcPr>
          <w:p w:rsidR="00B45D1D" w:rsidRPr="008007F0" w:rsidRDefault="00B45D1D" w:rsidP="004254F2">
            <w:pPr>
              <w:rPr>
                <w:color w:val="000000"/>
              </w:rPr>
            </w:pPr>
            <w:r w:rsidRPr="008007F0">
              <w:rPr>
                <w:color w:val="000000"/>
              </w:rPr>
              <w:t>989557.08</w:t>
            </w:r>
          </w:p>
        </w:tc>
        <w:tc>
          <w:tcPr>
            <w:tcW w:w="1166" w:type="dxa"/>
            <w:noWrap/>
            <w:vAlign w:val="center"/>
          </w:tcPr>
          <w:p w:rsidR="00B45D1D" w:rsidRPr="008007F0" w:rsidRDefault="00B45D1D" w:rsidP="004254F2">
            <w:pPr>
              <w:rPr>
                <w:color w:val="000000"/>
              </w:rPr>
            </w:pPr>
            <w:r w:rsidRPr="008007F0">
              <w:rPr>
                <w:color w:val="000000"/>
              </w:rPr>
              <w:t>1734474.56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846</w:t>
            </w:r>
          </w:p>
        </w:tc>
        <w:tc>
          <w:tcPr>
            <w:tcW w:w="1066" w:type="dxa"/>
            <w:noWrap/>
            <w:vAlign w:val="center"/>
          </w:tcPr>
          <w:p w:rsidR="00B45D1D" w:rsidRPr="008007F0" w:rsidRDefault="00B45D1D" w:rsidP="004254F2">
            <w:pPr>
              <w:rPr>
                <w:color w:val="000000"/>
              </w:rPr>
            </w:pPr>
            <w:r w:rsidRPr="008007F0">
              <w:rPr>
                <w:color w:val="000000"/>
              </w:rPr>
              <w:t>989547.46</w:t>
            </w:r>
          </w:p>
        </w:tc>
        <w:tc>
          <w:tcPr>
            <w:tcW w:w="1166" w:type="dxa"/>
            <w:noWrap/>
            <w:vAlign w:val="center"/>
          </w:tcPr>
          <w:p w:rsidR="00B45D1D" w:rsidRPr="008007F0" w:rsidRDefault="00B45D1D" w:rsidP="004254F2">
            <w:pPr>
              <w:rPr>
                <w:color w:val="000000"/>
              </w:rPr>
            </w:pPr>
            <w:r w:rsidRPr="008007F0">
              <w:rPr>
                <w:color w:val="000000"/>
              </w:rPr>
              <w:t>1734471.06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843</w:t>
            </w:r>
          </w:p>
        </w:tc>
        <w:tc>
          <w:tcPr>
            <w:tcW w:w="1066" w:type="dxa"/>
            <w:noWrap/>
            <w:vAlign w:val="center"/>
          </w:tcPr>
          <w:p w:rsidR="00B45D1D" w:rsidRPr="008007F0" w:rsidRDefault="00B45D1D" w:rsidP="004254F2">
            <w:pPr>
              <w:rPr>
                <w:color w:val="000000"/>
              </w:rPr>
            </w:pPr>
            <w:r w:rsidRPr="008007F0">
              <w:rPr>
                <w:color w:val="000000"/>
              </w:rPr>
              <w:t>989548.09</w:t>
            </w:r>
          </w:p>
        </w:tc>
        <w:tc>
          <w:tcPr>
            <w:tcW w:w="1166" w:type="dxa"/>
            <w:noWrap/>
            <w:vAlign w:val="center"/>
          </w:tcPr>
          <w:p w:rsidR="00B45D1D" w:rsidRPr="008007F0" w:rsidRDefault="00B45D1D" w:rsidP="004254F2">
            <w:pPr>
              <w:rPr>
                <w:color w:val="000000"/>
              </w:rPr>
            </w:pPr>
            <w:r w:rsidRPr="008007F0">
              <w:rPr>
                <w:color w:val="000000"/>
              </w:rPr>
              <w:t>1734465.98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55</w:t>
            </w:r>
          </w:p>
          <w:p w:rsidR="00B45D1D" w:rsidRPr="008007F0" w:rsidRDefault="00B45D1D" w:rsidP="004254F2">
            <w:pPr>
              <w:rPr>
                <w:color w:val="000000"/>
              </w:rPr>
            </w:pPr>
            <w:r w:rsidRPr="008007F0">
              <w:rPr>
                <w:color w:val="000000"/>
              </w:rPr>
              <w:t>"86:09:0101039:2917/чзу1"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847</w:t>
            </w:r>
          </w:p>
        </w:tc>
        <w:tc>
          <w:tcPr>
            <w:tcW w:w="1066" w:type="dxa"/>
            <w:noWrap/>
            <w:vAlign w:val="center"/>
          </w:tcPr>
          <w:p w:rsidR="00B45D1D" w:rsidRPr="008007F0" w:rsidRDefault="00B45D1D" w:rsidP="004254F2">
            <w:pPr>
              <w:rPr>
                <w:color w:val="000000"/>
              </w:rPr>
            </w:pPr>
            <w:r w:rsidRPr="008007F0">
              <w:rPr>
                <w:color w:val="000000"/>
              </w:rPr>
              <w:t>989768.5</w:t>
            </w:r>
          </w:p>
        </w:tc>
        <w:tc>
          <w:tcPr>
            <w:tcW w:w="1166" w:type="dxa"/>
            <w:noWrap/>
            <w:vAlign w:val="center"/>
          </w:tcPr>
          <w:p w:rsidR="00B45D1D" w:rsidRPr="008007F0" w:rsidRDefault="00B45D1D" w:rsidP="004254F2">
            <w:pPr>
              <w:rPr>
                <w:color w:val="000000"/>
              </w:rPr>
            </w:pPr>
            <w:r w:rsidRPr="008007F0">
              <w:rPr>
                <w:color w:val="000000"/>
              </w:rPr>
              <w:t>1734637.31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848</w:t>
            </w:r>
          </w:p>
        </w:tc>
        <w:tc>
          <w:tcPr>
            <w:tcW w:w="1066" w:type="dxa"/>
            <w:noWrap/>
            <w:vAlign w:val="center"/>
          </w:tcPr>
          <w:p w:rsidR="00B45D1D" w:rsidRPr="008007F0" w:rsidRDefault="00B45D1D" w:rsidP="004254F2">
            <w:pPr>
              <w:rPr>
                <w:color w:val="000000"/>
              </w:rPr>
            </w:pPr>
            <w:r w:rsidRPr="008007F0">
              <w:rPr>
                <w:color w:val="000000"/>
              </w:rPr>
              <w:t>989769.91</w:t>
            </w:r>
          </w:p>
        </w:tc>
        <w:tc>
          <w:tcPr>
            <w:tcW w:w="1166" w:type="dxa"/>
            <w:noWrap/>
            <w:vAlign w:val="center"/>
          </w:tcPr>
          <w:p w:rsidR="00B45D1D" w:rsidRPr="008007F0" w:rsidRDefault="00B45D1D" w:rsidP="004254F2">
            <w:pPr>
              <w:rPr>
                <w:color w:val="000000"/>
              </w:rPr>
            </w:pPr>
            <w:r w:rsidRPr="008007F0">
              <w:rPr>
                <w:color w:val="000000"/>
              </w:rPr>
              <w:t>1734642.26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849</w:t>
            </w:r>
          </w:p>
        </w:tc>
        <w:tc>
          <w:tcPr>
            <w:tcW w:w="1066" w:type="dxa"/>
            <w:noWrap/>
            <w:vAlign w:val="center"/>
          </w:tcPr>
          <w:p w:rsidR="00B45D1D" w:rsidRPr="008007F0" w:rsidRDefault="00B45D1D" w:rsidP="004254F2">
            <w:pPr>
              <w:rPr>
                <w:color w:val="000000"/>
              </w:rPr>
            </w:pPr>
            <w:r w:rsidRPr="008007F0">
              <w:rPr>
                <w:color w:val="000000"/>
              </w:rPr>
              <w:t>989760.67</w:t>
            </w:r>
          </w:p>
        </w:tc>
        <w:tc>
          <w:tcPr>
            <w:tcW w:w="1166" w:type="dxa"/>
            <w:noWrap/>
            <w:vAlign w:val="center"/>
          </w:tcPr>
          <w:p w:rsidR="00B45D1D" w:rsidRPr="008007F0" w:rsidRDefault="00B45D1D" w:rsidP="004254F2">
            <w:pPr>
              <w:rPr>
                <w:color w:val="000000"/>
              </w:rPr>
            </w:pPr>
            <w:r w:rsidRPr="008007F0">
              <w:rPr>
                <w:color w:val="000000"/>
              </w:rPr>
              <w:t>1734642.56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850</w:t>
            </w:r>
          </w:p>
        </w:tc>
        <w:tc>
          <w:tcPr>
            <w:tcW w:w="1066" w:type="dxa"/>
            <w:noWrap/>
            <w:vAlign w:val="center"/>
          </w:tcPr>
          <w:p w:rsidR="00B45D1D" w:rsidRPr="008007F0" w:rsidRDefault="00B45D1D" w:rsidP="004254F2">
            <w:pPr>
              <w:rPr>
                <w:color w:val="000000"/>
              </w:rPr>
            </w:pPr>
            <w:r w:rsidRPr="008007F0">
              <w:rPr>
                <w:color w:val="000000"/>
              </w:rPr>
              <w:t>989759.25</w:t>
            </w:r>
          </w:p>
        </w:tc>
        <w:tc>
          <w:tcPr>
            <w:tcW w:w="1166" w:type="dxa"/>
            <w:noWrap/>
            <w:vAlign w:val="center"/>
          </w:tcPr>
          <w:p w:rsidR="00B45D1D" w:rsidRPr="008007F0" w:rsidRDefault="00B45D1D" w:rsidP="004254F2">
            <w:pPr>
              <w:rPr>
                <w:color w:val="000000"/>
              </w:rPr>
            </w:pPr>
            <w:r w:rsidRPr="008007F0">
              <w:rPr>
                <w:color w:val="000000"/>
              </w:rPr>
              <w:t>1734637.61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847</w:t>
            </w:r>
          </w:p>
        </w:tc>
        <w:tc>
          <w:tcPr>
            <w:tcW w:w="1066" w:type="dxa"/>
            <w:noWrap/>
            <w:vAlign w:val="center"/>
          </w:tcPr>
          <w:p w:rsidR="00B45D1D" w:rsidRPr="008007F0" w:rsidRDefault="00B45D1D" w:rsidP="004254F2">
            <w:pPr>
              <w:rPr>
                <w:color w:val="000000"/>
              </w:rPr>
            </w:pPr>
            <w:r w:rsidRPr="008007F0">
              <w:rPr>
                <w:color w:val="000000"/>
              </w:rPr>
              <w:t>989768.5</w:t>
            </w:r>
          </w:p>
        </w:tc>
        <w:tc>
          <w:tcPr>
            <w:tcW w:w="1166" w:type="dxa"/>
            <w:noWrap/>
            <w:vAlign w:val="center"/>
          </w:tcPr>
          <w:p w:rsidR="00B45D1D" w:rsidRPr="008007F0" w:rsidRDefault="00B45D1D" w:rsidP="004254F2">
            <w:pPr>
              <w:rPr>
                <w:color w:val="000000"/>
              </w:rPr>
            </w:pPr>
            <w:r w:rsidRPr="008007F0">
              <w:rPr>
                <w:color w:val="000000"/>
              </w:rPr>
              <w:t>1734637.31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56</w:t>
            </w:r>
          </w:p>
          <w:p w:rsidR="00B45D1D" w:rsidRPr="008007F0" w:rsidRDefault="00B45D1D" w:rsidP="004254F2">
            <w:pPr>
              <w:rPr>
                <w:color w:val="000000"/>
              </w:rPr>
            </w:pPr>
            <w:r w:rsidRPr="008007F0">
              <w:rPr>
                <w:color w:val="000000"/>
              </w:rPr>
              <w:t>"86:09:0101039:2921/чзу1"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851</w:t>
            </w:r>
          </w:p>
        </w:tc>
        <w:tc>
          <w:tcPr>
            <w:tcW w:w="1066" w:type="dxa"/>
            <w:noWrap/>
            <w:vAlign w:val="center"/>
          </w:tcPr>
          <w:p w:rsidR="00B45D1D" w:rsidRPr="008007F0" w:rsidRDefault="00B45D1D" w:rsidP="004254F2">
            <w:pPr>
              <w:rPr>
                <w:color w:val="000000"/>
              </w:rPr>
            </w:pPr>
            <w:r w:rsidRPr="008007F0">
              <w:rPr>
                <w:color w:val="000000"/>
              </w:rPr>
              <w:t>989592.69</w:t>
            </w:r>
          </w:p>
        </w:tc>
        <w:tc>
          <w:tcPr>
            <w:tcW w:w="1166" w:type="dxa"/>
            <w:noWrap/>
            <w:vAlign w:val="center"/>
          </w:tcPr>
          <w:p w:rsidR="00B45D1D" w:rsidRPr="008007F0" w:rsidRDefault="00B45D1D" w:rsidP="004254F2">
            <w:pPr>
              <w:rPr>
                <w:color w:val="000000"/>
              </w:rPr>
            </w:pPr>
            <w:r w:rsidRPr="008007F0">
              <w:rPr>
                <w:color w:val="000000"/>
              </w:rPr>
              <w:t>1733981.45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852</w:t>
            </w:r>
          </w:p>
        </w:tc>
        <w:tc>
          <w:tcPr>
            <w:tcW w:w="1066" w:type="dxa"/>
            <w:noWrap/>
            <w:vAlign w:val="center"/>
          </w:tcPr>
          <w:p w:rsidR="00B45D1D" w:rsidRPr="008007F0" w:rsidRDefault="00B45D1D" w:rsidP="004254F2">
            <w:pPr>
              <w:rPr>
                <w:color w:val="000000"/>
              </w:rPr>
            </w:pPr>
            <w:r w:rsidRPr="008007F0">
              <w:rPr>
                <w:color w:val="000000"/>
              </w:rPr>
              <w:t>989594.09</w:t>
            </w:r>
          </w:p>
        </w:tc>
        <w:tc>
          <w:tcPr>
            <w:tcW w:w="1166" w:type="dxa"/>
            <w:noWrap/>
            <w:vAlign w:val="center"/>
          </w:tcPr>
          <w:p w:rsidR="00B45D1D" w:rsidRPr="008007F0" w:rsidRDefault="00B45D1D" w:rsidP="004254F2">
            <w:pPr>
              <w:rPr>
                <w:color w:val="000000"/>
              </w:rPr>
            </w:pPr>
            <w:r w:rsidRPr="008007F0">
              <w:rPr>
                <w:color w:val="000000"/>
              </w:rPr>
              <w:t>1733986.62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853</w:t>
            </w:r>
          </w:p>
        </w:tc>
        <w:tc>
          <w:tcPr>
            <w:tcW w:w="1066" w:type="dxa"/>
            <w:noWrap/>
            <w:vAlign w:val="center"/>
          </w:tcPr>
          <w:p w:rsidR="00B45D1D" w:rsidRPr="008007F0" w:rsidRDefault="00B45D1D" w:rsidP="004254F2">
            <w:pPr>
              <w:rPr>
                <w:color w:val="000000"/>
              </w:rPr>
            </w:pPr>
            <w:r w:rsidRPr="008007F0">
              <w:rPr>
                <w:color w:val="000000"/>
              </w:rPr>
              <w:t>989591.57</w:t>
            </w:r>
          </w:p>
        </w:tc>
        <w:tc>
          <w:tcPr>
            <w:tcW w:w="1166" w:type="dxa"/>
            <w:noWrap/>
            <w:vAlign w:val="center"/>
          </w:tcPr>
          <w:p w:rsidR="00B45D1D" w:rsidRPr="008007F0" w:rsidRDefault="00B45D1D" w:rsidP="004254F2">
            <w:pPr>
              <w:rPr>
                <w:color w:val="000000"/>
              </w:rPr>
            </w:pPr>
            <w:r w:rsidRPr="008007F0">
              <w:rPr>
                <w:color w:val="000000"/>
              </w:rPr>
              <w:t>1734005.22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854</w:t>
            </w:r>
          </w:p>
        </w:tc>
        <w:tc>
          <w:tcPr>
            <w:tcW w:w="1066" w:type="dxa"/>
            <w:noWrap/>
            <w:vAlign w:val="center"/>
          </w:tcPr>
          <w:p w:rsidR="00B45D1D" w:rsidRPr="008007F0" w:rsidRDefault="00B45D1D" w:rsidP="004254F2">
            <w:pPr>
              <w:rPr>
                <w:color w:val="000000"/>
              </w:rPr>
            </w:pPr>
            <w:r w:rsidRPr="008007F0">
              <w:rPr>
                <w:color w:val="000000"/>
              </w:rPr>
              <w:t>989590.04</w:t>
            </w:r>
          </w:p>
        </w:tc>
        <w:tc>
          <w:tcPr>
            <w:tcW w:w="1166" w:type="dxa"/>
            <w:noWrap/>
            <w:vAlign w:val="center"/>
          </w:tcPr>
          <w:p w:rsidR="00B45D1D" w:rsidRPr="008007F0" w:rsidRDefault="00B45D1D" w:rsidP="004254F2">
            <w:pPr>
              <w:rPr>
                <w:color w:val="000000"/>
              </w:rPr>
            </w:pPr>
            <w:r w:rsidRPr="008007F0">
              <w:rPr>
                <w:color w:val="000000"/>
              </w:rPr>
              <w:t>1733999.66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851</w:t>
            </w:r>
          </w:p>
        </w:tc>
        <w:tc>
          <w:tcPr>
            <w:tcW w:w="1066" w:type="dxa"/>
            <w:noWrap/>
            <w:vAlign w:val="center"/>
          </w:tcPr>
          <w:p w:rsidR="00B45D1D" w:rsidRPr="008007F0" w:rsidRDefault="00B45D1D" w:rsidP="004254F2">
            <w:pPr>
              <w:rPr>
                <w:color w:val="000000"/>
              </w:rPr>
            </w:pPr>
            <w:r w:rsidRPr="008007F0">
              <w:rPr>
                <w:color w:val="000000"/>
              </w:rPr>
              <w:t>989592.69</w:t>
            </w:r>
          </w:p>
        </w:tc>
        <w:tc>
          <w:tcPr>
            <w:tcW w:w="1166" w:type="dxa"/>
            <w:noWrap/>
            <w:vAlign w:val="center"/>
          </w:tcPr>
          <w:p w:rsidR="00B45D1D" w:rsidRPr="008007F0" w:rsidRDefault="00B45D1D" w:rsidP="004254F2">
            <w:pPr>
              <w:rPr>
                <w:color w:val="000000"/>
              </w:rPr>
            </w:pPr>
            <w:r w:rsidRPr="008007F0">
              <w:rPr>
                <w:color w:val="000000"/>
              </w:rPr>
              <w:t>1733981.45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57</w:t>
            </w:r>
          </w:p>
          <w:p w:rsidR="00B45D1D" w:rsidRPr="008007F0" w:rsidRDefault="00B45D1D" w:rsidP="004254F2">
            <w:pPr>
              <w:rPr>
                <w:color w:val="000000"/>
                <w:lang w:val="en-US"/>
              </w:rPr>
            </w:pPr>
            <w:r w:rsidRPr="008007F0">
              <w:rPr>
                <w:color w:val="000000"/>
              </w:rPr>
              <w:t>"86:09:0101039:2924/чзу1"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855</w:t>
            </w:r>
          </w:p>
        </w:tc>
        <w:tc>
          <w:tcPr>
            <w:tcW w:w="1066" w:type="dxa"/>
            <w:noWrap/>
            <w:vAlign w:val="center"/>
          </w:tcPr>
          <w:p w:rsidR="00B45D1D" w:rsidRPr="008007F0" w:rsidRDefault="00B45D1D" w:rsidP="004254F2">
            <w:pPr>
              <w:rPr>
                <w:color w:val="000000"/>
              </w:rPr>
            </w:pPr>
            <w:r w:rsidRPr="008007F0">
              <w:rPr>
                <w:color w:val="000000"/>
              </w:rPr>
              <w:t>989557.67</w:t>
            </w:r>
          </w:p>
        </w:tc>
        <w:tc>
          <w:tcPr>
            <w:tcW w:w="1166" w:type="dxa"/>
            <w:noWrap/>
            <w:vAlign w:val="center"/>
          </w:tcPr>
          <w:p w:rsidR="00B45D1D" w:rsidRPr="008007F0" w:rsidRDefault="00B45D1D" w:rsidP="004254F2">
            <w:pPr>
              <w:rPr>
                <w:color w:val="000000"/>
              </w:rPr>
            </w:pPr>
            <w:r w:rsidRPr="008007F0">
              <w:rPr>
                <w:color w:val="000000"/>
              </w:rPr>
              <w:t>1734469.45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856</w:t>
            </w:r>
          </w:p>
        </w:tc>
        <w:tc>
          <w:tcPr>
            <w:tcW w:w="1066" w:type="dxa"/>
            <w:noWrap/>
            <w:vAlign w:val="center"/>
          </w:tcPr>
          <w:p w:rsidR="00B45D1D" w:rsidRPr="008007F0" w:rsidRDefault="00B45D1D" w:rsidP="004254F2">
            <w:pPr>
              <w:rPr>
                <w:color w:val="000000"/>
              </w:rPr>
            </w:pPr>
            <w:r w:rsidRPr="008007F0">
              <w:rPr>
                <w:color w:val="000000"/>
              </w:rPr>
              <w:t>989563.36</w:t>
            </w:r>
          </w:p>
        </w:tc>
        <w:tc>
          <w:tcPr>
            <w:tcW w:w="1166" w:type="dxa"/>
            <w:noWrap/>
            <w:vAlign w:val="center"/>
          </w:tcPr>
          <w:p w:rsidR="00B45D1D" w:rsidRPr="008007F0" w:rsidRDefault="00B45D1D" w:rsidP="004254F2">
            <w:pPr>
              <w:rPr>
                <w:color w:val="000000"/>
              </w:rPr>
            </w:pPr>
            <w:r w:rsidRPr="008007F0">
              <w:rPr>
                <w:color w:val="000000"/>
              </w:rPr>
              <w:t>1734471.52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857</w:t>
            </w:r>
          </w:p>
        </w:tc>
        <w:tc>
          <w:tcPr>
            <w:tcW w:w="1066" w:type="dxa"/>
            <w:noWrap/>
            <w:vAlign w:val="center"/>
          </w:tcPr>
          <w:p w:rsidR="00B45D1D" w:rsidRPr="008007F0" w:rsidRDefault="00B45D1D" w:rsidP="004254F2">
            <w:pPr>
              <w:rPr>
                <w:color w:val="000000"/>
              </w:rPr>
            </w:pPr>
            <w:r w:rsidRPr="008007F0">
              <w:rPr>
                <w:color w:val="000000"/>
              </w:rPr>
              <w:t>989562.75</w:t>
            </w:r>
          </w:p>
        </w:tc>
        <w:tc>
          <w:tcPr>
            <w:tcW w:w="1166" w:type="dxa"/>
            <w:noWrap/>
            <w:vAlign w:val="center"/>
          </w:tcPr>
          <w:p w:rsidR="00B45D1D" w:rsidRPr="008007F0" w:rsidRDefault="00B45D1D" w:rsidP="004254F2">
            <w:pPr>
              <w:rPr>
                <w:color w:val="000000"/>
              </w:rPr>
            </w:pPr>
            <w:r w:rsidRPr="008007F0">
              <w:rPr>
                <w:color w:val="000000"/>
              </w:rPr>
              <w:t>1734476.62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858</w:t>
            </w:r>
          </w:p>
        </w:tc>
        <w:tc>
          <w:tcPr>
            <w:tcW w:w="1066" w:type="dxa"/>
            <w:noWrap/>
            <w:vAlign w:val="center"/>
          </w:tcPr>
          <w:p w:rsidR="00B45D1D" w:rsidRPr="008007F0" w:rsidRDefault="00B45D1D" w:rsidP="004254F2">
            <w:pPr>
              <w:rPr>
                <w:color w:val="000000"/>
              </w:rPr>
            </w:pPr>
            <w:r w:rsidRPr="008007F0">
              <w:rPr>
                <w:color w:val="000000"/>
              </w:rPr>
              <w:t>989557.08</w:t>
            </w:r>
          </w:p>
        </w:tc>
        <w:tc>
          <w:tcPr>
            <w:tcW w:w="1166" w:type="dxa"/>
            <w:noWrap/>
            <w:vAlign w:val="center"/>
          </w:tcPr>
          <w:p w:rsidR="00B45D1D" w:rsidRPr="008007F0" w:rsidRDefault="00B45D1D" w:rsidP="004254F2">
            <w:pPr>
              <w:rPr>
                <w:color w:val="000000"/>
              </w:rPr>
            </w:pPr>
            <w:r w:rsidRPr="008007F0">
              <w:rPr>
                <w:color w:val="000000"/>
              </w:rPr>
              <w:t>1734474.56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855</w:t>
            </w:r>
          </w:p>
        </w:tc>
        <w:tc>
          <w:tcPr>
            <w:tcW w:w="1066" w:type="dxa"/>
            <w:noWrap/>
            <w:vAlign w:val="center"/>
          </w:tcPr>
          <w:p w:rsidR="00B45D1D" w:rsidRPr="008007F0" w:rsidRDefault="00B45D1D" w:rsidP="004254F2">
            <w:pPr>
              <w:rPr>
                <w:color w:val="000000"/>
              </w:rPr>
            </w:pPr>
            <w:r w:rsidRPr="008007F0">
              <w:rPr>
                <w:color w:val="000000"/>
              </w:rPr>
              <w:t>989557.67</w:t>
            </w:r>
          </w:p>
        </w:tc>
        <w:tc>
          <w:tcPr>
            <w:tcW w:w="1166" w:type="dxa"/>
            <w:noWrap/>
            <w:vAlign w:val="center"/>
          </w:tcPr>
          <w:p w:rsidR="00B45D1D" w:rsidRPr="008007F0" w:rsidRDefault="00B45D1D" w:rsidP="004254F2">
            <w:pPr>
              <w:rPr>
                <w:color w:val="000000"/>
              </w:rPr>
            </w:pPr>
            <w:r w:rsidRPr="008007F0">
              <w:rPr>
                <w:color w:val="000000"/>
              </w:rPr>
              <w:t>1734469.45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58</w:t>
            </w:r>
          </w:p>
          <w:p w:rsidR="00B45D1D" w:rsidRPr="008007F0" w:rsidRDefault="00B45D1D" w:rsidP="004254F2">
            <w:pPr>
              <w:rPr>
                <w:color w:val="000000"/>
              </w:rPr>
            </w:pPr>
            <w:r w:rsidRPr="008007F0">
              <w:rPr>
                <w:color w:val="000000"/>
              </w:rPr>
              <w:t>"86:09:0101039:2920/чзу1"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859</w:t>
            </w:r>
          </w:p>
        </w:tc>
        <w:tc>
          <w:tcPr>
            <w:tcW w:w="1066" w:type="dxa"/>
            <w:noWrap/>
            <w:vAlign w:val="center"/>
          </w:tcPr>
          <w:p w:rsidR="00B45D1D" w:rsidRPr="008007F0" w:rsidRDefault="00B45D1D" w:rsidP="004254F2">
            <w:pPr>
              <w:rPr>
                <w:color w:val="000000"/>
              </w:rPr>
            </w:pPr>
            <w:r w:rsidRPr="008007F0">
              <w:rPr>
                <w:color w:val="000000"/>
              </w:rPr>
              <w:t>989791.45</w:t>
            </w:r>
          </w:p>
        </w:tc>
        <w:tc>
          <w:tcPr>
            <w:tcW w:w="1166" w:type="dxa"/>
            <w:noWrap/>
            <w:vAlign w:val="center"/>
          </w:tcPr>
          <w:p w:rsidR="00B45D1D" w:rsidRPr="008007F0" w:rsidRDefault="00B45D1D" w:rsidP="004254F2">
            <w:pPr>
              <w:rPr>
                <w:color w:val="000000"/>
              </w:rPr>
            </w:pPr>
            <w:r w:rsidRPr="008007F0">
              <w:rPr>
                <w:color w:val="000000"/>
              </w:rPr>
              <w:t>1734636.56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860</w:t>
            </w:r>
          </w:p>
        </w:tc>
        <w:tc>
          <w:tcPr>
            <w:tcW w:w="1066" w:type="dxa"/>
            <w:noWrap/>
            <w:vAlign w:val="center"/>
          </w:tcPr>
          <w:p w:rsidR="00B45D1D" w:rsidRPr="008007F0" w:rsidRDefault="00B45D1D" w:rsidP="004254F2">
            <w:pPr>
              <w:rPr>
                <w:color w:val="000000"/>
              </w:rPr>
            </w:pPr>
            <w:r w:rsidRPr="008007F0">
              <w:rPr>
                <w:color w:val="000000"/>
              </w:rPr>
              <w:t>989792.2</w:t>
            </w:r>
          </w:p>
        </w:tc>
        <w:tc>
          <w:tcPr>
            <w:tcW w:w="1166" w:type="dxa"/>
            <w:noWrap/>
            <w:vAlign w:val="center"/>
          </w:tcPr>
          <w:p w:rsidR="00B45D1D" w:rsidRPr="008007F0" w:rsidRDefault="00B45D1D" w:rsidP="004254F2">
            <w:pPr>
              <w:rPr>
                <w:color w:val="000000"/>
              </w:rPr>
            </w:pPr>
            <w:r w:rsidRPr="008007F0">
              <w:rPr>
                <w:color w:val="000000"/>
              </w:rPr>
              <w:t>1734641.53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861</w:t>
            </w:r>
          </w:p>
        </w:tc>
        <w:tc>
          <w:tcPr>
            <w:tcW w:w="1066" w:type="dxa"/>
            <w:noWrap/>
            <w:vAlign w:val="center"/>
          </w:tcPr>
          <w:p w:rsidR="00B45D1D" w:rsidRPr="008007F0" w:rsidRDefault="00B45D1D" w:rsidP="004254F2">
            <w:pPr>
              <w:rPr>
                <w:color w:val="000000"/>
              </w:rPr>
            </w:pPr>
            <w:r w:rsidRPr="008007F0">
              <w:rPr>
                <w:color w:val="000000"/>
              </w:rPr>
              <w:t>989788.47</w:t>
            </w:r>
          </w:p>
        </w:tc>
        <w:tc>
          <w:tcPr>
            <w:tcW w:w="1166" w:type="dxa"/>
            <w:noWrap/>
            <w:vAlign w:val="center"/>
          </w:tcPr>
          <w:p w:rsidR="00B45D1D" w:rsidRPr="008007F0" w:rsidRDefault="00B45D1D" w:rsidP="004254F2">
            <w:pPr>
              <w:rPr>
                <w:color w:val="000000"/>
              </w:rPr>
            </w:pPr>
            <w:r w:rsidRPr="008007F0">
              <w:rPr>
                <w:color w:val="000000"/>
              </w:rPr>
              <w:t>1734641.66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862</w:t>
            </w:r>
          </w:p>
        </w:tc>
        <w:tc>
          <w:tcPr>
            <w:tcW w:w="1066" w:type="dxa"/>
            <w:noWrap/>
            <w:vAlign w:val="center"/>
          </w:tcPr>
          <w:p w:rsidR="00B45D1D" w:rsidRPr="008007F0" w:rsidRDefault="00B45D1D" w:rsidP="004254F2">
            <w:pPr>
              <w:rPr>
                <w:color w:val="000000"/>
              </w:rPr>
            </w:pPr>
            <w:r w:rsidRPr="008007F0">
              <w:rPr>
                <w:color w:val="000000"/>
              </w:rPr>
              <w:t>989787.06</w:t>
            </w:r>
          </w:p>
        </w:tc>
        <w:tc>
          <w:tcPr>
            <w:tcW w:w="1166" w:type="dxa"/>
            <w:noWrap/>
            <w:vAlign w:val="center"/>
          </w:tcPr>
          <w:p w:rsidR="00B45D1D" w:rsidRPr="008007F0" w:rsidRDefault="00B45D1D" w:rsidP="004254F2">
            <w:pPr>
              <w:rPr>
                <w:color w:val="000000"/>
              </w:rPr>
            </w:pPr>
            <w:r w:rsidRPr="008007F0">
              <w:rPr>
                <w:color w:val="000000"/>
              </w:rPr>
              <w:t>1734636.7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859</w:t>
            </w:r>
          </w:p>
        </w:tc>
        <w:tc>
          <w:tcPr>
            <w:tcW w:w="1066" w:type="dxa"/>
            <w:noWrap/>
            <w:vAlign w:val="center"/>
          </w:tcPr>
          <w:p w:rsidR="00B45D1D" w:rsidRPr="008007F0" w:rsidRDefault="00B45D1D" w:rsidP="004254F2">
            <w:pPr>
              <w:rPr>
                <w:color w:val="000000"/>
              </w:rPr>
            </w:pPr>
            <w:r w:rsidRPr="008007F0">
              <w:rPr>
                <w:color w:val="000000"/>
              </w:rPr>
              <w:t>989791.45</w:t>
            </w:r>
          </w:p>
        </w:tc>
        <w:tc>
          <w:tcPr>
            <w:tcW w:w="1166" w:type="dxa"/>
            <w:noWrap/>
            <w:vAlign w:val="center"/>
          </w:tcPr>
          <w:p w:rsidR="00B45D1D" w:rsidRPr="008007F0" w:rsidRDefault="00B45D1D" w:rsidP="004254F2">
            <w:pPr>
              <w:rPr>
                <w:color w:val="000000"/>
              </w:rPr>
            </w:pPr>
            <w:r w:rsidRPr="008007F0">
              <w:rPr>
                <w:color w:val="000000"/>
              </w:rPr>
              <w:t>1734636.56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59</w:t>
            </w:r>
          </w:p>
          <w:p w:rsidR="00B45D1D" w:rsidRPr="008007F0" w:rsidRDefault="00B45D1D" w:rsidP="004254F2">
            <w:pPr>
              <w:rPr>
                <w:color w:val="000000"/>
              </w:rPr>
            </w:pPr>
            <w:r w:rsidRPr="008007F0">
              <w:rPr>
                <w:color w:val="000000"/>
              </w:rPr>
              <w:t>"86:09:0000000:4542/чзу7"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863</w:t>
            </w:r>
          </w:p>
        </w:tc>
        <w:tc>
          <w:tcPr>
            <w:tcW w:w="1066" w:type="dxa"/>
            <w:noWrap/>
            <w:vAlign w:val="center"/>
          </w:tcPr>
          <w:p w:rsidR="00B45D1D" w:rsidRPr="008007F0" w:rsidRDefault="00B45D1D" w:rsidP="004254F2">
            <w:pPr>
              <w:rPr>
                <w:color w:val="000000"/>
              </w:rPr>
            </w:pPr>
            <w:r w:rsidRPr="008007F0">
              <w:rPr>
                <w:color w:val="000000"/>
              </w:rPr>
              <w:t>989796.32</w:t>
            </w:r>
          </w:p>
        </w:tc>
        <w:tc>
          <w:tcPr>
            <w:tcW w:w="1166" w:type="dxa"/>
            <w:noWrap/>
            <w:vAlign w:val="center"/>
          </w:tcPr>
          <w:p w:rsidR="00B45D1D" w:rsidRPr="008007F0" w:rsidRDefault="00B45D1D" w:rsidP="004254F2">
            <w:pPr>
              <w:rPr>
                <w:color w:val="000000"/>
              </w:rPr>
            </w:pPr>
            <w:r w:rsidRPr="008007F0">
              <w:rPr>
                <w:color w:val="000000"/>
              </w:rPr>
              <w:t>1734669.22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864</w:t>
            </w:r>
          </w:p>
        </w:tc>
        <w:tc>
          <w:tcPr>
            <w:tcW w:w="1066" w:type="dxa"/>
            <w:noWrap/>
            <w:vAlign w:val="center"/>
          </w:tcPr>
          <w:p w:rsidR="00B45D1D" w:rsidRPr="008007F0" w:rsidRDefault="00B45D1D" w:rsidP="004254F2">
            <w:pPr>
              <w:rPr>
                <w:color w:val="000000"/>
              </w:rPr>
            </w:pPr>
            <w:r w:rsidRPr="008007F0">
              <w:rPr>
                <w:color w:val="000000"/>
              </w:rPr>
              <w:t>989800.34</w:t>
            </w:r>
          </w:p>
        </w:tc>
        <w:tc>
          <w:tcPr>
            <w:tcW w:w="1166" w:type="dxa"/>
            <w:noWrap/>
            <w:vAlign w:val="center"/>
          </w:tcPr>
          <w:p w:rsidR="00B45D1D" w:rsidRPr="008007F0" w:rsidRDefault="00B45D1D" w:rsidP="004254F2">
            <w:pPr>
              <w:rPr>
                <w:color w:val="000000"/>
              </w:rPr>
            </w:pPr>
            <w:r w:rsidRPr="008007F0">
              <w:rPr>
                <w:color w:val="000000"/>
              </w:rPr>
              <w:t>1734683.34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865</w:t>
            </w:r>
          </w:p>
        </w:tc>
        <w:tc>
          <w:tcPr>
            <w:tcW w:w="1066" w:type="dxa"/>
            <w:noWrap/>
            <w:vAlign w:val="center"/>
          </w:tcPr>
          <w:p w:rsidR="00B45D1D" w:rsidRPr="008007F0" w:rsidRDefault="00B45D1D" w:rsidP="004254F2">
            <w:pPr>
              <w:rPr>
                <w:color w:val="000000"/>
              </w:rPr>
            </w:pPr>
            <w:r w:rsidRPr="008007F0">
              <w:rPr>
                <w:color w:val="000000"/>
              </w:rPr>
              <w:t>989798.46</w:t>
            </w:r>
          </w:p>
        </w:tc>
        <w:tc>
          <w:tcPr>
            <w:tcW w:w="1166" w:type="dxa"/>
            <w:noWrap/>
            <w:vAlign w:val="center"/>
          </w:tcPr>
          <w:p w:rsidR="00B45D1D" w:rsidRPr="008007F0" w:rsidRDefault="00B45D1D" w:rsidP="004254F2">
            <w:pPr>
              <w:rPr>
                <w:color w:val="000000"/>
              </w:rPr>
            </w:pPr>
            <w:r w:rsidRPr="008007F0">
              <w:rPr>
                <w:color w:val="000000"/>
              </w:rPr>
              <w:t>1734683.6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863</w:t>
            </w:r>
          </w:p>
        </w:tc>
        <w:tc>
          <w:tcPr>
            <w:tcW w:w="1066" w:type="dxa"/>
            <w:noWrap/>
            <w:vAlign w:val="center"/>
          </w:tcPr>
          <w:p w:rsidR="00B45D1D" w:rsidRPr="008007F0" w:rsidRDefault="00B45D1D" w:rsidP="004254F2">
            <w:pPr>
              <w:rPr>
                <w:color w:val="000000"/>
              </w:rPr>
            </w:pPr>
            <w:r w:rsidRPr="008007F0">
              <w:rPr>
                <w:color w:val="000000"/>
              </w:rPr>
              <w:t>989796.32</w:t>
            </w:r>
          </w:p>
        </w:tc>
        <w:tc>
          <w:tcPr>
            <w:tcW w:w="1166" w:type="dxa"/>
            <w:noWrap/>
            <w:vAlign w:val="center"/>
          </w:tcPr>
          <w:p w:rsidR="00B45D1D" w:rsidRPr="008007F0" w:rsidRDefault="00B45D1D" w:rsidP="004254F2">
            <w:pPr>
              <w:rPr>
                <w:color w:val="000000"/>
              </w:rPr>
            </w:pPr>
            <w:r w:rsidRPr="008007F0">
              <w:rPr>
                <w:color w:val="000000"/>
              </w:rPr>
              <w:t>1734669.22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60</w:t>
            </w:r>
          </w:p>
          <w:p w:rsidR="00B45D1D" w:rsidRPr="008007F0" w:rsidRDefault="00B45D1D" w:rsidP="004254F2">
            <w:pPr>
              <w:rPr>
                <w:color w:val="000000"/>
              </w:rPr>
            </w:pPr>
            <w:r w:rsidRPr="008007F0">
              <w:rPr>
                <w:color w:val="000000"/>
              </w:rPr>
              <w:t>"86:09:0101039:2918/чзу1"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866</w:t>
            </w:r>
          </w:p>
        </w:tc>
        <w:tc>
          <w:tcPr>
            <w:tcW w:w="1066" w:type="dxa"/>
            <w:noWrap/>
            <w:vAlign w:val="center"/>
          </w:tcPr>
          <w:p w:rsidR="00B45D1D" w:rsidRPr="008007F0" w:rsidRDefault="00B45D1D" w:rsidP="004254F2">
            <w:pPr>
              <w:rPr>
                <w:color w:val="000000"/>
              </w:rPr>
            </w:pPr>
            <w:r w:rsidRPr="008007F0">
              <w:rPr>
                <w:color w:val="000000"/>
              </w:rPr>
              <w:t>989792.17</w:t>
            </w:r>
          </w:p>
        </w:tc>
        <w:tc>
          <w:tcPr>
            <w:tcW w:w="1166" w:type="dxa"/>
            <w:noWrap/>
            <w:vAlign w:val="center"/>
          </w:tcPr>
          <w:p w:rsidR="00B45D1D" w:rsidRPr="008007F0" w:rsidRDefault="00B45D1D" w:rsidP="004254F2">
            <w:pPr>
              <w:rPr>
                <w:color w:val="000000"/>
              </w:rPr>
            </w:pPr>
            <w:r w:rsidRPr="008007F0">
              <w:rPr>
                <w:color w:val="000000"/>
              </w:rPr>
              <w:t>1734629.44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867</w:t>
            </w:r>
          </w:p>
        </w:tc>
        <w:tc>
          <w:tcPr>
            <w:tcW w:w="1066" w:type="dxa"/>
            <w:noWrap/>
            <w:vAlign w:val="center"/>
          </w:tcPr>
          <w:p w:rsidR="00B45D1D" w:rsidRPr="008007F0" w:rsidRDefault="00B45D1D" w:rsidP="004254F2">
            <w:pPr>
              <w:rPr>
                <w:color w:val="000000"/>
              </w:rPr>
            </w:pPr>
            <w:r w:rsidRPr="008007F0">
              <w:rPr>
                <w:color w:val="000000"/>
              </w:rPr>
              <w:t>989792.83</w:t>
            </w:r>
          </w:p>
        </w:tc>
        <w:tc>
          <w:tcPr>
            <w:tcW w:w="1166" w:type="dxa"/>
            <w:noWrap/>
            <w:vAlign w:val="center"/>
          </w:tcPr>
          <w:p w:rsidR="00B45D1D" w:rsidRPr="008007F0" w:rsidRDefault="00B45D1D" w:rsidP="004254F2">
            <w:pPr>
              <w:rPr>
                <w:color w:val="000000"/>
              </w:rPr>
            </w:pPr>
            <w:r w:rsidRPr="008007F0">
              <w:rPr>
                <w:color w:val="000000"/>
              </w:rPr>
              <w:t>1734634.03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868</w:t>
            </w:r>
          </w:p>
        </w:tc>
        <w:tc>
          <w:tcPr>
            <w:tcW w:w="1066" w:type="dxa"/>
            <w:noWrap/>
            <w:vAlign w:val="center"/>
          </w:tcPr>
          <w:p w:rsidR="00B45D1D" w:rsidRPr="008007F0" w:rsidRDefault="00B45D1D" w:rsidP="004254F2">
            <w:pPr>
              <w:rPr>
                <w:color w:val="000000"/>
              </w:rPr>
            </w:pPr>
            <w:r w:rsidRPr="008007F0">
              <w:rPr>
                <w:color w:val="000000"/>
              </w:rPr>
              <w:t>989792.84</w:t>
            </w:r>
          </w:p>
        </w:tc>
        <w:tc>
          <w:tcPr>
            <w:tcW w:w="1166" w:type="dxa"/>
            <w:noWrap/>
            <w:vAlign w:val="center"/>
          </w:tcPr>
          <w:p w:rsidR="00B45D1D" w:rsidRPr="008007F0" w:rsidRDefault="00B45D1D" w:rsidP="004254F2">
            <w:pPr>
              <w:rPr>
                <w:color w:val="000000"/>
              </w:rPr>
            </w:pPr>
            <w:r w:rsidRPr="008007F0">
              <w:rPr>
                <w:color w:val="000000"/>
              </w:rPr>
              <w:t>1734634.22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869</w:t>
            </w:r>
          </w:p>
        </w:tc>
        <w:tc>
          <w:tcPr>
            <w:tcW w:w="1066" w:type="dxa"/>
            <w:noWrap/>
            <w:vAlign w:val="center"/>
          </w:tcPr>
          <w:p w:rsidR="00B45D1D" w:rsidRPr="008007F0" w:rsidRDefault="00B45D1D" w:rsidP="004254F2">
            <w:pPr>
              <w:rPr>
                <w:color w:val="000000"/>
              </w:rPr>
            </w:pPr>
            <w:r w:rsidRPr="008007F0">
              <w:rPr>
                <w:color w:val="000000"/>
              </w:rPr>
              <w:t>989791.51</w:t>
            </w:r>
          </w:p>
        </w:tc>
        <w:tc>
          <w:tcPr>
            <w:tcW w:w="1166" w:type="dxa"/>
            <w:noWrap/>
            <w:vAlign w:val="center"/>
          </w:tcPr>
          <w:p w:rsidR="00B45D1D" w:rsidRPr="008007F0" w:rsidRDefault="00B45D1D" w:rsidP="004254F2">
            <w:pPr>
              <w:rPr>
                <w:color w:val="000000"/>
              </w:rPr>
            </w:pPr>
            <w:r w:rsidRPr="008007F0">
              <w:rPr>
                <w:color w:val="000000"/>
              </w:rPr>
              <w:t>1734629.53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866</w:t>
            </w:r>
          </w:p>
        </w:tc>
        <w:tc>
          <w:tcPr>
            <w:tcW w:w="1066" w:type="dxa"/>
            <w:noWrap/>
            <w:vAlign w:val="center"/>
          </w:tcPr>
          <w:p w:rsidR="00B45D1D" w:rsidRPr="008007F0" w:rsidRDefault="00B45D1D" w:rsidP="004254F2">
            <w:pPr>
              <w:rPr>
                <w:color w:val="000000"/>
              </w:rPr>
            </w:pPr>
            <w:r w:rsidRPr="008007F0">
              <w:rPr>
                <w:color w:val="000000"/>
              </w:rPr>
              <w:t>989792.17</w:t>
            </w:r>
          </w:p>
        </w:tc>
        <w:tc>
          <w:tcPr>
            <w:tcW w:w="1166" w:type="dxa"/>
            <w:noWrap/>
            <w:vAlign w:val="center"/>
          </w:tcPr>
          <w:p w:rsidR="00B45D1D" w:rsidRPr="008007F0" w:rsidRDefault="00B45D1D" w:rsidP="004254F2">
            <w:pPr>
              <w:rPr>
                <w:color w:val="000000"/>
              </w:rPr>
            </w:pPr>
            <w:r w:rsidRPr="008007F0">
              <w:rPr>
                <w:color w:val="000000"/>
              </w:rPr>
              <w:t>1734629.44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870</w:t>
            </w:r>
          </w:p>
        </w:tc>
        <w:tc>
          <w:tcPr>
            <w:tcW w:w="1066" w:type="dxa"/>
            <w:noWrap/>
            <w:vAlign w:val="center"/>
          </w:tcPr>
          <w:p w:rsidR="00B45D1D" w:rsidRPr="008007F0" w:rsidRDefault="00B45D1D" w:rsidP="004254F2">
            <w:pPr>
              <w:rPr>
                <w:color w:val="000000"/>
              </w:rPr>
            </w:pPr>
            <w:r w:rsidRPr="008007F0">
              <w:rPr>
                <w:color w:val="000000"/>
              </w:rPr>
              <w:t>989562.14</w:t>
            </w:r>
          </w:p>
        </w:tc>
        <w:tc>
          <w:tcPr>
            <w:tcW w:w="1166" w:type="dxa"/>
            <w:noWrap/>
            <w:vAlign w:val="center"/>
          </w:tcPr>
          <w:p w:rsidR="00B45D1D" w:rsidRPr="008007F0" w:rsidRDefault="00B45D1D" w:rsidP="004254F2">
            <w:pPr>
              <w:rPr>
                <w:color w:val="000000"/>
              </w:rPr>
            </w:pPr>
            <w:r w:rsidRPr="008007F0">
              <w:rPr>
                <w:color w:val="000000"/>
              </w:rPr>
              <w:t>1734535.93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871</w:t>
            </w:r>
          </w:p>
        </w:tc>
        <w:tc>
          <w:tcPr>
            <w:tcW w:w="1066" w:type="dxa"/>
            <w:noWrap/>
            <w:vAlign w:val="center"/>
          </w:tcPr>
          <w:p w:rsidR="00B45D1D" w:rsidRPr="008007F0" w:rsidRDefault="00B45D1D" w:rsidP="004254F2">
            <w:pPr>
              <w:rPr>
                <w:color w:val="000000"/>
              </w:rPr>
            </w:pPr>
            <w:r w:rsidRPr="008007F0">
              <w:rPr>
                <w:color w:val="000000"/>
              </w:rPr>
              <w:t>989568.15</w:t>
            </w:r>
          </w:p>
        </w:tc>
        <w:tc>
          <w:tcPr>
            <w:tcW w:w="1166" w:type="dxa"/>
            <w:noWrap/>
            <w:vAlign w:val="center"/>
          </w:tcPr>
          <w:p w:rsidR="00B45D1D" w:rsidRPr="008007F0" w:rsidRDefault="00B45D1D" w:rsidP="004254F2">
            <w:pPr>
              <w:rPr>
                <w:color w:val="000000"/>
              </w:rPr>
            </w:pPr>
            <w:r w:rsidRPr="008007F0">
              <w:rPr>
                <w:color w:val="000000"/>
              </w:rPr>
              <w:t>1734538.34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872</w:t>
            </w:r>
          </w:p>
        </w:tc>
        <w:tc>
          <w:tcPr>
            <w:tcW w:w="1066" w:type="dxa"/>
            <w:noWrap/>
            <w:vAlign w:val="center"/>
          </w:tcPr>
          <w:p w:rsidR="00B45D1D" w:rsidRPr="008007F0" w:rsidRDefault="00B45D1D" w:rsidP="004254F2">
            <w:pPr>
              <w:rPr>
                <w:color w:val="000000"/>
              </w:rPr>
            </w:pPr>
            <w:r w:rsidRPr="008007F0">
              <w:rPr>
                <w:color w:val="000000"/>
              </w:rPr>
              <w:t>989568.55</w:t>
            </w:r>
          </w:p>
        </w:tc>
        <w:tc>
          <w:tcPr>
            <w:tcW w:w="1166" w:type="dxa"/>
            <w:noWrap/>
            <w:vAlign w:val="center"/>
          </w:tcPr>
          <w:p w:rsidR="00B45D1D" w:rsidRPr="008007F0" w:rsidRDefault="00B45D1D" w:rsidP="004254F2">
            <w:pPr>
              <w:rPr>
                <w:color w:val="000000"/>
              </w:rPr>
            </w:pPr>
            <w:r w:rsidRPr="008007F0">
              <w:rPr>
                <w:color w:val="000000"/>
              </w:rPr>
              <w:t>1734539.37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873</w:t>
            </w:r>
          </w:p>
        </w:tc>
        <w:tc>
          <w:tcPr>
            <w:tcW w:w="1066" w:type="dxa"/>
            <w:noWrap/>
            <w:vAlign w:val="center"/>
          </w:tcPr>
          <w:p w:rsidR="00B45D1D" w:rsidRPr="008007F0" w:rsidRDefault="00B45D1D" w:rsidP="004254F2">
            <w:pPr>
              <w:rPr>
                <w:color w:val="000000"/>
              </w:rPr>
            </w:pPr>
            <w:r w:rsidRPr="008007F0">
              <w:rPr>
                <w:color w:val="000000"/>
              </w:rPr>
              <w:t>989568.43</w:t>
            </w:r>
          </w:p>
        </w:tc>
        <w:tc>
          <w:tcPr>
            <w:tcW w:w="1166" w:type="dxa"/>
            <w:noWrap/>
            <w:vAlign w:val="center"/>
          </w:tcPr>
          <w:p w:rsidR="00B45D1D" w:rsidRPr="008007F0" w:rsidRDefault="00B45D1D" w:rsidP="004254F2">
            <w:pPr>
              <w:rPr>
                <w:color w:val="000000"/>
              </w:rPr>
            </w:pPr>
            <w:r w:rsidRPr="008007F0">
              <w:rPr>
                <w:color w:val="000000"/>
              </w:rPr>
              <w:t>1734540.78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874</w:t>
            </w:r>
          </w:p>
        </w:tc>
        <w:tc>
          <w:tcPr>
            <w:tcW w:w="1066" w:type="dxa"/>
            <w:noWrap/>
            <w:vAlign w:val="center"/>
          </w:tcPr>
          <w:p w:rsidR="00B45D1D" w:rsidRPr="008007F0" w:rsidRDefault="00B45D1D" w:rsidP="004254F2">
            <w:pPr>
              <w:rPr>
                <w:color w:val="000000"/>
              </w:rPr>
            </w:pPr>
            <w:r w:rsidRPr="008007F0">
              <w:rPr>
                <w:color w:val="000000"/>
              </w:rPr>
              <w:t>989559.17</w:t>
            </w:r>
          </w:p>
        </w:tc>
        <w:tc>
          <w:tcPr>
            <w:tcW w:w="1166" w:type="dxa"/>
            <w:noWrap/>
            <w:vAlign w:val="center"/>
          </w:tcPr>
          <w:p w:rsidR="00B45D1D" w:rsidRPr="008007F0" w:rsidRDefault="00B45D1D" w:rsidP="004254F2">
            <w:pPr>
              <w:rPr>
                <w:color w:val="000000"/>
              </w:rPr>
            </w:pPr>
            <w:r w:rsidRPr="008007F0">
              <w:rPr>
                <w:color w:val="000000"/>
              </w:rPr>
              <w:t>1734537.71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870</w:t>
            </w:r>
          </w:p>
        </w:tc>
        <w:tc>
          <w:tcPr>
            <w:tcW w:w="1066" w:type="dxa"/>
            <w:noWrap/>
            <w:vAlign w:val="center"/>
          </w:tcPr>
          <w:p w:rsidR="00B45D1D" w:rsidRPr="008007F0" w:rsidRDefault="00B45D1D" w:rsidP="004254F2">
            <w:pPr>
              <w:rPr>
                <w:color w:val="000000"/>
              </w:rPr>
            </w:pPr>
            <w:r w:rsidRPr="008007F0">
              <w:rPr>
                <w:color w:val="000000"/>
              </w:rPr>
              <w:t>989562.14</w:t>
            </w:r>
          </w:p>
        </w:tc>
        <w:tc>
          <w:tcPr>
            <w:tcW w:w="1166" w:type="dxa"/>
            <w:noWrap/>
            <w:vAlign w:val="center"/>
          </w:tcPr>
          <w:p w:rsidR="00B45D1D" w:rsidRPr="008007F0" w:rsidRDefault="00B45D1D" w:rsidP="004254F2">
            <w:pPr>
              <w:rPr>
                <w:color w:val="000000"/>
              </w:rPr>
            </w:pPr>
            <w:r w:rsidRPr="008007F0">
              <w:rPr>
                <w:color w:val="000000"/>
              </w:rPr>
              <w:t>1734535.93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61(2)</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875</w:t>
            </w:r>
          </w:p>
        </w:tc>
        <w:tc>
          <w:tcPr>
            <w:tcW w:w="1066" w:type="dxa"/>
            <w:noWrap/>
            <w:vAlign w:val="center"/>
          </w:tcPr>
          <w:p w:rsidR="00B45D1D" w:rsidRPr="008007F0" w:rsidRDefault="00B45D1D" w:rsidP="004254F2">
            <w:pPr>
              <w:rPr>
                <w:color w:val="000000"/>
              </w:rPr>
            </w:pPr>
            <w:r w:rsidRPr="008007F0">
              <w:rPr>
                <w:color w:val="000000"/>
              </w:rPr>
              <w:t>989721.22</w:t>
            </w:r>
          </w:p>
        </w:tc>
        <w:tc>
          <w:tcPr>
            <w:tcW w:w="1166" w:type="dxa"/>
            <w:noWrap/>
            <w:vAlign w:val="center"/>
          </w:tcPr>
          <w:p w:rsidR="00B45D1D" w:rsidRPr="008007F0" w:rsidRDefault="00B45D1D" w:rsidP="004254F2">
            <w:pPr>
              <w:rPr>
                <w:color w:val="000000"/>
              </w:rPr>
            </w:pPr>
            <w:r w:rsidRPr="008007F0">
              <w:rPr>
                <w:color w:val="000000"/>
              </w:rPr>
              <w:t>1734575.04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876</w:t>
            </w:r>
          </w:p>
        </w:tc>
        <w:tc>
          <w:tcPr>
            <w:tcW w:w="1066" w:type="dxa"/>
            <w:noWrap/>
            <w:vAlign w:val="center"/>
          </w:tcPr>
          <w:p w:rsidR="00B45D1D" w:rsidRPr="008007F0" w:rsidRDefault="00B45D1D" w:rsidP="004254F2">
            <w:pPr>
              <w:rPr>
                <w:color w:val="000000"/>
              </w:rPr>
            </w:pPr>
            <w:r w:rsidRPr="008007F0">
              <w:rPr>
                <w:color w:val="000000"/>
              </w:rPr>
              <w:t>989738.57</w:t>
            </w:r>
          </w:p>
        </w:tc>
        <w:tc>
          <w:tcPr>
            <w:tcW w:w="1166" w:type="dxa"/>
            <w:noWrap/>
            <w:vAlign w:val="center"/>
          </w:tcPr>
          <w:p w:rsidR="00B45D1D" w:rsidRPr="008007F0" w:rsidRDefault="00B45D1D" w:rsidP="004254F2">
            <w:pPr>
              <w:rPr>
                <w:color w:val="000000"/>
              </w:rPr>
            </w:pPr>
            <w:r w:rsidRPr="008007F0">
              <w:rPr>
                <w:color w:val="000000"/>
              </w:rPr>
              <w:t>1734578.98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877</w:t>
            </w:r>
          </w:p>
        </w:tc>
        <w:tc>
          <w:tcPr>
            <w:tcW w:w="1066" w:type="dxa"/>
            <w:noWrap/>
            <w:vAlign w:val="center"/>
          </w:tcPr>
          <w:p w:rsidR="00B45D1D" w:rsidRPr="008007F0" w:rsidRDefault="00B45D1D" w:rsidP="004254F2">
            <w:pPr>
              <w:rPr>
                <w:color w:val="000000"/>
              </w:rPr>
            </w:pPr>
            <w:r w:rsidRPr="008007F0">
              <w:rPr>
                <w:color w:val="000000"/>
              </w:rPr>
              <w:t>989738.6</w:t>
            </w:r>
          </w:p>
        </w:tc>
        <w:tc>
          <w:tcPr>
            <w:tcW w:w="1166" w:type="dxa"/>
            <w:noWrap/>
            <w:vAlign w:val="center"/>
          </w:tcPr>
          <w:p w:rsidR="00B45D1D" w:rsidRPr="008007F0" w:rsidRDefault="00B45D1D" w:rsidP="004254F2">
            <w:pPr>
              <w:rPr>
                <w:color w:val="000000"/>
              </w:rPr>
            </w:pPr>
            <w:r w:rsidRPr="008007F0">
              <w:rPr>
                <w:color w:val="000000"/>
              </w:rPr>
              <w:t>1734579.04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878</w:t>
            </w:r>
          </w:p>
        </w:tc>
        <w:tc>
          <w:tcPr>
            <w:tcW w:w="1066" w:type="dxa"/>
            <w:noWrap/>
            <w:vAlign w:val="center"/>
          </w:tcPr>
          <w:p w:rsidR="00B45D1D" w:rsidRPr="008007F0" w:rsidRDefault="00B45D1D" w:rsidP="004254F2">
            <w:pPr>
              <w:rPr>
                <w:color w:val="000000"/>
              </w:rPr>
            </w:pPr>
            <w:r w:rsidRPr="008007F0">
              <w:rPr>
                <w:color w:val="000000"/>
              </w:rPr>
              <w:t>989746.98</w:t>
            </w:r>
          </w:p>
        </w:tc>
        <w:tc>
          <w:tcPr>
            <w:tcW w:w="1166" w:type="dxa"/>
            <w:noWrap/>
            <w:vAlign w:val="center"/>
          </w:tcPr>
          <w:p w:rsidR="00B45D1D" w:rsidRPr="008007F0" w:rsidRDefault="00B45D1D" w:rsidP="004254F2">
            <w:pPr>
              <w:rPr>
                <w:color w:val="000000"/>
              </w:rPr>
            </w:pPr>
            <w:r w:rsidRPr="008007F0">
              <w:rPr>
                <w:color w:val="000000"/>
              </w:rPr>
              <w:t>1734608.41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879</w:t>
            </w:r>
          </w:p>
        </w:tc>
        <w:tc>
          <w:tcPr>
            <w:tcW w:w="1066" w:type="dxa"/>
            <w:noWrap/>
            <w:vAlign w:val="center"/>
          </w:tcPr>
          <w:p w:rsidR="00B45D1D" w:rsidRPr="008007F0" w:rsidRDefault="00B45D1D" w:rsidP="004254F2">
            <w:pPr>
              <w:rPr>
                <w:color w:val="000000"/>
              </w:rPr>
            </w:pPr>
            <w:r w:rsidRPr="008007F0">
              <w:rPr>
                <w:color w:val="000000"/>
              </w:rPr>
              <w:t>989737.62</w:t>
            </w:r>
          </w:p>
        </w:tc>
        <w:tc>
          <w:tcPr>
            <w:tcW w:w="1166" w:type="dxa"/>
            <w:noWrap/>
            <w:vAlign w:val="center"/>
          </w:tcPr>
          <w:p w:rsidR="00B45D1D" w:rsidRPr="008007F0" w:rsidRDefault="00B45D1D" w:rsidP="004254F2">
            <w:pPr>
              <w:rPr>
                <w:color w:val="000000"/>
              </w:rPr>
            </w:pPr>
            <w:r w:rsidRPr="008007F0">
              <w:rPr>
                <w:color w:val="000000"/>
              </w:rPr>
              <w:t>1734606.34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880</w:t>
            </w:r>
          </w:p>
        </w:tc>
        <w:tc>
          <w:tcPr>
            <w:tcW w:w="1066" w:type="dxa"/>
            <w:noWrap/>
            <w:vAlign w:val="center"/>
          </w:tcPr>
          <w:p w:rsidR="00B45D1D" w:rsidRPr="008007F0" w:rsidRDefault="00B45D1D" w:rsidP="004254F2">
            <w:pPr>
              <w:rPr>
                <w:color w:val="000000"/>
              </w:rPr>
            </w:pPr>
            <w:r w:rsidRPr="008007F0">
              <w:rPr>
                <w:color w:val="000000"/>
              </w:rPr>
              <w:t>989729.63</w:t>
            </w:r>
          </w:p>
        </w:tc>
        <w:tc>
          <w:tcPr>
            <w:tcW w:w="1166" w:type="dxa"/>
            <w:noWrap/>
            <w:vAlign w:val="center"/>
          </w:tcPr>
          <w:p w:rsidR="00B45D1D" w:rsidRPr="008007F0" w:rsidRDefault="00B45D1D" w:rsidP="004254F2">
            <w:pPr>
              <w:rPr>
                <w:color w:val="000000"/>
              </w:rPr>
            </w:pPr>
            <w:r w:rsidRPr="008007F0">
              <w:rPr>
                <w:color w:val="000000"/>
              </w:rPr>
              <w:t>1734580.02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881</w:t>
            </w:r>
          </w:p>
        </w:tc>
        <w:tc>
          <w:tcPr>
            <w:tcW w:w="1066" w:type="dxa"/>
            <w:noWrap/>
            <w:vAlign w:val="center"/>
          </w:tcPr>
          <w:p w:rsidR="00B45D1D" w:rsidRPr="008007F0" w:rsidRDefault="00B45D1D" w:rsidP="004254F2">
            <w:pPr>
              <w:rPr>
                <w:color w:val="000000"/>
              </w:rPr>
            </w:pPr>
            <w:r w:rsidRPr="008007F0">
              <w:rPr>
                <w:color w:val="000000"/>
              </w:rPr>
              <w:t>989720.57</w:t>
            </w:r>
          </w:p>
        </w:tc>
        <w:tc>
          <w:tcPr>
            <w:tcW w:w="1166" w:type="dxa"/>
            <w:noWrap/>
            <w:vAlign w:val="center"/>
          </w:tcPr>
          <w:p w:rsidR="00B45D1D" w:rsidRPr="008007F0" w:rsidRDefault="00B45D1D" w:rsidP="004254F2">
            <w:pPr>
              <w:rPr>
                <w:color w:val="000000"/>
              </w:rPr>
            </w:pPr>
            <w:r w:rsidRPr="008007F0">
              <w:rPr>
                <w:color w:val="000000"/>
              </w:rPr>
              <w:t>1734577.91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875</w:t>
            </w:r>
          </w:p>
        </w:tc>
        <w:tc>
          <w:tcPr>
            <w:tcW w:w="1066" w:type="dxa"/>
            <w:noWrap/>
            <w:vAlign w:val="center"/>
          </w:tcPr>
          <w:p w:rsidR="00B45D1D" w:rsidRPr="008007F0" w:rsidRDefault="00B45D1D" w:rsidP="004254F2">
            <w:pPr>
              <w:rPr>
                <w:color w:val="000000"/>
              </w:rPr>
            </w:pPr>
            <w:r w:rsidRPr="008007F0">
              <w:rPr>
                <w:color w:val="000000"/>
              </w:rPr>
              <w:t>989721.22</w:t>
            </w:r>
          </w:p>
        </w:tc>
        <w:tc>
          <w:tcPr>
            <w:tcW w:w="1166" w:type="dxa"/>
            <w:noWrap/>
            <w:vAlign w:val="center"/>
          </w:tcPr>
          <w:p w:rsidR="00B45D1D" w:rsidRPr="008007F0" w:rsidRDefault="00B45D1D" w:rsidP="004254F2">
            <w:pPr>
              <w:rPr>
                <w:color w:val="000000"/>
              </w:rPr>
            </w:pPr>
            <w:r w:rsidRPr="008007F0">
              <w:rPr>
                <w:color w:val="000000"/>
              </w:rPr>
              <w:t>1734575.04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61(3)</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882</w:t>
            </w:r>
          </w:p>
        </w:tc>
        <w:tc>
          <w:tcPr>
            <w:tcW w:w="1066" w:type="dxa"/>
            <w:noWrap/>
            <w:vAlign w:val="center"/>
          </w:tcPr>
          <w:p w:rsidR="00B45D1D" w:rsidRPr="008007F0" w:rsidRDefault="00B45D1D" w:rsidP="004254F2">
            <w:pPr>
              <w:rPr>
                <w:color w:val="000000"/>
              </w:rPr>
            </w:pPr>
            <w:r w:rsidRPr="008007F0">
              <w:rPr>
                <w:color w:val="000000"/>
              </w:rPr>
              <w:t>989694.71</w:t>
            </w:r>
          </w:p>
        </w:tc>
        <w:tc>
          <w:tcPr>
            <w:tcW w:w="1166" w:type="dxa"/>
            <w:noWrap/>
            <w:vAlign w:val="center"/>
          </w:tcPr>
          <w:p w:rsidR="00B45D1D" w:rsidRPr="008007F0" w:rsidRDefault="00B45D1D" w:rsidP="004254F2">
            <w:pPr>
              <w:rPr>
                <w:color w:val="000000"/>
              </w:rPr>
            </w:pPr>
            <w:r w:rsidRPr="008007F0">
              <w:rPr>
                <w:color w:val="000000"/>
              </w:rPr>
              <w:t>1734576.81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883</w:t>
            </w:r>
          </w:p>
        </w:tc>
        <w:tc>
          <w:tcPr>
            <w:tcW w:w="1066" w:type="dxa"/>
            <w:noWrap/>
            <w:vAlign w:val="center"/>
          </w:tcPr>
          <w:p w:rsidR="00B45D1D" w:rsidRPr="008007F0" w:rsidRDefault="00B45D1D" w:rsidP="004254F2">
            <w:pPr>
              <w:rPr>
                <w:color w:val="000000"/>
              </w:rPr>
            </w:pPr>
            <w:r w:rsidRPr="008007F0">
              <w:rPr>
                <w:color w:val="000000"/>
              </w:rPr>
              <w:t>989702.58</w:t>
            </w:r>
          </w:p>
        </w:tc>
        <w:tc>
          <w:tcPr>
            <w:tcW w:w="1166" w:type="dxa"/>
            <w:noWrap/>
            <w:vAlign w:val="center"/>
          </w:tcPr>
          <w:p w:rsidR="00B45D1D" w:rsidRPr="008007F0" w:rsidRDefault="00B45D1D" w:rsidP="004254F2">
            <w:pPr>
              <w:rPr>
                <w:color w:val="000000"/>
              </w:rPr>
            </w:pPr>
            <w:r w:rsidRPr="008007F0">
              <w:rPr>
                <w:color w:val="000000"/>
              </w:rPr>
              <w:t>1734578.85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884</w:t>
            </w:r>
          </w:p>
        </w:tc>
        <w:tc>
          <w:tcPr>
            <w:tcW w:w="1066" w:type="dxa"/>
            <w:noWrap/>
            <w:vAlign w:val="center"/>
          </w:tcPr>
          <w:p w:rsidR="00B45D1D" w:rsidRPr="008007F0" w:rsidRDefault="00B45D1D" w:rsidP="004254F2">
            <w:pPr>
              <w:rPr>
                <w:color w:val="000000"/>
              </w:rPr>
            </w:pPr>
            <w:r w:rsidRPr="008007F0">
              <w:rPr>
                <w:color w:val="000000"/>
              </w:rPr>
              <w:t>989703.97</w:t>
            </w:r>
          </w:p>
        </w:tc>
        <w:tc>
          <w:tcPr>
            <w:tcW w:w="1166" w:type="dxa"/>
            <w:noWrap/>
            <w:vAlign w:val="center"/>
          </w:tcPr>
          <w:p w:rsidR="00B45D1D" w:rsidRPr="008007F0" w:rsidRDefault="00B45D1D" w:rsidP="004254F2">
            <w:pPr>
              <w:rPr>
                <w:color w:val="000000"/>
              </w:rPr>
            </w:pPr>
            <w:r w:rsidRPr="008007F0">
              <w:rPr>
                <w:color w:val="000000"/>
              </w:rPr>
              <w:t>1734579.17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885</w:t>
            </w:r>
          </w:p>
        </w:tc>
        <w:tc>
          <w:tcPr>
            <w:tcW w:w="1066" w:type="dxa"/>
            <w:noWrap/>
            <w:vAlign w:val="center"/>
          </w:tcPr>
          <w:p w:rsidR="00B45D1D" w:rsidRPr="008007F0" w:rsidRDefault="00B45D1D" w:rsidP="004254F2">
            <w:pPr>
              <w:rPr>
                <w:color w:val="000000"/>
              </w:rPr>
            </w:pPr>
            <w:r w:rsidRPr="008007F0">
              <w:rPr>
                <w:color w:val="000000"/>
              </w:rPr>
              <w:t>989703.73</w:t>
            </w:r>
          </w:p>
        </w:tc>
        <w:tc>
          <w:tcPr>
            <w:tcW w:w="1166" w:type="dxa"/>
            <w:noWrap/>
            <w:vAlign w:val="center"/>
          </w:tcPr>
          <w:p w:rsidR="00B45D1D" w:rsidRPr="008007F0" w:rsidRDefault="00B45D1D" w:rsidP="004254F2">
            <w:pPr>
              <w:rPr>
                <w:color w:val="000000"/>
              </w:rPr>
            </w:pPr>
            <w:r w:rsidRPr="008007F0">
              <w:rPr>
                <w:color w:val="000000"/>
              </w:rPr>
              <w:t>1734580.4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886</w:t>
            </w:r>
          </w:p>
        </w:tc>
        <w:tc>
          <w:tcPr>
            <w:tcW w:w="1066" w:type="dxa"/>
            <w:noWrap/>
            <w:vAlign w:val="center"/>
          </w:tcPr>
          <w:p w:rsidR="00B45D1D" w:rsidRPr="008007F0" w:rsidRDefault="00B45D1D" w:rsidP="004254F2">
            <w:pPr>
              <w:rPr>
                <w:color w:val="000000"/>
              </w:rPr>
            </w:pPr>
            <w:r w:rsidRPr="008007F0">
              <w:rPr>
                <w:color w:val="000000"/>
              </w:rPr>
              <w:t>989688.48</w:t>
            </w:r>
          </w:p>
        </w:tc>
        <w:tc>
          <w:tcPr>
            <w:tcW w:w="1166" w:type="dxa"/>
            <w:noWrap/>
            <w:vAlign w:val="center"/>
          </w:tcPr>
          <w:p w:rsidR="00B45D1D" w:rsidRPr="008007F0" w:rsidRDefault="00B45D1D" w:rsidP="004254F2">
            <w:pPr>
              <w:rPr>
                <w:color w:val="000000"/>
              </w:rPr>
            </w:pPr>
            <w:r w:rsidRPr="008007F0">
              <w:rPr>
                <w:color w:val="000000"/>
              </w:rPr>
              <w:t>1734577.06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887</w:t>
            </w:r>
          </w:p>
        </w:tc>
        <w:tc>
          <w:tcPr>
            <w:tcW w:w="1066" w:type="dxa"/>
            <w:noWrap/>
            <w:vAlign w:val="center"/>
          </w:tcPr>
          <w:p w:rsidR="00B45D1D" w:rsidRPr="008007F0" w:rsidRDefault="00B45D1D" w:rsidP="004254F2">
            <w:pPr>
              <w:rPr>
                <w:color w:val="000000"/>
              </w:rPr>
            </w:pPr>
            <w:r w:rsidRPr="008007F0">
              <w:rPr>
                <w:color w:val="000000"/>
              </w:rPr>
              <w:t>989691.78</w:t>
            </w:r>
          </w:p>
        </w:tc>
        <w:tc>
          <w:tcPr>
            <w:tcW w:w="1166" w:type="dxa"/>
            <w:noWrap/>
            <w:vAlign w:val="center"/>
          </w:tcPr>
          <w:p w:rsidR="00B45D1D" w:rsidRPr="008007F0" w:rsidRDefault="00B45D1D" w:rsidP="004254F2">
            <w:pPr>
              <w:rPr>
                <w:color w:val="000000"/>
              </w:rPr>
            </w:pPr>
            <w:r w:rsidRPr="008007F0">
              <w:rPr>
                <w:color w:val="000000"/>
              </w:rPr>
              <w:t>1734577.11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882</w:t>
            </w:r>
          </w:p>
        </w:tc>
        <w:tc>
          <w:tcPr>
            <w:tcW w:w="1066" w:type="dxa"/>
            <w:noWrap/>
            <w:vAlign w:val="center"/>
          </w:tcPr>
          <w:p w:rsidR="00B45D1D" w:rsidRPr="008007F0" w:rsidRDefault="00B45D1D" w:rsidP="004254F2">
            <w:pPr>
              <w:rPr>
                <w:color w:val="000000"/>
              </w:rPr>
            </w:pPr>
            <w:r w:rsidRPr="008007F0">
              <w:rPr>
                <w:color w:val="000000"/>
              </w:rPr>
              <w:t>989694.71</w:t>
            </w:r>
          </w:p>
        </w:tc>
        <w:tc>
          <w:tcPr>
            <w:tcW w:w="1166" w:type="dxa"/>
            <w:noWrap/>
            <w:vAlign w:val="center"/>
          </w:tcPr>
          <w:p w:rsidR="00B45D1D" w:rsidRPr="008007F0" w:rsidRDefault="00B45D1D" w:rsidP="004254F2">
            <w:pPr>
              <w:rPr>
                <w:color w:val="000000"/>
              </w:rPr>
            </w:pPr>
            <w:r w:rsidRPr="008007F0">
              <w:rPr>
                <w:color w:val="000000"/>
              </w:rPr>
              <w:t>1734576.81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61(4)</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888</w:t>
            </w:r>
          </w:p>
        </w:tc>
        <w:tc>
          <w:tcPr>
            <w:tcW w:w="1066" w:type="dxa"/>
            <w:noWrap/>
            <w:vAlign w:val="center"/>
          </w:tcPr>
          <w:p w:rsidR="00B45D1D" w:rsidRPr="008007F0" w:rsidRDefault="00B45D1D" w:rsidP="004254F2">
            <w:pPr>
              <w:rPr>
                <w:color w:val="000000"/>
              </w:rPr>
            </w:pPr>
            <w:r w:rsidRPr="008007F0">
              <w:rPr>
                <w:color w:val="000000"/>
              </w:rPr>
              <w:t>989719.46</w:t>
            </w:r>
          </w:p>
        </w:tc>
        <w:tc>
          <w:tcPr>
            <w:tcW w:w="1166" w:type="dxa"/>
            <w:noWrap/>
            <w:vAlign w:val="center"/>
          </w:tcPr>
          <w:p w:rsidR="00B45D1D" w:rsidRPr="008007F0" w:rsidRDefault="00B45D1D" w:rsidP="004254F2">
            <w:pPr>
              <w:rPr>
                <w:color w:val="000000"/>
              </w:rPr>
            </w:pPr>
            <w:r w:rsidRPr="008007F0">
              <w:rPr>
                <w:color w:val="000000"/>
              </w:rPr>
              <w:t>1734582.77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889</w:t>
            </w:r>
          </w:p>
        </w:tc>
        <w:tc>
          <w:tcPr>
            <w:tcW w:w="1066" w:type="dxa"/>
            <w:noWrap/>
            <w:vAlign w:val="center"/>
          </w:tcPr>
          <w:p w:rsidR="00B45D1D" w:rsidRPr="008007F0" w:rsidRDefault="00B45D1D" w:rsidP="004254F2">
            <w:pPr>
              <w:rPr>
                <w:color w:val="000000"/>
              </w:rPr>
            </w:pPr>
            <w:r w:rsidRPr="008007F0">
              <w:rPr>
                <w:color w:val="000000"/>
              </w:rPr>
              <w:t>989725.69</w:t>
            </w:r>
          </w:p>
        </w:tc>
        <w:tc>
          <w:tcPr>
            <w:tcW w:w="1166" w:type="dxa"/>
            <w:noWrap/>
            <w:vAlign w:val="center"/>
          </w:tcPr>
          <w:p w:rsidR="00B45D1D" w:rsidRPr="008007F0" w:rsidRDefault="00B45D1D" w:rsidP="004254F2">
            <w:pPr>
              <w:rPr>
                <w:color w:val="000000"/>
              </w:rPr>
            </w:pPr>
            <w:r w:rsidRPr="008007F0">
              <w:rPr>
                <w:color w:val="000000"/>
              </w:rPr>
              <w:t>1734584.23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890</w:t>
            </w:r>
          </w:p>
        </w:tc>
        <w:tc>
          <w:tcPr>
            <w:tcW w:w="1066" w:type="dxa"/>
            <w:noWrap/>
            <w:vAlign w:val="center"/>
          </w:tcPr>
          <w:p w:rsidR="00B45D1D" w:rsidRPr="008007F0" w:rsidRDefault="00B45D1D" w:rsidP="004254F2">
            <w:pPr>
              <w:rPr>
                <w:color w:val="000000"/>
              </w:rPr>
            </w:pPr>
            <w:r w:rsidRPr="008007F0">
              <w:rPr>
                <w:color w:val="000000"/>
              </w:rPr>
              <w:t>989732.03</w:t>
            </w:r>
          </w:p>
        </w:tc>
        <w:tc>
          <w:tcPr>
            <w:tcW w:w="1166" w:type="dxa"/>
            <w:noWrap/>
            <w:vAlign w:val="center"/>
          </w:tcPr>
          <w:p w:rsidR="00B45D1D" w:rsidRPr="008007F0" w:rsidRDefault="00B45D1D" w:rsidP="004254F2">
            <w:pPr>
              <w:rPr>
                <w:color w:val="000000"/>
              </w:rPr>
            </w:pPr>
            <w:r w:rsidRPr="008007F0">
              <w:rPr>
                <w:color w:val="000000"/>
              </w:rPr>
              <w:t>1734605.11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891</w:t>
            </w:r>
          </w:p>
        </w:tc>
        <w:tc>
          <w:tcPr>
            <w:tcW w:w="1066" w:type="dxa"/>
            <w:noWrap/>
            <w:vAlign w:val="center"/>
          </w:tcPr>
          <w:p w:rsidR="00B45D1D" w:rsidRPr="008007F0" w:rsidRDefault="00B45D1D" w:rsidP="004254F2">
            <w:pPr>
              <w:rPr>
                <w:color w:val="000000"/>
              </w:rPr>
            </w:pPr>
            <w:r w:rsidRPr="008007F0">
              <w:rPr>
                <w:color w:val="000000"/>
              </w:rPr>
              <w:t>989719.69</w:t>
            </w:r>
          </w:p>
        </w:tc>
        <w:tc>
          <w:tcPr>
            <w:tcW w:w="1166" w:type="dxa"/>
            <w:noWrap/>
            <w:vAlign w:val="center"/>
          </w:tcPr>
          <w:p w:rsidR="00B45D1D" w:rsidRPr="008007F0" w:rsidRDefault="00B45D1D" w:rsidP="004254F2">
            <w:pPr>
              <w:rPr>
                <w:color w:val="000000"/>
              </w:rPr>
            </w:pPr>
            <w:r w:rsidRPr="008007F0">
              <w:rPr>
                <w:color w:val="000000"/>
              </w:rPr>
              <w:t>1734602.39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892</w:t>
            </w:r>
          </w:p>
        </w:tc>
        <w:tc>
          <w:tcPr>
            <w:tcW w:w="1066" w:type="dxa"/>
            <w:noWrap/>
            <w:vAlign w:val="center"/>
          </w:tcPr>
          <w:p w:rsidR="00B45D1D" w:rsidRPr="008007F0" w:rsidRDefault="00B45D1D" w:rsidP="004254F2">
            <w:pPr>
              <w:rPr>
                <w:color w:val="000000"/>
              </w:rPr>
            </w:pPr>
            <w:r w:rsidRPr="008007F0">
              <w:rPr>
                <w:color w:val="000000"/>
              </w:rPr>
              <w:t>989717.02</w:t>
            </w:r>
          </w:p>
        </w:tc>
        <w:tc>
          <w:tcPr>
            <w:tcW w:w="1166" w:type="dxa"/>
            <w:noWrap/>
            <w:vAlign w:val="center"/>
          </w:tcPr>
          <w:p w:rsidR="00B45D1D" w:rsidRPr="008007F0" w:rsidRDefault="00B45D1D" w:rsidP="004254F2">
            <w:pPr>
              <w:rPr>
                <w:color w:val="000000"/>
              </w:rPr>
            </w:pPr>
            <w:r w:rsidRPr="008007F0">
              <w:rPr>
                <w:color w:val="000000"/>
              </w:rPr>
              <w:t>1734593.57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888</w:t>
            </w:r>
          </w:p>
        </w:tc>
        <w:tc>
          <w:tcPr>
            <w:tcW w:w="1066" w:type="dxa"/>
            <w:noWrap/>
            <w:vAlign w:val="center"/>
          </w:tcPr>
          <w:p w:rsidR="00B45D1D" w:rsidRPr="008007F0" w:rsidRDefault="00B45D1D" w:rsidP="004254F2">
            <w:pPr>
              <w:rPr>
                <w:color w:val="000000"/>
              </w:rPr>
            </w:pPr>
            <w:r w:rsidRPr="008007F0">
              <w:rPr>
                <w:color w:val="000000"/>
              </w:rPr>
              <w:t>989719.46</w:t>
            </w:r>
          </w:p>
        </w:tc>
        <w:tc>
          <w:tcPr>
            <w:tcW w:w="1166" w:type="dxa"/>
            <w:noWrap/>
            <w:vAlign w:val="center"/>
          </w:tcPr>
          <w:p w:rsidR="00B45D1D" w:rsidRPr="008007F0" w:rsidRDefault="00B45D1D" w:rsidP="004254F2">
            <w:pPr>
              <w:rPr>
                <w:color w:val="000000"/>
              </w:rPr>
            </w:pPr>
            <w:r w:rsidRPr="008007F0">
              <w:rPr>
                <w:color w:val="000000"/>
              </w:rPr>
              <w:t>1734582.77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61(5)</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893</w:t>
            </w:r>
          </w:p>
        </w:tc>
        <w:tc>
          <w:tcPr>
            <w:tcW w:w="1066" w:type="dxa"/>
            <w:noWrap/>
            <w:vAlign w:val="center"/>
          </w:tcPr>
          <w:p w:rsidR="00B45D1D" w:rsidRPr="008007F0" w:rsidRDefault="00B45D1D" w:rsidP="004254F2">
            <w:pPr>
              <w:rPr>
                <w:color w:val="000000"/>
              </w:rPr>
            </w:pPr>
            <w:r w:rsidRPr="008007F0">
              <w:rPr>
                <w:color w:val="000000"/>
              </w:rPr>
              <w:t>989722.36</w:t>
            </w:r>
          </w:p>
        </w:tc>
        <w:tc>
          <w:tcPr>
            <w:tcW w:w="1166" w:type="dxa"/>
            <w:noWrap/>
            <w:vAlign w:val="center"/>
          </w:tcPr>
          <w:p w:rsidR="00B45D1D" w:rsidRPr="008007F0" w:rsidRDefault="00B45D1D" w:rsidP="004254F2">
            <w:pPr>
              <w:rPr>
                <w:color w:val="000000"/>
              </w:rPr>
            </w:pPr>
            <w:r w:rsidRPr="008007F0">
              <w:rPr>
                <w:color w:val="000000"/>
              </w:rPr>
              <w:t>1734611.19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894</w:t>
            </w:r>
          </w:p>
        </w:tc>
        <w:tc>
          <w:tcPr>
            <w:tcW w:w="1066" w:type="dxa"/>
            <w:noWrap/>
            <w:vAlign w:val="center"/>
          </w:tcPr>
          <w:p w:rsidR="00B45D1D" w:rsidRPr="008007F0" w:rsidRDefault="00B45D1D" w:rsidP="004254F2">
            <w:pPr>
              <w:rPr>
                <w:color w:val="000000"/>
              </w:rPr>
            </w:pPr>
            <w:r w:rsidRPr="008007F0">
              <w:rPr>
                <w:color w:val="000000"/>
              </w:rPr>
              <w:t>989734.69</w:t>
            </w:r>
          </w:p>
        </w:tc>
        <w:tc>
          <w:tcPr>
            <w:tcW w:w="1166" w:type="dxa"/>
            <w:noWrap/>
            <w:vAlign w:val="center"/>
          </w:tcPr>
          <w:p w:rsidR="00B45D1D" w:rsidRPr="008007F0" w:rsidRDefault="00B45D1D" w:rsidP="004254F2">
            <w:pPr>
              <w:rPr>
                <w:color w:val="000000"/>
              </w:rPr>
            </w:pPr>
            <w:r w:rsidRPr="008007F0">
              <w:rPr>
                <w:color w:val="000000"/>
              </w:rPr>
              <w:t>1734613.9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895</w:t>
            </w:r>
          </w:p>
        </w:tc>
        <w:tc>
          <w:tcPr>
            <w:tcW w:w="1066" w:type="dxa"/>
            <w:noWrap/>
            <w:vAlign w:val="center"/>
          </w:tcPr>
          <w:p w:rsidR="00B45D1D" w:rsidRPr="008007F0" w:rsidRDefault="00B45D1D" w:rsidP="004254F2">
            <w:pPr>
              <w:rPr>
                <w:color w:val="000000"/>
              </w:rPr>
            </w:pPr>
            <w:r w:rsidRPr="008007F0">
              <w:rPr>
                <w:color w:val="000000"/>
              </w:rPr>
              <w:t>989743.56</w:t>
            </w:r>
          </w:p>
        </w:tc>
        <w:tc>
          <w:tcPr>
            <w:tcW w:w="1166" w:type="dxa"/>
            <w:noWrap/>
            <w:vAlign w:val="center"/>
          </w:tcPr>
          <w:p w:rsidR="00B45D1D" w:rsidRPr="008007F0" w:rsidRDefault="00B45D1D" w:rsidP="004254F2">
            <w:pPr>
              <w:rPr>
                <w:color w:val="000000"/>
              </w:rPr>
            </w:pPr>
            <w:r w:rsidRPr="008007F0">
              <w:rPr>
                <w:color w:val="000000"/>
              </w:rPr>
              <w:t>1734643.12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896</w:t>
            </w:r>
          </w:p>
        </w:tc>
        <w:tc>
          <w:tcPr>
            <w:tcW w:w="1066" w:type="dxa"/>
            <w:noWrap/>
            <w:vAlign w:val="center"/>
          </w:tcPr>
          <w:p w:rsidR="00B45D1D" w:rsidRPr="008007F0" w:rsidRDefault="00B45D1D" w:rsidP="004254F2">
            <w:pPr>
              <w:rPr>
                <w:color w:val="000000"/>
              </w:rPr>
            </w:pPr>
            <w:r w:rsidRPr="008007F0">
              <w:rPr>
                <w:color w:val="000000"/>
              </w:rPr>
              <w:t>989752.41</w:t>
            </w:r>
          </w:p>
        </w:tc>
        <w:tc>
          <w:tcPr>
            <w:tcW w:w="1166" w:type="dxa"/>
            <w:noWrap/>
            <w:vAlign w:val="center"/>
          </w:tcPr>
          <w:p w:rsidR="00B45D1D" w:rsidRPr="008007F0" w:rsidRDefault="00B45D1D" w:rsidP="004254F2">
            <w:pPr>
              <w:rPr>
                <w:color w:val="000000"/>
              </w:rPr>
            </w:pPr>
            <w:r w:rsidRPr="008007F0">
              <w:rPr>
                <w:color w:val="000000"/>
              </w:rPr>
              <w:t>1734642.83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897</w:t>
            </w:r>
          </w:p>
        </w:tc>
        <w:tc>
          <w:tcPr>
            <w:tcW w:w="1066" w:type="dxa"/>
            <w:noWrap/>
            <w:vAlign w:val="center"/>
          </w:tcPr>
          <w:p w:rsidR="00B45D1D" w:rsidRPr="008007F0" w:rsidRDefault="00B45D1D" w:rsidP="004254F2">
            <w:pPr>
              <w:rPr>
                <w:color w:val="000000"/>
              </w:rPr>
            </w:pPr>
            <w:r w:rsidRPr="008007F0">
              <w:rPr>
                <w:color w:val="000000"/>
              </w:rPr>
              <w:t>989755.57</w:t>
            </w:r>
          </w:p>
        </w:tc>
        <w:tc>
          <w:tcPr>
            <w:tcW w:w="1166" w:type="dxa"/>
            <w:noWrap/>
            <w:vAlign w:val="center"/>
          </w:tcPr>
          <w:p w:rsidR="00B45D1D" w:rsidRPr="008007F0" w:rsidRDefault="00B45D1D" w:rsidP="004254F2">
            <w:pPr>
              <w:rPr>
                <w:color w:val="000000"/>
              </w:rPr>
            </w:pPr>
            <w:r w:rsidRPr="008007F0">
              <w:rPr>
                <w:color w:val="000000"/>
              </w:rPr>
              <w:t>1734653.75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898</w:t>
            </w:r>
          </w:p>
        </w:tc>
        <w:tc>
          <w:tcPr>
            <w:tcW w:w="1066" w:type="dxa"/>
            <w:noWrap/>
            <w:vAlign w:val="center"/>
          </w:tcPr>
          <w:p w:rsidR="00B45D1D" w:rsidRPr="008007F0" w:rsidRDefault="00B45D1D" w:rsidP="004254F2">
            <w:pPr>
              <w:rPr>
                <w:color w:val="000000"/>
              </w:rPr>
            </w:pPr>
            <w:r w:rsidRPr="008007F0">
              <w:rPr>
                <w:color w:val="000000"/>
              </w:rPr>
              <w:t>989735.47</w:t>
            </w:r>
          </w:p>
        </w:tc>
        <w:tc>
          <w:tcPr>
            <w:tcW w:w="1166" w:type="dxa"/>
            <w:noWrap/>
            <w:vAlign w:val="center"/>
          </w:tcPr>
          <w:p w:rsidR="00B45D1D" w:rsidRPr="008007F0" w:rsidRDefault="00B45D1D" w:rsidP="004254F2">
            <w:pPr>
              <w:rPr>
                <w:color w:val="000000"/>
              </w:rPr>
            </w:pPr>
            <w:r w:rsidRPr="008007F0">
              <w:rPr>
                <w:color w:val="000000"/>
              </w:rPr>
              <w:t>1734654.41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893</w:t>
            </w:r>
          </w:p>
        </w:tc>
        <w:tc>
          <w:tcPr>
            <w:tcW w:w="1066" w:type="dxa"/>
            <w:noWrap/>
            <w:vAlign w:val="center"/>
          </w:tcPr>
          <w:p w:rsidR="00B45D1D" w:rsidRPr="008007F0" w:rsidRDefault="00B45D1D" w:rsidP="004254F2">
            <w:pPr>
              <w:rPr>
                <w:color w:val="000000"/>
              </w:rPr>
            </w:pPr>
            <w:r w:rsidRPr="008007F0">
              <w:rPr>
                <w:color w:val="000000"/>
              </w:rPr>
              <w:t>989722.36</w:t>
            </w:r>
          </w:p>
        </w:tc>
        <w:tc>
          <w:tcPr>
            <w:tcW w:w="1166" w:type="dxa"/>
            <w:noWrap/>
            <w:vAlign w:val="center"/>
          </w:tcPr>
          <w:p w:rsidR="00B45D1D" w:rsidRPr="008007F0" w:rsidRDefault="00B45D1D" w:rsidP="004254F2">
            <w:pPr>
              <w:rPr>
                <w:color w:val="000000"/>
              </w:rPr>
            </w:pPr>
            <w:r w:rsidRPr="008007F0">
              <w:rPr>
                <w:color w:val="000000"/>
              </w:rPr>
              <w:t>1734611.19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61(6)</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899</w:t>
            </w:r>
          </w:p>
        </w:tc>
        <w:tc>
          <w:tcPr>
            <w:tcW w:w="1066" w:type="dxa"/>
            <w:noWrap/>
            <w:vAlign w:val="center"/>
          </w:tcPr>
          <w:p w:rsidR="00B45D1D" w:rsidRPr="008007F0" w:rsidRDefault="00B45D1D" w:rsidP="004254F2">
            <w:pPr>
              <w:rPr>
                <w:color w:val="000000"/>
              </w:rPr>
            </w:pPr>
            <w:r w:rsidRPr="008007F0">
              <w:rPr>
                <w:color w:val="000000"/>
              </w:rPr>
              <w:t>989740.28</w:t>
            </w:r>
          </w:p>
        </w:tc>
        <w:tc>
          <w:tcPr>
            <w:tcW w:w="1166" w:type="dxa"/>
            <w:noWrap/>
            <w:vAlign w:val="center"/>
          </w:tcPr>
          <w:p w:rsidR="00B45D1D" w:rsidRPr="008007F0" w:rsidRDefault="00B45D1D" w:rsidP="004254F2">
            <w:pPr>
              <w:rPr>
                <w:color w:val="000000"/>
              </w:rPr>
            </w:pPr>
            <w:r w:rsidRPr="008007F0">
              <w:rPr>
                <w:color w:val="000000"/>
              </w:rPr>
              <w:t>1734615.13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900</w:t>
            </w:r>
          </w:p>
        </w:tc>
        <w:tc>
          <w:tcPr>
            <w:tcW w:w="1066" w:type="dxa"/>
            <w:noWrap/>
            <w:vAlign w:val="center"/>
          </w:tcPr>
          <w:p w:rsidR="00B45D1D" w:rsidRPr="008007F0" w:rsidRDefault="00B45D1D" w:rsidP="004254F2">
            <w:pPr>
              <w:rPr>
                <w:color w:val="000000"/>
              </w:rPr>
            </w:pPr>
            <w:r w:rsidRPr="008007F0">
              <w:rPr>
                <w:color w:val="000000"/>
              </w:rPr>
              <w:t>989744.69</w:t>
            </w:r>
          </w:p>
        </w:tc>
        <w:tc>
          <w:tcPr>
            <w:tcW w:w="1166" w:type="dxa"/>
            <w:noWrap/>
            <w:vAlign w:val="center"/>
          </w:tcPr>
          <w:p w:rsidR="00B45D1D" w:rsidRPr="008007F0" w:rsidRDefault="00B45D1D" w:rsidP="004254F2">
            <w:pPr>
              <w:rPr>
                <w:color w:val="000000"/>
              </w:rPr>
            </w:pPr>
            <w:r w:rsidRPr="008007F0">
              <w:rPr>
                <w:color w:val="000000"/>
              </w:rPr>
              <w:t>1734616.09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901</w:t>
            </w:r>
          </w:p>
        </w:tc>
        <w:tc>
          <w:tcPr>
            <w:tcW w:w="1066" w:type="dxa"/>
            <w:noWrap/>
            <w:vAlign w:val="center"/>
          </w:tcPr>
          <w:p w:rsidR="00B45D1D" w:rsidRPr="008007F0" w:rsidRDefault="00B45D1D" w:rsidP="004254F2">
            <w:pPr>
              <w:rPr>
                <w:color w:val="000000"/>
              </w:rPr>
            </w:pPr>
            <w:r w:rsidRPr="008007F0">
              <w:rPr>
                <w:color w:val="000000"/>
              </w:rPr>
              <w:t>989750.98</w:t>
            </w:r>
          </w:p>
        </w:tc>
        <w:tc>
          <w:tcPr>
            <w:tcW w:w="1166" w:type="dxa"/>
            <w:noWrap/>
            <w:vAlign w:val="center"/>
          </w:tcPr>
          <w:p w:rsidR="00B45D1D" w:rsidRPr="008007F0" w:rsidRDefault="00B45D1D" w:rsidP="004254F2">
            <w:pPr>
              <w:rPr>
                <w:color w:val="000000"/>
              </w:rPr>
            </w:pPr>
            <w:r w:rsidRPr="008007F0">
              <w:rPr>
                <w:color w:val="000000"/>
              </w:rPr>
              <w:t>1734637.88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902</w:t>
            </w:r>
          </w:p>
        </w:tc>
        <w:tc>
          <w:tcPr>
            <w:tcW w:w="1066" w:type="dxa"/>
            <w:noWrap/>
            <w:vAlign w:val="center"/>
          </w:tcPr>
          <w:p w:rsidR="00B45D1D" w:rsidRPr="008007F0" w:rsidRDefault="00B45D1D" w:rsidP="004254F2">
            <w:pPr>
              <w:rPr>
                <w:color w:val="000000"/>
              </w:rPr>
            </w:pPr>
            <w:r w:rsidRPr="008007F0">
              <w:rPr>
                <w:color w:val="000000"/>
              </w:rPr>
              <w:t>989747.22</w:t>
            </w:r>
          </w:p>
        </w:tc>
        <w:tc>
          <w:tcPr>
            <w:tcW w:w="1166" w:type="dxa"/>
            <w:noWrap/>
            <w:vAlign w:val="center"/>
          </w:tcPr>
          <w:p w:rsidR="00B45D1D" w:rsidRPr="008007F0" w:rsidRDefault="00B45D1D" w:rsidP="004254F2">
            <w:pPr>
              <w:rPr>
                <w:color w:val="000000"/>
              </w:rPr>
            </w:pPr>
            <w:r w:rsidRPr="008007F0">
              <w:rPr>
                <w:color w:val="000000"/>
              </w:rPr>
              <w:t>1734638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899</w:t>
            </w:r>
          </w:p>
        </w:tc>
        <w:tc>
          <w:tcPr>
            <w:tcW w:w="1066" w:type="dxa"/>
            <w:noWrap/>
            <w:vAlign w:val="center"/>
          </w:tcPr>
          <w:p w:rsidR="00B45D1D" w:rsidRPr="008007F0" w:rsidRDefault="00B45D1D" w:rsidP="004254F2">
            <w:pPr>
              <w:rPr>
                <w:color w:val="000000"/>
              </w:rPr>
            </w:pPr>
            <w:r w:rsidRPr="008007F0">
              <w:rPr>
                <w:color w:val="000000"/>
              </w:rPr>
              <w:t>989740.28</w:t>
            </w:r>
          </w:p>
        </w:tc>
        <w:tc>
          <w:tcPr>
            <w:tcW w:w="1166" w:type="dxa"/>
            <w:noWrap/>
            <w:vAlign w:val="center"/>
          </w:tcPr>
          <w:p w:rsidR="00B45D1D" w:rsidRPr="008007F0" w:rsidRDefault="00B45D1D" w:rsidP="004254F2">
            <w:pPr>
              <w:rPr>
                <w:color w:val="000000"/>
              </w:rPr>
            </w:pPr>
            <w:r w:rsidRPr="008007F0">
              <w:rPr>
                <w:color w:val="000000"/>
              </w:rPr>
              <w:t>1734615.13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61(7)</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903</w:t>
            </w:r>
          </w:p>
        </w:tc>
        <w:tc>
          <w:tcPr>
            <w:tcW w:w="1066" w:type="dxa"/>
            <w:noWrap/>
            <w:vAlign w:val="center"/>
          </w:tcPr>
          <w:p w:rsidR="00B45D1D" w:rsidRPr="008007F0" w:rsidRDefault="00B45D1D" w:rsidP="004254F2">
            <w:pPr>
              <w:rPr>
                <w:color w:val="000000"/>
              </w:rPr>
            </w:pPr>
            <w:r w:rsidRPr="008007F0">
              <w:rPr>
                <w:color w:val="000000"/>
              </w:rPr>
              <w:t>989845.78</w:t>
            </w:r>
          </w:p>
        </w:tc>
        <w:tc>
          <w:tcPr>
            <w:tcW w:w="1166" w:type="dxa"/>
            <w:noWrap/>
            <w:vAlign w:val="center"/>
          </w:tcPr>
          <w:p w:rsidR="00B45D1D" w:rsidRPr="008007F0" w:rsidRDefault="00B45D1D" w:rsidP="004254F2">
            <w:pPr>
              <w:rPr>
                <w:color w:val="000000"/>
              </w:rPr>
            </w:pPr>
            <w:r w:rsidRPr="008007F0">
              <w:rPr>
                <w:color w:val="000000"/>
              </w:rPr>
              <w:t>1734623.76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904</w:t>
            </w:r>
          </w:p>
        </w:tc>
        <w:tc>
          <w:tcPr>
            <w:tcW w:w="1066" w:type="dxa"/>
            <w:noWrap/>
            <w:vAlign w:val="center"/>
          </w:tcPr>
          <w:p w:rsidR="00B45D1D" w:rsidRPr="008007F0" w:rsidRDefault="00B45D1D" w:rsidP="004254F2">
            <w:pPr>
              <w:rPr>
                <w:color w:val="000000"/>
              </w:rPr>
            </w:pPr>
            <w:r w:rsidRPr="008007F0">
              <w:rPr>
                <w:color w:val="000000"/>
              </w:rPr>
              <w:t>989849.32</w:t>
            </w:r>
          </w:p>
        </w:tc>
        <w:tc>
          <w:tcPr>
            <w:tcW w:w="1166" w:type="dxa"/>
            <w:noWrap/>
            <w:vAlign w:val="center"/>
          </w:tcPr>
          <w:p w:rsidR="00B45D1D" w:rsidRPr="008007F0" w:rsidRDefault="00B45D1D" w:rsidP="004254F2">
            <w:pPr>
              <w:rPr>
                <w:color w:val="000000"/>
              </w:rPr>
            </w:pPr>
            <w:r w:rsidRPr="008007F0">
              <w:rPr>
                <w:color w:val="000000"/>
              </w:rPr>
              <w:t>1734731.83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905</w:t>
            </w:r>
          </w:p>
        </w:tc>
        <w:tc>
          <w:tcPr>
            <w:tcW w:w="1066" w:type="dxa"/>
            <w:noWrap/>
            <w:vAlign w:val="center"/>
          </w:tcPr>
          <w:p w:rsidR="00B45D1D" w:rsidRPr="008007F0" w:rsidRDefault="00B45D1D" w:rsidP="004254F2">
            <w:pPr>
              <w:rPr>
                <w:color w:val="000000"/>
              </w:rPr>
            </w:pPr>
            <w:r w:rsidRPr="008007F0">
              <w:rPr>
                <w:color w:val="000000"/>
              </w:rPr>
              <w:t>989850.25</w:t>
            </w:r>
          </w:p>
        </w:tc>
        <w:tc>
          <w:tcPr>
            <w:tcW w:w="1166" w:type="dxa"/>
            <w:noWrap/>
            <w:vAlign w:val="center"/>
          </w:tcPr>
          <w:p w:rsidR="00B45D1D" w:rsidRPr="008007F0" w:rsidRDefault="00B45D1D" w:rsidP="004254F2">
            <w:pPr>
              <w:rPr>
                <w:color w:val="000000"/>
              </w:rPr>
            </w:pPr>
            <w:r w:rsidRPr="008007F0">
              <w:rPr>
                <w:color w:val="000000"/>
              </w:rPr>
              <w:t>1734745.41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906</w:t>
            </w:r>
          </w:p>
        </w:tc>
        <w:tc>
          <w:tcPr>
            <w:tcW w:w="1066" w:type="dxa"/>
            <w:noWrap/>
            <w:vAlign w:val="center"/>
          </w:tcPr>
          <w:p w:rsidR="00B45D1D" w:rsidRPr="008007F0" w:rsidRDefault="00B45D1D" w:rsidP="004254F2">
            <w:pPr>
              <w:rPr>
                <w:color w:val="000000"/>
              </w:rPr>
            </w:pPr>
            <w:r w:rsidRPr="008007F0">
              <w:rPr>
                <w:color w:val="000000"/>
              </w:rPr>
              <w:t>989853.91</w:t>
            </w:r>
          </w:p>
        </w:tc>
        <w:tc>
          <w:tcPr>
            <w:tcW w:w="1166" w:type="dxa"/>
            <w:noWrap/>
            <w:vAlign w:val="center"/>
          </w:tcPr>
          <w:p w:rsidR="00B45D1D" w:rsidRPr="008007F0" w:rsidRDefault="00B45D1D" w:rsidP="004254F2">
            <w:pPr>
              <w:rPr>
                <w:color w:val="000000"/>
              </w:rPr>
            </w:pPr>
            <w:r w:rsidRPr="008007F0">
              <w:rPr>
                <w:color w:val="000000"/>
              </w:rPr>
              <w:t>1734780.8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907</w:t>
            </w:r>
          </w:p>
        </w:tc>
        <w:tc>
          <w:tcPr>
            <w:tcW w:w="1066" w:type="dxa"/>
            <w:noWrap/>
            <w:vAlign w:val="center"/>
          </w:tcPr>
          <w:p w:rsidR="00B45D1D" w:rsidRPr="008007F0" w:rsidRDefault="00B45D1D" w:rsidP="004254F2">
            <w:pPr>
              <w:rPr>
                <w:color w:val="000000"/>
              </w:rPr>
            </w:pPr>
            <w:r w:rsidRPr="008007F0">
              <w:rPr>
                <w:color w:val="000000"/>
              </w:rPr>
              <w:t>989854.59</w:t>
            </w:r>
          </w:p>
        </w:tc>
        <w:tc>
          <w:tcPr>
            <w:tcW w:w="1166" w:type="dxa"/>
            <w:noWrap/>
            <w:vAlign w:val="center"/>
          </w:tcPr>
          <w:p w:rsidR="00B45D1D" w:rsidRPr="008007F0" w:rsidRDefault="00B45D1D" w:rsidP="004254F2">
            <w:pPr>
              <w:rPr>
                <w:color w:val="000000"/>
              </w:rPr>
            </w:pPr>
            <w:r w:rsidRPr="008007F0">
              <w:rPr>
                <w:color w:val="000000"/>
              </w:rPr>
              <w:t>1734786.56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908</w:t>
            </w:r>
          </w:p>
        </w:tc>
        <w:tc>
          <w:tcPr>
            <w:tcW w:w="1066" w:type="dxa"/>
            <w:noWrap/>
            <w:vAlign w:val="center"/>
          </w:tcPr>
          <w:p w:rsidR="00B45D1D" w:rsidRPr="008007F0" w:rsidRDefault="00B45D1D" w:rsidP="004254F2">
            <w:pPr>
              <w:rPr>
                <w:color w:val="000000"/>
              </w:rPr>
            </w:pPr>
            <w:r w:rsidRPr="008007F0">
              <w:rPr>
                <w:color w:val="000000"/>
              </w:rPr>
              <w:t>989864.23</w:t>
            </w:r>
          </w:p>
        </w:tc>
        <w:tc>
          <w:tcPr>
            <w:tcW w:w="1166" w:type="dxa"/>
            <w:noWrap/>
            <w:vAlign w:val="center"/>
          </w:tcPr>
          <w:p w:rsidR="00B45D1D" w:rsidRPr="008007F0" w:rsidRDefault="00B45D1D" w:rsidP="004254F2">
            <w:pPr>
              <w:rPr>
                <w:color w:val="000000"/>
              </w:rPr>
            </w:pPr>
            <w:r w:rsidRPr="008007F0">
              <w:rPr>
                <w:color w:val="000000"/>
              </w:rPr>
              <w:t>1734858.5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909</w:t>
            </w:r>
          </w:p>
        </w:tc>
        <w:tc>
          <w:tcPr>
            <w:tcW w:w="1066" w:type="dxa"/>
            <w:noWrap/>
            <w:vAlign w:val="center"/>
          </w:tcPr>
          <w:p w:rsidR="00B45D1D" w:rsidRPr="008007F0" w:rsidRDefault="00B45D1D" w:rsidP="004254F2">
            <w:pPr>
              <w:rPr>
                <w:color w:val="000000"/>
              </w:rPr>
            </w:pPr>
            <w:r w:rsidRPr="008007F0">
              <w:rPr>
                <w:color w:val="000000"/>
              </w:rPr>
              <w:t>989864.55</w:t>
            </w:r>
          </w:p>
        </w:tc>
        <w:tc>
          <w:tcPr>
            <w:tcW w:w="1166" w:type="dxa"/>
            <w:noWrap/>
            <w:vAlign w:val="center"/>
          </w:tcPr>
          <w:p w:rsidR="00B45D1D" w:rsidRPr="008007F0" w:rsidRDefault="00B45D1D" w:rsidP="004254F2">
            <w:pPr>
              <w:rPr>
                <w:color w:val="000000"/>
              </w:rPr>
            </w:pPr>
            <w:r w:rsidRPr="008007F0">
              <w:rPr>
                <w:color w:val="000000"/>
              </w:rPr>
              <w:t>1734861.04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910</w:t>
            </w:r>
          </w:p>
        </w:tc>
        <w:tc>
          <w:tcPr>
            <w:tcW w:w="1066" w:type="dxa"/>
            <w:noWrap/>
            <w:vAlign w:val="center"/>
          </w:tcPr>
          <w:p w:rsidR="00B45D1D" w:rsidRPr="008007F0" w:rsidRDefault="00B45D1D" w:rsidP="004254F2">
            <w:pPr>
              <w:rPr>
                <w:color w:val="000000"/>
              </w:rPr>
            </w:pPr>
            <w:r w:rsidRPr="008007F0">
              <w:rPr>
                <w:color w:val="000000"/>
              </w:rPr>
              <w:t>989864.72</w:t>
            </w:r>
          </w:p>
        </w:tc>
        <w:tc>
          <w:tcPr>
            <w:tcW w:w="1166" w:type="dxa"/>
            <w:noWrap/>
            <w:vAlign w:val="center"/>
          </w:tcPr>
          <w:p w:rsidR="00B45D1D" w:rsidRPr="008007F0" w:rsidRDefault="00B45D1D" w:rsidP="004254F2">
            <w:pPr>
              <w:rPr>
                <w:color w:val="000000"/>
              </w:rPr>
            </w:pPr>
            <w:r w:rsidRPr="008007F0">
              <w:rPr>
                <w:color w:val="000000"/>
              </w:rPr>
              <w:t>1734862.46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911</w:t>
            </w:r>
          </w:p>
        </w:tc>
        <w:tc>
          <w:tcPr>
            <w:tcW w:w="1066" w:type="dxa"/>
            <w:noWrap/>
            <w:vAlign w:val="center"/>
          </w:tcPr>
          <w:p w:rsidR="00B45D1D" w:rsidRPr="008007F0" w:rsidRDefault="00B45D1D" w:rsidP="004254F2">
            <w:pPr>
              <w:rPr>
                <w:color w:val="000000"/>
              </w:rPr>
            </w:pPr>
            <w:r w:rsidRPr="008007F0">
              <w:rPr>
                <w:color w:val="000000"/>
              </w:rPr>
              <w:t>989864.97</w:t>
            </w:r>
          </w:p>
        </w:tc>
        <w:tc>
          <w:tcPr>
            <w:tcW w:w="1166" w:type="dxa"/>
            <w:noWrap/>
            <w:vAlign w:val="center"/>
          </w:tcPr>
          <w:p w:rsidR="00B45D1D" w:rsidRPr="008007F0" w:rsidRDefault="00B45D1D" w:rsidP="004254F2">
            <w:pPr>
              <w:rPr>
                <w:color w:val="000000"/>
              </w:rPr>
            </w:pPr>
            <w:r w:rsidRPr="008007F0">
              <w:rPr>
                <w:color w:val="000000"/>
              </w:rPr>
              <w:t>1734864.62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912</w:t>
            </w:r>
          </w:p>
        </w:tc>
        <w:tc>
          <w:tcPr>
            <w:tcW w:w="1066" w:type="dxa"/>
            <w:noWrap/>
            <w:vAlign w:val="center"/>
          </w:tcPr>
          <w:p w:rsidR="00B45D1D" w:rsidRPr="008007F0" w:rsidRDefault="00B45D1D" w:rsidP="004254F2">
            <w:pPr>
              <w:rPr>
                <w:color w:val="000000"/>
              </w:rPr>
            </w:pPr>
            <w:r w:rsidRPr="008007F0">
              <w:rPr>
                <w:color w:val="000000"/>
              </w:rPr>
              <w:t>989851.78</w:t>
            </w:r>
          </w:p>
        </w:tc>
        <w:tc>
          <w:tcPr>
            <w:tcW w:w="1166" w:type="dxa"/>
            <w:noWrap/>
            <w:vAlign w:val="center"/>
          </w:tcPr>
          <w:p w:rsidR="00B45D1D" w:rsidRPr="008007F0" w:rsidRDefault="00B45D1D" w:rsidP="004254F2">
            <w:pPr>
              <w:rPr>
                <w:color w:val="000000"/>
              </w:rPr>
            </w:pPr>
            <w:r w:rsidRPr="008007F0">
              <w:rPr>
                <w:color w:val="000000"/>
              </w:rPr>
              <w:t>1734818.25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913</w:t>
            </w:r>
          </w:p>
        </w:tc>
        <w:tc>
          <w:tcPr>
            <w:tcW w:w="1066" w:type="dxa"/>
            <w:noWrap/>
            <w:vAlign w:val="center"/>
          </w:tcPr>
          <w:p w:rsidR="00B45D1D" w:rsidRPr="008007F0" w:rsidRDefault="00B45D1D" w:rsidP="004254F2">
            <w:pPr>
              <w:rPr>
                <w:color w:val="000000"/>
              </w:rPr>
            </w:pPr>
            <w:r w:rsidRPr="008007F0">
              <w:rPr>
                <w:color w:val="000000"/>
              </w:rPr>
              <w:t>989851.77</w:t>
            </w:r>
          </w:p>
        </w:tc>
        <w:tc>
          <w:tcPr>
            <w:tcW w:w="1166" w:type="dxa"/>
            <w:noWrap/>
            <w:vAlign w:val="center"/>
          </w:tcPr>
          <w:p w:rsidR="00B45D1D" w:rsidRPr="008007F0" w:rsidRDefault="00B45D1D" w:rsidP="004254F2">
            <w:pPr>
              <w:rPr>
                <w:color w:val="000000"/>
              </w:rPr>
            </w:pPr>
            <w:r w:rsidRPr="008007F0">
              <w:rPr>
                <w:color w:val="000000"/>
              </w:rPr>
              <w:t>1734818.16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914</w:t>
            </w:r>
          </w:p>
        </w:tc>
        <w:tc>
          <w:tcPr>
            <w:tcW w:w="1066" w:type="dxa"/>
            <w:noWrap/>
            <w:vAlign w:val="center"/>
          </w:tcPr>
          <w:p w:rsidR="00B45D1D" w:rsidRPr="008007F0" w:rsidRDefault="00B45D1D" w:rsidP="004254F2">
            <w:pPr>
              <w:rPr>
                <w:color w:val="000000"/>
              </w:rPr>
            </w:pPr>
            <w:r w:rsidRPr="008007F0">
              <w:rPr>
                <w:color w:val="000000"/>
              </w:rPr>
              <w:t>989847.58</w:t>
            </w:r>
          </w:p>
        </w:tc>
        <w:tc>
          <w:tcPr>
            <w:tcW w:w="1166" w:type="dxa"/>
            <w:noWrap/>
            <w:vAlign w:val="center"/>
          </w:tcPr>
          <w:p w:rsidR="00B45D1D" w:rsidRPr="008007F0" w:rsidRDefault="00B45D1D" w:rsidP="004254F2">
            <w:pPr>
              <w:rPr>
                <w:color w:val="000000"/>
              </w:rPr>
            </w:pPr>
            <w:r w:rsidRPr="008007F0">
              <w:rPr>
                <w:color w:val="000000"/>
              </w:rPr>
              <w:t>1734787.32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915</w:t>
            </w:r>
          </w:p>
        </w:tc>
        <w:tc>
          <w:tcPr>
            <w:tcW w:w="1066" w:type="dxa"/>
            <w:noWrap/>
            <w:vAlign w:val="center"/>
          </w:tcPr>
          <w:p w:rsidR="00B45D1D" w:rsidRPr="008007F0" w:rsidRDefault="00B45D1D" w:rsidP="004254F2">
            <w:pPr>
              <w:rPr>
                <w:color w:val="000000"/>
              </w:rPr>
            </w:pPr>
            <w:r w:rsidRPr="008007F0">
              <w:rPr>
                <w:color w:val="000000"/>
              </w:rPr>
              <w:t>989846.98</w:t>
            </w:r>
          </w:p>
        </w:tc>
        <w:tc>
          <w:tcPr>
            <w:tcW w:w="1166" w:type="dxa"/>
            <w:noWrap/>
            <w:vAlign w:val="center"/>
          </w:tcPr>
          <w:p w:rsidR="00B45D1D" w:rsidRPr="008007F0" w:rsidRDefault="00B45D1D" w:rsidP="004254F2">
            <w:pPr>
              <w:rPr>
                <w:color w:val="000000"/>
              </w:rPr>
            </w:pPr>
            <w:r w:rsidRPr="008007F0">
              <w:rPr>
                <w:color w:val="000000"/>
              </w:rPr>
              <w:t>1734781.7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916</w:t>
            </w:r>
          </w:p>
        </w:tc>
        <w:tc>
          <w:tcPr>
            <w:tcW w:w="1066" w:type="dxa"/>
            <w:noWrap/>
            <w:vAlign w:val="center"/>
          </w:tcPr>
          <w:p w:rsidR="00B45D1D" w:rsidRPr="008007F0" w:rsidRDefault="00B45D1D" w:rsidP="004254F2">
            <w:pPr>
              <w:rPr>
                <w:color w:val="000000"/>
              </w:rPr>
            </w:pPr>
            <w:r w:rsidRPr="008007F0">
              <w:rPr>
                <w:color w:val="000000"/>
              </w:rPr>
              <w:t>989843.23</w:t>
            </w:r>
          </w:p>
        </w:tc>
        <w:tc>
          <w:tcPr>
            <w:tcW w:w="1166" w:type="dxa"/>
            <w:noWrap/>
            <w:vAlign w:val="center"/>
          </w:tcPr>
          <w:p w:rsidR="00B45D1D" w:rsidRPr="008007F0" w:rsidRDefault="00B45D1D" w:rsidP="004254F2">
            <w:pPr>
              <w:rPr>
                <w:color w:val="000000"/>
              </w:rPr>
            </w:pPr>
            <w:r w:rsidRPr="008007F0">
              <w:rPr>
                <w:color w:val="000000"/>
              </w:rPr>
              <w:t>1734745.72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917</w:t>
            </w:r>
          </w:p>
        </w:tc>
        <w:tc>
          <w:tcPr>
            <w:tcW w:w="1066" w:type="dxa"/>
            <w:noWrap/>
            <w:vAlign w:val="center"/>
          </w:tcPr>
          <w:p w:rsidR="00B45D1D" w:rsidRPr="008007F0" w:rsidRDefault="00B45D1D" w:rsidP="004254F2">
            <w:pPr>
              <w:rPr>
                <w:color w:val="000000"/>
              </w:rPr>
            </w:pPr>
            <w:r w:rsidRPr="008007F0">
              <w:rPr>
                <w:color w:val="000000"/>
              </w:rPr>
              <w:t>989842.34</w:t>
            </w:r>
          </w:p>
        </w:tc>
        <w:tc>
          <w:tcPr>
            <w:tcW w:w="1166" w:type="dxa"/>
            <w:noWrap/>
            <w:vAlign w:val="center"/>
          </w:tcPr>
          <w:p w:rsidR="00B45D1D" w:rsidRPr="008007F0" w:rsidRDefault="00B45D1D" w:rsidP="004254F2">
            <w:pPr>
              <w:rPr>
                <w:color w:val="000000"/>
              </w:rPr>
            </w:pPr>
            <w:r w:rsidRPr="008007F0">
              <w:rPr>
                <w:color w:val="000000"/>
              </w:rPr>
              <w:t>1734732.48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918</w:t>
            </w:r>
          </w:p>
        </w:tc>
        <w:tc>
          <w:tcPr>
            <w:tcW w:w="1066" w:type="dxa"/>
            <w:noWrap/>
            <w:vAlign w:val="center"/>
          </w:tcPr>
          <w:p w:rsidR="00B45D1D" w:rsidRPr="008007F0" w:rsidRDefault="00B45D1D" w:rsidP="004254F2">
            <w:pPr>
              <w:rPr>
                <w:color w:val="000000"/>
              </w:rPr>
            </w:pPr>
            <w:r w:rsidRPr="008007F0">
              <w:rPr>
                <w:color w:val="000000"/>
              </w:rPr>
              <w:t>989839.6</w:t>
            </w:r>
          </w:p>
        </w:tc>
        <w:tc>
          <w:tcPr>
            <w:tcW w:w="1166" w:type="dxa"/>
            <w:noWrap/>
            <w:vAlign w:val="center"/>
          </w:tcPr>
          <w:p w:rsidR="00B45D1D" w:rsidRPr="008007F0" w:rsidRDefault="00B45D1D" w:rsidP="004254F2">
            <w:pPr>
              <w:rPr>
                <w:color w:val="000000"/>
              </w:rPr>
            </w:pPr>
            <w:r w:rsidRPr="008007F0">
              <w:rPr>
                <w:color w:val="000000"/>
              </w:rPr>
              <w:t>1734649.91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919</w:t>
            </w:r>
          </w:p>
        </w:tc>
        <w:tc>
          <w:tcPr>
            <w:tcW w:w="1066" w:type="dxa"/>
            <w:noWrap/>
            <w:vAlign w:val="center"/>
          </w:tcPr>
          <w:p w:rsidR="00B45D1D" w:rsidRPr="008007F0" w:rsidRDefault="00B45D1D" w:rsidP="004254F2">
            <w:pPr>
              <w:rPr>
                <w:color w:val="000000"/>
              </w:rPr>
            </w:pPr>
            <w:r w:rsidRPr="008007F0">
              <w:rPr>
                <w:color w:val="000000"/>
              </w:rPr>
              <w:t>989838.85</w:t>
            </w:r>
          </w:p>
        </w:tc>
        <w:tc>
          <w:tcPr>
            <w:tcW w:w="1166" w:type="dxa"/>
            <w:noWrap/>
            <w:vAlign w:val="center"/>
          </w:tcPr>
          <w:p w:rsidR="00B45D1D" w:rsidRPr="008007F0" w:rsidRDefault="00B45D1D" w:rsidP="004254F2">
            <w:pPr>
              <w:rPr>
                <w:color w:val="000000"/>
              </w:rPr>
            </w:pPr>
            <w:r w:rsidRPr="008007F0">
              <w:rPr>
                <w:color w:val="000000"/>
              </w:rPr>
              <w:t>1734637.14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920</w:t>
            </w:r>
          </w:p>
        </w:tc>
        <w:tc>
          <w:tcPr>
            <w:tcW w:w="1066" w:type="dxa"/>
            <w:noWrap/>
            <w:vAlign w:val="center"/>
          </w:tcPr>
          <w:p w:rsidR="00B45D1D" w:rsidRPr="008007F0" w:rsidRDefault="00B45D1D" w:rsidP="004254F2">
            <w:pPr>
              <w:rPr>
                <w:color w:val="000000"/>
              </w:rPr>
            </w:pPr>
            <w:r w:rsidRPr="008007F0">
              <w:rPr>
                <w:color w:val="000000"/>
              </w:rPr>
              <w:t>989838.65</w:t>
            </w:r>
          </w:p>
        </w:tc>
        <w:tc>
          <w:tcPr>
            <w:tcW w:w="1166" w:type="dxa"/>
            <w:noWrap/>
            <w:vAlign w:val="center"/>
          </w:tcPr>
          <w:p w:rsidR="00B45D1D" w:rsidRPr="008007F0" w:rsidRDefault="00B45D1D" w:rsidP="004254F2">
            <w:pPr>
              <w:rPr>
                <w:color w:val="000000"/>
              </w:rPr>
            </w:pPr>
            <w:r w:rsidRPr="008007F0">
              <w:rPr>
                <w:color w:val="000000"/>
              </w:rPr>
              <w:t>1734635.76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921</w:t>
            </w:r>
          </w:p>
        </w:tc>
        <w:tc>
          <w:tcPr>
            <w:tcW w:w="1066" w:type="dxa"/>
            <w:noWrap/>
            <w:vAlign w:val="center"/>
          </w:tcPr>
          <w:p w:rsidR="00B45D1D" w:rsidRPr="008007F0" w:rsidRDefault="00B45D1D" w:rsidP="004254F2">
            <w:pPr>
              <w:rPr>
                <w:color w:val="000000"/>
              </w:rPr>
            </w:pPr>
            <w:r w:rsidRPr="008007F0">
              <w:rPr>
                <w:color w:val="000000"/>
              </w:rPr>
              <w:t>989837.22</w:t>
            </w:r>
          </w:p>
        </w:tc>
        <w:tc>
          <w:tcPr>
            <w:tcW w:w="1166" w:type="dxa"/>
            <w:noWrap/>
            <w:vAlign w:val="center"/>
          </w:tcPr>
          <w:p w:rsidR="00B45D1D" w:rsidRPr="008007F0" w:rsidRDefault="00B45D1D" w:rsidP="004254F2">
            <w:pPr>
              <w:rPr>
                <w:color w:val="000000"/>
              </w:rPr>
            </w:pPr>
            <w:r w:rsidRPr="008007F0">
              <w:rPr>
                <w:color w:val="000000"/>
              </w:rPr>
              <w:t>1734624.49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922</w:t>
            </w:r>
          </w:p>
        </w:tc>
        <w:tc>
          <w:tcPr>
            <w:tcW w:w="1066" w:type="dxa"/>
            <w:noWrap/>
            <w:vAlign w:val="center"/>
          </w:tcPr>
          <w:p w:rsidR="00B45D1D" w:rsidRPr="008007F0" w:rsidRDefault="00B45D1D" w:rsidP="004254F2">
            <w:pPr>
              <w:rPr>
                <w:color w:val="000000"/>
              </w:rPr>
            </w:pPr>
            <w:r w:rsidRPr="008007F0">
              <w:rPr>
                <w:color w:val="000000"/>
              </w:rPr>
              <w:t>989837.16</w:t>
            </w:r>
          </w:p>
        </w:tc>
        <w:tc>
          <w:tcPr>
            <w:tcW w:w="1166" w:type="dxa"/>
            <w:noWrap/>
            <w:vAlign w:val="center"/>
          </w:tcPr>
          <w:p w:rsidR="00B45D1D" w:rsidRPr="008007F0" w:rsidRDefault="00B45D1D" w:rsidP="004254F2">
            <w:pPr>
              <w:rPr>
                <w:color w:val="000000"/>
              </w:rPr>
            </w:pPr>
            <w:r w:rsidRPr="008007F0">
              <w:rPr>
                <w:color w:val="000000"/>
              </w:rPr>
              <w:t>1734624.04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903</w:t>
            </w:r>
          </w:p>
        </w:tc>
        <w:tc>
          <w:tcPr>
            <w:tcW w:w="1066" w:type="dxa"/>
            <w:noWrap/>
            <w:vAlign w:val="center"/>
          </w:tcPr>
          <w:p w:rsidR="00B45D1D" w:rsidRPr="008007F0" w:rsidRDefault="00B45D1D" w:rsidP="004254F2">
            <w:pPr>
              <w:rPr>
                <w:color w:val="000000"/>
              </w:rPr>
            </w:pPr>
            <w:r w:rsidRPr="008007F0">
              <w:rPr>
                <w:color w:val="000000"/>
              </w:rPr>
              <w:t>989845.78</w:t>
            </w:r>
          </w:p>
        </w:tc>
        <w:tc>
          <w:tcPr>
            <w:tcW w:w="1166" w:type="dxa"/>
            <w:noWrap/>
            <w:vAlign w:val="center"/>
          </w:tcPr>
          <w:p w:rsidR="00B45D1D" w:rsidRPr="008007F0" w:rsidRDefault="00B45D1D" w:rsidP="004254F2">
            <w:pPr>
              <w:rPr>
                <w:color w:val="000000"/>
              </w:rPr>
            </w:pPr>
            <w:r w:rsidRPr="008007F0">
              <w:rPr>
                <w:color w:val="000000"/>
              </w:rPr>
              <w:t>1734623.76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61(8)</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923</w:t>
            </w:r>
          </w:p>
        </w:tc>
        <w:tc>
          <w:tcPr>
            <w:tcW w:w="1066" w:type="dxa"/>
            <w:noWrap/>
            <w:vAlign w:val="center"/>
          </w:tcPr>
          <w:p w:rsidR="00B45D1D" w:rsidRPr="008007F0" w:rsidRDefault="00B45D1D" w:rsidP="004254F2">
            <w:pPr>
              <w:rPr>
                <w:color w:val="000000"/>
              </w:rPr>
            </w:pPr>
            <w:r w:rsidRPr="008007F0">
              <w:rPr>
                <w:color w:val="000000"/>
              </w:rPr>
              <w:t>989785</w:t>
            </w:r>
          </w:p>
        </w:tc>
        <w:tc>
          <w:tcPr>
            <w:tcW w:w="1166" w:type="dxa"/>
            <w:noWrap/>
            <w:vAlign w:val="center"/>
          </w:tcPr>
          <w:p w:rsidR="00B45D1D" w:rsidRPr="008007F0" w:rsidRDefault="00B45D1D" w:rsidP="004254F2">
            <w:pPr>
              <w:rPr>
                <w:color w:val="000000"/>
              </w:rPr>
            </w:pPr>
            <w:r w:rsidRPr="008007F0">
              <w:rPr>
                <w:color w:val="000000"/>
              </w:rPr>
              <w:t>1734629.45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924</w:t>
            </w:r>
          </w:p>
        </w:tc>
        <w:tc>
          <w:tcPr>
            <w:tcW w:w="1066" w:type="dxa"/>
            <w:noWrap/>
            <w:vAlign w:val="center"/>
          </w:tcPr>
          <w:p w:rsidR="00B45D1D" w:rsidRPr="008007F0" w:rsidRDefault="00B45D1D" w:rsidP="004254F2">
            <w:pPr>
              <w:rPr>
                <w:color w:val="000000"/>
              </w:rPr>
            </w:pPr>
            <w:r w:rsidRPr="008007F0">
              <w:rPr>
                <w:color w:val="000000"/>
              </w:rPr>
              <w:t>989787.06</w:t>
            </w:r>
          </w:p>
        </w:tc>
        <w:tc>
          <w:tcPr>
            <w:tcW w:w="1166" w:type="dxa"/>
            <w:noWrap/>
            <w:vAlign w:val="center"/>
          </w:tcPr>
          <w:p w:rsidR="00B45D1D" w:rsidRPr="008007F0" w:rsidRDefault="00B45D1D" w:rsidP="004254F2">
            <w:pPr>
              <w:rPr>
                <w:color w:val="000000"/>
              </w:rPr>
            </w:pPr>
            <w:r w:rsidRPr="008007F0">
              <w:rPr>
                <w:color w:val="000000"/>
              </w:rPr>
              <w:t>1734636.7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925</w:t>
            </w:r>
          </w:p>
        </w:tc>
        <w:tc>
          <w:tcPr>
            <w:tcW w:w="1066" w:type="dxa"/>
            <w:noWrap/>
            <w:vAlign w:val="center"/>
          </w:tcPr>
          <w:p w:rsidR="00B45D1D" w:rsidRPr="008007F0" w:rsidRDefault="00B45D1D" w:rsidP="004254F2">
            <w:pPr>
              <w:rPr>
                <w:color w:val="000000"/>
              </w:rPr>
            </w:pPr>
            <w:r w:rsidRPr="008007F0">
              <w:rPr>
                <w:color w:val="000000"/>
              </w:rPr>
              <w:t>989783.46</w:t>
            </w:r>
          </w:p>
        </w:tc>
        <w:tc>
          <w:tcPr>
            <w:tcW w:w="1166" w:type="dxa"/>
            <w:noWrap/>
            <w:vAlign w:val="center"/>
          </w:tcPr>
          <w:p w:rsidR="00B45D1D" w:rsidRPr="008007F0" w:rsidRDefault="00B45D1D" w:rsidP="004254F2">
            <w:pPr>
              <w:rPr>
                <w:color w:val="000000"/>
              </w:rPr>
            </w:pPr>
            <w:r w:rsidRPr="008007F0">
              <w:rPr>
                <w:color w:val="000000"/>
              </w:rPr>
              <w:t>1734636.82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926</w:t>
            </w:r>
          </w:p>
        </w:tc>
        <w:tc>
          <w:tcPr>
            <w:tcW w:w="1066" w:type="dxa"/>
            <w:noWrap/>
            <w:vAlign w:val="center"/>
          </w:tcPr>
          <w:p w:rsidR="00B45D1D" w:rsidRPr="008007F0" w:rsidRDefault="00B45D1D" w:rsidP="004254F2">
            <w:pPr>
              <w:rPr>
                <w:color w:val="000000"/>
              </w:rPr>
            </w:pPr>
            <w:r w:rsidRPr="008007F0">
              <w:rPr>
                <w:color w:val="000000"/>
              </w:rPr>
              <w:t>989781.51</w:t>
            </w:r>
          </w:p>
        </w:tc>
        <w:tc>
          <w:tcPr>
            <w:tcW w:w="1166" w:type="dxa"/>
            <w:noWrap/>
            <w:vAlign w:val="center"/>
          </w:tcPr>
          <w:p w:rsidR="00B45D1D" w:rsidRPr="008007F0" w:rsidRDefault="00B45D1D" w:rsidP="004254F2">
            <w:pPr>
              <w:rPr>
                <w:color w:val="000000"/>
              </w:rPr>
            </w:pPr>
            <w:r w:rsidRPr="008007F0">
              <w:rPr>
                <w:color w:val="000000"/>
              </w:rPr>
              <w:t>1734629.95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923</w:t>
            </w:r>
          </w:p>
        </w:tc>
        <w:tc>
          <w:tcPr>
            <w:tcW w:w="1066" w:type="dxa"/>
            <w:noWrap/>
            <w:vAlign w:val="center"/>
          </w:tcPr>
          <w:p w:rsidR="00B45D1D" w:rsidRPr="008007F0" w:rsidRDefault="00B45D1D" w:rsidP="004254F2">
            <w:pPr>
              <w:rPr>
                <w:color w:val="000000"/>
              </w:rPr>
            </w:pPr>
            <w:r w:rsidRPr="008007F0">
              <w:rPr>
                <w:color w:val="000000"/>
              </w:rPr>
              <w:t>989785</w:t>
            </w:r>
          </w:p>
        </w:tc>
        <w:tc>
          <w:tcPr>
            <w:tcW w:w="1166" w:type="dxa"/>
            <w:noWrap/>
            <w:vAlign w:val="center"/>
          </w:tcPr>
          <w:p w:rsidR="00B45D1D" w:rsidRPr="008007F0" w:rsidRDefault="00B45D1D" w:rsidP="004254F2">
            <w:pPr>
              <w:rPr>
                <w:color w:val="000000"/>
              </w:rPr>
            </w:pPr>
            <w:r w:rsidRPr="008007F0">
              <w:rPr>
                <w:color w:val="000000"/>
              </w:rPr>
              <w:t>1734629.45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61(9)</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927</w:t>
            </w:r>
          </w:p>
        </w:tc>
        <w:tc>
          <w:tcPr>
            <w:tcW w:w="1066" w:type="dxa"/>
            <w:noWrap/>
            <w:vAlign w:val="center"/>
          </w:tcPr>
          <w:p w:rsidR="00B45D1D" w:rsidRPr="008007F0" w:rsidRDefault="00B45D1D" w:rsidP="004254F2">
            <w:pPr>
              <w:rPr>
                <w:color w:val="000000"/>
              </w:rPr>
            </w:pPr>
            <w:r w:rsidRPr="008007F0">
              <w:rPr>
                <w:color w:val="000000"/>
              </w:rPr>
              <w:t>989788.47</w:t>
            </w:r>
          </w:p>
        </w:tc>
        <w:tc>
          <w:tcPr>
            <w:tcW w:w="1166" w:type="dxa"/>
            <w:noWrap/>
            <w:vAlign w:val="center"/>
          </w:tcPr>
          <w:p w:rsidR="00B45D1D" w:rsidRPr="008007F0" w:rsidRDefault="00B45D1D" w:rsidP="004254F2">
            <w:pPr>
              <w:rPr>
                <w:color w:val="000000"/>
              </w:rPr>
            </w:pPr>
            <w:r w:rsidRPr="008007F0">
              <w:rPr>
                <w:color w:val="000000"/>
              </w:rPr>
              <w:t>1734641.66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928</w:t>
            </w:r>
          </w:p>
        </w:tc>
        <w:tc>
          <w:tcPr>
            <w:tcW w:w="1066" w:type="dxa"/>
            <w:noWrap/>
            <w:vAlign w:val="center"/>
          </w:tcPr>
          <w:p w:rsidR="00B45D1D" w:rsidRPr="008007F0" w:rsidRDefault="00B45D1D" w:rsidP="004254F2">
            <w:pPr>
              <w:rPr>
                <w:color w:val="000000"/>
              </w:rPr>
            </w:pPr>
            <w:r w:rsidRPr="008007F0">
              <w:rPr>
                <w:color w:val="000000"/>
              </w:rPr>
              <w:t>989791.58</w:t>
            </w:r>
          </w:p>
        </w:tc>
        <w:tc>
          <w:tcPr>
            <w:tcW w:w="1166" w:type="dxa"/>
            <w:noWrap/>
            <w:vAlign w:val="center"/>
          </w:tcPr>
          <w:p w:rsidR="00B45D1D" w:rsidRPr="008007F0" w:rsidRDefault="00B45D1D" w:rsidP="004254F2">
            <w:pPr>
              <w:rPr>
                <w:color w:val="000000"/>
              </w:rPr>
            </w:pPr>
            <w:r w:rsidRPr="008007F0">
              <w:rPr>
                <w:color w:val="000000"/>
              </w:rPr>
              <w:t>1734652.56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929</w:t>
            </w:r>
          </w:p>
        </w:tc>
        <w:tc>
          <w:tcPr>
            <w:tcW w:w="1066" w:type="dxa"/>
            <w:noWrap/>
            <w:vAlign w:val="center"/>
          </w:tcPr>
          <w:p w:rsidR="00B45D1D" w:rsidRPr="008007F0" w:rsidRDefault="00B45D1D" w:rsidP="004254F2">
            <w:pPr>
              <w:rPr>
                <w:color w:val="000000"/>
              </w:rPr>
            </w:pPr>
            <w:r w:rsidRPr="008007F0">
              <w:rPr>
                <w:color w:val="000000"/>
              </w:rPr>
              <w:t>989787.98</w:t>
            </w:r>
          </w:p>
        </w:tc>
        <w:tc>
          <w:tcPr>
            <w:tcW w:w="1166" w:type="dxa"/>
            <w:noWrap/>
            <w:vAlign w:val="center"/>
          </w:tcPr>
          <w:p w:rsidR="00B45D1D" w:rsidRPr="008007F0" w:rsidRDefault="00B45D1D" w:rsidP="004254F2">
            <w:pPr>
              <w:rPr>
                <w:color w:val="000000"/>
              </w:rPr>
            </w:pPr>
            <w:r w:rsidRPr="008007F0">
              <w:rPr>
                <w:color w:val="000000"/>
              </w:rPr>
              <w:t>1734652.68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930</w:t>
            </w:r>
          </w:p>
        </w:tc>
        <w:tc>
          <w:tcPr>
            <w:tcW w:w="1066" w:type="dxa"/>
            <w:noWrap/>
            <w:vAlign w:val="center"/>
          </w:tcPr>
          <w:p w:rsidR="00B45D1D" w:rsidRPr="008007F0" w:rsidRDefault="00B45D1D" w:rsidP="004254F2">
            <w:pPr>
              <w:rPr>
                <w:color w:val="000000"/>
              </w:rPr>
            </w:pPr>
            <w:r w:rsidRPr="008007F0">
              <w:rPr>
                <w:color w:val="000000"/>
              </w:rPr>
              <w:t>989784.88</w:t>
            </w:r>
          </w:p>
        </w:tc>
        <w:tc>
          <w:tcPr>
            <w:tcW w:w="1166" w:type="dxa"/>
            <w:noWrap/>
            <w:vAlign w:val="center"/>
          </w:tcPr>
          <w:p w:rsidR="00B45D1D" w:rsidRPr="008007F0" w:rsidRDefault="00B45D1D" w:rsidP="004254F2">
            <w:pPr>
              <w:rPr>
                <w:color w:val="000000"/>
              </w:rPr>
            </w:pPr>
            <w:r w:rsidRPr="008007F0">
              <w:rPr>
                <w:color w:val="000000"/>
              </w:rPr>
              <w:t>1734641.77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927</w:t>
            </w:r>
          </w:p>
        </w:tc>
        <w:tc>
          <w:tcPr>
            <w:tcW w:w="1066" w:type="dxa"/>
            <w:noWrap/>
            <w:vAlign w:val="center"/>
          </w:tcPr>
          <w:p w:rsidR="00B45D1D" w:rsidRPr="008007F0" w:rsidRDefault="00B45D1D" w:rsidP="004254F2">
            <w:pPr>
              <w:rPr>
                <w:color w:val="000000"/>
              </w:rPr>
            </w:pPr>
            <w:r w:rsidRPr="008007F0">
              <w:rPr>
                <w:color w:val="000000"/>
              </w:rPr>
              <w:t>989788.47</w:t>
            </w:r>
          </w:p>
        </w:tc>
        <w:tc>
          <w:tcPr>
            <w:tcW w:w="1166" w:type="dxa"/>
            <w:noWrap/>
            <w:vAlign w:val="center"/>
          </w:tcPr>
          <w:p w:rsidR="00B45D1D" w:rsidRPr="008007F0" w:rsidRDefault="00B45D1D" w:rsidP="004254F2">
            <w:pPr>
              <w:rPr>
                <w:color w:val="000000"/>
              </w:rPr>
            </w:pPr>
            <w:r w:rsidRPr="008007F0">
              <w:rPr>
                <w:color w:val="000000"/>
              </w:rPr>
              <w:t>1734641.66</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61(10)</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931</w:t>
            </w:r>
          </w:p>
        </w:tc>
        <w:tc>
          <w:tcPr>
            <w:tcW w:w="1066" w:type="dxa"/>
            <w:noWrap/>
            <w:vAlign w:val="center"/>
          </w:tcPr>
          <w:p w:rsidR="00B45D1D" w:rsidRPr="008007F0" w:rsidRDefault="00B45D1D" w:rsidP="004254F2">
            <w:pPr>
              <w:rPr>
                <w:color w:val="000000"/>
              </w:rPr>
            </w:pPr>
            <w:r w:rsidRPr="008007F0">
              <w:rPr>
                <w:color w:val="000000"/>
              </w:rPr>
              <w:t>989862.1</w:t>
            </w:r>
          </w:p>
        </w:tc>
        <w:tc>
          <w:tcPr>
            <w:tcW w:w="1166" w:type="dxa"/>
            <w:noWrap/>
            <w:vAlign w:val="center"/>
          </w:tcPr>
          <w:p w:rsidR="00B45D1D" w:rsidRPr="008007F0" w:rsidRDefault="00B45D1D" w:rsidP="004254F2">
            <w:pPr>
              <w:rPr>
                <w:color w:val="000000"/>
              </w:rPr>
            </w:pPr>
            <w:r w:rsidRPr="008007F0">
              <w:rPr>
                <w:color w:val="000000"/>
              </w:rPr>
              <w:t>1734900.23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932</w:t>
            </w:r>
          </w:p>
        </w:tc>
        <w:tc>
          <w:tcPr>
            <w:tcW w:w="1066" w:type="dxa"/>
            <w:noWrap/>
            <w:vAlign w:val="center"/>
          </w:tcPr>
          <w:p w:rsidR="00B45D1D" w:rsidRPr="008007F0" w:rsidRDefault="00B45D1D" w:rsidP="004254F2">
            <w:pPr>
              <w:rPr>
                <w:color w:val="000000"/>
              </w:rPr>
            </w:pPr>
            <w:r w:rsidRPr="008007F0">
              <w:rPr>
                <w:color w:val="000000"/>
              </w:rPr>
              <w:t>989873.95</w:t>
            </w:r>
          </w:p>
        </w:tc>
        <w:tc>
          <w:tcPr>
            <w:tcW w:w="1166" w:type="dxa"/>
            <w:noWrap/>
            <w:vAlign w:val="center"/>
          </w:tcPr>
          <w:p w:rsidR="00B45D1D" w:rsidRPr="008007F0" w:rsidRDefault="00B45D1D" w:rsidP="004254F2">
            <w:pPr>
              <w:rPr>
                <w:color w:val="000000"/>
              </w:rPr>
            </w:pPr>
            <w:r w:rsidRPr="008007F0">
              <w:rPr>
                <w:color w:val="000000"/>
              </w:rPr>
              <w:t>1734941.88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933</w:t>
            </w:r>
          </w:p>
        </w:tc>
        <w:tc>
          <w:tcPr>
            <w:tcW w:w="1066" w:type="dxa"/>
            <w:noWrap/>
            <w:vAlign w:val="center"/>
          </w:tcPr>
          <w:p w:rsidR="00B45D1D" w:rsidRPr="008007F0" w:rsidRDefault="00B45D1D" w:rsidP="004254F2">
            <w:pPr>
              <w:rPr>
                <w:color w:val="000000"/>
              </w:rPr>
            </w:pPr>
            <w:r w:rsidRPr="008007F0">
              <w:rPr>
                <w:color w:val="000000"/>
              </w:rPr>
              <w:t>989876.36</w:t>
            </w:r>
          </w:p>
        </w:tc>
        <w:tc>
          <w:tcPr>
            <w:tcW w:w="1166" w:type="dxa"/>
            <w:noWrap/>
            <w:vAlign w:val="center"/>
          </w:tcPr>
          <w:p w:rsidR="00B45D1D" w:rsidRPr="008007F0" w:rsidRDefault="00B45D1D" w:rsidP="004254F2">
            <w:pPr>
              <w:rPr>
                <w:color w:val="000000"/>
              </w:rPr>
            </w:pPr>
            <w:r w:rsidRPr="008007F0">
              <w:rPr>
                <w:color w:val="000000"/>
              </w:rPr>
              <w:t>1734962.6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934</w:t>
            </w:r>
          </w:p>
        </w:tc>
        <w:tc>
          <w:tcPr>
            <w:tcW w:w="1066" w:type="dxa"/>
            <w:noWrap/>
            <w:vAlign w:val="center"/>
          </w:tcPr>
          <w:p w:rsidR="00B45D1D" w:rsidRPr="008007F0" w:rsidRDefault="00B45D1D" w:rsidP="004254F2">
            <w:pPr>
              <w:rPr>
                <w:color w:val="000000"/>
              </w:rPr>
            </w:pPr>
            <w:r w:rsidRPr="008007F0">
              <w:rPr>
                <w:color w:val="000000"/>
              </w:rPr>
              <w:t>989864.48</w:t>
            </w:r>
          </w:p>
        </w:tc>
        <w:tc>
          <w:tcPr>
            <w:tcW w:w="1166" w:type="dxa"/>
            <w:noWrap/>
            <w:vAlign w:val="center"/>
          </w:tcPr>
          <w:p w:rsidR="00B45D1D" w:rsidRPr="008007F0" w:rsidRDefault="00B45D1D" w:rsidP="004254F2">
            <w:pPr>
              <w:rPr>
                <w:color w:val="000000"/>
              </w:rPr>
            </w:pPr>
            <w:r w:rsidRPr="008007F0">
              <w:rPr>
                <w:color w:val="000000"/>
              </w:rPr>
              <w:t>1734920.94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935</w:t>
            </w:r>
          </w:p>
        </w:tc>
        <w:tc>
          <w:tcPr>
            <w:tcW w:w="1066" w:type="dxa"/>
            <w:noWrap/>
            <w:vAlign w:val="center"/>
          </w:tcPr>
          <w:p w:rsidR="00B45D1D" w:rsidRPr="008007F0" w:rsidRDefault="00B45D1D" w:rsidP="004254F2">
            <w:pPr>
              <w:rPr>
                <w:color w:val="000000"/>
              </w:rPr>
            </w:pPr>
            <w:r w:rsidRPr="008007F0">
              <w:rPr>
                <w:color w:val="000000"/>
              </w:rPr>
              <w:t>989864.48</w:t>
            </w:r>
          </w:p>
        </w:tc>
        <w:tc>
          <w:tcPr>
            <w:tcW w:w="1166" w:type="dxa"/>
            <w:noWrap/>
            <w:vAlign w:val="center"/>
          </w:tcPr>
          <w:p w:rsidR="00B45D1D" w:rsidRPr="008007F0" w:rsidRDefault="00B45D1D" w:rsidP="004254F2">
            <w:pPr>
              <w:rPr>
                <w:color w:val="000000"/>
              </w:rPr>
            </w:pPr>
            <w:r w:rsidRPr="008007F0">
              <w:rPr>
                <w:color w:val="000000"/>
              </w:rPr>
              <w:t>1734920.9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931</w:t>
            </w:r>
          </w:p>
        </w:tc>
        <w:tc>
          <w:tcPr>
            <w:tcW w:w="1066" w:type="dxa"/>
            <w:noWrap/>
            <w:vAlign w:val="center"/>
          </w:tcPr>
          <w:p w:rsidR="00B45D1D" w:rsidRPr="008007F0" w:rsidRDefault="00B45D1D" w:rsidP="004254F2">
            <w:pPr>
              <w:rPr>
                <w:color w:val="000000"/>
              </w:rPr>
            </w:pPr>
            <w:r w:rsidRPr="008007F0">
              <w:rPr>
                <w:color w:val="000000"/>
              </w:rPr>
              <w:t>989862.1</w:t>
            </w:r>
          </w:p>
        </w:tc>
        <w:tc>
          <w:tcPr>
            <w:tcW w:w="1166" w:type="dxa"/>
            <w:noWrap/>
            <w:vAlign w:val="center"/>
          </w:tcPr>
          <w:p w:rsidR="00B45D1D" w:rsidRPr="008007F0" w:rsidRDefault="00B45D1D" w:rsidP="004254F2">
            <w:pPr>
              <w:rPr>
                <w:color w:val="000000"/>
              </w:rPr>
            </w:pPr>
            <w:r w:rsidRPr="008007F0">
              <w:rPr>
                <w:color w:val="000000"/>
              </w:rPr>
              <w:t>1734900.23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61(11)</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936</w:t>
            </w:r>
          </w:p>
        </w:tc>
        <w:tc>
          <w:tcPr>
            <w:tcW w:w="1066" w:type="dxa"/>
            <w:noWrap/>
            <w:vAlign w:val="center"/>
          </w:tcPr>
          <w:p w:rsidR="00B45D1D" w:rsidRPr="008007F0" w:rsidRDefault="00B45D1D" w:rsidP="004254F2">
            <w:pPr>
              <w:rPr>
                <w:color w:val="000000"/>
              </w:rPr>
            </w:pPr>
            <w:r w:rsidRPr="008007F0">
              <w:rPr>
                <w:color w:val="000000"/>
              </w:rPr>
              <w:t>989928.78</w:t>
            </w:r>
          </w:p>
        </w:tc>
        <w:tc>
          <w:tcPr>
            <w:tcW w:w="1166" w:type="dxa"/>
            <w:noWrap/>
            <w:vAlign w:val="center"/>
          </w:tcPr>
          <w:p w:rsidR="00B45D1D" w:rsidRPr="008007F0" w:rsidRDefault="00B45D1D" w:rsidP="004254F2">
            <w:pPr>
              <w:rPr>
                <w:color w:val="000000"/>
              </w:rPr>
            </w:pPr>
            <w:r w:rsidRPr="008007F0">
              <w:rPr>
                <w:color w:val="000000"/>
              </w:rPr>
              <w:t>1735421.54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937</w:t>
            </w:r>
          </w:p>
        </w:tc>
        <w:tc>
          <w:tcPr>
            <w:tcW w:w="1066" w:type="dxa"/>
            <w:noWrap/>
            <w:vAlign w:val="center"/>
          </w:tcPr>
          <w:p w:rsidR="00B45D1D" w:rsidRPr="008007F0" w:rsidRDefault="00B45D1D" w:rsidP="004254F2">
            <w:pPr>
              <w:rPr>
                <w:color w:val="000000"/>
              </w:rPr>
            </w:pPr>
            <w:r w:rsidRPr="008007F0">
              <w:rPr>
                <w:color w:val="000000"/>
              </w:rPr>
              <w:t>989924.16</w:t>
            </w:r>
          </w:p>
        </w:tc>
        <w:tc>
          <w:tcPr>
            <w:tcW w:w="1166" w:type="dxa"/>
            <w:noWrap/>
            <w:vAlign w:val="center"/>
          </w:tcPr>
          <w:p w:rsidR="00B45D1D" w:rsidRPr="008007F0" w:rsidRDefault="00B45D1D" w:rsidP="004254F2">
            <w:pPr>
              <w:rPr>
                <w:color w:val="000000"/>
              </w:rPr>
            </w:pPr>
            <w:r w:rsidRPr="008007F0">
              <w:rPr>
                <w:color w:val="000000"/>
              </w:rPr>
              <w:t>1735377.51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938</w:t>
            </w:r>
          </w:p>
        </w:tc>
        <w:tc>
          <w:tcPr>
            <w:tcW w:w="1066" w:type="dxa"/>
            <w:noWrap/>
            <w:vAlign w:val="center"/>
          </w:tcPr>
          <w:p w:rsidR="00B45D1D" w:rsidRPr="008007F0" w:rsidRDefault="00B45D1D" w:rsidP="004254F2">
            <w:pPr>
              <w:rPr>
                <w:color w:val="000000"/>
              </w:rPr>
            </w:pPr>
            <w:r w:rsidRPr="008007F0">
              <w:rPr>
                <w:color w:val="000000"/>
              </w:rPr>
              <w:t>989930.85</w:t>
            </w:r>
          </w:p>
        </w:tc>
        <w:tc>
          <w:tcPr>
            <w:tcW w:w="1166" w:type="dxa"/>
            <w:noWrap/>
            <w:vAlign w:val="center"/>
          </w:tcPr>
          <w:p w:rsidR="00B45D1D" w:rsidRPr="008007F0" w:rsidRDefault="00B45D1D" w:rsidP="004254F2">
            <w:pPr>
              <w:rPr>
                <w:color w:val="000000"/>
              </w:rPr>
            </w:pPr>
            <w:r w:rsidRPr="008007F0">
              <w:rPr>
                <w:color w:val="000000"/>
              </w:rPr>
              <w:t>1735413.72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939</w:t>
            </w:r>
          </w:p>
        </w:tc>
        <w:tc>
          <w:tcPr>
            <w:tcW w:w="1066" w:type="dxa"/>
            <w:noWrap/>
            <w:vAlign w:val="center"/>
          </w:tcPr>
          <w:p w:rsidR="00B45D1D" w:rsidRPr="008007F0" w:rsidRDefault="00B45D1D" w:rsidP="004254F2">
            <w:pPr>
              <w:rPr>
                <w:color w:val="000000"/>
              </w:rPr>
            </w:pPr>
            <w:r w:rsidRPr="008007F0">
              <w:rPr>
                <w:color w:val="000000"/>
              </w:rPr>
              <w:t>989931.02</w:t>
            </w:r>
          </w:p>
        </w:tc>
        <w:tc>
          <w:tcPr>
            <w:tcW w:w="1166" w:type="dxa"/>
            <w:noWrap/>
            <w:vAlign w:val="center"/>
          </w:tcPr>
          <w:p w:rsidR="00B45D1D" w:rsidRPr="008007F0" w:rsidRDefault="00B45D1D" w:rsidP="004254F2">
            <w:pPr>
              <w:rPr>
                <w:color w:val="000000"/>
              </w:rPr>
            </w:pPr>
            <w:r w:rsidRPr="008007F0">
              <w:rPr>
                <w:color w:val="000000"/>
              </w:rPr>
              <w:t>1735414.66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940</w:t>
            </w:r>
          </w:p>
        </w:tc>
        <w:tc>
          <w:tcPr>
            <w:tcW w:w="1066" w:type="dxa"/>
            <w:noWrap/>
            <w:vAlign w:val="center"/>
          </w:tcPr>
          <w:p w:rsidR="00B45D1D" w:rsidRPr="008007F0" w:rsidRDefault="00B45D1D" w:rsidP="004254F2">
            <w:pPr>
              <w:rPr>
                <w:color w:val="000000"/>
              </w:rPr>
            </w:pPr>
            <w:r w:rsidRPr="008007F0">
              <w:rPr>
                <w:color w:val="000000"/>
              </w:rPr>
              <w:t>989931.28</w:t>
            </w:r>
          </w:p>
        </w:tc>
        <w:tc>
          <w:tcPr>
            <w:tcW w:w="1166" w:type="dxa"/>
            <w:noWrap/>
            <w:vAlign w:val="center"/>
          </w:tcPr>
          <w:p w:rsidR="00B45D1D" w:rsidRPr="008007F0" w:rsidRDefault="00B45D1D" w:rsidP="004254F2">
            <w:pPr>
              <w:rPr>
                <w:color w:val="000000"/>
              </w:rPr>
            </w:pPr>
            <w:r w:rsidRPr="008007F0">
              <w:rPr>
                <w:color w:val="000000"/>
              </w:rPr>
              <w:t>1735416.08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941</w:t>
            </w:r>
          </w:p>
        </w:tc>
        <w:tc>
          <w:tcPr>
            <w:tcW w:w="1066" w:type="dxa"/>
            <w:noWrap/>
            <w:vAlign w:val="center"/>
          </w:tcPr>
          <w:p w:rsidR="00B45D1D" w:rsidRPr="008007F0" w:rsidRDefault="00B45D1D" w:rsidP="004254F2">
            <w:pPr>
              <w:rPr>
                <w:color w:val="000000"/>
              </w:rPr>
            </w:pPr>
            <w:r w:rsidRPr="008007F0">
              <w:rPr>
                <w:color w:val="000000"/>
              </w:rPr>
              <w:t>989931.49</w:t>
            </w:r>
          </w:p>
        </w:tc>
        <w:tc>
          <w:tcPr>
            <w:tcW w:w="1166" w:type="dxa"/>
            <w:noWrap/>
            <w:vAlign w:val="center"/>
          </w:tcPr>
          <w:p w:rsidR="00B45D1D" w:rsidRPr="008007F0" w:rsidRDefault="00B45D1D" w:rsidP="004254F2">
            <w:pPr>
              <w:rPr>
                <w:color w:val="000000"/>
              </w:rPr>
            </w:pPr>
            <w:r w:rsidRPr="008007F0">
              <w:rPr>
                <w:color w:val="000000"/>
              </w:rPr>
              <w:t>1735417.34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942</w:t>
            </w:r>
          </w:p>
        </w:tc>
        <w:tc>
          <w:tcPr>
            <w:tcW w:w="1066" w:type="dxa"/>
            <w:noWrap/>
            <w:vAlign w:val="center"/>
          </w:tcPr>
          <w:p w:rsidR="00B45D1D" w:rsidRPr="008007F0" w:rsidRDefault="00B45D1D" w:rsidP="004254F2">
            <w:pPr>
              <w:rPr>
                <w:color w:val="000000"/>
              </w:rPr>
            </w:pPr>
            <w:r w:rsidRPr="008007F0">
              <w:rPr>
                <w:color w:val="000000"/>
              </w:rPr>
              <w:t>989931.87</w:t>
            </w:r>
          </w:p>
        </w:tc>
        <w:tc>
          <w:tcPr>
            <w:tcW w:w="1166" w:type="dxa"/>
            <w:noWrap/>
            <w:vAlign w:val="center"/>
          </w:tcPr>
          <w:p w:rsidR="00B45D1D" w:rsidRPr="008007F0" w:rsidRDefault="00B45D1D" w:rsidP="004254F2">
            <w:pPr>
              <w:rPr>
                <w:color w:val="000000"/>
              </w:rPr>
            </w:pPr>
            <w:r w:rsidRPr="008007F0">
              <w:rPr>
                <w:color w:val="000000"/>
              </w:rPr>
              <w:t>1735419.69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943</w:t>
            </w:r>
          </w:p>
        </w:tc>
        <w:tc>
          <w:tcPr>
            <w:tcW w:w="1066" w:type="dxa"/>
            <w:noWrap/>
            <w:vAlign w:val="center"/>
          </w:tcPr>
          <w:p w:rsidR="00B45D1D" w:rsidRPr="008007F0" w:rsidRDefault="00B45D1D" w:rsidP="004254F2">
            <w:pPr>
              <w:rPr>
                <w:color w:val="000000"/>
              </w:rPr>
            </w:pPr>
            <w:r w:rsidRPr="008007F0">
              <w:rPr>
                <w:color w:val="000000"/>
              </w:rPr>
              <w:t>989931.93</w:t>
            </w:r>
          </w:p>
        </w:tc>
        <w:tc>
          <w:tcPr>
            <w:tcW w:w="1166" w:type="dxa"/>
            <w:noWrap/>
            <w:vAlign w:val="center"/>
          </w:tcPr>
          <w:p w:rsidR="00B45D1D" w:rsidRPr="008007F0" w:rsidRDefault="00B45D1D" w:rsidP="004254F2">
            <w:pPr>
              <w:rPr>
                <w:color w:val="000000"/>
              </w:rPr>
            </w:pPr>
            <w:r w:rsidRPr="008007F0">
              <w:rPr>
                <w:color w:val="000000"/>
              </w:rPr>
              <w:t>1735420.13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944</w:t>
            </w:r>
          </w:p>
        </w:tc>
        <w:tc>
          <w:tcPr>
            <w:tcW w:w="1066" w:type="dxa"/>
            <w:noWrap/>
            <w:vAlign w:val="center"/>
          </w:tcPr>
          <w:p w:rsidR="00B45D1D" w:rsidRPr="008007F0" w:rsidRDefault="00B45D1D" w:rsidP="004254F2">
            <w:pPr>
              <w:rPr>
                <w:color w:val="000000"/>
              </w:rPr>
            </w:pPr>
            <w:r w:rsidRPr="008007F0">
              <w:rPr>
                <w:color w:val="000000"/>
              </w:rPr>
              <w:t>989932.07</w:t>
            </w:r>
          </w:p>
        </w:tc>
        <w:tc>
          <w:tcPr>
            <w:tcW w:w="1166" w:type="dxa"/>
            <w:noWrap/>
            <w:vAlign w:val="center"/>
          </w:tcPr>
          <w:p w:rsidR="00B45D1D" w:rsidRPr="008007F0" w:rsidRDefault="00B45D1D" w:rsidP="004254F2">
            <w:pPr>
              <w:rPr>
                <w:color w:val="000000"/>
              </w:rPr>
            </w:pPr>
            <w:r w:rsidRPr="008007F0">
              <w:rPr>
                <w:color w:val="000000"/>
              </w:rPr>
              <w:t>1735421.08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936</w:t>
            </w:r>
          </w:p>
        </w:tc>
        <w:tc>
          <w:tcPr>
            <w:tcW w:w="1066" w:type="dxa"/>
            <w:noWrap/>
            <w:vAlign w:val="center"/>
          </w:tcPr>
          <w:p w:rsidR="00B45D1D" w:rsidRPr="008007F0" w:rsidRDefault="00B45D1D" w:rsidP="004254F2">
            <w:pPr>
              <w:rPr>
                <w:color w:val="000000"/>
              </w:rPr>
            </w:pPr>
            <w:r w:rsidRPr="008007F0">
              <w:rPr>
                <w:color w:val="000000"/>
              </w:rPr>
              <w:t>989928.78</w:t>
            </w:r>
          </w:p>
        </w:tc>
        <w:tc>
          <w:tcPr>
            <w:tcW w:w="1166" w:type="dxa"/>
            <w:noWrap/>
            <w:vAlign w:val="center"/>
          </w:tcPr>
          <w:p w:rsidR="00B45D1D" w:rsidRPr="008007F0" w:rsidRDefault="00B45D1D" w:rsidP="004254F2">
            <w:pPr>
              <w:rPr>
                <w:color w:val="000000"/>
              </w:rPr>
            </w:pPr>
            <w:r w:rsidRPr="008007F0">
              <w:rPr>
                <w:color w:val="000000"/>
              </w:rPr>
              <w:t>1735421.54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61(12)</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945</w:t>
            </w:r>
          </w:p>
        </w:tc>
        <w:tc>
          <w:tcPr>
            <w:tcW w:w="1066" w:type="dxa"/>
            <w:noWrap/>
            <w:vAlign w:val="center"/>
          </w:tcPr>
          <w:p w:rsidR="00B45D1D" w:rsidRPr="008007F0" w:rsidRDefault="00B45D1D" w:rsidP="004254F2">
            <w:pPr>
              <w:rPr>
                <w:color w:val="000000"/>
              </w:rPr>
            </w:pPr>
            <w:r w:rsidRPr="008007F0">
              <w:rPr>
                <w:color w:val="000000"/>
              </w:rPr>
              <w:t>989981.64</w:t>
            </w:r>
          </w:p>
        </w:tc>
        <w:tc>
          <w:tcPr>
            <w:tcW w:w="1166" w:type="dxa"/>
            <w:noWrap/>
            <w:vAlign w:val="center"/>
          </w:tcPr>
          <w:p w:rsidR="00B45D1D" w:rsidRPr="008007F0" w:rsidRDefault="00B45D1D" w:rsidP="004254F2">
            <w:pPr>
              <w:rPr>
                <w:color w:val="000000"/>
              </w:rPr>
            </w:pPr>
            <w:r w:rsidRPr="008007F0">
              <w:rPr>
                <w:color w:val="000000"/>
              </w:rPr>
              <w:t>1735693.29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946</w:t>
            </w:r>
          </w:p>
        </w:tc>
        <w:tc>
          <w:tcPr>
            <w:tcW w:w="1066" w:type="dxa"/>
            <w:noWrap/>
            <w:vAlign w:val="center"/>
          </w:tcPr>
          <w:p w:rsidR="00B45D1D" w:rsidRPr="008007F0" w:rsidRDefault="00B45D1D" w:rsidP="004254F2">
            <w:pPr>
              <w:rPr>
                <w:color w:val="000000"/>
              </w:rPr>
            </w:pPr>
            <w:r w:rsidRPr="008007F0">
              <w:rPr>
                <w:color w:val="000000"/>
              </w:rPr>
              <w:t>989975</w:t>
            </w:r>
          </w:p>
        </w:tc>
        <w:tc>
          <w:tcPr>
            <w:tcW w:w="1166" w:type="dxa"/>
            <w:noWrap/>
            <w:vAlign w:val="center"/>
          </w:tcPr>
          <w:p w:rsidR="00B45D1D" w:rsidRPr="008007F0" w:rsidRDefault="00B45D1D" w:rsidP="004254F2">
            <w:pPr>
              <w:rPr>
                <w:color w:val="000000"/>
              </w:rPr>
            </w:pPr>
            <w:r w:rsidRPr="008007F0">
              <w:rPr>
                <w:color w:val="000000"/>
              </w:rPr>
              <w:t>1735695.45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947</w:t>
            </w:r>
          </w:p>
        </w:tc>
        <w:tc>
          <w:tcPr>
            <w:tcW w:w="1066" w:type="dxa"/>
            <w:noWrap/>
            <w:vAlign w:val="center"/>
          </w:tcPr>
          <w:p w:rsidR="00B45D1D" w:rsidRPr="008007F0" w:rsidRDefault="00B45D1D" w:rsidP="004254F2">
            <w:pPr>
              <w:rPr>
                <w:color w:val="000000"/>
              </w:rPr>
            </w:pPr>
            <w:r w:rsidRPr="008007F0">
              <w:rPr>
                <w:color w:val="000000"/>
              </w:rPr>
              <w:t>989970.9</w:t>
            </w:r>
          </w:p>
        </w:tc>
        <w:tc>
          <w:tcPr>
            <w:tcW w:w="1166" w:type="dxa"/>
            <w:noWrap/>
            <w:vAlign w:val="center"/>
          </w:tcPr>
          <w:p w:rsidR="00B45D1D" w:rsidRPr="008007F0" w:rsidRDefault="00B45D1D" w:rsidP="004254F2">
            <w:pPr>
              <w:rPr>
                <w:color w:val="000000"/>
              </w:rPr>
            </w:pPr>
            <w:r w:rsidRPr="008007F0">
              <w:rPr>
                <w:color w:val="000000"/>
              </w:rPr>
              <w:t>1735684.54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948</w:t>
            </w:r>
          </w:p>
        </w:tc>
        <w:tc>
          <w:tcPr>
            <w:tcW w:w="1066" w:type="dxa"/>
            <w:noWrap/>
            <w:vAlign w:val="center"/>
          </w:tcPr>
          <w:p w:rsidR="00B45D1D" w:rsidRPr="008007F0" w:rsidRDefault="00B45D1D" w:rsidP="004254F2">
            <w:pPr>
              <w:rPr>
                <w:color w:val="000000"/>
              </w:rPr>
            </w:pPr>
            <w:r w:rsidRPr="008007F0">
              <w:rPr>
                <w:color w:val="000000"/>
              </w:rPr>
              <w:t>989966.56</w:t>
            </w:r>
          </w:p>
        </w:tc>
        <w:tc>
          <w:tcPr>
            <w:tcW w:w="1166" w:type="dxa"/>
            <w:noWrap/>
            <w:vAlign w:val="center"/>
          </w:tcPr>
          <w:p w:rsidR="00B45D1D" w:rsidRPr="008007F0" w:rsidRDefault="00B45D1D" w:rsidP="004254F2">
            <w:pPr>
              <w:rPr>
                <w:color w:val="000000"/>
              </w:rPr>
            </w:pPr>
            <w:r w:rsidRPr="008007F0">
              <w:rPr>
                <w:color w:val="000000"/>
              </w:rPr>
              <w:t>1735671.58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949</w:t>
            </w:r>
          </w:p>
        </w:tc>
        <w:tc>
          <w:tcPr>
            <w:tcW w:w="1066" w:type="dxa"/>
            <w:noWrap/>
            <w:vAlign w:val="center"/>
          </w:tcPr>
          <w:p w:rsidR="00B45D1D" w:rsidRPr="008007F0" w:rsidRDefault="00B45D1D" w:rsidP="004254F2">
            <w:pPr>
              <w:rPr>
                <w:color w:val="000000"/>
              </w:rPr>
            </w:pPr>
            <w:r w:rsidRPr="008007F0">
              <w:rPr>
                <w:color w:val="000000"/>
              </w:rPr>
              <w:t>989962.07</w:t>
            </w:r>
          </w:p>
        </w:tc>
        <w:tc>
          <w:tcPr>
            <w:tcW w:w="1166" w:type="dxa"/>
            <w:noWrap/>
            <w:vAlign w:val="center"/>
          </w:tcPr>
          <w:p w:rsidR="00B45D1D" w:rsidRPr="008007F0" w:rsidRDefault="00B45D1D" w:rsidP="004254F2">
            <w:pPr>
              <w:rPr>
                <w:color w:val="000000"/>
              </w:rPr>
            </w:pPr>
            <w:r w:rsidRPr="008007F0">
              <w:rPr>
                <w:color w:val="000000"/>
              </w:rPr>
              <w:t>1735656.33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950</w:t>
            </w:r>
          </w:p>
        </w:tc>
        <w:tc>
          <w:tcPr>
            <w:tcW w:w="1066" w:type="dxa"/>
            <w:noWrap/>
            <w:vAlign w:val="center"/>
          </w:tcPr>
          <w:p w:rsidR="00B45D1D" w:rsidRPr="008007F0" w:rsidRDefault="00B45D1D" w:rsidP="004254F2">
            <w:pPr>
              <w:rPr>
                <w:color w:val="000000"/>
              </w:rPr>
            </w:pPr>
            <w:r w:rsidRPr="008007F0">
              <w:rPr>
                <w:color w:val="000000"/>
              </w:rPr>
              <w:t>989959.52</w:t>
            </w:r>
          </w:p>
        </w:tc>
        <w:tc>
          <w:tcPr>
            <w:tcW w:w="1166" w:type="dxa"/>
            <w:noWrap/>
            <w:vAlign w:val="center"/>
          </w:tcPr>
          <w:p w:rsidR="00B45D1D" w:rsidRPr="008007F0" w:rsidRDefault="00B45D1D" w:rsidP="004254F2">
            <w:pPr>
              <w:rPr>
                <w:color w:val="000000"/>
              </w:rPr>
            </w:pPr>
            <w:r w:rsidRPr="008007F0">
              <w:rPr>
                <w:color w:val="000000"/>
              </w:rPr>
              <w:t>1735646.69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951</w:t>
            </w:r>
          </w:p>
        </w:tc>
        <w:tc>
          <w:tcPr>
            <w:tcW w:w="1066" w:type="dxa"/>
            <w:noWrap/>
            <w:vAlign w:val="center"/>
          </w:tcPr>
          <w:p w:rsidR="00B45D1D" w:rsidRPr="008007F0" w:rsidRDefault="00B45D1D" w:rsidP="004254F2">
            <w:pPr>
              <w:rPr>
                <w:color w:val="000000"/>
              </w:rPr>
            </w:pPr>
            <w:r w:rsidRPr="008007F0">
              <w:rPr>
                <w:color w:val="000000"/>
              </w:rPr>
              <w:t>989957.42</w:t>
            </w:r>
          </w:p>
        </w:tc>
        <w:tc>
          <w:tcPr>
            <w:tcW w:w="1166" w:type="dxa"/>
            <w:noWrap/>
            <w:vAlign w:val="center"/>
          </w:tcPr>
          <w:p w:rsidR="00B45D1D" w:rsidRPr="008007F0" w:rsidRDefault="00B45D1D" w:rsidP="004254F2">
            <w:pPr>
              <w:rPr>
                <w:color w:val="000000"/>
              </w:rPr>
            </w:pPr>
            <w:r w:rsidRPr="008007F0">
              <w:rPr>
                <w:color w:val="000000"/>
              </w:rPr>
              <w:t>1735636.98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952</w:t>
            </w:r>
          </w:p>
        </w:tc>
        <w:tc>
          <w:tcPr>
            <w:tcW w:w="1066" w:type="dxa"/>
            <w:noWrap/>
            <w:vAlign w:val="center"/>
          </w:tcPr>
          <w:p w:rsidR="00B45D1D" w:rsidRPr="008007F0" w:rsidRDefault="00B45D1D" w:rsidP="004254F2">
            <w:pPr>
              <w:rPr>
                <w:color w:val="000000"/>
              </w:rPr>
            </w:pPr>
            <w:r w:rsidRPr="008007F0">
              <w:rPr>
                <w:color w:val="000000"/>
              </w:rPr>
              <w:t>989952.69</w:t>
            </w:r>
          </w:p>
        </w:tc>
        <w:tc>
          <w:tcPr>
            <w:tcW w:w="1166" w:type="dxa"/>
            <w:noWrap/>
            <w:vAlign w:val="center"/>
          </w:tcPr>
          <w:p w:rsidR="00B45D1D" w:rsidRPr="008007F0" w:rsidRDefault="00B45D1D" w:rsidP="004254F2">
            <w:pPr>
              <w:rPr>
                <w:color w:val="000000"/>
              </w:rPr>
            </w:pPr>
            <w:r w:rsidRPr="008007F0">
              <w:rPr>
                <w:color w:val="000000"/>
              </w:rPr>
              <w:t>1735611.16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953</w:t>
            </w:r>
          </w:p>
        </w:tc>
        <w:tc>
          <w:tcPr>
            <w:tcW w:w="1066" w:type="dxa"/>
            <w:noWrap/>
            <w:vAlign w:val="center"/>
          </w:tcPr>
          <w:p w:rsidR="00B45D1D" w:rsidRPr="008007F0" w:rsidRDefault="00B45D1D" w:rsidP="004254F2">
            <w:pPr>
              <w:rPr>
                <w:color w:val="000000"/>
              </w:rPr>
            </w:pPr>
            <w:r w:rsidRPr="008007F0">
              <w:rPr>
                <w:color w:val="000000"/>
              </w:rPr>
              <w:t>989937.93</w:t>
            </w:r>
          </w:p>
        </w:tc>
        <w:tc>
          <w:tcPr>
            <w:tcW w:w="1166" w:type="dxa"/>
            <w:noWrap/>
            <w:vAlign w:val="center"/>
          </w:tcPr>
          <w:p w:rsidR="00B45D1D" w:rsidRPr="008007F0" w:rsidRDefault="00B45D1D" w:rsidP="004254F2">
            <w:pPr>
              <w:rPr>
                <w:color w:val="000000"/>
              </w:rPr>
            </w:pPr>
            <w:r w:rsidRPr="008007F0">
              <w:rPr>
                <w:color w:val="000000"/>
              </w:rPr>
              <w:t>1735504.36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954</w:t>
            </w:r>
          </w:p>
        </w:tc>
        <w:tc>
          <w:tcPr>
            <w:tcW w:w="1066" w:type="dxa"/>
            <w:noWrap/>
            <w:vAlign w:val="center"/>
          </w:tcPr>
          <w:p w:rsidR="00B45D1D" w:rsidRPr="008007F0" w:rsidRDefault="00B45D1D" w:rsidP="004254F2">
            <w:pPr>
              <w:rPr>
                <w:color w:val="000000"/>
              </w:rPr>
            </w:pPr>
            <w:r w:rsidRPr="008007F0">
              <w:rPr>
                <w:color w:val="000000"/>
              </w:rPr>
              <w:t>989942.45</w:t>
            </w:r>
          </w:p>
        </w:tc>
        <w:tc>
          <w:tcPr>
            <w:tcW w:w="1166" w:type="dxa"/>
            <w:noWrap/>
            <w:vAlign w:val="center"/>
          </w:tcPr>
          <w:p w:rsidR="00B45D1D" w:rsidRPr="008007F0" w:rsidRDefault="00B45D1D" w:rsidP="004254F2">
            <w:pPr>
              <w:rPr>
                <w:color w:val="000000"/>
              </w:rPr>
            </w:pPr>
            <w:r w:rsidRPr="008007F0">
              <w:rPr>
                <w:color w:val="000000"/>
              </w:rPr>
              <w:t>1735503.73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955</w:t>
            </w:r>
          </w:p>
        </w:tc>
        <w:tc>
          <w:tcPr>
            <w:tcW w:w="1066" w:type="dxa"/>
            <w:noWrap/>
            <w:vAlign w:val="center"/>
          </w:tcPr>
          <w:p w:rsidR="00B45D1D" w:rsidRPr="008007F0" w:rsidRDefault="00B45D1D" w:rsidP="004254F2">
            <w:pPr>
              <w:rPr>
                <w:color w:val="000000"/>
              </w:rPr>
            </w:pPr>
            <w:r w:rsidRPr="008007F0">
              <w:rPr>
                <w:color w:val="000000"/>
              </w:rPr>
              <w:t>989956.33</w:t>
            </w:r>
          </w:p>
        </w:tc>
        <w:tc>
          <w:tcPr>
            <w:tcW w:w="1166" w:type="dxa"/>
            <w:noWrap/>
            <w:vAlign w:val="center"/>
          </w:tcPr>
          <w:p w:rsidR="00B45D1D" w:rsidRPr="008007F0" w:rsidRDefault="00B45D1D" w:rsidP="004254F2">
            <w:pPr>
              <w:rPr>
                <w:color w:val="000000"/>
              </w:rPr>
            </w:pPr>
            <w:r w:rsidRPr="008007F0">
              <w:rPr>
                <w:color w:val="000000"/>
              </w:rPr>
              <w:t>1735591.25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956</w:t>
            </w:r>
          </w:p>
        </w:tc>
        <w:tc>
          <w:tcPr>
            <w:tcW w:w="1066" w:type="dxa"/>
            <w:noWrap/>
            <w:vAlign w:val="center"/>
          </w:tcPr>
          <w:p w:rsidR="00B45D1D" w:rsidRPr="008007F0" w:rsidRDefault="00B45D1D" w:rsidP="004254F2">
            <w:pPr>
              <w:rPr>
                <w:color w:val="000000"/>
              </w:rPr>
            </w:pPr>
            <w:r w:rsidRPr="008007F0">
              <w:rPr>
                <w:color w:val="000000"/>
              </w:rPr>
              <w:t>989958.78</w:t>
            </w:r>
          </w:p>
        </w:tc>
        <w:tc>
          <w:tcPr>
            <w:tcW w:w="1166" w:type="dxa"/>
            <w:noWrap/>
            <w:vAlign w:val="center"/>
          </w:tcPr>
          <w:p w:rsidR="00B45D1D" w:rsidRPr="008007F0" w:rsidRDefault="00B45D1D" w:rsidP="004254F2">
            <w:pPr>
              <w:rPr>
                <w:color w:val="000000"/>
              </w:rPr>
            </w:pPr>
            <w:r w:rsidRPr="008007F0">
              <w:rPr>
                <w:color w:val="000000"/>
              </w:rPr>
              <w:t>1735603.89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957</w:t>
            </w:r>
          </w:p>
        </w:tc>
        <w:tc>
          <w:tcPr>
            <w:tcW w:w="1066" w:type="dxa"/>
            <w:noWrap/>
            <w:vAlign w:val="center"/>
          </w:tcPr>
          <w:p w:rsidR="00B45D1D" w:rsidRPr="008007F0" w:rsidRDefault="00B45D1D" w:rsidP="004254F2">
            <w:pPr>
              <w:rPr>
                <w:color w:val="000000"/>
              </w:rPr>
            </w:pPr>
            <w:r w:rsidRPr="008007F0">
              <w:rPr>
                <w:color w:val="000000"/>
              </w:rPr>
              <w:t>989972.36</w:t>
            </w:r>
          </w:p>
        </w:tc>
        <w:tc>
          <w:tcPr>
            <w:tcW w:w="1166" w:type="dxa"/>
            <w:noWrap/>
            <w:vAlign w:val="center"/>
          </w:tcPr>
          <w:p w:rsidR="00B45D1D" w:rsidRPr="008007F0" w:rsidRDefault="00B45D1D" w:rsidP="004254F2">
            <w:pPr>
              <w:rPr>
                <w:color w:val="000000"/>
              </w:rPr>
            </w:pPr>
            <w:r w:rsidRPr="008007F0">
              <w:rPr>
                <w:color w:val="000000"/>
              </w:rPr>
              <w:t>1735663.54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958</w:t>
            </w:r>
          </w:p>
        </w:tc>
        <w:tc>
          <w:tcPr>
            <w:tcW w:w="1066" w:type="dxa"/>
            <w:noWrap/>
            <w:vAlign w:val="center"/>
          </w:tcPr>
          <w:p w:rsidR="00B45D1D" w:rsidRPr="008007F0" w:rsidRDefault="00B45D1D" w:rsidP="004254F2">
            <w:pPr>
              <w:rPr>
                <w:color w:val="000000"/>
              </w:rPr>
            </w:pPr>
            <w:r w:rsidRPr="008007F0">
              <w:rPr>
                <w:color w:val="000000"/>
              </w:rPr>
              <w:t>989979.87</w:t>
            </w:r>
          </w:p>
        </w:tc>
        <w:tc>
          <w:tcPr>
            <w:tcW w:w="1166" w:type="dxa"/>
            <w:noWrap/>
            <w:vAlign w:val="center"/>
          </w:tcPr>
          <w:p w:rsidR="00B45D1D" w:rsidRPr="008007F0" w:rsidRDefault="00B45D1D" w:rsidP="004254F2">
            <w:pPr>
              <w:rPr>
                <w:color w:val="000000"/>
              </w:rPr>
            </w:pPr>
            <w:r w:rsidRPr="008007F0">
              <w:rPr>
                <w:color w:val="000000"/>
              </w:rPr>
              <w:t>1735688.57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945</w:t>
            </w:r>
          </w:p>
        </w:tc>
        <w:tc>
          <w:tcPr>
            <w:tcW w:w="1066" w:type="dxa"/>
            <w:noWrap/>
            <w:vAlign w:val="center"/>
          </w:tcPr>
          <w:p w:rsidR="00B45D1D" w:rsidRPr="008007F0" w:rsidRDefault="00B45D1D" w:rsidP="004254F2">
            <w:pPr>
              <w:rPr>
                <w:color w:val="000000"/>
              </w:rPr>
            </w:pPr>
            <w:r w:rsidRPr="008007F0">
              <w:rPr>
                <w:color w:val="000000"/>
              </w:rPr>
              <w:t>989981.64</w:t>
            </w:r>
          </w:p>
        </w:tc>
        <w:tc>
          <w:tcPr>
            <w:tcW w:w="1166" w:type="dxa"/>
            <w:noWrap/>
            <w:vAlign w:val="center"/>
          </w:tcPr>
          <w:p w:rsidR="00B45D1D" w:rsidRPr="008007F0" w:rsidRDefault="00B45D1D" w:rsidP="004254F2">
            <w:pPr>
              <w:rPr>
                <w:color w:val="000000"/>
              </w:rPr>
            </w:pPr>
            <w:r w:rsidRPr="008007F0">
              <w:rPr>
                <w:color w:val="000000"/>
              </w:rPr>
              <w:t>1735693.29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61(13)</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959</w:t>
            </w:r>
          </w:p>
        </w:tc>
        <w:tc>
          <w:tcPr>
            <w:tcW w:w="1066" w:type="dxa"/>
            <w:noWrap/>
            <w:vAlign w:val="center"/>
          </w:tcPr>
          <w:p w:rsidR="00B45D1D" w:rsidRPr="008007F0" w:rsidRDefault="00B45D1D" w:rsidP="004254F2">
            <w:pPr>
              <w:rPr>
                <w:color w:val="000000"/>
              </w:rPr>
            </w:pPr>
            <w:r w:rsidRPr="008007F0">
              <w:rPr>
                <w:color w:val="000000"/>
              </w:rPr>
              <w:t>990202.9</w:t>
            </w:r>
          </w:p>
        </w:tc>
        <w:tc>
          <w:tcPr>
            <w:tcW w:w="1166" w:type="dxa"/>
            <w:noWrap/>
            <w:vAlign w:val="center"/>
          </w:tcPr>
          <w:p w:rsidR="00B45D1D" w:rsidRPr="008007F0" w:rsidRDefault="00B45D1D" w:rsidP="004254F2">
            <w:pPr>
              <w:rPr>
                <w:color w:val="000000"/>
              </w:rPr>
            </w:pPr>
            <w:r w:rsidRPr="008007F0">
              <w:rPr>
                <w:color w:val="000000"/>
              </w:rPr>
              <w:t>1736205.84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960</w:t>
            </w:r>
          </w:p>
        </w:tc>
        <w:tc>
          <w:tcPr>
            <w:tcW w:w="1066" w:type="dxa"/>
            <w:noWrap/>
            <w:vAlign w:val="center"/>
          </w:tcPr>
          <w:p w:rsidR="00B45D1D" w:rsidRPr="008007F0" w:rsidRDefault="00B45D1D" w:rsidP="004254F2">
            <w:pPr>
              <w:rPr>
                <w:color w:val="000000"/>
              </w:rPr>
            </w:pPr>
            <w:r w:rsidRPr="008007F0">
              <w:rPr>
                <w:color w:val="000000"/>
              </w:rPr>
              <w:t>990213.13</w:t>
            </w:r>
          </w:p>
        </w:tc>
        <w:tc>
          <w:tcPr>
            <w:tcW w:w="1166" w:type="dxa"/>
            <w:noWrap/>
            <w:vAlign w:val="center"/>
          </w:tcPr>
          <w:p w:rsidR="00B45D1D" w:rsidRPr="008007F0" w:rsidRDefault="00B45D1D" w:rsidP="004254F2">
            <w:pPr>
              <w:rPr>
                <w:color w:val="000000"/>
              </w:rPr>
            </w:pPr>
            <w:r w:rsidRPr="008007F0">
              <w:rPr>
                <w:color w:val="000000"/>
              </w:rPr>
              <w:t>1736241.7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961</w:t>
            </w:r>
          </w:p>
        </w:tc>
        <w:tc>
          <w:tcPr>
            <w:tcW w:w="1066" w:type="dxa"/>
            <w:noWrap/>
            <w:vAlign w:val="center"/>
          </w:tcPr>
          <w:p w:rsidR="00B45D1D" w:rsidRPr="008007F0" w:rsidRDefault="00B45D1D" w:rsidP="004254F2">
            <w:pPr>
              <w:rPr>
                <w:color w:val="000000"/>
              </w:rPr>
            </w:pPr>
            <w:r w:rsidRPr="008007F0">
              <w:rPr>
                <w:color w:val="000000"/>
              </w:rPr>
              <w:t>990213.09</w:t>
            </w:r>
          </w:p>
        </w:tc>
        <w:tc>
          <w:tcPr>
            <w:tcW w:w="1166" w:type="dxa"/>
            <w:noWrap/>
            <w:vAlign w:val="center"/>
          </w:tcPr>
          <w:p w:rsidR="00B45D1D" w:rsidRPr="008007F0" w:rsidRDefault="00B45D1D" w:rsidP="004254F2">
            <w:pPr>
              <w:rPr>
                <w:color w:val="000000"/>
              </w:rPr>
            </w:pPr>
            <w:r w:rsidRPr="008007F0">
              <w:rPr>
                <w:color w:val="000000"/>
              </w:rPr>
              <w:t>1736241.7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962</w:t>
            </w:r>
          </w:p>
        </w:tc>
        <w:tc>
          <w:tcPr>
            <w:tcW w:w="1066" w:type="dxa"/>
            <w:noWrap/>
            <w:vAlign w:val="center"/>
          </w:tcPr>
          <w:p w:rsidR="00B45D1D" w:rsidRPr="008007F0" w:rsidRDefault="00B45D1D" w:rsidP="004254F2">
            <w:pPr>
              <w:rPr>
                <w:color w:val="000000"/>
              </w:rPr>
            </w:pPr>
            <w:r w:rsidRPr="008007F0">
              <w:rPr>
                <w:color w:val="000000"/>
              </w:rPr>
              <w:t>990172.04</w:t>
            </w:r>
          </w:p>
        </w:tc>
        <w:tc>
          <w:tcPr>
            <w:tcW w:w="1166" w:type="dxa"/>
            <w:noWrap/>
            <w:vAlign w:val="center"/>
          </w:tcPr>
          <w:p w:rsidR="00B45D1D" w:rsidRPr="008007F0" w:rsidRDefault="00B45D1D" w:rsidP="004254F2">
            <w:pPr>
              <w:rPr>
                <w:color w:val="000000"/>
              </w:rPr>
            </w:pPr>
            <w:r w:rsidRPr="008007F0">
              <w:rPr>
                <w:color w:val="000000"/>
              </w:rPr>
              <w:t>1736160.09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963</w:t>
            </w:r>
          </w:p>
        </w:tc>
        <w:tc>
          <w:tcPr>
            <w:tcW w:w="1066" w:type="dxa"/>
            <w:noWrap/>
            <w:vAlign w:val="center"/>
          </w:tcPr>
          <w:p w:rsidR="00B45D1D" w:rsidRPr="008007F0" w:rsidRDefault="00B45D1D" w:rsidP="004254F2">
            <w:pPr>
              <w:rPr>
                <w:color w:val="000000"/>
              </w:rPr>
            </w:pPr>
            <w:r w:rsidRPr="008007F0">
              <w:rPr>
                <w:color w:val="000000"/>
              </w:rPr>
              <w:t>990171.01</w:t>
            </w:r>
          </w:p>
        </w:tc>
        <w:tc>
          <w:tcPr>
            <w:tcW w:w="1166" w:type="dxa"/>
            <w:noWrap/>
            <w:vAlign w:val="center"/>
          </w:tcPr>
          <w:p w:rsidR="00B45D1D" w:rsidRPr="008007F0" w:rsidRDefault="00B45D1D" w:rsidP="004254F2">
            <w:pPr>
              <w:rPr>
                <w:color w:val="000000"/>
              </w:rPr>
            </w:pPr>
            <w:r w:rsidRPr="008007F0">
              <w:rPr>
                <w:color w:val="000000"/>
              </w:rPr>
              <w:t>1736158.06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964</w:t>
            </w:r>
          </w:p>
        </w:tc>
        <w:tc>
          <w:tcPr>
            <w:tcW w:w="1066" w:type="dxa"/>
            <w:noWrap/>
            <w:vAlign w:val="center"/>
          </w:tcPr>
          <w:p w:rsidR="00B45D1D" w:rsidRPr="008007F0" w:rsidRDefault="00B45D1D" w:rsidP="004254F2">
            <w:pPr>
              <w:rPr>
                <w:color w:val="000000"/>
              </w:rPr>
            </w:pPr>
            <w:r w:rsidRPr="008007F0">
              <w:rPr>
                <w:color w:val="000000"/>
              </w:rPr>
              <w:t>990087.14</w:t>
            </w:r>
          </w:p>
        </w:tc>
        <w:tc>
          <w:tcPr>
            <w:tcW w:w="1166" w:type="dxa"/>
            <w:noWrap/>
            <w:vAlign w:val="center"/>
          </w:tcPr>
          <w:p w:rsidR="00B45D1D" w:rsidRPr="008007F0" w:rsidRDefault="00B45D1D" w:rsidP="004254F2">
            <w:pPr>
              <w:rPr>
                <w:color w:val="000000"/>
              </w:rPr>
            </w:pPr>
            <w:r w:rsidRPr="008007F0">
              <w:rPr>
                <w:color w:val="000000"/>
              </w:rPr>
              <w:t>1735986.69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965</w:t>
            </w:r>
          </w:p>
        </w:tc>
        <w:tc>
          <w:tcPr>
            <w:tcW w:w="1066" w:type="dxa"/>
            <w:noWrap/>
            <w:vAlign w:val="center"/>
          </w:tcPr>
          <w:p w:rsidR="00B45D1D" w:rsidRPr="008007F0" w:rsidRDefault="00B45D1D" w:rsidP="004254F2">
            <w:pPr>
              <w:rPr>
                <w:color w:val="000000"/>
              </w:rPr>
            </w:pPr>
            <w:r w:rsidRPr="008007F0">
              <w:rPr>
                <w:color w:val="000000"/>
              </w:rPr>
              <w:t>990087.89</w:t>
            </w:r>
          </w:p>
        </w:tc>
        <w:tc>
          <w:tcPr>
            <w:tcW w:w="1166" w:type="dxa"/>
            <w:noWrap/>
            <w:vAlign w:val="center"/>
          </w:tcPr>
          <w:p w:rsidR="00B45D1D" w:rsidRPr="008007F0" w:rsidRDefault="00B45D1D" w:rsidP="004254F2">
            <w:pPr>
              <w:rPr>
                <w:color w:val="000000"/>
              </w:rPr>
            </w:pPr>
            <w:r w:rsidRPr="008007F0">
              <w:rPr>
                <w:color w:val="000000"/>
              </w:rPr>
              <w:t>1735988.32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966</w:t>
            </w:r>
          </w:p>
        </w:tc>
        <w:tc>
          <w:tcPr>
            <w:tcW w:w="1066" w:type="dxa"/>
            <w:noWrap/>
            <w:vAlign w:val="center"/>
          </w:tcPr>
          <w:p w:rsidR="00B45D1D" w:rsidRPr="008007F0" w:rsidRDefault="00B45D1D" w:rsidP="004254F2">
            <w:pPr>
              <w:rPr>
                <w:color w:val="000000"/>
              </w:rPr>
            </w:pPr>
            <w:r w:rsidRPr="008007F0">
              <w:rPr>
                <w:color w:val="000000"/>
              </w:rPr>
              <w:t>990072.75</w:t>
            </w:r>
          </w:p>
        </w:tc>
        <w:tc>
          <w:tcPr>
            <w:tcW w:w="1166" w:type="dxa"/>
            <w:noWrap/>
            <w:vAlign w:val="center"/>
          </w:tcPr>
          <w:p w:rsidR="00B45D1D" w:rsidRPr="008007F0" w:rsidRDefault="00B45D1D" w:rsidP="004254F2">
            <w:pPr>
              <w:rPr>
                <w:color w:val="000000"/>
              </w:rPr>
            </w:pPr>
            <w:r w:rsidRPr="008007F0">
              <w:rPr>
                <w:color w:val="000000"/>
              </w:rPr>
              <w:t>1735955.62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967</w:t>
            </w:r>
          </w:p>
        </w:tc>
        <w:tc>
          <w:tcPr>
            <w:tcW w:w="1066" w:type="dxa"/>
            <w:noWrap/>
            <w:vAlign w:val="center"/>
          </w:tcPr>
          <w:p w:rsidR="00B45D1D" w:rsidRPr="008007F0" w:rsidRDefault="00B45D1D" w:rsidP="004254F2">
            <w:pPr>
              <w:rPr>
                <w:color w:val="000000"/>
              </w:rPr>
            </w:pPr>
            <w:r w:rsidRPr="008007F0">
              <w:rPr>
                <w:color w:val="000000"/>
              </w:rPr>
              <w:t>990071.82</w:t>
            </w:r>
          </w:p>
        </w:tc>
        <w:tc>
          <w:tcPr>
            <w:tcW w:w="1166" w:type="dxa"/>
            <w:noWrap/>
            <w:vAlign w:val="center"/>
          </w:tcPr>
          <w:p w:rsidR="00B45D1D" w:rsidRPr="008007F0" w:rsidRDefault="00B45D1D" w:rsidP="004254F2">
            <w:pPr>
              <w:rPr>
                <w:color w:val="000000"/>
              </w:rPr>
            </w:pPr>
            <w:r w:rsidRPr="008007F0">
              <w:rPr>
                <w:color w:val="000000"/>
              </w:rPr>
              <w:t>1735953.37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968</w:t>
            </w:r>
          </w:p>
        </w:tc>
        <w:tc>
          <w:tcPr>
            <w:tcW w:w="1066" w:type="dxa"/>
            <w:noWrap/>
            <w:vAlign w:val="center"/>
          </w:tcPr>
          <w:p w:rsidR="00B45D1D" w:rsidRPr="008007F0" w:rsidRDefault="00B45D1D" w:rsidP="004254F2">
            <w:pPr>
              <w:rPr>
                <w:color w:val="000000"/>
              </w:rPr>
            </w:pPr>
            <w:r w:rsidRPr="008007F0">
              <w:rPr>
                <w:color w:val="000000"/>
              </w:rPr>
              <w:t>990004.21</w:t>
            </w:r>
          </w:p>
        </w:tc>
        <w:tc>
          <w:tcPr>
            <w:tcW w:w="1166" w:type="dxa"/>
            <w:noWrap/>
            <w:vAlign w:val="center"/>
          </w:tcPr>
          <w:p w:rsidR="00B45D1D" w:rsidRPr="008007F0" w:rsidRDefault="00B45D1D" w:rsidP="004254F2">
            <w:pPr>
              <w:rPr>
                <w:color w:val="000000"/>
              </w:rPr>
            </w:pPr>
            <w:r w:rsidRPr="008007F0">
              <w:rPr>
                <w:color w:val="000000"/>
              </w:rPr>
              <w:t>1735773.27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969</w:t>
            </w:r>
          </w:p>
        </w:tc>
        <w:tc>
          <w:tcPr>
            <w:tcW w:w="1066" w:type="dxa"/>
            <w:noWrap/>
            <w:vAlign w:val="center"/>
          </w:tcPr>
          <w:p w:rsidR="00B45D1D" w:rsidRPr="008007F0" w:rsidRDefault="00B45D1D" w:rsidP="004254F2">
            <w:pPr>
              <w:rPr>
                <w:color w:val="000000"/>
              </w:rPr>
            </w:pPr>
            <w:r w:rsidRPr="008007F0">
              <w:rPr>
                <w:color w:val="000000"/>
              </w:rPr>
              <w:t>990010.73</w:t>
            </w:r>
          </w:p>
        </w:tc>
        <w:tc>
          <w:tcPr>
            <w:tcW w:w="1166" w:type="dxa"/>
            <w:noWrap/>
            <w:vAlign w:val="center"/>
          </w:tcPr>
          <w:p w:rsidR="00B45D1D" w:rsidRPr="008007F0" w:rsidRDefault="00B45D1D" w:rsidP="004254F2">
            <w:pPr>
              <w:rPr>
                <w:color w:val="000000"/>
              </w:rPr>
            </w:pPr>
            <w:r w:rsidRPr="008007F0">
              <w:rPr>
                <w:color w:val="000000"/>
              </w:rPr>
              <w:t>1735770.78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970</w:t>
            </w:r>
          </w:p>
        </w:tc>
        <w:tc>
          <w:tcPr>
            <w:tcW w:w="1066" w:type="dxa"/>
            <w:noWrap/>
            <w:vAlign w:val="center"/>
          </w:tcPr>
          <w:p w:rsidR="00B45D1D" w:rsidRPr="008007F0" w:rsidRDefault="00B45D1D" w:rsidP="004254F2">
            <w:pPr>
              <w:rPr>
                <w:color w:val="000000"/>
              </w:rPr>
            </w:pPr>
            <w:r w:rsidRPr="008007F0">
              <w:rPr>
                <w:color w:val="000000"/>
              </w:rPr>
              <w:t>990078.15</w:t>
            </w:r>
          </w:p>
        </w:tc>
        <w:tc>
          <w:tcPr>
            <w:tcW w:w="1166" w:type="dxa"/>
            <w:noWrap/>
            <w:vAlign w:val="center"/>
          </w:tcPr>
          <w:p w:rsidR="00B45D1D" w:rsidRPr="008007F0" w:rsidRDefault="00B45D1D" w:rsidP="004254F2">
            <w:pPr>
              <w:rPr>
                <w:color w:val="000000"/>
              </w:rPr>
            </w:pPr>
            <w:r w:rsidRPr="008007F0">
              <w:rPr>
                <w:color w:val="000000"/>
              </w:rPr>
              <w:t>1735950.38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971</w:t>
            </w:r>
          </w:p>
        </w:tc>
        <w:tc>
          <w:tcPr>
            <w:tcW w:w="1066" w:type="dxa"/>
            <w:noWrap/>
            <w:vAlign w:val="center"/>
          </w:tcPr>
          <w:p w:rsidR="00B45D1D" w:rsidRPr="008007F0" w:rsidRDefault="00B45D1D" w:rsidP="004254F2">
            <w:pPr>
              <w:rPr>
                <w:color w:val="000000"/>
              </w:rPr>
            </w:pPr>
            <w:r w:rsidRPr="008007F0">
              <w:rPr>
                <w:color w:val="000000"/>
              </w:rPr>
              <w:t>990085.49</w:t>
            </w:r>
          </w:p>
        </w:tc>
        <w:tc>
          <w:tcPr>
            <w:tcW w:w="1166" w:type="dxa"/>
            <w:noWrap/>
            <w:vAlign w:val="center"/>
          </w:tcPr>
          <w:p w:rsidR="00B45D1D" w:rsidRPr="008007F0" w:rsidRDefault="00B45D1D" w:rsidP="004254F2">
            <w:pPr>
              <w:rPr>
                <w:color w:val="000000"/>
              </w:rPr>
            </w:pPr>
            <w:r w:rsidRPr="008007F0">
              <w:rPr>
                <w:color w:val="000000"/>
              </w:rPr>
              <w:t>1735967.41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972</w:t>
            </w:r>
          </w:p>
        </w:tc>
        <w:tc>
          <w:tcPr>
            <w:tcW w:w="1066" w:type="dxa"/>
            <w:noWrap/>
            <w:vAlign w:val="center"/>
          </w:tcPr>
          <w:p w:rsidR="00B45D1D" w:rsidRPr="008007F0" w:rsidRDefault="00B45D1D" w:rsidP="004254F2">
            <w:pPr>
              <w:rPr>
                <w:color w:val="000000"/>
              </w:rPr>
            </w:pPr>
            <w:r w:rsidRPr="008007F0">
              <w:rPr>
                <w:color w:val="000000"/>
              </w:rPr>
              <w:t>990177.24</w:t>
            </w:r>
          </w:p>
        </w:tc>
        <w:tc>
          <w:tcPr>
            <w:tcW w:w="1166" w:type="dxa"/>
            <w:noWrap/>
            <w:vAlign w:val="center"/>
          </w:tcPr>
          <w:p w:rsidR="00B45D1D" w:rsidRPr="008007F0" w:rsidRDefault="00B45D1D" w:rsidP="004254F2">
            <w:pPr>
              <w:rPr>
                <w:color w:val="000000"/>
              </w:rPr>
            </w:pPr>
            <w:r w:rsidRPr="008007F0">
              <w:rPr>
                <w:color w:val="000000"/>
              </w:rPr>
              <w:t>1736154.93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973</w:t>
            </w:r>
          </w:p>
        </w:tc>
        <w:tc>
          <w:tcPr>
            <w:tcW w:w="1066" w:type="dxa"/>
            <w:noWrap/>
            <w:vAlign w:val="center"/>
          </w:tcPr>
          <w:p w:rsidR="00B45D1D" w:rsidRPr="008007F0" w:rsidRDefault="00B45D1D" w:rsidP="004254F2">
            <w:pPr>
              <w:rPr>
                <w:color w:val="000000"/>
              </w:rPr>
            </w:pPr>
            <w:r w:rsidRPr="008007F0">
              <w:rPr>
                <w:color w:val="000000"/>
              </w:rPr>
              <w:t>990178.27</w:t>
            </w:r>
          </w:p>
        </w:tc>
        <w:tc>
          <w:tcPr>
            <w:tcW w:w="1166" w:type="dxa"/>
            <w:noWrap/>
            <w:vAlign w:val="center"/>
          </w:tcPr>
          <w:p w:rsidR="00B45D1D" w:rsidRPr="008007F0" w:rsidRDefault="00B45D1D" w:rsidP="004254F2">
            <w:pPr>
              <w:rPr>
                <w:color w:val="000000"/>
              </w:rPr>
            </w:pPr>
            <w:r w:rsidRPr="008007F0">
              <w:rPr>
                <w:color w:val="000000"/>
              </w:rPr>
              <w:t>1736157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959</w:t>
            </w:r>
          </w:p>
        </w:tc>
        <w:tc>
          <w:tcPr>
            <w:tcW w:w="1066" w:type="dxa"/>
            <w:noWrap/>
            <w:vAlign w:val="center"/>
          </w:tcPr>
          <w:p w:rsidR="00B45D1D" w:rsidRPr="008007F0" w:rsidRDefault="00B45D1D" w:rsidP="004254F2">
            <w:pPr>
              <w:rPr>
                <w:color w:val="000000"/>
              </w:rPr>
            </w:pPr>
            <w:r w:rsidRPr="008007F0">
              <w:rPr>
                <w:color w:val="000000"/>
              </w:rPr>
              <w:t>990202.9</w:t>
            </w:r>
          </w:p>
        </w:tc>
        <w:tc>
          <w:tcPr>
            <w:tcW w:w="1166" w:type="dxa"/>
            <w:noWrap/>
            <w:vAlign w:val="center"/>
          </w:tcPr>
          <w:p w:rsidR="00B45D1D" w:rsidRPr="008007F0" w:rsidRDefault="00B45D1D" w:rsidP="004254F2">
            <w:pPr>
              <w:rPr>
                <w:color w:val="000000"/>
              </w:rPr>
            </w:pPr>
            <w:r w:rsidRPr="008007F0">
              <w:rPr>
                <w:color w:val="000000"/>
              </w:rPr>
              <w:t>1736205.84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61(14)</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974</w:t>
            </w:r>
          </w:p>
        </w:tc>
        <w:tc>
          <w:tcPr>
            <w:tcW w:w="1066" w:type="dxa"/>
            <w:noWrap/>
            <w:vAlign w:val="center"/>
          </w:tcPr>
          <w:p w:rsidR="00B45D1D" w:rsidRPr="008007F0" w:rsidRDefault="00B45D1D" w:rsidP="004254F2">
            <w:pPr>
              <w:rPr>
                <w:color w:val="000000"/>
              </w:rPr>
            </w:pPr>
            <w:r w:rsidRPr="008007F0">
              <w:rPr>
                <w:color w:val="000000"/>
              </w:rPr>
              <w:t>990274</w:t>
            </w:r>
          </w:p>
        </w:tc>
        <w:tc>
          <w:tcPr>
            <w:tcW w:w="1166" w:type="dxa"/>
            <w:noWrap/>
            <w:vAlign w:val="center"/>
          </w:tcPr>
          <w:p w:rsidR="00B45D1D" w:rsidRPr="008007F0" w:rsidRDefault="00B45D1D" w:rsidP="004254F2">
            <w:pPr>
              <w:rPr>
                <w:color w:val="000000"/>
              </w:rPr>
            </w:pPr>
            <w:r w:rsidRPr="008007F0">
              <w:rPr>
                <w:color w:val="000000"/>
              </w:rPr>
              <w:t>1736346.87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975</w:t>
            </w:r>
          </w:p>
        </w:tc>
        <w:tc>
          <w:tcPr>
            <w:tcW w:w="1066" w:type="dxa"/>
            <w:noWrap/>
            <w:vAlign w:val="center"/>
          </w:tcPr>
          <w:p w:rsidR="00B45D1D" w:rsidRPr="008007F0" w:rsidRDefault="00B45D1D" w:rsidP="004254F2">
            <w:pPr>
              <w:rPr>
                <w:color w:val="000000"/>
              </w:rPr>
            </w:pPr>
            <w:r w:rsidRPr="008007F0">
              <w:rPr>
                <w:color w:val="000000"/>
              </w:rPr>
              <w:t>990284.17</w:t>
            </w:r>
          </w:p>
        </w:tc>
        <w:tc>
          <w:tcPr>
            <w:tcW w:w="1166" w:type="dxa"/>
            <w:noWrap/>
            <w:vAlign w:val="center"/>
          </w:tcPr>
          <w:p w:rsidR="00B45D1D" w:rsidRPr="008007F0" w:rsidRDefault="00B45D1D" w:rsidP="004254F2">
            <w:pPr>
              <w:rPr>
                <w:color w:val="000000"/>
              </w:rPr>
            </w:pPr>
            <w:r w:rsidRPr="008007F0">
              <w:rPr>
                <w:color w:val="000000"/>
              </w:rPr>
              <w:t>1736382.59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976</w:t>
            </w:r>
          </w:p>
        </w:tc>
        <w:tc>
          <w:tcPr>
            <w:tcW w:w="1066" w:type="dxa"/>
            <w:noWrap/>
            <w:vAlign w:val="center"/>
          </w:tcPr>
          <w:p w:rsidR="00B45D1D" w:rsidRPr="008007F0" w:rsidRDefault="00B45D1D" w:rsidP="004254F2">
            <w:pPr>
              <w:rPr>
                <w:color w:val="000000"/>
              </w:rPr>
            </w:pPr>
            <w:r w:rsidRPr="008007F0">
              <w:rPr>
                <w:color w:val="000000"/>
              </w:rPr>
              <w:t>990277.6</w:t>
            </w:r>
          </w:p>
        </w:tc>
        <w:tc>
          <w:tcPr>
            <w:tcW w:w="1166" w:type="dxa"/>
            <w:noWrap/>
            <w:vAlign w:val="center"/>
          </w:tcPr>
          <w:p w:rsidR="00B45D1D" w:rsidRPr="008007F0" w:rsidRDefault="00B45D1D" w:rsidP="004254F2">
            <w:pPr>
              <w:rPr>
                <w:color w:val="000000"/>
              </w:rPr>
            </w:pPr>
            <w:r w:rsidRPr="008007F0">
              <w:rPr>
                <w:color w:val="000000"/>
              </w:rPr>
              <w:t>1736369.47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977</w:t>
            </w:r>
          </w:p>
        </w:tc>
        <w:tc>
          <w:tcPr>
            <w:tcW w:w="1066" w:type="dxa"/>
            <w:noWrap/>
            <w:vAlign w:val="center"/>
          </w:tcPr>
          <w:p w:rsidR="00B45D1D" w:rsidRPr="008007F0" w:rsidRDefault="00B45D1D" w:rsidP="004254F2">
            <w:pPr>
              <w:rPr>
                <w:color w:val="000000"/>
              </w:rPr>
            </w:pPr>
            <w:r w:rsidRPr="008007F0">
              <w:rPr>
                <w:color w:val="000000"/>
              </w:rPr>
              <w:t>990277.55</w:t>
            </w:r>
          </w:p>
        </w:tc>
        <w:tc>
          <w:tcPr>
            <w:tcW w:w="1166" w:type="dxa"/>
            <w:noWrap/>
            <w:vAlign w:val="center"/>
          </w:tcPr>
          <w:p w:rsidR="00B45D1D" w:rsidRPr="008007F0" w:rsidRDefault="00B45D1D" w:rsidP="004254F2">
            <w:pPr>
              <w:rPr>
                <w:color w:val="000000"/>
              </w:rPr>
            </w:pPr>
            <w:r w:rsidRPr="008007F0">
              <w:rPr>
                <w:color w:val="000000"/>
              </w:rPr>
              <w:t>1736369.45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978</w:t>
            </w:r>
          </w:p>
        </w:tc>
        <w:tc>
          <w:tcPr>
            <w:tcW w:w="1066" w:type="dxa"/>
            <w:noWrap/>
            <w:vAlign w:val="center"/>
          </w:tcPr>
          <w:p w:rsidR="00B45D1D" w:rsidRPr="008007F0" w:rsidRDefault="00B45D1D" w:rsidP="004254F2">
            <w:pPr>
              <w:rPr>
                <w:color w:val="000000"/>
              </w:rPr>
            </w:pPr>
            <w:r w:rsidRPr="008007F0">
              <w:rPr>
                <w:color w:val="000000"/>
              </w:rPr>
              <w:t>990267.33</w:t>
            </w:r>
          </w:p>
        </w:tc>
        <w:tc>
          <w:tcPr>
            <w:tcW w:w="1166" w:type="dxa"/>
            <w:noWrap/>
            <w:vAlign w:val="center"/>
          </w:tcPr>
          <w:p w:rsidR="00B45D1D" w:rsidRPr="008007F0" w:rsidRDefault="00B45D1D" w:rsidP="004254F2">
            <w:pPr>
              <w:rPr>
                <w:color w:val="000000"/>
              </w:rPr>
            </w:pPr>
            <w:r w:rsidRPr="008007F0">
              <w:rPr>
                <w:color w:val="000000"/>
              </w:rPr>
              <w:t>1736333.64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974</w:t>
            </w:r>
          </w:p>
        </w:tc>
        <w:tc>
          <w:tcPr>
            <w:tcW w:w="1066" w:type="dxa"/>
            <w:noWrap/>
            <w:vAlign w:val="center"/>
          </w:tcPr>
          <w:p w:rsidR="00B45D1D" w:rsidRPr="008007F0" w:rsidRDefault="00B45D1D" w:rsidP="004254F2">
            <w:pPr>
              <w:rPr>
                <w:color w:val="000000"/>
              </w:rPr>
            </w:pPr>
            <w:r w:rsidRPr="008007F0">
              <w:rPr>
                <w:color w:val="000000"/>
              </w:rPr>
              <w:t>990274</w:t>
            </w:r>
          </w:p>
        </w:tc>
        <w:tc>
          <w:tcPr>
            <w:tcW w:w="1166" w:type="dxa"/>
            <w:noWrap/>
            <w:vAlign w:val="center"/>
          </w:tcPr>
          <w:p w:rsidR="00B45D1D" w:rsidRPr="008007F0" w:rsidRDefault="00B45D1D" w:rsidP="004254F2">
            <w:pPr>
              <w:rPr>
                <w:color w:val="000000"/>
              </w:rPr>
            </w:pPr>
            <w:r w:rsidRPr="008007F0">
              <w:rPr>
                <w:color w:val="000000"/>
              </w:rPr>
              <w:t>1736346.87</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61(15)</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979</w:t>
            </w:r>
          </w:p>
        </w:tc>
        <w:tc>
          <w:tcPr>
            <w:tcW w:w="1066" w:type="dxa"/>
            <w:noWrap/>
            <w:vAlign w:val="center"/>
          </w:tcPr>
          <w:p w:rsidR="00B45D1D" w:rsidRPr="008007F0" w:rsidRDefault="00B45D1D" w:rsidP="004254F2">
            <w:pPr>
              <w:rPr>
                <w:color w:val="000000"/>
              </w:rPr>
            </w:pPr>
            <w:r w:rsidRPr="008007F0">
              <w:rPr>
                <w:color w:val="000000"/>
              </w:rPr>
              <w:t>990390.49</w:t>
            </w:r>
          </w:p>
        </w:tc>
        <w:tc>
          <w:tcPr>
            <w:tcW w:w="1166" w:type="dxa"/>
            <w:noWrap/>
            <w:vAlign w:val="center"/>
          </w:tcPr>
          <w:p w:rsidR="00B45D1D" w:rsidRPr="008007F0" w:rsidRDefault="00B45D1D" w:rsidP="004254F2">
            <w:pPr>
              <w:rPr>
                <w:color w:val="000000"/>
              </w:rPr>
            </w:pPr>
            <w:r w:rsidRPr="008007F0">
              <w:rPr>
                <w:color w:val="000000"/>
              </w:rPr>
              <w:t>1736577.99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980</w:t>
            </w:r>
          </w:p>
        </w:tc>
        <w:tc>
          <w:tcPr>
            <w:tcW w:w="1066" w:type="dxa"/>
            <w:noWrap/>
            <w:vAlign w:val="center"/>
          </w:tcPr>
          <w:p w:rsidR="00B45D1D" w:rsidRPr="008007F0" w:rsidRDefault="00B45D1D" w:rsidP="004254F2">
            <w:pPr>
              <w:rPr>
                <w:color w:val="000000"/>
              </w:rPr>
            </w:pPr>
            <w:r w:rsidRPr="008007F0">
              <w:rPr>
                <w:color w:val="000000"/>
              </w:rPr>
              <w:t>990384.48</w:t>
            </w:r>
          </w:p>
        </w:tc>
        <w:tc>
          <w:tcPr>
            <w:tcW w:w="1166" w:type="dxa"/>
            <w:noWrap/>
            <w:vAlign w:val="center"/>
          </w:tcPr>
          <w:p w:rsidR="00B45D1D" w:rsidRPr="008007F0" w:rsidRDefault="00B45D1D" w:rsidP="004254F2">
            <w:pPr>
              <w:rPr>
                <w:color w:val="000000"/>
              </w:rPr>
            </w:pPr>
            <w:r w:rsidRPr="008007F0">
              <w:rPr>
                <w:color w:val="000000"/>
              </w:rPr>
              <w:t>1736581.76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981</w:t>
            </w:r>
          </w:p>
        </w:tc>
        <w:tc>
          <w:tcPr>
            <w:tcW w:w="1066" w:type="dxa"/>
            <w:noWrap/>
            <w:vAlign w:val="center"/>
          </w:tcPr>
          <w:p w:rsidR="00B45D1D" w:rsidRPr="008007F0" w:rsidRDefault="00B45D1D" w:rsidP="004254F2">
            <w:pPr>
              <w:rPr>
                <w:color w:val="000000"/>
              </w:rPr>
            </w:pPr>
            <w:r w:rsidRPr="008007F0">
              <w:rPr>
                <w:color w:val="000000"/>
              </w:rPr>
              <w:t>990384.47</w:t>
            </w:r>
          </w:p>
        </w:tc>
        <w:tc>
          <w:tcPr>
            <w:tcW w:w="1166" w:type="dxa"/>
            <w:noWrap/>
            <w:vAlign w:val="center"/>
          </w:tcPr>
          <w:p w:rsidR="00B45D1D" w:rsidRPr="008007F0" w:rsidRDefault="00B45D1D" w:rsidP="004254F2">
            <w:pPr>
              <w:rPr>
                <w:color w:val="000000"/>
              </w:rPr>
            </w:pPr>
            <w:r w:rsidRPr="008007F0">
              <w:rPr>
                <w:color w:val="000000"/>
              </w:rPr>
              <w:t>1736581.71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982</w:t>
            </w:r>
          </w:p>
        </w:tc>
        <w:tc>
          <w:tcPr>
            <w:tcW w:w="1066" w:type="dxa"/>
            <w:noWrap/>
            <w:vAlign w:val="center"/>
          </w:tcPr>
          <w:p w:rsidR="00B45D1D" w:rsidRPr="008007F0" w:rsidRDefault="00B45D1D" w:rsidP="004254F2">
            <w:pPr>
              <w:rPr>
                <w:color w:val="000000"/>
              </w:rPr>
            </w:pPr>
            <w:r w:rsidRPr="008007F0">
              <w:rPr>
                <w:color w:val="000000"/>
              </w:rPr>
              <w:t>990368.72</w:t>
            </w:r>
          </w:p>
        </w:tc>
        <w:tc>
          <w:tcPr>
            <w:tcW w:w="1166" w:type="dxa"/>
            <w:noWrap/>
            <w:vAlign w:val="center"/>
          </w:tcPr>
          <w:p w:rsidR="00B45D1D" w:rsidRPr="008007F0" w:rsidRDefault="00B45D1D" w:rsidP="004254F2">
            <w:pPr>
              <w:rPr>
                <w:color w:val="000000"/>
              </w:rPr>
            </w:pPr>
            <w:r w:rsidRPr="008007F0">
              <w:rPr>
                <w:color w:val="000000"/>
              </w:rPr>
              <w:t>1736550.42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983</w:t>
            </w:r>
          </w:p>
        </w:tc>
        <w:tc>
          <w:tcPr>
            <w:tcW w:w="1066" w:type="dxa"/>
            <w:noWrap/>
            <w:vAlign w:val="center"/>
          </w:tcPr>
          <w:p w:rsidR="00B45D1D" w:rsidRPr="008007F0" w:rsidRDefault="00B45D1D" w:rsidP="004254F2">
            <w:pPr>
              <w:rPr>
                <w:color w:val="000000"/>
              </w:rPr>
            </w:pPr>
            <w:r w:rsidRPr="008007F0">
              <w:rPr>
                <w:color w:val="000000"/>
              </w:rPr>
              <w:t>990368.7</w:t>
            </w:r>
          </w:p>
        </w:tc>
        <w:tc>
          <w:tcPr>
            <w:tcW w:w="1166" w:type="dxa"/>
            <w:noWrap/>
            <w:vAlign w:val="center"/>
          </w:tcPr>
          <w:p w:rsidR="00B45D1D" w:rsidRPr="008007F0" w:rsidRDefault="00B45D1D" w:rsidP="004254F2">
            <w:pPr>
              <w:rPr>
                <w:color w:val="000000"/>
              </w:rPr>
            </w:pPr>
            <w:r w:rsidRPr="008007F0">
              <w:rPr>
                <w:color w:val="000000"/>
              </w:rPr>
              <w:t>1736550.14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984</w:t>
            </w:r>
          </w:p>
        </w:tc>
        <w:tc>
          <w:tcPr>
            <w:tcW w:w="1066" w:type="dxa"/>
            <w:noWrap/>
            <w:vAlign w:val="center"/>
          </w:tcPr>
          <w:p w:rsidR="00B45D1D" w:rsidRPr="008007F0" w:rsidRDefault="00B45D1D" w:rsidP="004254F2">
            <w:pPr>
              <w:rPr>
                <w:color w:val="000000"/>
              </w:rPr>
            </w:pPr>
            <w:r w:rsidRPr="008007F0">
              <w:rPr>
                <w:color w:val="000000"/>
              </w:rPr>
              <w:t>990312.44</w:t>
            </w:r>
          </w:p>
        </w:tc>
        <w:tc>
          <w:tcPr>
            <w:tcW w:w="1166" w:type="dxa"/>
            <w:noWrap/>
            <w:vAlign w:val="center"/>
          </w:tcPr>
          <w:p w:rsidR="00B45D1D" w:rsidRPr="008007F0" w:rsidRDefault="00B45D1D" w:rsidP="004254F2">
            <w:pPr>
              <w:rPr>
                <w:color w:val="000000"/>
              </w:rPr>
            </w:pPr>
            <w:r w:rsidRPr="008007F0">
              <w:rPr>
                <w:color w:val="000000"/>
              </w:rPr>
              <w:t>1736438.62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985</w:t>
            </w:r>
          </w:p>
        </w:tc>
        <w:tc>
          <w:tcPr>
            <w:tcW w:w="1066" w:type="dxa"/>
            <w:noWrap/>
            <w:vAlign w:val="center"/>
          </w:tcPr>
          <w:p w:rsidR="00B45D1D" w:rsidRPr="008007F0" w:rsidRDefault="00B45D1D" w:rsidP="004254F2">
            <w:pPr>
              <w:rPr>
                <w:color w:val="000000"/>
              </w:rPr>
            </w:pPr>
            <w:r w:rsidRPr="008007F0">
              <w:rPr>
                <w:color w:val="000000"/>
              </w:rPr>
              <w:t>990312.41</w:t>
            </w:r>
          </w:p>
        </w:tc>
        <w:tc>
          <w:tcPr>
            <w:tcW w:w="1166" w:type="dxa"/>
            <w:noWrap/>
            <w:vAlign w:val="center"/>
          </w:tcPr>
          <w:p w:rsidR="00B45D1D" w:rsidRPr="008007F0" w:rsidRDefault="00B45D1D" w:rsidP="004254F2">
            <w:pPr>
              <w:rPr>
                <w:color w:val="000000"/>
              </w:rPr>
            </w:pPr>
            <w:r w:rsidRPr="008007F0">
              <w:rPr>
                <w:color w:val="000000"/>
              </w:rPr>
              <w:t>1736438.56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986</w:t>
            </w:r>
          </w:p>
        </w:tc>
        <w:tc>
          <w:tcPr>
            <w:tcW w:w="1066" w:type="dxa"/>
            <w:noWrap/>
            <w:vAlign w:val="center"/>
          </w:tcPr>
          <w:p w:rsidR="00B45D1D" w:rsidRPr="008007F0" w:rsidRDefault="00B45D1D" w:rsidP="004254F2">
            <w:pPr>
              <w:rPr>
                <w:color w:val="000000"/>
              </w:rPr>
            </w:pPr>
            <w:r w:rsidRPr="008007F0">
              <w:rPr>
                <w:color w:val="000000"/>
              </w:rPr>
              <w:t>990302.3</w:t>
            </w:r>
          </w:p>
        </w:tc>
        <w:tc>
          <w:tcPr>
            <w:tcW w:w="1166" w:type="dxa"/>
            <w:noWrap/>
            <w:vAlign w:val="center"/>
          </w:tcPr>
          <w:p w:rsidR="00B45D1D" w:rsidRPr="008007F0" w:rsidRDefault="00B45D1D" w:rsidP="004254F2">
            <w:pPr>
              <w:rPr>
                <w:color w:val="000000"/>
              </w:rPr>
            </w:pPr>
            <w:r w:rsidRPr="008007F0">
              <w:rPr>
                <w:color w:val="000000"/>
              </w:rPr>
              <w:t>1736402.99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987</w:t>
            </w:r>
          </w:p>
        </w:tc>
        <w:tc>
          <w:tcPr>
            <w:tcW w:w="1066" w:type="dxa"/>
            <w:noWrap/>
            <w:vAlign w:val="center"/>
          </w:tcPr>
          <w:p w:rsidR="00B45D1D" w:rsidRPr="008007F0" w:rsidRDefault="00B45D1D" w:rsidP="004254F2">
            <w:pPr>
              <w:rPr>
                <w:color w:val="000000"/>
              </w:rPr>
            </w:pPr>
            <w:r w:rsidRPr="008007F0">
              <w:rPr>
                <w:color w:val="000000"/>
              </w:rPr>
              <w:t>990374.9</w:t>
            </w:r>
          </w:p>
        </w:tc>
        <w:tc>
          <w:tcPr>
            <w:tcW w:w="1166" w:type="dxa"/>
            <w:noWrap/>
            <w:vAlign w:val="center"/>
          </w:tcPr>
          <w:p w:rsidR="00B45D1D" w:rsidRPr="008007F0" w:rsidRDefault="00B45D1D" w:rsidP="004254F2">
            <w:pPr>
              <w:rPr>
                <w:color w:val="000000"/>
              </w:rPr>
            </w:pPr>
            <w:r w:rsidRPr="008007F0">
              <w:rPr>
                <w:color w:val="000000"/>
              </w:rPr>
              <w:t>1736546.98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988</w:t>
            </w:r>
          </w:p>
        </w:tc>
        <w:tc>
          <w:tcPr>
            <w:tcW w:w="1066" w:type="dxa"/>
            <w:noWrap/>
            <w:vAlign w:val="center"/>
          </w:tcPr>
          <w:p w:rsidR="00B45D1D" w:rsidRPr="008007F0" w:rsidRDefault="00B45D1D" w:rsidP="004254F2">
            <w:pPr>
              <w:rPr>
                <w:color w:val="000000"/>
              </w:rPr>
            </w:pPr>
            <w:r w:rsidRPr="008007F0">
              <w:rPr>
                <w:color w:val="000000"/>
              </w:rPr>
              <w:t>990374.93</w:t>
            </w:r>
          </w:p>
        </w:tc>
        <w:tc>
          <w:tcPr>
            <w:tcW w:w="1166" w:type="dxa"/>
            <w:noWrap/>
            <w:vAlign w:val="center"/>
          </w:tcPr>
          <w:p w:rsidR="00B45D1D" w:rsidRPr="008007F0" w:rsidRDefault="00B45D1D" w:rsidP="004254F2">
            <w:pPr>
              <w:rPr>
                <w:color w:val="000000"/>
              </w:rPr>
            </w:pPr>
            <w:r w:rsidRPr="008007F0">
              <w:rPr>
                <w:color w:val="000000"/>
              </w:rPr>
              <w:t>1736547.04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989</w:t>
            </w:r>
          </w:p>
        </w:tc>
        <w:tc>
          <w:tcPr>
            <w:tcW w:w="1066" w:type="dxa"/>
            <w:noWrap/>
            <w:vAlign w:val="center"/>
          </w:tcPr>
          <w:p w:rsidR="00B45D1D" w:rsidRPr="008007F0" w:rsidRDefault="00B45D1D" w:rsidP="004254F2">
            <w:pPr>
              <w:rPr>
                <w:color w:val="000000"/>
              </w:rPr>
            </w:pPr>
            <w:r w:rsidRPr="008007F0">
              <w:rPr>
                <w:color w:val="000000"/>
              </w:rPr>
              <w:t>990374.96</w:t>
            </w:r>
          </w:p>
        </w:tc>
        <w:tc>
          <w:tcPr>
            <w:tcW w:w="1166" w:type="dxa"/>
            <w:noWrap/>
            <w:vAlign w:val="center"/>
          </w:tcPr>
          <w:p w:rsidR="00B45D1D" w:rsidRPr="008007F0" w:rsidRDefault="00B45D1D" w:rsidP="004254F2">
            <w:pPr>
              <w:rPr>
                <w:color w:val="000000"/>
              </w:rPr>
            </w:pPr>
            <w:r w:rsidRPr="008007F0">
              <w:rPr>
                <w:color w:val="000000"/>
              </w:rPr>
              <w:t>1736547.1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990</w:t>
            </w:r>
          </w:p>
        </w:tc>
        <w:tc>
          <w:tcPr>
            <w:tcW w:w="1066" w:type="dxa"/>
            <w:noWrap/>
            <w:vAlign w:val="center"/>
          </w:tcPr>
          <w:p w:rsidR="00B45D1D" w:rsidRPr="008007F0" w:rsidRDefault="00B45D1D" w:rsidP="004254F2">
            <w:pPr>
              <w:rPr>
                <w:color w:val="000000"/>
              </w:rPr>
            </w:pPr>
            <w:r w:rsidRPr="008007F0">
              <w:rPr>
                <w:color w:val="000000"/>
              </w:rPr>
              <w:t>990374.99</w:t>
            </w:r>
          </w:p>
        </w:tc>
        <w:tc>
          <w:tcPr>
            <w:tcW w:w="1166" w:type="dxa"/>
            <w:noWrap/>
            <w:vAlign w:val="center"/>
          </w:tcPr>
          <w:p w:rsidR="00B45D1D" w:rsidRPr="008007F0" w:rsidRDefault="00B45D1D" w:rsidP="004254F2">
            <w:pPr>
              <w:rPr>
                <w:color w:val="000000"/>
              </w:rPr>
            </w:pPr>
            <w:r w:rsidRPr="008007F0">
              <w:rPr>
                <w:color w:val="000000"/>
              </w:rPr>
              <w:t>1736547.17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991</w:t>
            </w:r>
          </w:p>
        </w:tc>
        <w:tc>
          <w:tcPr>
            <w:tcW w:w="1066" w:type="dxa"/>
            <w:noWrap/>
            <w:vAlign w:val="center"/>
          </w:tcPr>
          <w:p w:rsidR="00B45D1D" w:rsidRPr="008007F0" w:rsidRDefault="00B45D1D" w:rsidP="004254F2">
            <w:pPr>
              <w:rPr>
                <w:color w:val="000000"/>
              </w:rPr>
            </w:pPr>
            <w:r w:rsidRPr="008007F0">
              <w:rPr>
                <w:color w:val="000000"/>
              </w:rPr>
              <w:t>990375.03</w:t>
            </w:r>
          </w:p>
        </w:tc>
        <w:tc>
          <w:tcPr>
            <w:tcW w:w="1166" w:type="dxa"/>
            <w:noWrap/>
            <w:vAlign w:val="center"/>
          </w:tcPr>
          <w:p w:rsidR="00B45D1D" w:rsidRPr="008007F0" w:rsidRDefault="00B45D1D" w:rsidP="004254F2">
            <w:pPr>
              <w:rPr>
                <w:color w:val="000000"/>
              </w:rPr>
            </w:pPr>
            <w:r w:rsidRPr="008007F0">
              <w:rPr>
                <w:color w:val="000000"/>
              </w:rPr>
              <w:t>1736547.22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979</w:t>
            </w:r>
          </w:p>
        </w:tc>
        <w:tc>
          <w:tcPr>
            <w:tcW w:w="1066" w:type="dxa"/>
            <w:noWrap/>
            <w:vAlign w:val="center"/>
          </w:tcPr>
          <w:p w:rsidR="00B45D1D" w:rsidRPr="008007F0" w:rsidRDefault="00B45D1D" w:rsidP="004254F2">
            <w:pPr>
              <w:rPr>
                <w:color w:val="000000"/>
              </w:rPr>
            </w:pPr>
            <w:r w:rsidRPr="008007F0">
              <w:rPr>
                <w:color w:val="000000"/>
              </w:rPr>
              <w:t>990390.49</w:t>
            </w:r>
          </w:p>
        </w:tc>
        <w:tc>
          <w:tcPr>
            <w:tcW w:w="1166" w:type="dxa"/>
            <w:noWrap/>
            <w:vAlign w:val="center"/>
          </w:tcPr>
          <w:p w:rsidR="00B45D1D" w:rsidRPr="008007F0" w:rsidRDefault="00B45D1D" w:rsidP="004254F2">
            <w:pPr>
              <w:rPr>
                <w:color w:val="000000"/>
              </w:rPr>
            </w:pPr>
            <w:r w:rsidRPr="008007F0">
              <w:rPr>
                <w:color w:val="000000"/>
              </w:rPr>
              <w:t>1736577.99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61(16)</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992</w:t>
            </w:r>
          </w:p>
        </w:tc>
        <w:tc>
          <w:tcPr>
            <w:tcW w:w="1066" w:type="dxa"/>
            <w:noWrap/>
            <w:vAlign w:val="center"/>
          </w:tcPr>
          <w:p w:rsidR="00B45D1D" w:rsidRPr="008007F0" w:rsidRDefault="00B45D1D" w:rsidP="004254F2">
            <w:pPr>
              <w:rPr>
                <w:color w:val="000000"/>
              </w:rPr>
            </w:pPr>
            <w:r w:rsidRPr="008007F0">
              <w:rPr>
                <w:color w:val="000000"/>
              </w:rPr>
              <w:t>990454.59</w:t>
            </w:r>
          </w:p>
        </w:tc>
        <w:tc>
          <w:tcPr>
            <w:tcW w:w="1166" w:type="dxa"/>
            <w:noWrap/>
            <w:vAlign w:val="center"/>
          </w:tcPr>
          <w:p w:rsidR="00B45D1D" w:rsidRPr="008007F0" w:rsidRDefault="00B45D1D" w:rsidP="004254F2">
            <w:pPr>
              <w:rPr>
                <w:color w:val="000000"/>
              </w:rPr>
            </w:pPr>
            <w:r w:rsidRPr="008007F0">
              <w:rPr>
                <w:color w:val="000000"/>
              </w:rPr>
              <w:t>1736705.54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993</w:t>
            </w:r>
          </w:p>
        </w:tc>
        <w:tc>
          <w:tcPr>
            <w:tcW w:w="1066" w:type="dxa"/>
            <w:noWrap/>
            <w:vAlign w:val="center"/>
          </w:tcPr>
          <w:p w:rsidR="00B45D1D" w:rsidRPr="008007F0" w:rsidRDefault="00B45D1D" w:rsidP="004254F2">
            <w:pPr>
              <w:rPr>
                <w:color w:val="000000"/>
              </w:rPr>
            </w:pPr>
            <w:r w:rsidRPr="008007F0">
              <w:rPr>
                <w:color w:val="000000"/>
              </w:rPr>
              <w:t>990463.54</w:t>
            </w:r>
          </w:p>
        </w:tc>
        <w:tc>
          <w:tcPr>
            <w:tcW w:w="1166" w:type="dxa"/>
            <w:noWrap/>
            <w:vAlign w:val="center"/>
          </w:tcPr>
          <w:p w:rsidR="00B45D1D" w:rsidRPr="008007F0" w:rsidRDefault="00B45D1D" w:rsidP="004254F2">
            <w:pPr>
              <w:rPr>
                <w:color w:val="000000"/>
              </w:rPr>
            </w:pPr>
            <w:r w:rsidRPr="008007F0">
              <w:rPr>
                <w:color w:val="000000"/>
              </w:rPr>
              <w:t>1736723.36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994</w:t>
            </w:r>
          </w:p>
        </w:tc>
        <w:tc>
          <w:tcPr>
            <w:tcW w:w="1066" w:type="dxa"/>
            <w:noWrap/>
            <w:vAlign w:val="center"/>
          </w:tcPr>
          <w:p w:rsidR="00B45D1D" w:rsidRPr="008007F0" w:rsidRDefault="00B45D1D" w:rsidP="004254F2">
            <w:pPr>
              <w:rPr>
                <w:color w:val="000000"/>
              </w:rPr>
            </w:pPr>
            <w:r w:rsidRPr="008007F0">
              <w:rPr>
                <w:color w:val="000000"/>
              </w:rPr>
              <w:t>990453.79</w:t>
            </w:r>
          </w:p>
        </w:tc>
        <w:tc>
          <w:tcPr>
            <w:tcW w:w="1166" w:type="dxa"/>
            <w:noWrap/>
            <w:vAlign w:val="center"/>
          </w:tcPr>
          <w:p w:rsidR="00B45D1D" w:rsidRPr="008007F0" w:rsidRDefault="00B45D1D" w:rsidP="004254F2">
            <w:pPr>
              <w:rPr>
                <w:color w:val="000000"/>
              </w:rPr>
            </w:pPr>
            <w:r w:rsidRPr="008007F0">
              <w:rPr>
                <w:color w:val="000000"/>
              </w:rPr>
              <w:t>1736719.54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995</w:t>
            </w:r>
          </w:p>
        </w:tc>
        <w:tc>
          <w:tcPr>
            <w:tcW w:w="1066" w:type="dxa"/>
            <w:noWrap/>
            <w:vAlign w:val="center"/>
          </w:tcPr>
          <w:p w:rsidR="00B45D1D" w:rsidRPr="008007F0" w:rsidRDefault="00B45D1D" w:rsidP="004254F2">
            <w:pPr>
              <w:rPr>
                <w:color w:val="000000"/>
              </w:rPr>
            </w:pPr>
            <w:r w:rsidRPr="008007F0">
              <w:rPr>
                <w:color w:val="000000"/>
              </w:rPr>
              <w:t>990444.77</w:t>
            </w:r>
          </w:p>
        </w:tc>
        <w:tc>
          <w:tcPr>
            <w:tcW w:w="1166" w:type="dxa"/>
            <w:noWrap/>
            <w:vAlign w:val="center"/>
          </w:tcPr>
          <w:p w:rsidR="00B45D1D" w:rsidRPr="008007F0" w:rsidRDefault="00B45D1D" w:rsidP="004254F2">
            <w:pPr>
              <w:rPr>
                <w:color w:val="000000"/>
              </w:rPr>
            </w:pPr>
            <w:r w:rsidRPr="008007F0">
              <w:rPr>
                <w:color w:val="000000"/>
              </w:rPr>
              <w:t>1736701.68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992</w:t>
            </w:r>
          </w:p>
        </w:tc>
        <w:tc>
          <w:tcPr>
            <w:tcW w:w="1066" w:type="dxa"/>
            <w:noWrap/>
            <w:vAlign w:val="center"/>
          </w:tcPr>
          <w:p w:rsidR="00B45D1D" w:rsidRPr="008007F0" w:rsidRDefault="00B45D1D" w:rsidP="004254F2">
            <w:pPr>
              <w:rPr>
                <w:color w:val="000000"/>
              </w:rPr>
            </w:pPr>
            <w:r w:rsidRPr="008007F0">
              <w:rPr>
                <w:color w:val="000000"/>
              </w:rPr>
              <w:t>990454.59</w:t>
            </w:r>
          </w:p>
        </w:tc>
        <w:tc>
          <w:tcPr>
            <w:tcW w:w="1166" w:type="dxa"/>
            <w:noWrap/>
            <w:vAlign w:val="center"/>
          </w:tcPr>
          <w:p w:rsidR="00B45D1D" w:rsidRPr="008007F0" w:rsidRDefault="00B45D1D" w:rsidP="004254F2">
            <w:pPr>
              <w:rPr>
                <w:color w:val="000000"/>
              </w:rPr>
            </w:pPr>
            <w:r w:rsidRPr="008007F0">
              <w:rPr>
                <w:color w:val="000000"/>
              </w:rPr>
              <w:t>1736705.54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61(17)</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996</w:t>
            </w:r>
          </w:p>
        </w:tc>
        <w:tc>
          <w:tcPr>
            <w:tcW w:w="1066" w:type="dxa"/>
            <w:noWrap/>
            <w:vAlign w:val="center"/>
          </w:tcPr>
          <w:p w:rsidR="00B45D1D" w:rsidRPr="008007F0" w:rsidRDefault="00B45D1D" w:rsidP="004254F2">
            <w:pPr>
              <w:rPr>
                <w:color w:val="000000"/>
              </w:rPr>
            </w:pPr>
            <w:r w:rsidRPr="008007F0">
              <w:rPr>
                <w:color w:val="000000"/>
              </w:rPr>
              <w:t>990402.33</w:t>
            </w:r>
          </w:p>
        </w:tc>
        <w:tc>
          <w:tcPr>
            <w:tcW w:w="1166" w:type="dxa"/>
            <w:noWrap/>
            <w:vAlign w:val="center"/>
          </w:tcPr>
          <w:p w:rsidR="00B45D1D" w:rsidRPr="008007F0" w:rsidRDefault="00B45D1D" w:rsidP="004254F2">
            <w:pPr>
              <w:rPr>
                <w:color w:val="000000"/>
              </w:rPr>
            </w:pPr>
            <w:r w:rsidRPr="008007F0">
              <w:rPr>
                <w:color w:val="000000"/>
              </w:rPr>
              <w:t>1736601.55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997</w:t>
            </w:r>
          </w:p>
        </w:tc>
        <w:tc>
          <w:tcPr>
            <w:tcW w:w="1066" w:type="dxa"/>
            <w:noWrap/>
            <w:vAlign w:val="center"/>
          </w:tcPr>
          <w:p w:rsidR="00B45D1D" w:rsidRPr="008007F0" w:rsidRDefault="00B45D1D" w:rsidP="004254F2">
            <w:pPr>
              <w:rPr>
                <w:color w:val="000000"/>
              </w:rPr>
            </w:pPr>
            <w:r w:rsidRPr="008007F0">
              <w:rPr>
                <w:color w:val="000000"/>
              </w:rPr>
              <w:t>990410.17</w:t>
            </w:r>
          </w:p>
        </w:tc>
        <w:tc>
          <w:tcPr>
            <w:tcW w:w="1166" w:type="dxa"/>
            <w:noWrap/>
            <w:vAlign w:val="center"/>
          </w:tcPr>
          <w:p w:rsidR="00B45D1D" w:rsidRPr="008007F0" w:rsidRDefault="00B45D1D" w:rsidP="004254F2">
            <w:pPr>
              <w:rPr>
                <w:color w:val="000000"/>
              </w:rPr>
            </w:pPr>
            <w:r w:rsidRPr="008007F0">
              <w:rPr>
                <w:color w:val="000000"/>
              </w:rPr>
              <w:t>1736617.15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998</w:t>
            </w:r>
          </w:p>
        </w:tc>
        <w:tc>
          <w:tcPr>
            <w:tcW w:w="1066" w:type="dxa"/>
            <w:noWrap/>
            <w:vAlign w:val="center"/>
          </w:tcPr>
          <w:p w:rsidR="00B45D1D" w:rsidRPr="008007F0" w:rsidRDefault="00B45D1D" w:rsidP="004254F2">
            <w:pPr>
              <w:rPr>
                <w:color w:val="000000"/>
              </w:rPr>
            </w:pPr>
            <w:r w:rsidRPr="008007F0">
              <w:rPr>
                <w:color w:val="000000"/>
              </w:rPr>
              <w:t>990404.22</w:t>
            </w:r>
          </w:p>
        </w:tc>
        <w:tc>
          <w:tcPr>
            <w:tcW w:w="1166" w:type="dxa"/>
            <w:noWrap/>
            <w:vAlign w:val="center"/>
          </w:tcPr>
          <w:p w:rsidR="00B45D1D" w:rsidRPr="008007F0" w:rsidRDefault="00B45D1D" w:rsidP="004254F2">
            <w:pPr>
              <w:rPr>
                <w:color w:val="000000"/>
              </w:rPr>
            </w:pPr>
            <w:r w:rsidRPr="008007F0">
              <w:rPr>
                <w:color w:val="000000"/>
              </w:rPr>
              <w:t>1736620.96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999</w:t>
            </w:r>
          </w:p>
        </w:tc>
        <w:tc>
          <w:tcPr>
            <w:tcW w:w="1066" w:type="dxa"/>
            <w:noWrap/>
            <w:vAlign w:val="center"/>
          </w:tcPr>
          <w:p w:rsidR="00B45D1D" w:rsidRPr="008007F0" w:rsidRDefault="00B45D1D" w:rsidP="004254F2">
            <w:pPr>
              <w:rPr>
                <w:color w:val="000000"/>
              </w:rPr>
            </w:pPr>
            <w:r w:rsidRPr="008007F0">
              <w:rPr>
                <w:color w:val="000000"/>
              </w:rPr>
              <w:t>990396.35</w:t>
            </w:r>
          </w:p>
        </w:tc>
        <w:tc>
          <w:tcPr>
            <w:tcW w:w="1166" w:type="dxa"/>
            <w:noWrap/>
            <w:vAlign w:val="center"/>
          </w:tcPr>
          <w:p w:rsidR="00B45D1D" w:rsidRPr="008007F0" w:rsidRDefault="00B45D1D" w:rsidP="004254F2">
            <w:pPr>
              <w:rPr>
                <w:color w:val="000000"/>
              </w:rPr>
            </w:pPr>
            <w:r w:rsidRPr="008007F0">
              <w:rPr>
                <w:color w:val="000000"/>
              </w:rPr>
              <w:t>1736605.35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1000</w:t>
            </w:r>
          </w:p>
        </w:tc>
        <w:tc>
          <w:tcPr>
            <w:tcW w:w="1066" w:type="dxa"/>
            <w:noWrap/>
            <w:vAlign w:val="center"/>
          </w:tcPr>
          <w:p w:rsidR="00B45D1D" w:rsidRPr="008007F0" w:rsidRDefault="00B45D1D" w:rsidP="004254F2">
            <w:pPr>
              <w:rPr>
                <w:color w:val="000000"/>
              </w:rPr>
            </w:pPr>
            <w:r w:rsidRPr="008007F0">
              <w:rPr>
                <w:color w:val="000000"/>
              </w:rPr>
              <w:t>990396.35</w:t>
            </w:r>
          </w:p>
        </w:tc>
        <w:tc>
          <w:tcPr>
            <w:tcW w:w="1166" w:type="dxa"/>
            <w:noWrap/>
            <w:vAlign w:val="center"/>
          </w:tcPr>
          <w:p w:rsidR="00B45D1D" w:rsidRPr="008007F0" w:rsidRDefault="00B45D1D" w:rsidP="004254F2">
            <w:pPr>
              <w:rPr>
                <w:color w:val="000000"/>
              </w:rPr>
            </w:pPr>
            <w:r w:rsidRPr="008007F0">
              <w:rPr>
                <w:color w:val="000000"/>
              </w:rPr>
              <w:t>1736605.34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996</w:t>
            </w:r>
          </w:p>
        </w:tc>
        <w:tc>
          <w:tcPr>
            <w:tcW w:w="1066" w:type="dxa"/>
            <w:noWrap/>
            <w:vAlign w:val="center"/>
          </w:tcPr>
          <w:p w:rsidR="00B45D1D" w:rsidRPr="008007F0" w:rsidRDefault="00B45D1D" w:rsidP="004254F2">
            <w:pPr>
              <w:rPr>
                <w:color w:val="000000"/>
              </w:rPr>
            </w:pPr>
            <w:r w:rsidRPr="008007F0">
              <w:rPr>
                <w:color w:val="000000"/>
              </w:rPr>
              <w:t>990402.33</w:t>
            </w:r>
          </w:p>
        </w:tc>
        <w:tc>
          <w:tcPr>
            <w:tcW w:w="1166" w:type="dxa"/>
            <w:noWrap/>
            <w:vAlign w:val="center"/>
          </w:tcPr>
          <w:p w:rsidR="00B45D1D" w:rsidRPr="008007F0" w:rsidRDefault="00B45D1D" w:rsidP="004254F2">
            <w:pPr>
              <w:rPr>
                <w:color w:val="000000"/>
              </w:rPr>
            </w:pPr>
            <w:r w:rsidRPr="008007F0">
              <w:rPr>
                <w:color w:val="000000"/>
              </w:rPr>
              <w:t>1736601.55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61(18)</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1001</w:t>
            </w:r>
          </w:p>
        </w:tc>
        <w:tc>
          <w:tcPr>
            <w:tcW w:w="1066" w:type="dxa"/>
            <w:noWrap/>
            <w:vAlign w:val="center"/>
          </w:tcPr>
          <w:p w:rsidR="00B45D1D" w:rsidRPr="008007F0" w:rsidRDefault="00B45D1D" w:rsidP="004254F2">
            <w:pPr>
              <w:rPr>
                <w:color w:val="000000"/>
              </w:rPr>
            </w:pPr>
            <w:r w:rsidRPr="008007F0">
              <w:rPr>
                <w:color w:val="000000"/>
              </w:rPr>
              <w:t>990414.68</w:t>
            </w:r>
          </w:p>
        </w:tc>
        <w:tc>
          <w:tcPr>
            <w:tcW w:w="1166" w:type="dxa"/>
            <w:noWrap/>
            <w:vAlign w:val="center"/>
          </w:tcPr>
          <w:p w:rsidR="00B45D1D" w:rsidRPr="008007F0" w:rsidRDefault="00B45D1D" w:rsidP="004254F2">
            <w:pPr>
              <w:rPr>
                <w:color w:val="000000"/>
              </w:rPr>
            </w:pPr>
            <w:r w:rsidRPr="008007F0">
              <w:rPr>
                <w:color w:val="000000"/>
              </w:rPr>
              <w:t>1736626.13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1002</w:t>
            </w:r>
          </w:p>
        </w:tc>
        <w:tc>
          <w:tcPr>
            <w:tcW w:w="1066" w:type="dxa"/>
            <w:noWrap/>
            <w:vAlign w:val="center"/>
          </w:tcPr>
          <w:p w:rsidR="00B45D1D" w:rsidRPr="008007F0" w:rsidRDefault="00B45D1D" w:rsidP="004254F2">
            <w:pPr>
              <w:rPr>
                <w:color w:val="000000"/>
              </w:rPr>
            </w:pPr>
            <w:r w:rsidRPr="008007F0">
              <w:rPr>
                <w:color w:val="000000"/>
              </w:rPr>
              <w:t>990417.89</w:t>
            </w:r>
          </w:p>
        </w:tc>
        <w:tc>
          <w:tcPr>
            <w:tcW w:w="1166" w:type="dxa"/>
            <w:noWrap/>
            <w:vAlign w:val="center"/>
          </w:tcPr>
          <w:p w:rsidR="00B45D1D" w:rsidRPr="008007F0" w:rsidRDefault="00B45D1D" w:rsidP="004254F2">
            <w:pPr>
              <w:rPr>
                <w:color w:val="000000"/>
              </w:rPr>
            </w:pPr>
            <w:r w:rsidRPr="008007F0">
              <w:rPr>
                <w:color w:val="000000"/>
              </w:rPr>
              <w:t>1736632.51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1003</w:t>
            </w:r>
          </w:p>
        </w:tc>
        <w:tc>
          <w:tcPr>
            <w:tcW w:w="1066" w:type="dxa"/>
            <w:noWrap/>
            <w:vAlign w:val="center"/>
          </w:tcPr>
          <w:p w:rsidR="00B45D1D" w:rsidRPr="008007F0" w:rsidRDefault="00B45D1D" w:rsidP="004254F2">
            <w:pPr>
              <w:rPr>
                <w:color w:val="000000"/>
              </w:rPr>
            </w:pPr>
            <w:r w:rsidRPr="008007F0">
              <w:rPr>
                <w:color w:val="000000"/>
              </w:rPr>
              <w:t>990411.96</w:t>
            </w:r>
          </w:p>
        </w:tc>
        <w:tc>
          <w:tcPr>
            <w:tcW w:w="1166" w:type="dxa"/>
            <w:noWrap/>
            <w:vAlign w:val="center"/>
          </w:tcPr>
          <w:p w:rsidR="00B45D1D" w:rsidRPr="008007F0" w:rsidRDefault="00B45D1D" w:rsidP="004254F2">
            <w:pPr>
              <w:rPr>
                <w:color w:val="000000"/>
              </w:rPr>
            </w:pPr>
            <w:r w:rsidRPr="008007F0">
              <w:rPr>
                <w:color w:val="000000"/>
              </w:rPr>
              <w:t>1736636.31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1004</w:t>
            </w:r>
          </w:p>
        </w:tc>
        <w:tc>
          <w:tcPr>
            <w:tcW w:w="1066" w:type="dxa"/>
            <w:noWrap/>
            <w:vAlign w:val="center"/>
          </w:tcPr>
          <w:p w:rsidR="00B45D1D" w:rsidRPr="008007F0" w:rsidRDefault="00B45D1D" w:rsidP="004254F2">
            <w:pPr>
              <w:rPr>
                <w:color w:val="000000"/>
              </w:rPr>
            </w:pPr>
            <w:r w:rsidRPr="008007F0">
              <w:rPr>
                <w:color w:val="000000"/>
              </w:rPr>
              <w:t>990408.74</w:t>
            </w:r>
          </w:p>
        </w:tc>
        <w:tc>
          <w:tcPr>
            <w:tcW w:w="1166" w:type="dxa"/>
            <w:noWrap/>
            <w:vAlign w:val="center"/>
          </w:tcPr>
          <w:p w:rsidR="00B45D1D" w:rsidRPr="008007F0" w:rsidRDefault="00B45D1D" w:rsidP="004254F2">
            <w:pPr>
              <w:rPr>
                <w:color w:val="000000"/>
              </w:rPr>
            </w:pPr>
            <w:r w:rsidRPr="008007F0">
              <w:rPr>
                <w:color w:val="000000"/>
              </w:rPr>
              <w:t>1736629.92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1001</w:t>
            </w:r>
          </w:p>
        </w:tc>
        <w:tc>
          <w:tcPr>
            <w:tcW w:w="1066" w:type="dxa"/>
            <w:noWrap/>
            <w:vAlign w:val="center"/>
          </w:tcPr>
          <w:p w:rsidR="00B45D1D" w:rsidRPr="008007F0" w:rsidRDefault="00B45D1D" w:rsidP="004254F2">
            <w:pPr>
              <w:rPr>
                <w:color w:val="000000"/>
              </w:rPr>
            </w:pPr>
            <w:r w:rsidRPr="008007F0">
              <w:rPr>
                <w:color w:val="000000"/>
              </w:rPr>
              <w:t>990414.68</w:t>
            </w:r>
          </w:p>
        </w:tc>
        <w:tc>
          <w:tcPr>
            <w:tcW w:w="1166" w:type="dxa"/>
            <w:noWrap/>
            <w:vAlign w:val="center"/>
          </w:tcPr>
          <w:p w:rsidR="00B45D1D" w:rsidRPr="008007F0" w:rsidRDefault="00B45D1D" w:rsidP="004254F2">
            <w:pPr>
              <w:rPr>
                <w:color w:val="000000"/>
              </w:rPr>
            </w:pPr>
            <w:r w:rsidRPr="008007F0">
              <w:rPr>
                <w:color w:val="000000"/>
              </w:rPr>
              <w:t>1736626.13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61(19)</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1005</w:t>
            </w:r>
          </w:p>
        </w:tc>
        <w:tc>
          <w:tcPr>
            <w:tcW w:w="1066" w:type="dxa"/>
            <w:noWrap/>
            <w:vAlign w:val="center"/>
          </w:tcPr>
          <w:p w:rsidR="00B45D1D" w:rsidRPr="008007F0" w:rsidRDefault="00B45D1D" w:rsidP="004254F2">
            <w:pPr>
              <w:rPr>
                <w:color w:val="000000"/>
              </w:rPr>
            </w:pPr>
            <w:r w:rsidRPr="008007F0">
              <w:rPr>
                <w:color w:val="000000"/>
              </w:rPr>
              <w:t>990422.91</w:t>
            </w:r>
          </w:p>
        </w:tc>
        <w:tc>
          <w:tcPr>
            <w:tcW w:w="1166" w:type="dxa"/>
            <w:noWrap/>
            <w:vAlign w:val="center"/>
          </w:tcPr>
          <w:p w:rsidR="00B45D1D" w:rsidRPr="008007F0" w:rsidRDefault="00B45D1D" w:rsidP="004254F2">
            <w:pPr>
              <w:rPr>
                <w:color w:val="000000"/>
              </w:rPr>
            </w:pPr>
            <w:r w:rsidRPr="008007F0">
              <w:rPr>
                <w:color w:val="000000"/>
              </w:rPr>
              <w:t>1736642.5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1006</w:t>
            </w:r>
          </w:p>
        </w:tc>
        <w:tc>
          <w:tcPr>
            <w:tcW w:w="1066" w:type="dxa"/>
            <w:noWrap/>
            <w:vAlign w:val="center"/>
          </w:tcPr>
          <w:p w:rsidR="00B45D1D" w:rsidRPr="008007F0" w:rsidRDefault="00B45D1D" w:rsidP="004254F2">
            <w:pPr>
              <w:rPr>
                <w:color w:val="000000"/>
              </w:rPr>
            </w:pPr>
            <w:r w:rsidRPr="008007F0">
              <w:rPr>
                <w:color w:val="000000"/>
              </w:rPr>
              <w:t>990431.08</w:t>
            </w:r>
          </w:p>
        </w:tc>
        <w:tc>
          <w:tcPr>
            <w:tcW w:w="1166" w:type="dxa"/>
            <w:noWrap/>
            <w:vAlign w:val="center"/>
          </w:tcPr>
          <w:p w:rsidR="00B45D1D" w:rsidRPr="008007F0" w:rsidRDefault="00B45D1D" w:rsidP="004254F2">
            <w:pPr>
              <w:rPr>
                <w:color w:val="000000"/>
              </w:rPr>
            </w:pPr>
            <w:r w:rsidRPr="008007F0">
              <w:rPr>
                <w:color w:val="000000"/>
              </w:rPr>
              <w:t>1736658.77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1007</w:t>
            </w:r>
          </w:p>
        </w:tc>
        <w:tc>
          <w:tcPr>
            <w:tcW w:w="1066" w:type="dxa"/>
            <w:noWrap/>
            <w:vAlign w:val="center"/>
          </w:tcPr>
          <w:p w:rsidR="00B45D1D" w:rsidRPr="008007F0" w:rsidRDefault="00B45D1D" w:rsidP="004254F2">
            <w:pPr>
              <w:rPr>
                <w:color w:val="000000"/>
              </w:rPr>
            </w:pPr>
            <w:r w:rsidRPr="008007F0">
              <w:rPr>
                <w:color w:val="000000"/>
              </w:rPr>
              <w:t>990421.27</w:t>
            </w:r>
          </w:p>
        </w:tc>
        <w:tc>
          <w:tcPr>
            <w:tcW w:w="1166" w:type="dxa"/>
            <w:noWrap/>
            <w:vAlign w:val="center"/>
          </w:tcPr>
          <w:p w:rsidR="00B45D1D" w:rsidRPr="008007F0" w:rsidRDefault="00B45D1D" w:rsidP="004254F2">
            <w:pPr>
              <w:rPr>
                <w:color w:val="000000"/>
              </w:rPr>
            </w:pPr>
            <w:r w:rsidRPr="008007F0">
              <w:rPr>
                <w:color w:val="000000"/>
              </w:rPr>
              <w:t>1736654.9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1008</w:t>
            </w:r>
          </w:p>
        </w:tc>
        <w:tc>
          <w:tcPr>
            <w:tcW w:w="1066" w:type="dxa"/>
            <w:noWrap/>
            <w:vAlign w:val="center"/>
          </w:tcPr>
          <w:p w:rsidR="00B45D1D" w:rsidRPr="008007F0" w:rsidRDefault="00B45D1D" w:rsidP="004254F2">
            <w:pPr>
              <w:rPr>
                <w:color w:val="000000"/>
              </w:rPr>
            </w:pPr>
            <w:r w:rsidRPr="008007F0">
              <w:rPr>
                <w:color w:val="000000"/>
              </w:rPr>
              <w:t>990417.01</w:t>
            </w:r>
          </w:p>
        </w:tc>
        <w:tc>
          <w:tcPr>
            <w:tcW w:w="1166" w:type="dxa"/>
            <w:noWrap/>
            <w:vAlign w:val="center"/>
          </w:tcPr>
          <w:p w:rsidR="00B45D1D" w:rsidRPr="008007F0" w:rsidRDefault="00B45D1D" w:rsidP="004254F2">
            <w:pPr>
              <w:rPr>
                <w:color w:val="000000"/>
              </w:rPr>
            </w:pPr>
            <w:r w:rsidRPr="008007F0">
              <w:rPr>
                <w:color w:val="000000"/>
              </w:rPr>
              <w:t>1736646.32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1009</w:t>
            </w:r>
          </w:p>
        </w:tc>
        <w:tc>
          <w:tcPr>
            <w:tcW w:w="1066" w:type="dxa"/>
            <w:noWrap/>
            <w:vAlign w:val="center"/>
          </w:tcPr>
          <w:p w:rsidR="00B45D1D" w:rsidRPr="008007F0" w:rsidRDefault="00B45D1D" w:rsidP="004254F2">
            <w:pPr>
              <w:rPr>
                <w:color w:val="000000"/>
              </w:rPr>
            </w:pPr>
            <w:r w:rsidRPr="008007F0">
              <w:rPr>
                <w:color w:val="000000"/>
              </w:rPr>
              <w:t>990417.01</w:t>
            </w:r>
          </w:p>
        </w:tc>
        <w:tc>
          <w:tcPr>
            <w:tcW w:w="1166" w:type="dxa"/>
            <w:noWrap/>
            <w:vAlign w:val="center"/>
          </w:tcPr>
          <w:p w:rsidR="00B45D1D" w:rsidRPr="008007F0" w:rsidRDefault="00B45D1D" w:rsidP="004254F2">
            <w:pPr>
              <w:rPr>
                <w:color w:val="000000"/>
              </w:rPr>
            </w:pPr>
            <w:r w:rsidRPr="008007F0">
              <w:rPr>
                <w:color w:val="000000"/>
              </w:rPr>
              <w:t>1736646.27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1005</w:t>
            </w:r>
          </w:p>
        </w:tc>
        <w:tc>
          <w:tcPr>
            <w:tcW w:w="1066" w:type="dxa"/>
            <w:noWrap/>
            <w:vAlign w:val="center"/>
          </w:tcPr>
          <w:p w:rsidR="00B45D1D" w:rsidRPr="008007F0" w:rsidRDefault="00B45D1D" w:rsidP="004254F2">
            <w:pPr>
              <w:rPr>
                <w:color w:val="000000"/>
              </w:rPr>
            </w:pPr>
            <w:r w:rsidRPr="008007F0">
              <w:rPr>
                <w:color w:val="000000"/>
              </w:rPr>
              <w:t>990422.91</w:t>
            </w:r>
          </w:p>
        </w:tc>
        <w:tc>
          <w:tcPr>
            <w:tcW w:w="1166" w:type="dxa"/>
            <w:noWrap/>
            <w:vAlign w:val="center"/>
          </w:tcPr>
          <w:p w:rsidR="00B45D1D" w:rsidRPr="008007F0" w:rsidRDefault="00B45D1D" w:rsidP="004254F2">
            <w:pPr>
              <w:rPr>
                <w:color w:val="000000"/>
              </w:rPr>
            </w:pPr>
            <w:r w:rsidRPr="008007F0">
              <w:rPr>
                <w:color w:val="000000"/>
              </w:rPr>
              <w:t>1736642.5</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61(20)</w:t>
            </w:r>
          </w:p>
          <w:p w:rsidR="00B45D1D" w:rsidRPr="008007F0" w:rsidRDefault="00B45D1D" w:rsidP="004254F2">
            <w:pPr>
              <w:rPr>
                <w:color w:val="000000"/>
              </w:rPr>
            </w:pPr>
            <w:r w:rsidRPr="008007F0">
              <w:rPr>
                <w:color w:val="000000"/>
              </w:rPr>
              <w:t>"86:09:0000000:4542/чзу16"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1010</w:t>
            </w:r>
          </w:p>
        </w:tc>
        <w:tc>
          <w:tcPr>
            <w:tcW w:w="1066" w:type="dxa"/>
            <w:noWrap/>
            <w:vAlign w:val="center"/>
          </w:tcPr>
          <w:p w:rsidR="00B45D1D" w:rsidRPr="008007F0" w:rsidRDefault="00B45D1D" w:rsidP="004254F2">
            <w:pPr>
              <w:rPr>
                <w:color w:val="000000"/>
              </w:rPr>
            </w:pPr>
            <w:r w:rsidRPr="008007F0">
              <w:rPr>
                <w:color w:val="000000"/>
              </w:rPr>
              <w:t>990470.66</w:t>
            </w:r>
          </w:p>
        </w:tc>
        <w:tc>
          <w:tcPr>
            <w:tcW w:w="1166" w:type="dxa"/>
            <w:noWrap/>
            <w:vAlign w:val="center"/>
          </w:tcPr>
          <w:p w:rsidR="00B45D1D" w:rsidRPr="008007F0" w:rsidRDefault="00B45D1D" w:rsidP="004254F2">
            <w:pPr>
              <w:rPr>
                <w:color w:val="000000"/>
              </w:rPr>
            </w:pPr>
            <w:r w:rsidRPr="008007F0">
              <w:rPr>
                <w:color w:val="000000"/>
              </w:rPr>
              <w:t>1736737.52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1011</w:t>
            </w:r>
          </w:p>
        </w:tc>
        <w:tc>
          <w:tcPr>
            <w:tcW w:w="1066" w:type="dxa"/>
            <w:noWrap/>
            <w:vAlign w:val="center"/>
          </w:tcPr>
          <w:p w:rsidR="00B45D1D" w:rsidRPr="008007F0" w:rsidRDefault="00B45D1D" w:rsidP="004254F2">
            <w:pPr>
              <w:rPr>
                <w:color w:val="000000"/>
              </w:rPr>
            </w:pPr>
            <w:r w:rsidRPr="008007F0">
              <w:rPr>
                <w:color w:val="000000"/>
              </w:rPr>
              <w:t>990474.21</w:t>
            </w:r>
          </w:p>
        </w:tc>
        <w:tc>
          <w:tcPr>
            <w:tcW w:w="1166" w:type="dxa"/>
            <w:noWrap/>
            <w:vAlign w:val="center"/>
          </w:tcPr>
          <w:p w:rsidR="00B45D1D" w:rsidRPr="008007F0" w:rsidRDefault="00B45D1D" w:rsidP="004254F2">
            <w:pPr>
              <w:rPr>
                <w:color w:val="000000"/>
              </w:rPr>
            </w:pPr>
            <w:r w:rsidRPr="008007F0">
              <w:rPr>
                <w:color w:val="000000"/>
              </w:rPr>
              <w:t>1736744.57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1012</w:t>
            </w:r>
          </w:p>
        </w:tc>
        <w:tc>
          <w:tcPr>
            <w:tcW w:w="1066" w:type="dxa"/>
            <w:noWrap/>
            <w:vAlign w:val="center"/>
          </w:tcPr>
          <w:p w:rsidR="00B45D1D" w:rsidRPr="008007F0" w:rsidRDefault="00B45D1D" w:rsidP="004254F2">
            <w:pPr>
              <w:rPr>
                <w:color w:val="000000"/>
              </w:rPr>
            </w:pPr>
            <w:r w:rsidRPr="008007F0">
              <w:rPr>
                <w:color w:val="000000"/>
              </w:rPr>
              <w:t>990477.9</w:t>
            </w:r>
          </w:p>
        </w:tc>
        <w:tc>
          <w:tcPr>
            <w:tcW w:w="1166" w:type="dxa"/>
            <w:noWrap/>
            <w:vAlign w:val="center"/>
          </w:tcPr>
          <w:p w:rsidR="00B45D1D" w:rsidRPr="008007F0" w:rsidRDefault="00B45D1D" w:rsidP="004254F2">
            <w:pPr>
              <w:rPr>
                <w:color w:val="000000"/>
              </w:rPr>
            </w:pPr>
            <w:r w:rsidRPr="008007F0">
              <w:rPr>
                <w:color w:val="000000"/>
              </w:rPr>
              <w:t>1736751.56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1013</w:t>
            </w:r>
          </w:p>
        </w:tc>
        <w:tc>
          <w:tcPr>
            <w:tcW w:w="1066" w:type="dxa"/>
            <w:noWrap/>
            <w:vAlign w:val="center"/>
          </w:tcPr>
          <w:p w:rsidR="00B45D1D" w:rsidRPr="008007F0" w:rsidRDefault="00B45D1D" w:rsidP="004254F2">
            <w:pPr>
              <w:rPr>
                <w:color w:val="000000"/>
              </w:rPr>
            </w:pPr>
            <w:r w:rsidRPr="008007F0">
              <w:rPr>
                <w:color w:val="000000"/>
              </w:rPr>
              <w:t>990540.14</w:t>
            </w:r>
          </w:p>
        </w:tc>
        <w:tc>
          <w:tcPr>
            <w:tcW w:w="1166" w:type="dxa"/>
            <w:noWrap/>
            <w:vAlign w:val="center"/>
          </w:tcPr>
          <w:p w:rsidR="00B45D1D" w:rsidRPr="008007F0" w:rsidRDefault="00B45D1D" w:rsidP="004254F2">
            <w:pPr>
              <w:rPr>
                <w:color w:val="000000"/>
              </w:rPr>
            </w:pPr>
            <w:r w:rsidRPr="008007F0">
              <w:rPr>
                <w:color w:val="000000"/>
              </w:rPr>
              <w:t>1736863.74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1014</w:t>
            </w:r>
          </w:p>
        </w:tc>
        <w:tc>
          <w:tcPr>
            <w:tcW w:w="1066" w:type="dxa"/>
            <w:noWrap/>
            <w:vAlign w:val="center"/>
          </w:tcPr>
          <w:p w:rsidR="00B45D1D" w:rsidRPr="008007F0" w:rsidRDefault="00B45D1D" w:rsidP="004254F2">
            <w:pPr>
              <w:rPr>
                <w:color w:val="000000"/>
              </w:rPr>
            </w:pPr>
            <w:r w:rsidRPr="008007F0">
              <w:rPr>
                <w:color w:val="000000"/>
              </w:rPr>
              <w:t>990568.99</w:t>
            </w:r>
          </w:p>
        </w:tc>
        <w:tc>
          <w:tcPr>
            <w:tcW w:w="1166" w:type="dxa"/>
            <w:noWrap/>
            <w:vAlign w:val="center"/>
          </w:tcPr>
          <w:p w:rsidR="00B45D1D" w:rsidRPr="008007F0" w:rsidRDefault="00B45D1D" w:rsidP="004254F2">
            <w:pPr>
              <w:rPr>
                <w:color w:val="000000"/>
              </w:rPr>
            </w:pPr>
            <w:r w:rsidRPr="008007F0">
              <w:rPr>
                <w:color w:val="000000"/>
              </w:rPr>
              <w:t>1736903.06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1015</w:t>
            </w:r>
          </w:p>
        </w:tc>
        <w:tc>
          <w:tcPr>
            <w:tcW w:w="1066" w:type="dxa"/>
            <w:noWrap/>
            <w:vAlign w:val="center"/>
          </w:tcPr>
          <w:p w:rsidR="00B45D1D" w:rsidRPr="008007F0" w:rsidRDefault="00B45D1D" w:rsidP="004254F2">
            <w:pPr>
              <w:rPr>
                <w:color w:val="000000"/>
              </w:rPr>
            </w:pPr>
            <w:r w:rsidRPr="008007F0">
              <w:rPr>
                <w:color w:val="000000"/>
              </w:rPr>
              <w:t>990570.07</w:t>
            </w:r>
          </w:p>
        </w:tc>
        <w:tc>
          <w:tcPr>
            <w:tcW w:w="1166" w:type="dxa"/>
            <w:noWrap/>
            <w:vAlign w:val="center"/>
          </w:tcPr>
          <w:p w:rsidR="00B45D1D" w:rsidRPr="008007F0" w:rsidRDefault="00B45D1D" w:rsidP="004254F2">
            <w:pPr>
              <w:rPr>
                <w:color w:val="000000"/>
              </w:rPr>
            </w:pPr>
            <w:r w:rsidRPr="008007F0">
              <w:rPr>
                <w:color w:val="000000"/>
              </w:rPr>
              <w:t>1736904.2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1016</w:t>
            </w:r>
          </w:p>
        </w:tc>
        <w:tc>
          <w:tcPr>
            <w:tcW w:w="1066" w:type="dxa"/>
            <w:noWrap/>
            <w:vAlign w:val="center"/>
          </w:tcPr>
          <w:p w:rsidR="00B45D1D" w:rsidRPr="008007F0" w:rsidRDefault="00B45D1D" w:rsidP="004254F2">
            <w:pPr>
              <w:rPr>
                <w:color w:val="000000"/>
              </w:rPr>
            </w:pPr>
            <w:r w:rsidRPr="008007F0">
              <w:rPr>
                <w:color w:val="000000"/>
              </w:rPr>
              <w:t>990564.65</w:t>
            </w:r>
          </w:p>
        </w:tc>
        <w:tc>
          <w:tcPr>
            <w:tcW w:w="1166" w:type="dxa"/>
            <w:noWrap/>
            <w:vAlign w:val="center"/>
          </w:tcPr>
          <w:p w:rsidR="00B45D1D" w:rsidRPr="008007F0" w:rsidRDefault="00B45D1D" w:rsidP="004254F2">
            <w:pPr>
              <w:rPr>
                <w:color w:val="000000"/>
              </w:rPr>
            </w:pPr>
            <w:r w:rsidRPr="008007F0">
              <w:rPr>
                <w:color w:val="000000"/>
              </w:rPr>
              <w:t>1736910.65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1017</w:t>
            </w:r>
          </w:p>
        </w:tc>
        <w:tc>
          <w:tcPr>
            <w:tcW w:w="1066" w:type="dxa"/>
            <w:noWrap/>
            <w:vAlign w:val="center"/>
          </w:tcPr>
          <w:p w:rsidR="00B45D1D" w:rsidRPr="008007F0" w:rsidRDefault="00B45D1D" w:rsidP="004254F2">
            <w:pPr>
              <w:rPr>
                <w:color w:val="000000"/>
              </w:rPr>
            </w:pPr>
            <w:r w:rsidRPr="008007F0">
              <w:rPr>
                <w:color w:val="000000"/>
              </w:rPr>
              <w:t>990557.63</w:t>
            </w:r>
          </w:p>
        </w:tc>
        <w:tc>
          <w:tcPr>
            <w:tcW w:w="1166" w:type="dxa"/>
            <w:noWrap/>
            <w:vAlign w:val="center"/>
          </w:tcPr>
          <w:p w:rsidR="00B45D1D" w:rsidRPr="008007F0" w:rsidRDefault="00B45D1D" w:rsidP="004254F2">
            <w:pPr>
              <w:rPr>
                <w:color w:val="000000"/>
              </w:rPr>
            </w:pPr>
            <w:r w:rsidRPr="008007F0">
              <w:rPr>
                <w:color w:val="000000"/>
              </w:rPr>
              <w:t>1736902.67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1018</w:t>
            </w:r>
          </w:p>
        </w:tc>
        <w:tc>
          <w:tcPr>
            <w:tcW w:w="1066" w:type="dxa"/>
            <w:noWrap/>
            <w:vAlign w:val="center"/>
          </w:tcPr>
          <w:p w:rsidR="00B45D1D" w:rsidRPr="008007F0" w:rsidRDefault="00B45D1D" w:rsidP="004254F2">
            <w:pPr>
              <w:rPr>
                <w:color w:val="000000"/>
              </w:rPr>
            </w:pPr>
            <w:r w:rsidRPr="008007F0">
              <w:rPr>
                <w:color w:val="000000"/>
              </w:rPr>
              <w:t>990550.28</w:t>
            </w:r>
          </w:p>
        </w:tc>
        <w:tc>
          <w:tcPr>
            <w:tcW w:w="1166" w:type="dxa"/>
            <w:noWrap/>
            <w:vAlign w:val="center"/>
          </w:tcPr>
          <w:p w:rsidR="00B45D1D" w:rsidRPr="008007F0" w:rsidRDefault="00B45D1D" w:rsidP="004254F2">
            <w:pPr>
              <w:rPr>
                <w:color w:val="000000"/>
              </w:rPr>
            </w:pPr>
            <w:r w:rsidRPr="008007F0">
              <w:rPr>
                <w:color w:val="000000"/>
              </w:rPr>
              <w:t>1736893.31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1019</w:t>
            </w:r>
          </w:p>
        </w:tc>
        <w:tc>
          <w:tcPr>
            <w:tcW w:w="1066" w:type="dxa"/>
            <w:noWrap/>
            <w:vAlign w:val="center"/>
          </w:tcPr>
          <w:p w:rsidR="00B45D1D" w:rsidRPr="008007F0" w:rsidRDefault="00B45D1D" w:rsidP="004254F2">
            <w:pPr>
              <w:rPr>
                <w:color w:val="000000"/>
              </w:rPr>
            </w:pPr>
            <w:r w:rsidRPr="008007F0">
              <w:rPr>
                <w:color w:val="000000"/>
              </w:rPr>
              <w:t>990543.47</w:t>
            </w:r>
          </w:p>
        </w:tc>
        <w:tc>
          <w:tcPr>
            <w:tcW w:w="1166" w:type="dxa"/>
            <w:noWrap/>
            <w:vAlign w:val="center"/>
          </w:tcPr>
          <w:p w:rsidR="00B45D1D" w:rsidRPr="008007F0" w:rsidRDefault="00B45D1D" w:rsidP="004254F2">
            <w:pPr>
              <w:rPr>
                <w:color w:val="000000"/>
              </w:rPr>
            </w:pPr>
            <w:r w:rsidRPr="008007F0">
              <w:rPr>
                <w:color w:val="000000"/>
              </w:rPr>
              <w:t>1736883.49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1020</w:t>
            </w:r>
          </w:p>
        </w:tc>
        <w:tc>
          <w:tcPr>
            <w:tcW w:w="1066" w:type="dxa"/>
            <w:noWrap/>
            <w:vAlign w:val="center"/>
          </w:tcPr>
          <w:p w:rsidR="00B45D1D" w:rsidRPr="008007F0" w:rsidRDefault="00B45D1D" w:rsidP="004254F2">
            <w:pPr>
              <w:rPr>
                <w:color w:val="000000"/>
              </w:rPr>
            </w:pPr>
            <w:r w:rsidRPr="008007F0">
              <w:rPr>
                <w:color w:val="000000"/>
              </w:rPr>
              <w:t>990537.41</w:t>
            </w:r>
          </w:p>
        </w:tc>
        <w:tc>
          <w:tcPr>
            <w:tcW w:w="1166" w:type="dxa"/>
            <w:noWrap/>
            <w:vAlign w:val="center"/>
          </w:tcPr>
          <w:p w:rsidR="00B45D1D" w:rsidRPr="008007F0" w:rsidRDefault="00B45D1D" w:rsidP="004254F2">
            <w:pPr>
              <w:rPr>
                <w:color w:val="000000"/>
              </w:rPr>
            </w:pPr>
            <w:r w:rsidRPr="008007F0">
              <w:rPr>
                <w:color w:val="000000"/>
              </w:rPr>
              <w:t>1736873.24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1021</w:t>
            </w:r>
          </w:p>
        </w:tc>
        <w:tc>
          <w:tcPr>
            <w:tcW w:w="1066" w:type="dxa"/>
            <w:noWrap/>
            <w:vAlign w:val="center"/>
          </w:tcPr>
          <w:p w:rsidR="00B45D1D" w:rsidRPr="008007F0" w:rsidRDefault="00B45D1D" w:rsidP="004254F2">
            <w:pPr>
              <w:rPr>
                <w:color w:val="000000"/>
              </w:rPr>
            </w:pPr>
            <w:r w:rsidRPr="008007F0">
              <w:rPr>
                <w:color w:val="000000"/>
              </w:rPr>
              <w:t>990471.62</w:t>
            </w:r>
          </w:p>
        </w:tc>
        <w:tc>
          <w:tcPr>
            <w:tcW w:w="1166" w:type="dxa"/>
            <w:noWrap/>
            <w:vAlign w:val="center"/>
          </w:tcPr>
          <w:p w:rsidR="00B45D1D" w:rsidRPr="008007F0" w:rsidRDefault="00B45D1D" w:rsidP="004254F2">
            <w:pPr>
              <w:rPr>
                <w:color w:val="000000"/>
              </w:rPr>
            </w:pPr>
            <w:r w:rsidRPr="008007F0">
              <w:rPr>
                <w:color w:val="000000"/>
              </w:rPr>
              <w:t>1736754.78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1022</w:t>
            </w:r>
          </w:p>
        </w:tc>
        <w:tc>
          <w:tcPr>
            <w:tcW w:w="1066" w:type="dxa"/>
            <w:noWrap/>
            <w:vAlign w:val="center"/>
          </w:tcPr>
          <w:p w:rsidR="00B45D1D" w:rsidRPr="008007F0" w:rsidRDefault="00B45D1D" w:rsidP="004254F2">
            <w:pPr>
              <w:rPr>
                <w:color w:val="000000"/>
              </w:rPr>
            </w:pPr>
            <w:r w:rsidRPr="008007F0">
              <w:rPr>
                <w:color w:val="000000"/>
              </w:rPr>
              <w:t>990468.03</w:t>
            </w:r>
          </w:p>
        </w:tc>
        <w:tc>
          <w:tcPr>
            <w:tcW w:w="1166" w:type="dxa"/>
            <w:noWrap/>
            <w:vAlign w:val="center"/>
          </w:tcPr>
          <w:p w:rsidR="00B45D1D" w:rsidRPr="008007F0" w:rsidRDefault="00B45D1D" w:rsidP="004254F2">
            <w:pPr>
              <w:rPr>
                <w:color w:val="000000"/>
              </w:rPr>
            </w:pPr>
            <w:r w:rsidRPr="008007F0">
              <w:rPr>
                <w:color w:val="000000"/>
              </w:rPr>
              <w:t>1736747.97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1023</w:t>
            </w:r>
          </w:p>
        </w:tc>
        <w:tc>
          <w:tcPr>
            <w:tcW w:w="1066" w:type="dxa"/>
            <w:noWrap/>
            <w:vAlign w:val="center"/>
          </w:tcPr>
          <w:p w:rsidR="00B45D1D" w:rsidRPr="008007F0" w:rsidRDefault="00B45D1D" w:rsidP="004254F2">
            <w:pPr>
              <w:rPr>
                <w:color w:val="000000"/>
              </w:rPr>
            </w:pPr>
            <w:r w:rsidRPr="008007F0">
              <w:rPr>
                <w:color w:val="000000"/>
              </w:rPr>
              <w:t>990460.91</w:t>
            </w:r>
          </w:p>
        </w:tc>
        <w:tc>
          <w:tcPr>
            <w:tcW w:w="1166" w:type="dxa"/>
            <w:noWrap/>
            <w:vAlign w:val="center"/>
          </w:tcPr>
          <w:p w:rsidR="00B45D1D" w:rsidRPr="008007F0" w:rsidRDefault="00B45D1D" w:rsidP="004254F2">
            <w:pPr>
              <w:rPr>
                <w:color w:val="000000"/>
              </w:rPr>
            </w:pPr>
            <w:r w:rsidRPr="008007F0">
              <w:rPr>
                <w:color w:val="000000"/>
              </w:rPr>
              <w:t>1736733.7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1010</w:t>
            </w:r>
          </w:p>
        </w:tc>
        <w:tc>
          <w:tcPr>
            <w:tcW w:w="1066" w:type="dxa"/>
            <w:noWrap/>
            <w:vAlign w:val="center"/>
          </w:tcPr>
          <w:p w:rsidR="00B45D1D" w:rsidRPr="008007F0" w:rsidRDefault="00B45D1D" w:rsidP="004254F2">
            <w:pPr>
              <w:rPr>
                <w:color w:val="000000"/>
              </w:rPr>
            </w:pPr>
            <w:r w:rsidRPr="008007F0">
              <w:rPr>
                <w:color w:val="000000"/>
              </w:rPr>
              <w:t>990470.66</w:t>
            </w:r>
          </w:p>
        </w:tc>
        <w:tc>
          <w:tcPr>
            <w:tcW w:w="1166" w:type="dxa"/>
            <w:noWrap/>
            <w:vAlign w:val="center"/>
          </w:tcPr>
          <w:p w:rsidR="00B45D1D" w:rsidRPr="008007F0" w:rsidRDefault="00B45D1D" w:rsidP="004254F2">
            <w:pPr>
              <w:rPr>
                <w:color w:val="000000"/>
              </w:rPr>
            </w:pPr>
            <w:r w:rsidRPr="008007F0">
              <w:rPr>
                <w:color w:val="000000"/>
              </w:rPr>
              <w:t>1736737.52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62(1)</w:t>
            </w:r>
          </w:p>
          <w:p w:rsidR="00B45D1D" w:rsidRPr="008007F0" w:rsidRDefault="00B45D1D" w:rsidP="004254F2">
            <w:pPr>
              <w:rPr>
                <w:color w:val="000000"/>
              </w:rPr>
            </w:pPr>
            <w:r w:rsidRPr="008007F0">
              <w:rPr>
                <w:color w:val="000000"/>
              </w:rPr>
              <w:t>"86:09:0101039:2917/чзу2"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1024</w:t>
            </w:r>
          </w:p>
        </w:tc>
        <w:tc>
          <w:tcPr>
            <w:tcW w:w="1066" w:type="dxa"/>
            <w:noWrap/>
            <w:vAlign w:val="center"/>
          </w:tcPr>
          <w:p w:rsidR="00B45D1D" w:rsidRPr="008007F0" w:rsidRDefault="00B45D1D" w:rsidP="004254F2">
            <w:pPr>
              <w:rPr>
                <w:color w:val="000000"/>
              </w:rPr>
            </w:pPr>
            <w:r w:rsidRPr="008007F0">
              <w:rPr>
                <w:color w:val="000000"/>
              </w:rPr>
              <w:t>987398.45</w:t>
            </w:r>
          </w:p>
        </w:tc>
        <w:tc>
          <w:tcPr>
            <w:tcW w:w="1166" w:type="dxa"/>
            <w:noWrap/>
            <w:vAlign w:val="center"/>
          </w:tcPr>
          <w:p w:rsidR="00B45D1D" w:rsidRPr="008007F0" w:rsidRDefault="00B45D1D" w:rsidP="004254F2">
            <w:pPr>
              <w:rPr>
                <w:color w:val="000000"/>
              </w:rPr>
            </w:pPr>
            <w:r w:rsidRPr="008007F0">
              <w:rPr>
                <w:color w:val="000000"/>
              </w:rPr>
              <w:t>1737856.43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1025</w:t>
            </w:r>
          </w:p>
        </w:tc>
        <w:tc>
          <w:tcPr>
            <w:tcW w:w="1066" w:type="dxa"/>
            <w:noWrap/>
            <w:vAlign w:val="center"/>
          </w:tcPr>
          <w:p w:rsidR="00B45D1D" w:rsidRPr="008007F0" w:rsidRDefault="00B45D1D" w:rsidP="004254F2">
            <w:pPr>
              <w:rPr>
                <w:color w:val="000000"/>
              </w:rPr>
            </w:pPr>
            <w:r w:rsidRPr="008007F0">
              <w:rPr>
                <w:color w:val="000000"/>
              </w:rPr>
              <w:t>987423.71</w:t>
            </w:r>
          </w:p>
        </w:tc>
        <w:tc>
          <w:tcPr>
            <w:tcW w:w="1166" w:type="dxa"/>
            <w:noWrap/>
            <w:vAlign w:val="center"/>
          </w:tcPr>
          <w:p w:rsidR="00B45D1D" w:rsidRPr="008007F0" w:rsidRDefault="00B45D1D" w:rsidP="004254F2">
            <w:pPr>
              <w:rPr>
                <w:color w:val="000000"/>
              </w:rPr>
            </w:pPr>
            <w:r w:rsidRPr="008007F0">
              <w:rPr>
                <w:color w:val="000000"/>
              </w:rPr>
              <w:t>1737857.61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1026</w:t>
            </w:r>
          </w:p>
        </w:tc>
        <w:tc>
          <w:tcPr>
            <w:tcW w:w="1066" w:type="dxa"/>
            <w:noWrap/>
            <w:vAlign w:val="center"/>
          </w:tcPr>
          <w:p w:rsidR="00B45D1D" w:rsidRPr="008007F0" w:rsidRDefault="00B45D1D" w:rsidP="004254F2">
            <w:pPr>
              <w:rPr>
                <w:color w:val="000000"/>
              </w:rPr>
            </w:pPr>
            <w:r w:rsidRPr="008007F0">
              <w:rPr>
                <w:color w:val="000000"/>
              </w:rPr>
              <w:t>987423.13</w:t>
            </w:r>
          </w:p>
        </w:tc>
        <w:tc>
          <w:tcPr>
            <w:tcW w:w="1166" w:type="dxa"/>
            <w:noWrap/>
            <w:vAlign w:val="center"/>
          </w:tcPr>
          <w:p w:rsidR="00B45D1D" w:rsidRPr="008007F0" w:rsidRDefault="00B45D1D" w:rsidP="004254F2">
            <w:pPr>
              <w:rPr>
                <w:color w:val="000000"/>
              </w:rPr>
            </w:pPr>
            <w:r w:rsidRPr="008007F0">
              <w:rPr>
                <w:color w:val="000000"/>
              </w:rPr>
              <w:t>1737867.54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1027</w:t>
            </w:r>
          </w:p>
        </w:tc>
        <w:tc>
          <w:tcPr>
            <w:tcW w:w="1066" w:type="dxa"/>
            <w:noWrap/>
            <w:vAlign w:val="center"/>
          </w:tcPr>
          <w:p w:rsidR="00B45D1D" w:rsidRPr="008007F0" w:rsidRDefault="00B45D1D" w:rsidP="004254F2">
            <w:pPr>
              <w:rPr>
                <w:color w:val="000000"/>
              </w:rPr>
            </w:pPr>
            <w:r w:rsidRPr="008007F0">
              <w:rPr>
                <w:color w:val="000000"/>
              </w:rPr>
              <w:t>987408.89</w:t>
            </w:r>
          </w:p>
        </w:tc>
        <w:tc>
          <w:tcPr>
            <w:tcW w:w="1166" w:type="dxa"/>
            <w:noWrap/>
            <w:vAlign w:val="center"/>
          </w:tcPr>
          <w:p w:rsidR="00B45D1D" w:rsidRPr="008007F0" w:rsidRDefault="00B45D1D" w:rsidP="004254F2">
            <w:pPr>
              <w:rPr>
                <w:color w:val="000000"/>
              </w:rPr>
            </w:pPr>
            <w:r w:rsidRPr="008007F0">
              <w:rPr>
                <w:color w:val="000000"/>
              </w:rPr>
              <w:t>1737866.72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1028</w:t>
            </w:r>
          </w:p>
        </w:tc>
        <w:tc>
          <w:tcPr>
            <w:tcW w:w="1066" w:type="dxa"/>
            <w:noWrap/>
            <w:vAlign w:val="center"/>
          </w:tcPr>
          <w:p w:rsidR="00B45D1D" w:rsidRPr="008007F0" w:rsidRDefault="00B45D1D" w:rsidP="004254F2">
            <w:pPr>
              <w:rPr>
                <w:color w:val="000000"/>
              </w:rPr>
            </w:pPr>
            <w:r w:rsidRPr="008007F0">
              <w:rPr>
                <w:color w:val="000000"/>
              </w:rPr>
              <w:t>987407.83</w:t>
            </w:r>
          </w:p>
        </w:tc>
        <w:tc>
          <w:tcPr>
            <w:tcW w:w="1166" w:type="dxa"/>
            <w:noWrap/>
            <w:vAlign w:val="center"/>
          </w:tcPr>
          <w:p w:rsidR="00B45D1D" w:rsidRPr="008007F0" w:rsidRDefault="00B45D1D" w:rsidP="004254F2">
            <w:pPr>
              <w:rPr>
                <w:color w:val="000000"/>
              </w:rPr>
            </w:pPr>
            <w:r w:rsidRPr="008007F0">
              <w:rPr>
                <w:color w:val="000000"/>
              </w:rPr>
              <w:t>1737884.91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1029</w:t>
            </w:r>
          </w:p>
        </w:tc>
        <w:tc>
          <w:tcPr>
            <w:tcW w:w="1066" w:type="dxa"/>
            <w:noWrap/>
            <w:vAlign w:val="center"/>
          </w:tcPr>
          <w:p w:rsidR="00B45D1D" w:rsidRPr="008007F0" w:rsidRDefault="00B45D1D" w:rsidP="004254F2">
            <w:pPr>
              <w:rPr>
                <w:color w:val="000000"/>
              </w:rPr>
            </w:pPr>
            <w:r w:rsidRPr="008007F0">
              <w:rPr>
                <w:color w:val="000000"/>
              </w:rPr>
              <w:t>987403.22</w:t>
            </w:r>
          </w:p>
        </w:tc>
        <w:tc>
          <w:tcPr>
            <w:tcW w:w="1166" w:type="dxa"/>
            <w:noWrap/>
            <w:vAlign w:val="center"/>
          </w:tcPr>
          <w:p w:rsidR="00B45D1D" w:rsidRPr="008007F0" w:rsidRDefault="00B45D1D" w:rsidP="004254F2">
            <w:pPr>
              <w:rPr>
                <w:color w:val="000000"/>
              </w:rPr>
            </w:pPr>
            <w:r w:rsidRPr="008007F0">
              <w:rPr>
                <w:color w:val="000000"/>
              </w:rPr>
              <w:t>1737884.68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1030</w:t>
            </w:r>
          </w:p>
        </w:tc>
        <w:tc>
          <w:tcPr>
            <w:tcW w:w="1066" w:type="dxa"/>
            <w:noWrap/>
            <w:vAlign w:val="center"/>
          </w:tcPr>
          <w:p w:rsidR="00B45D1D" w:rsidRPr="008007F0" w:rsidRDefault="00B45D1D" w:rsidP="004254F2">
            <w:pPr>
              <w:rPr>
                <w:color w:val="000000"/>
              </w:rPr>
            </w:pPr>
            <w:r w:rsidRPr="008007F0">
              <w:rPr>
                <w:color w:val="000000"/>
              </w:rPr>
              <w:t>987403.22</w:t>
            </w:r>
          </w:p>
        </w:tc>
        <w:tc>
          <w:tcPr>
            <w:tcW w:w="1166" w:type="dxa"/>
            <w:noWrap/>
            <w:vAlign w:val="center"/>
          </w:tcPr>
          <w:p w:rsidR="00B45D1D" w:rsidRPr="008007F0" w:rsidRDefault="00B45D1D" w:rsidP="004254F2">
            <w:pPr>
              <w:rPr>
                <w:color w:val="000000"/>
              </w:rPr>
            </w:pPr>
            <w:r w:rsidRPr="008007F0">
              <w:rPr>
                <w:color w:val="000000"/>
              </w:rPr>
              <w:t>1737884.69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1031</w:t>
            </w:r>
          </w:p>
        </w:tc>
        <w:tc>
          <w:tcPr>
            <w:tcW w:w="1066" w:type="dxa"/>
            <w:noWrap/>
            <w:vAlign w:val="center"/>
          </w:tcPr>
          <w:p w:rsidR="00B45D1D" w:rsidRPr="008007F0" w:rsidRDefault="00B45D1D" w:rsidP="004254F2">
            <w:pPr>
              <w:rPr>
                <w:color w:val="000000"/>
              </w:rPr>
            </w:pPr>
            <w:r w:rsidRPr="008007F0">
              <w:rPr>
                <w:color w:val="000000"/>
              </w:rPr>
              <w:t>987403.21</w:t>
            </w:r>
          </w:p>
        </w:tc>
        <w:tc>
          <w:tcPr>
            <w:tcW w:w="1166" w:type="dxa"/>
            <w:noWrap/>
            <w:vAlign w:val="center"/>
          </w:tcPr>
          <w:p w:rsidR="00B45D1D" w:rsidRPr="008007F0" w:rsidRDefault="00B45D1D" w:rsidP="004254F2">
            <w:pPr>
              <w:rPr>
                <w:color w:val="000000"/>
              </w:rPr>
            </w:pPr>
            <w:r w:rsidRPr="008007F0">
              <w:rPr>
                <w:color w:val="000000"/>
              </w:rPr>
              <w:t>1737884.69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1032</w:t>
            </w:r>
          </w:p>
        </w:tc>
        <w:tc>
          <w:tcPr>
            <w:tcW w:w="1066" w:type="dxa"/>
            <w:noWrap/>
            <w:vAlign w:val="center"/>
          </w:tcPr>
          <w:p w:rsidR="00B45D1D" w:rsidRPr="008007F0" w:rsidRDefault="00B45D1D" w:rsidP="004254F2">
            <w:pPr>
              <w:rPr>
                <w:color w:val="000000"/>
              </w:rPr>
            </w:pPr>
            <w:r w:rsidRPr="008007F0">
              <w:rPr>
                <w:color w:val="000000"/>
              </w:rPr>
              <w:t>987393.61</w:t>
            </w:r>
          </w:p>
        </w:tc>
        <w:tc>
          <w:tcPr>
            <w:tcW w:w="1166" w:type="dxa"/>
            <w:noWrap/>
            <w:vAlign w:val="center"/>
          </w:tcPr>
          <w:p w:rsidR="00B45D1D" w:rsidRPr="008007F0" w:rsidRDefault="00B45D1D" w:rsidP="004254F2">
            <w:pPr>
              <w:rPr>
                <w:color w:val="000000"/>
              </w:rPr>
            </w:pPr>
            <w:r w:rsidRPr="008007F0">
              <w:rPr>
                <w:color w:val="000000"/>
              </w:rPr>
              <w:t>1737940.17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1033</w:t>
            </w:r>
          </w:p>
        </w:tc>
        <w:tc>
          <w:tcPr>
            <w:tcW w:w="1066" w:type="dxa"/>
            <w:noWrap/>
            <w:vAlign w:val="center"/>
          </w:tcPr>
          <w:p w:rsidR="00B45D1D" w:rsidRPr="008007F0" w:rsidRDefault="00B45D1D" w:rsidP="004254F2">
            <w:pPr>
              <w:rPr>
                <w:color w:val="000000"/>
              </w:rPr>
            </w:pPr>
            <w:r w:rsidRPr="008007F0">
              <w:rPr>
                <w:color w:val="000000"/>
              </w:rPr>
              <w:t>987394.78</w:t>
            </w:r>
          </w:p>
        </w:tc>
        <w:tc>
          <w:tcPr>
            <w:tcW w:w="1166" w:type="dxa"/>
            <w:noWrap/>
            <w:vAlign w:val="center"/>
          </w:tcPr>
          <w:p w:rsidR="00B45D1D" w:rsidRPr="008007F0" w:rsidRDefault="00B45D1D" w:rsidP="004254F2">
            <w:pPr>
              <w:rPr>
                <w:color w:val="000000"/>
              </w:rPr>
            </w:pPr>
            <w:r w:rsidRPr="008007F0">
              <w:rPr>
                <w:color w:val="000000"/>
              </w:rPr>
              <w:t>1737919.85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1024</w:t>
            </w:r>
          </w:p>
        </w:tc>
        <w:tc>
          <w:tcPr>
            <w:tcW w:w="1066" w:type="dxa"/>
            <w:noWrap/>
            <w:vAlign w:val="center"/>
          </w:tcPr>
          <w:p w:rsidR="00B45D1D" w:rsidRPr="008007F0" w:rsidRDefault="00B45D1D" w:rsidP="004254F2">
            <w:pPr>
              <w:rPr>
                <w:color w:val="000000"/>
              </w:rPr>
            </w:pPr>
            <w:r w:rsidRPr="008007F0">
              <w:rPr>
                <w:color w:val="000000"/>
              </w:rPr>
              <w:t>987398.45</w:t>
            </w:r>
          </w:p>
        </w:tc>
        <w:tc>
          <w:tcPr>
            <w:tcW w:w="1166" w:type="dxa"/>
            <w:noWrap/>
            <w:vAlign w:val="center"/>
          </w:tcPr>
          <w:p w:rsidR="00B45D1D" w:rsidRPr="008007F0" w:rsidRDefault="00B45D1D" w:rsidP="004254F2">
            <w:pPr>
              <w:rPr>
                <w:color w:val="000000"/>
              </w:rPr>
            </w:pPr>
            <w:r w:rsidRPr="008007F0">
              <w:rPr>
                <w:color w:val="000000"/>
              </w:rPr>
              <w:t>1737856.43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62(2)</w:t>
            </w:r>
          </w:p>
          <w:p w:rsidR="00B45D1D" w:rsidRPr="008007F0" w:rsidRDefault="00B45D1D" w:rsidP="004254F2">
            <w:pPr>
              <w:rPr>
                <w:color w:val="000000"/>
              </w:rPr>
            </w:pPr>
            <w:r w:rsidRPr="008007F0">
              <w:rPr>
                <w:color w:val="000000"/>
              </w:rPr>
              <w:t>"86:09:0101039:2917/чзу2"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1034</w:t>
            </w:r>
          </w:p>
        </w:tc>
        <w:tc>
          <w:tcPr>
            <w:tcW w:w="1066" w:type="dxa"/>
            <w:noWrap/>
            <w:vAlign w:val="center"/>
          </w:tcPr>
          <w:p w:rsidR="00B45D1D" w:rsidRPr="008007F0" w:rsidRDefault="00B45D1D" w:rsidP="004254F2">
            <w:pPr>
              <w:rPr>
                <w:color w:val="000000"/>
              </w:rPr>
            </w:pPr>
            <w:r w:rsidRPr="008007F0">
              <w:rPr>
                <w:color w:val="000000"/>
              </w:rPr>
              <w:t>987433.82</w:t>
            </w:r>
          </w:p>
        </w:tc>
        <w:tc>
          <w:tcPr>
            <w:tcW w:w="1166" w:type="dxa"/>
            <w:noWrap/>
            <w:vAlign w:val="center"/>
          </w:tcPr>
          <w:p w:rsidR="00B45D1D" w:rsidRPr="008007F0" w:rsidRDefault="00B45D1D" w:rsidP="004254F2">
            <w:pPr>
              <w:rPr>
                <w:color w:val="000000"/>
              </w:rPr>
            </w:pPr>
            <w:r w:rsidRPr="008007F0">
              <w:rPr>
                <w:color w:val="000000"/>
              </w:rPr>
              <w:t>1737858.09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1035</w:t>
            </w:r>
          </w:p>
        </w:tc>
        <w:tc>
          <w:tcPr>
            <w:tcW w:w="1066" w:type="dxa"/>
            <w:noWrap/>
            <w:vAlign w:val="center"/>
          </w:tcPr>
          <w:p w:rsidR="00B45D1D" w:rsidRPr="008007F0" w:rsidRDefault="00B45D1D" w:rsidP="004254F2">
            <w:pPr>
              <w:rPr>
                <w:color w:val="000000"/>
              </w:rPr>
            </w:pPr>
            <w:r w:rsidRPr="008007F0">
              <w:rPr>
                <w:color w:val="000000"/>
              </w:rPr>
              <w:t>987432.88</w:t>
            </w:r>
          </w:p>
        </w:tc>
        <w:tc>
          <w:tcPr>
            <w:tcW w:w="1166" w:type="dxa"/>
            <w:noWrap/>
            <w:vAlign w:val="center"/>
          </w:tcPr>
          <w:p w:rsidR="00B45D1D" w:rsidRPr="008007F0" w:rsidRDefault="00B45D1D" w:rsidP="004254F2">
            <w:pPr>
              <w:rPr>
                <w:color w:val="000000"/>
              </w:rPr>
            </w:pPr>
            <w:r w:rsidRPr="008007F0">
              <w:rPr>
                <w:color w:val="000000"/>
              </w:rPr>
              <w:t>1737872.27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1036</w:t>
            </w:r>
          </w:p>
        </w:tc>
        <w:tc>
          <w:tcPr>
            <w:tcW w:w="1066" w:type="dxa"/>
            <w:noWrap/>
            <w:vAlign w:val="center"/>
          </w:tcPr>
          <w:p w:rsidR="00B45D1D" w:rsidRPr="008007F0" w:rsidRDefault="00B45D1D" w:rsidP="004254F2">
            <w:pPr>
              <w:rPr>
                <w:color w:val="000000"/>
              </w:rPr>
            </w:pPr>
            <w:r w:rsidRPr="008007F0">
              <w:rPr>
                <w:color w:val="000000"/>
              </w:rPr>
              <w:t>987427.88</w:t>
            </w:r>
          </w:p>
        </w:tc>
        <w:tc>
          <w:tcPr>
            <w:tcW w:w="1166" w:type="dxa"/>
            <w:noWrap/>
            <w:vAlign w:val="center"/>
          </w:tcPr>
          <w:p w:rsidR="00B45D1D" w:rsidRPr="008007F0" w:rsidRDefault="00B45D1D" w:rsidP="004254F2">
            <w:pPr>
              <w:rPr>
                <w:color w:val="000000"/>
              </w:rPr>
            </w:pPr>
            <w:r w:rsidRPr="008007F0">
              <w:rPr>
                <w:color w:val="000000"/>
              </w:rPr>
              <w:t>1737871.94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1037</w:t>
            </w:r>
          </w:p>
        </w:tc>
        <w:tc>
          <w:tcPr>
            <w:tcW w:w="1066" w:type="dxa"/>
            <w:noWrap/>
            <w:vAlign w:val="center"/>
          </w:tcPr>
          <w:p w:rsidR="00B45D1D" w:rsidRPr="008007F0" w:rsidRDefault="00B45D1D" w:rsidP="004254F2">
            <w:pPr>
              <w:rPr>
                <w:color w:val="000000"/>
              </w:rPr>
            </w:pPr>
            <w:r w:rsidRPr="008007F0">
              <w:rPr>
                <w:color w:val="000000"/>
              </w:rPr>
              <w:t>987428.7</w:t>
            </w:r>
          </w:p>
        </w:tc>
        <w:tc>
          <w:tcPr>
            <w:tcW w:w="1166" w:type="dxa"/>
            <w:noWrap/>
            <w:vAlign w:val="center"/>
          </w:tcPr>
          <w:p w:rsidR="00B45D1D" w:rsidRPr="008007F0" w:rsidRDefault="00B45D1D" w:rsidP="004254F2">
            <w:pPr>
              <w:rPr>
                <w:color w:val="000000"/>
              </w:rPr>
            </w:pPr>
            <w:r w:rsidRPr="008007F0">
              <w:rPr>
                <w:color w:val="000000"/>
              </w:rPr>
              <w:t>1737857.84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1034</w:t>
            </w:r>
          </w:p>
        </w:tc>
        <w:tc>
          <w:tcPr>
            <w:tcW w:w="1066" w:type="dxa"/>
            <w:noWrap/>
            <w:vAlign w:val="center"/>
          </w:tcPr>
          <w:p w:rsidR="00B45D1D" w:rsidRPr="008007F0" w:rsidRDefault="00B45D1D" w:rsidP="004254F2">
            <w:pPr>
              <w:rPr>
                <w:color w:val="000000"/>
              </w:rPr>
            </w:pPr>
            <w:r w:rsidRPr="008007F0">
              <w:rPr>
                <w:color w:val="000000"/>
              </w:rPr>
              <w:t>987433.82</w:t>
            </w:r>
          </w:p>
        </w:tc>
        <w:tc>
          <w:tcPr>
            <w:tcW w:w="1166" w:type="dxa"/>
            <w:noWrap/>
            <w:vAlign w:val="center"/>
          </w:tcPr>
          <w:p w:rsidR="00B45D1D" w:rsidRPr="008007F0" w:rsidRDefault="00B45D1D" w:rsidP="004254F2">
            <w:pPr>
              <w:rPr>
                <w:color w:val="000000"/>
              </w:rPr>
            </w:pPr>
            <w:r w:rsidRPr="008007F0">
              <w:rPr>
                <w:color w:val="000000"/>
              </w:rPr>
              <w:t>1737858.09</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62(3)</w:t>
            </w:r>
          </w:p>
          <w:p w:rsidR="00B45D1D" w:rsidRPr="008007F0" w:rsidRDefault="00B45D1D" w:rsidP="004254F2">
            <w:pPr>
              <w:rPr>
                <w:color w:val="000000"/>
              </w:rPr>
            </w:pPr>
            <w:r w:rsidRPr="008007F0">
              <w:rPr>
                <w:color w:val="000000"/>
              </w:rPr>
              <w:t>"86:09:0101039:2917/чзу2"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1038</w:t>
            </w:r>
          </w:p>
        </w:tc>
        <w:tc>
          <w:tcPr>
            <w:tcW w:w="1066" w:type="dxa"/>
            <w:noWrap/>
            <w:vAlign w:val="center"/>
          </w:tcPr>
          <w:p w:rsidR="00B45D1D" w:rsidRPr="008007F0" w:rsidRDefault="00B45D1D" w:rsidP="004254F2">
            <w:pPr>
              <w:rPr>
                <w:color w:val="000000"/>
              </w:rPr>
            </w:pPr>
            <w:r w:rsidRPr="008007F0">
              <w:rPr>
                <w:color w:val="000000"/>
              </w:rPr>
              <w:t>987435.76</w:t>
            </w:r>
          </w:p>
        </w:tc>
        <w:tc>
          <w:tcPr>
            <w:tcW w:w="1166" w:type="dxa"/>
            <w:noWrap/>
            <w:vAlign w:val="center"/>
          </w:tcPr>
          <w:p w:rsidR="00B45D1D" w:rsidRPr="008007F0" w:rsidRDefault="00B45D1D" w:rsidP="004254F2">
            <w:pPr>
              <w:rPr>
                <w:color w:val="000000"/>
              </w:rPr>
            </w:pPr>
            <w:r w:rsidRPr="008007F0">
              <w:rPr>
                <w:color w:val="000000"/>
              </w:rPr>
              <w:t>1737858.18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1039</w:t>
            </w:r>
          </w:p>
        </w:tc>
        <w:tc>
          <w:tcPr>
            <w:tcW w:w="1066" w:type="dxa"/>
            <w:noWrap/>
            <w:vAlign w:val="center"/>
          </w:tcPr>
          <w:p w:rsidR="00B45D1D" w:rsidRPr="008007F0" w:rsidRDefault="00B45D1D" w:rsidP="004254F2">
            <w:pPr>
              <w:rPr>
                <w:color w:val="000000"/>
              </w:rPr>
            </w:pPr>
            <w:r w:rsidRPr="008007F0">
              <w:rPr>
                <w:color w:val="000000"/>
              </w:rPr>
              <w:t>987436.74</w:t>
            </w:r>
          </w:p>
        </w:tc>
        <w:tc>
          <w:tcPr>
            <w:tcW w:w="1166" w:type="dxa"/>
            <w:noWrap/>
            <w:vAlign w:val="center"/>
          </w:tcPr>
          <w:p w:rsidR="00B45D1D" w:rsidRPr="008007F0" w:rsidRDefault="00B45D1D" w:rsidP="004254F2">
            <w:pPr>
              <w:rPr>
                <w:color w:val="000000"/>
              </w:rPr>
            </w:pPr>
            <w:r w:rsidRPr="008007F0">
              <w:rPr>
                <w:color w:val="000000"/>
              </w:rPr>
              <w:t>1737858.23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1040</w:t>
            </w:r>
          </w:p>
        </w:tc>
        <w:tc>
          <w:tcPr>
            <w:tcW w:w="1066" w:type="dxa"/>
            <w:noWrap/>
            <w:vAlign w:val="center"/>
          </w:tcPr>
          <w:p w:rsidR="00B45D1D" w:rsidRPr="008007F0" w:rsidRDefault="00B45D1D" w:rsidP="004254F2">
            <w:pPr>
              <w:rPr>
                <w:color w:val="000000"/>
              </w:rPr>
            </w:pPr>
            <w:r w:rsidRPr="008007F0">
              <w:rPr>
                <w:color w:val="000000"/>
              </w:rPr>
              <w:t>987435.58</w:t>
            </w:r>
          </w:p>
        </w:tc>
        <w:tc>
          <w:tcPr>
            <w:tcW w:w="1166" w:type="dxa"/>
            <w:noWrap/>
            <w:vAlign w:val="center"/>
          </w:tcPr>
          <w:p w:rsidR="00B45D1D" w:rsidRPr="008007F0" w:rsidRDefault="00B45D1D" w:rsidP="004254F2">
            <w:pPr>
              <w:rPr>
                <w:color w:val="000000"/>
              </w:rPr>
            </w:pPr>
            <w:r w:rsidRPr="008007F0">
              <w:rPr>
                <w:color w:val="000000"/>
              </w:rPr>
              <w:t>1737877.37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1041</w:t>
            </w:r>
          </w:p>
        </w:tc>
        <w:tc>
          <w:tcPr>
            <w:tcW w:w="1066" w:type="dxa"/>
            <w:noWrap/>
            <w:vAlign w:val="center"/>
          </w:tcPr>
          <w:p w:rsidR="00B45D1D" w:rsidRPr="008007F0" w:rsidRDefault="00B45D1D" w:rsidP="004254F2">
            <w:pPr>
              <w:rPr>
                <w:color w:val="000000"/>
              </w:rPr>
            </w:pPr>
            <w:r w:rsidRPr="008007F0">
              <w:rPr>
                <w:color w:val="000000"/>
              </w:rPr>
              <w:t>987420.89</w:t>
            </w:r>
          </w:p>
        </w:tc>
        <w:tc>
          <w:tcPr>
            <w:tcW w:w="1166" w:type="dxa"/>
            <w:noWrap/>
            <w:vAlign w:val="center"/>
          </w:tcPr>
          <w:p w:rsidR="00B45D1D" w:rsidRPr="008007F0" w:rsidRDefault="00B45D1D" w:rsidP="004254F2">
            <w:pPr>
              <w:rPr>
                <w:color w:val="000000"/>
              </w:rPr>
            </w:pPr>
            <w:r w:rsidRPr="008007F0">
              <w:rPr>
                <w:color w:val="000000"/>
              </w:rPr>
              <w:t>1737876.75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1042</w:t>
            </w:r>
          </w:p>
        </w:tc>
        <w:tc>
          <w:tcPr>
            <w:tcW w:w="1066" w:type="dxa"/>
            <w:noWrap/>
            <w:vAlign w:val="center"/>
          </w:tcPr>
          <w:p w:rsidR="00B45D1D" w:rsidRPr="008007F0" w:rsidRDefault="00B45D1D" w:rsidP="004254F2">
            <w:pPr>
              <w:rPr>
                <w:color w:val="000000"/>
              </w:rPr>
            </w:pPr>
            <w:r w:rsidRPr="008007F0">
              <w:rPr>
                <w:color w:val="000000"/>
              </w:rPr>
              <w:t>987420.42</w:t>
            </w:r>
          </w:p>
        </w:tc>
        <w:tc>
          <w:tcPr>
            <w:tcW w:w="1166" w:type="dxa"/>
            <w:noWrap/>
            <w:vAlign w:val="center"/>
          </w:tcPr>
          <w:p w:rsidR="00B45D1D" w:rsidRPr="008007F0" w:rsidRDefault="00B45D1D" w:rsidP="004254F2">
            <w:pPr>
              <w:rPr>
                <w:color w:val="000000"/>
              </w:rPr>
            </w:pPr>
            <w:r w:rsidRPr="008007F0">
              <w:rPr>
                <w:color w:val="000000"/>
              </w:rPr>
              <w:t>1737885.46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1043</w:t>
            </w:r>
          </w:p>
        </w:tc>
        <w:tc>
          <w:tcPr>
            <w:tcW w:w="1066" w:type="dxa"/>
            <w:noWrap/>
            <w:vAlign w:val="center"/>
          </w:tcPr>
          <w:p w:rsidR="00B45D1D" w:rsidRPr="008007F0" w:rsidRDefault="00B45D1D" w:rsidP="004254F2">
            <w:pPr>
              <w:rPr>
                <w:color w:val="000000"/>
              </w:rPr>
            </w:pPr>
            <w:r w:rsidRPr="008007F0">
              <w:rPr>
                <w:color w:val="000000"/>
              </w:rPr>
              <w:t>987415.21</w:t>
            </w:r>
          </w:p>
        </w:tc>
        <w:tc>
          <w:tcPr>
            <w:tcW w:w="1166" w:type="dxa"/>
            <w:noWrap/>
            <w:vAlign w:val="center"/>
          </w:tcPr>
          <w:p w:rsidR="00B45D1D" w:rsidRPr="008007F0" w:rsidRDefault="00B45D1D" w:rsidP="004254F2">
            <w:pPr>
              <w:rPr>
                <w:color w:val="000000"/>
              </w:rPr>
            </w:pPr>
            <w:r w:rsidRPr="008007F0">
              <w:rPr>
                <w:color w:val="000000"/>
              </w:rPr>
              <w:t>1737885.22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1044</w:t>
            </w:r>
          </w:p>
        </w:tc>
        <w:tc>
          <w:tcPr>
            <w:tcW w:w="1066" w:type="dxa"/>
            <w:noWrap/>
            <w:vAlign w:val="center"/>
          </w:tcPr>
          <w:p w:rsidR="00B45D1D" w:rsidRPr="008007F0" w:rsidRDefault="00B45D1D" w:rsidP="004254F2">
            <w:pPr>
              <w:rPr>
                <w:color w:val="000000"/>
              </w:rPr>
            </w:pPr>
            <w:r w:rsidRPr="008007F0">
              <w:rPr>
                <w:color w:val="000000"/>
              </w:rPr>
              <w:t>987415.96</w:t>
            </w:r>
          </w:p>
        </w:tc>
        <w:tc>
          <w:tcPr>
            <w:tcW w:w="1166" w:type="dxa"/>
            <w:noWrap/>
            <w:vAlign w:val="center"/>
          </w:tcPr>
          <w:p w:rsidR="00B45D1D" w:rsidRPr="008007F0" w:rsidRDefault="00B45D1D" w:rsidP="004254F2">
            <w:pPr>
              <w:rPr>
                <w:color w:val="000000"/>
              </w:rPr>
            </w:pPr>
            <w:r w:rsidRPr="008007F0">
              <w:rPr>
                <w:color w:val="000000"/>
              </w:rPr>
              <w:t>1737873.15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1045</w:t>
            </w:r>
          </w:p>
        </w:tc>
        <w:tc>
          <w:tcPr>
            <w:tcW w:w="1066" w:type="dxa"/>
            <w:noWrap/>
            <w:vAlign w:val="center"/>
          </w:tcPr>
          <w:p w:rsidR="00B45D1D" w:rsidRPr="008007F0" w:rsidRDefault="00B45D1D" w:rsidP="004254F2">
            <w:pPr>
              <w:rPr>
                <w:color w:val="000000"/>
              </w:rPr>
            </w:pPr>
            <w:r w:rsidRPr="008007F0">
              <w:rPr>
                <w:color w:val="000000"/>
              </w:rPr>
              <w:t>987433.7</w:t>
            </w:r>
          </w:p>
        </w:tc>
        <w:tc>
          <w:tcPr>
            <w:tcW w:w="1166" w:type="dxa"/>
            <w:noWrap/>
            <w:vAlign w:val="center"/>
          </w:tcPr>
          <w:p w:rsidR="00B45D1D" w:rsidRPr="008007F0" w:rsidRDefault="00B45D1D" w:rsidP="004254F2">
            <w:pPr>
              <w:rPr>
                <w:color w:val="000000"/>
              </w:rPr>
            </w:pPr>
            <w:r w:rsidRPr="008007F0">
              <w:rPr>
                <w:color w:val="000000"/>
              </w:rPr>
              <w:t>1737874.32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1046</w:t>
            </w:r>
          </w:p>
        </w:tc>
        <w:tc>
          <w:tcPr>
            <w:tcW w:w="1066" w:type="dxa"/>
            <w:noWrap/>
            <w:vAlign w:val="center"/>
          </w:tcPr>
          <w:p w:rsidR="00B45D1D" w:rsidRPr="008007F0" w:rsidRDefault="00B45D1D" w:rsidP="004254F2">
            <w:pPr>
              <w:rPr>
                <w:color w:val="000000"/>
              </w:rPr>
            </w:pPr>
            <w:r w:rsidRPr="008007F0">
              <w:rPr>
                <w:color w:val="000000"/>
              </w:rPr>
              <w:t>987433.81</w:t>
            </w:r>
          </w:p>
        </w:tc>
        <w:tc>
          <w:tcPr>
            <w:tcW w:w="1166" w:type="dxa"/>
            <w:noWrap/>
            <w:vAlign w:val="center"/>
          </w:tcPr>
          <w:p w:rsidR="00B45D1D" w:rsidRPr="008007F0" w:rsidRDefault="00B45D1D" w:rsidP="004254F2">
            <w:pPr>
              <w:rPr>
                <w:color w:val="000000"/>
              </w:rPr>
            </w:pPr>
            <w:r w:rsidRPr="008007F0">
              <w:rPr>
                <w:color w:val="000000"/>
              </w:rPr>
              <w:t>1737874.31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1047</w:t>
            </w:r>
          </w:p>
        </w:tc>
        <w:tc>
          <w:tcPr>
            <w:tcW w:w="1066" w:type="dxa"/>
            <w:noWrap/>
            <w:vAlign w:val="center"/>
          </w:tcPr>
          <w:p w:rsidR="00B45D1D" w:rsidRPr="008007F0" w:rsidRDefault="00B45D1D" w:rsidP="004254F2">
            <w:pPr>
              <w:rPr>
                <w:color w:val="000000"/>
              </w:rPr>
            </w:pPr>
            <w:r w:rsidRPr="008007F0">
              <w:rPr>
                <w:color w:val="000000"/>
              </w:rPr>
              <w:t>987434.24</w:t>
            </w:r>
          </w:p>
        </w:tc>
        <w:tc>
          <w:tcPr>
            <w:tcW w:w="1166" w:type="dxa"/>
            <w:noWrap/>
            <w:vAlign w:val="center"/>
          </w:tcPr>
          <w:p w:rsidR="00B45D1D" w:rsidRPr="008007F0" w:rsidRDefault="00B45D1D" w:rsidP="004254F2">
            <w:pPr>
              <w:rPr>
                <w:color w:val="000000"/>
              </w:rPr>
            </w:pPr>
            <w:r w:rsidRPr="008007F0">
              <w:rPr>
                <w:color w:val="000000"/>
              </w:rPr>
              <w:t>1737874.18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1048</w:t>
            </w:r>
          </w:p>
        </w:tc>
        <w:tc>
          <w:tcPr>
            <w:tcW w:w="1066" w:type="dxa"/>
            <w:noWrap/>
            <w:vAlign w:val="center"/>
          </w:tcPr>
          <w:p w:rsidR="00B45D1D" w:rsidRPr="008007F0" w:rsidRDefault="00B45D1D" w:rsidP="004254F2">
            <w:pPr>
              <w:rPr>
                <w:color w:val="000000"/>
              </w:rPr>
            </w:pPr>
            <w:r w:rsidRPr="008007F0">
              <w:rPr>
                <w:color w:val="000000"/>
              </w:rPr>
              <w:t>987434.67</w:t>
            </w:r>
          </w:p>
        </w:tc>
        <w:tc>
          <w:tcPr>
            <w:tcW w:w="1166" w:type="dxa"/>
            <w:noWrap/>
            <w:vAlign w:val="center"/>
          </w:tcPr>
          <w:p w:rsidR="00B45D1D" w:rsidRPr="008007F0" w:rsidRDefault="00B45D1D" w:rsidP="004254F2">
            <w:pPr>
              <w:rPr>
                <w:color w:val="000000"/>
              </w:rPr>
            </w:pPr>
            <w:r w:rsidRPr="008007F0">
              <w:rPr>
                <w:color w:val="000000"/>
              </w:rPr>
              <w:t>1737873.82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1049</w:t>
            </w:r>
          </w:p>
        </w:tc>
        <w:tc>
          <w:tcPr>
            <w:tcW w:w="1066" w:type="dxa"/>
            <w:noWrap/>
            <w:vAlign w:val="center"/>
          </w:tcPr>
          <w:p w:rsidR="00B45D1D" w:rsidRPr="008007F0" w:rsidRDefault="00B45D1D" w:rsidP="004254F2">
            <w:pPr>
              <w:rPr>
                <w:color w:val="000000"/>
              </w:rPr>
            </w:pPr>
            <w:r w:rsidRPr="008007F0">
              <w:rPr>
                <w:color w:val="000000"/>
              </w:rPr>
              <w:t>987434.75</w:t>
            </w:r>
          </w:p>
        </w:tc>
        <w:tc>
          <w:tcPr>
            <w:tcW w:w="1166" w:type="dxa"/>
            <w:noWrap/>
            <w:vAlign w:val="center"/>
          </w:tcPr>
          <w:p w:rsidR="00B45D1D" w:rsidRPr="008007F0" w:rsidRDefault="00B45D1D" w:rsidP="004254F2">
            <w:pPr>
              <w:rPr>
                <w:color w:val="000000"/>
              </w:rPr>
            </w:pPr>
            <w:r w:rsidRPr="008007F0">
              <w:rPr>
                <w:color w:val="000000"/>
              </w:rPr>
              <w:t>1737873.39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1038</w:t>
            </w:r>
          </w:p>
        </w:tc>
        <w:tc>
          <w:tcPr>
            <w:tcW w:w="1066" w:type="dxa"/>
            <w:noWrap/>
            <w:vAlign w:val="center"/>
          </w:tcPr>
          <w:p w:rsidR="00B45D1D" w:rsidRPr="008007F0" w:rsidRDefault="00B45D1D" w:rsidP="004254F2">
            <w:pPr>
              <w:rPr>
                <w:color w:val="000000"/>
              </w:rPr>
            </w:pPr>
            <w:r w:rsidRPr="008007F0">
              <w:rPr>
                <w:color w:val="000000"/>
              </w:rPr>
              <w:t>987435.76</w:t>
            </w:r>
          </w:p>
        </w:tc>
        <w:tc>
          <w:tcPr>
            <w:tcW w:w="1166" w:type="dxa"/>
            <w:noWrap/>
            <w:vAlign w:val="center"/>
          </w:tcPr>
          <w:p w:rsidR="00B45D1D" w:rsidRPr="008007F0" w:rsidRDefault="00B45D1D" w:rsidP="004254F2">
            <w:pPr>
              <w:rPr>
                <w:color w:val="000000"/>
              </w:rPr>
            </w:pPr>
            <w:r w:rsidRPr="008007F0">
              <w:rPr>
                <w:color w:val="000000"/>
              </w:rPr>
              <w:t>1737858.18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62(4)</w:t>
            </w:r>
          </w:p>
          <w:p w:rsidR="00B45D1D" w:rsidRPr="008007F0" w:rsidRDefault="00B45D1D" w:rsidP="004254F2">
            <w:pPr>
              <w:rPr>
                <w:color w:val="000000"/>
              </w:rPr>
            </w:pPr>
            <w:r w:rsidRPr="008007F0">
              <w:rPr>
                <w:color w:val="000000"/>
              </w:rPr>
              <w:t>"86:09:0101039:2917/чзу2"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1050</w:t>
            </w:r>
          </w:p>
        </w:tc>
        <w:tc>
          <w:tcPr>
            <w:tcW w:w="1066" w:type="dxa"/>
            <w:noWrap/>
            <w:vAlign w:val="center"/>
          </w:tcPr>
          <w:p w:rsidR="00B45D1D" w:rsidRPr="008007F0" w:rsidRDefault="00B45D1D" w:rsidP="004254F2">
            <w:pPr>
              <w:rPr>
                <w:color w:val="000000"/>
              </w:rPr>
            </w:pPr>
            <w:r w:rsidRPr="008007F0">
              <w:rPr>
                <w:color w:val="000000"/>
              </w:rPr>
              <w:t>987413.98</w:t>
            </w:r>
          </w:p>
        </w:tc>
        <w:tc>
          <w:tcPr>
            <w:tcW w:w="1166" w:type="dxa"/>
            <w:noWrap/>
            <w:vAlign w:val="center"/>
          </w:tcPr>
          <w:p w:rsidR="00B45D1D" w:rsidRPr="008007F0" w:rsidRDefault="00B45D1D" w:rsidP="004254F2">
            <w:pPr>
              <w:rPr>
                <w:color w:val="000000"/>
              </w:rPr>
            </w:pPr>
            <w:r w:rsidRPr="008007F0">
              <w:rPr>
                <w:color w:val="000000"/>
              </w:rPr>
              <w:t>1737872.03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1051</w:t>
            </w:r>
          </w:p>
        </w:tc>
        <w:tc>
          <w:tcPr>
            <w:tcW w:w="1066" w:type="dxa"/>
            <w:noWrap/>
            <w:vAlign w:val="center"/>
          </w:tcPr>
          <w:p w:rsidR="00B45D1D" w:rsidRPr="008007F0" w:rsidRDefault="00B45D1D" w:rsidP="004254F2">
            <w:pPr>
              <w:rPr>
                <w:color w:val="000000"/>
              </w:rPr>
            </w:pPr>
            <w:r w:rsidRPr="008007F0">
              <w:rPr>
                <w:color w:val="000000"/>
              </w:rPr>
              <w:t>987413.97</w:t>
            </w:r>
          </w:p>
        </w:tc>
        <w:tc>
          <w:tcPr>
            <w:tcW w:w="1166" w:type="dxa"/>
            <w:noWrap/>
            <w:vAlign w:val="center"/>
          </w:tcPr>
          <w:p w:rsidR="00B45D1D" w:rsidRPr="008007F0" w:rsidRDefault="00B45D1D" w:rsidP="004254F2">
            <w:pPr>
              <w:rPr>
                <w:color w:val="000000"/>
              </w:rPr>
            </w:pPr>
            <w:r w:rsidRPr="008007F0">
              <w:rPr>
                <w:color w:val="000000"/>
              </w:rPr>
              <w:t>1737872.04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1052</w:t>
            </w:r>
          </w:p>
        </w:tc>
        <w:tc>
          <w:tcPr>
            <w:tcW w:w="1066" w:type="dxa"/>
            <w:noWrap/>
            <w:vAlign w:val="center"/>
          </w:tcPr>
          <w:p w:rsidR="00B45D1D" w:rsidRPr="008007F0" w:rsidRDefault="00B45D1D" w:rsidP="004254F2">
            <w:pPr>
              <w:rPr>
                <w:color w:val="000000"/>
              </w:rPr>
            </w:pPr>
            <w:r w:rsidRPr="008007F0">
              <w:rPr>
                <w:color w:val="000000"/>
              </w:rPr>
              <w:t>987413.08</w:t>
            </w:r>
          </w:p>
        </w:tc>
        <w:tc>
          <w:tcPr>
            <w:tcW w:w="1166" w:type="dxa"/>
            <w:noWrap/>
            <w:vAlign w:val="center"/>
          </w:tcPr>
          <w:p w:rsidR="00B45D1D" w:rsidRPr="008007F0" w:rsidRDefault="00B45D1D" w:rsidP="004254F2">
            <w:pPr>
              <w:rPr>
                <w:color w:val="000000"/>
              </w:rPr>
            </w:pPr>
            <w:r w:rsidRPr="008007F0">
              <w:rPr>
                <w:color w:val="000000"/>
              </w:rPr>
              <w:t>1737885.15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1053</w:t>
            </w:r>
          </w:p>
        </w:tc>
        <w:tc>
          <w:tcPr>
            <w:tcW w:w="1066" w:type="dxa"/>
            <w:noWrap/>
            <w:vAlign w:val="center"/>
          </w:tcPr>
          <w:p w:rsidR="00B45D1D" w:rsidRPr="008007F0" w:rsidRDefault="00B45D1D" w:rsidP="004254F2">
            <w:pPr>
              <w:rPr>
                <w:color w:val="000000"/>
              </w:rPr>
            </w:pPr>
            <w:r w:rsidRPr="008007F0">
              <w:rPr>
                <w:color w:val="000000"/>
              </w:rPr>
              <w:t>987412.83</w:t>
            </w:r>
          </w:p>
        </w:tc>
        <w:tc>
          <w:tcPr>
            <w:tcW w:w="1166" w:type="dxa"/>
            <w:noWrap/>
            <w:vAlign w:val="center"/>
          </w:tcPr>
          <w:p w:rsidR="00B45D1D" w:rsidRPr="008007F0" w:rsidRDefault="00B45D1D" w:rsidP="004254F2">
            <w:pPr>
              <w:rPr>
                <w:color w:val="000000"/>
              </w:rPr>
            </w:pPr>
            <w:r w:rsidRPr="008007F0">
              <w:rPr>
                <w:color w:val="000000"/>
              </w:rPr>
              <w:t>1737885.13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1054</w:t>
            </w:r>
          </w:p>
        </w:tc>
        <w:tc>
          <w:tcPr>
            <w:tcW w:w="1066" w:type="dxa"/>
            <w:noWrap/>
            <w:vAlign w:val="center"/>
          </w:tcPr>
          <w:p w:rsidR="00B45D1D" w:rsidRPr="008007F0" w:rsidRDefault="00B45D1D" w:rsidP="004254F2">
            <w:pPr>
              <w:rPr>
                <w:color w:val="000000"/>
              </w:rPr>
            </w:pPr>
            <w:r w:rsidRPr="008007F0">
              <w:rPr>
                <w:color w:val="000000"/>
              </w:rPr>
              <w:t>987413.59</w:t>
            </w:r>
          </w:p>
        </w:tc>
        <w:tc>
          <w:tcPr>
            <w:tcW w:w="1166" w:type="dxa"/>
            <w:noWrap/>
            <w:vAlign w:val="center"/>
          </w:tcPr>
          <w:p w:rsidR="00B45D1D" w:rsidRPr="008007F0" w:rsidRDefault="00B45D1D" w:rsidP="004254F2">
            <w:pPr>
              <w:rPr>
                <w:color w:val="000000"/>
              </w:rPr>
            </w:pPr>
            <w:r w:rsidRPr="008007F0">
              <w:rPr>
                <w:color w:val="000000"/>
              </w:rPr>
              <w:t>1737872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1050</w:t>
            </w:r>
          </w:p>
        </w:tc>
        <w:tc>
          <w:tcPr>
            <w:tcW w:w="1066" w:type="dxa"/>
            <w:noWrap/>
            <w:vAlign w:val="center"/>
          </w:tcPr>
          <w:p w:rsidR="00B45D1D" w:rsidRPr="008007F0" w:rsidRDefault="00B45D1D" w:rsidP="004254F2">
            <w:pPr>
              <w:rPr>
                <w:color w:val="000000"/>
              </w:rPr>
            </w:pPr>
            <w:r w:rsidRPr="008007F0">
              <w:rPr>
                <w:color w:val="000000"/>
              </w:rPr>
              <w:t>987413.98</w:t>
            </w:r>
          </w:p>
        </w:tc>
        <w:tc>
          <w:tcPr>
            <w:tcW w:w="1166" w:type="dxa"/>
            <w:noWrap/>
            <w:vAlign w:val="center"/>
          </w:tcPr>
          <w:p w:rsidR="00B45D1D" w:rsidRPr="008007F0" w:rsidRDefault="00B45D1D" w:rsidP="004254F2">
            <w:pPr>
              <w:rPr>
                <w:color w:val="000000"/>
              </w:rPr>
            </w:pPr>
            <w:r w:rsidRPr="008007F0">
              <w:rPr>
                <w:color w:val="000000"/>
              </w:rPr>
              <w:t>1737872.03</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63(1)</w:t>
            </w:r>
          </w:p>
          <w:p w:rsidR="00B45D1D" w:rsidRPr="008007F0" w:rsidRDefault="00B45D1D" w:rsidP="004254F2">
            <w:pPr>
              <w:rPr>
                <w:color w:val="000000"/>
              </w:rPr>
            </w:pPr>
            <w:r w:rsidRPr="008007F0">
              <w:rPr>
                <w:color w:val="000000"/>
              </w:rPr>
              <w:t>"86:09:0101039:2922/чзу3"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1055</w:t>
            </w:r>
          </w:p>
        </w:tc>
        <w:tc>
          <w:tcPr>
            <w:tcW w:w="1066" w:type="dxa"/>
            <w:noWrap/>
            <w:vAlign w:val="center"/>
          </w:tcPr>
          <w:p w:rsidR="00B45D1D" w:rsidRPr="008007F0" w:rsidRDefault="00B45D1D" w:rsidP="004254F2">
            <w:pPr>
              <w:rPr>
                <w:color w:val="000000"/>
              </w:rPr>
            </w:pPr>
            <w:r w:rsidRPr="008007F0">
              <w:rPr>
                <w:color w:val="000000"/>
              </w:rPr>
              <w:t>989787.98</w:t>
            </w:r>
          </w:p>
        </w:tc>
        <w:tc>
          <w:tcPr>
            <w:tcW w:w="1166" w:type="dxa"/>
            <w:noWrap/>
            <w:vAlign w:val="center"/>
          </w:tcPr>
          <w:p w:rsidR="00B45D1D" w:rsidRPr="008007F0" w:rsidRDefault="00B45D1D" w:rsidP="004254F2">
            <w:pPr>
              <w:rPr>
                <w:color w:val="000000"/>
              </w:rPr>
            </w:pPr>
            <w:r w:rsidRPr="008007F0">
              <w:rPr>
                <w:color w:val="000000"/>
              </w:rPr>
              <w:t>1734652.68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1056</w:t>
            </w:r>
          </w:p>
        </w:tc>
        <w:tc>
          <w:tcPr>
            <w:tcW w:w="1066" w:type="dxa"/>
            <w:noWrap/>
            <w:vAlign w:val="center"/>
          </w:tcPr>
          <w:p w:rsidR="00B45D1D" w:rsidRPr="008007F0" w:rsidRDefault="00B45D1D" w:rsidP="004254F2">
            <w:pPr>
              <w:rPr>
                <w:color w:val="000000"/>
              </w:rPr>
            </w:pPr>
            <w:r w:rsidRPr="008007F0">
              <w:rPr>
                <w:color w:val="000000"/>
              </w:rPr>
              <w:t>989792.27</w:t>
            </w:r>
          </w:p>
        </w:tc>
        <w:tc>
          <w:tcPr>
            <w:tcW w:w="1166" w:type="dxa"/>
            <w:noWrap/>
            <w:vAlign w:val="center"/>
          </w:tcPr>
          <w:p w:rsidR="00B45D1D" w:rsidRPr="008007F0" w:rsidRDefault="00B45D1D" w:rsidP="004254F2">
            <w:pPr>
              <w:rPr>
                <w:color w:val="000000"/>
              </w:rPr>
            </w:pPr>
            <w:r w:rsidRPr="008007F0">
              <w:rPr>
                <w:color w:val="000000"/>
              </w:rPr>
              <w:t>1734667.72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1057</w:t>
            </w:r>
          </w:p>
        </w:tc>
        <w:tc>
          <w:tcPr>
            <w:tcW w:w="1066" w:type="dxa"/>
            <w:noWrap/>
            <w:vAlign w:val="center"/>
          </w:tcPr>
          <w:p w:rsidR="00B45D1D" w:rsidRPr="008007F0" w:rsidRDefault="00B45D1D" w:rsidP="004254F2">
            <w:pPr>
              <w:rPr>
                <w:color w:val="000000"/>
              </w:rPr>
            </w:pPr>
            <w:r w:rsidRPr="008007F0">
              <w:rPr>
                <w:color w:val="000000"/>
              </w:rPr>
              <w:t>989807.41</w:t>
            </w:r>
          </w:p>
        </w:tc>
        <w:tc>
          <w:tcPr>
            <w:tcW w:w="1166" w:type="dxa"/>
            <w:noWrap/>
            <w:vAlign w:val="center"/>
          </w:tcPr>
          <w:p w:rsidR="00B45D1D" w:rsidRPr="008007F0" w:rsidRDefault="00B45D1D" w:rsidP="004254F2">
            <w:pPr>
              <w:rPr>
                <w:color w:val="000000"/>
              </w:rPr>
            </w:pPr>
            <w:r w:rsidRPr="008007F0">
              <w:rPr>
                <w:color w:val="000000"/>
              </w:rPr>
              <w:t>1734720.83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1058</w:t>
            </w:r>
          </w:p>
        </w:tc>
        <w:tc>
          <w:tcPr>
            <w:tcW w:w="1066" w:type="dxa"/>
            <w:noWrap/>
            <w:vAlign w:val="center"/>
          </w:tcPr>
          <w:p w:rsidR="00B45D1D" w:rsidRPr="008007F0" w:rsidRDefault="00B45D1D" w:rsidP="004254F2">
            <w:pPr>
              <w:rPr>
                <w:color w:val="000000"/>
              </w:rPr>
            </w:pPr>
            <w:r w:rsidRPr="008007F0">
              <w:rPr>
                <w:color w:val="000000"/>
              </w:rPr>
              <w:t>989807.36</w:t>
            </w:r>
          </w:p>
        </w:tc>
        <w:tc>
          <w:tcPr>
            <w:tcW w:w="1166" w:type="dxa"/>
            <w:noWrap/>
            <w:vAlign w:val="center"/>
          </w:tcPr>
          <w:p w:rsidR="00B45D1D" w:rsidRPr="008007F0" w:rsidRDefault="00B45D1D" w:rsidP="004254F2">
            <w:pPr>
              <w:rPr>
                <w:color w:val="000000"/>
              </w:rPr>
            </w:pPr>
            <w:r w:rsidRPr="008007F0">
              <w:rPr>
                <w:color w:val="000000"/>
              </w:rPr>
              <w:t>1734720.83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1059</w:t>
            </w:r>
          </w:p>
        </w:tc>
        <w:tc>
          <w:tcPr>
            <w:tcW w:w="1066" w:type="dxa"/>
            <w:noWrap/>
            <w:vAlign w:val="center"/>
          </w:tcPr>
          <w:p w:rsidR="00B45D1D" w:rsidRPr="008007F0" w:rsidRDefault="00B45D1D" w:rsidP="004254F2">
            <w:pPr>
              <w:rPr>
                <w:color w:val="000000"/>
              </w:rPr>
            </w:pPr>
            <w:r w:rsidRPr="008007F0">
              <w:rPr>
                <w:color w:val="000000"/>
              </w:rPr>
              <w:t>989812.59</w:t>
            </w:r>
          </w:p>
        </w:tc>
        <w:tc>
          <w:tcPr>
            <w:tcW w:w="1166" w:type="dxa"/>
            <w:noWrap/>
            <w:vAlign w:val="center"/>
          </w:tcPr>
          <w:p w:rsidR="00B45D1D" w:rsidRPr="008007F0" w:rsidRDefault="00B45D1D" w:rsidP="004254F2">
            <w:pPr>
              <w:rPr>
                <w:color w:val="000000"/>
              </w:rPr>
            </w:pPr>
            <w:r w:rsidRPr="008007F0">
              <w:rPr>
                <w:color w:val="000000"/>
              </w:rPr>
              <w:t>1734752.08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1060</w:t>
            </w:r>
          </w:p>
        </w:tc>
        <w:tc>
          <w:tcPr>
            <w:tcW w:w="1066" w:type="dxa"/>
            <w:noWrap/>
            <w:vAlign w:val="center"/>
          </w:tcPr>
          <w:p w:rsidR="00B45D1D" w:rsidRPr="008007F0" w:rsidRDefault="00B45D1D" w:rsidP="004254F2">
            <w:pPr>
              <w:rPr>
                <w:color w:val="000000"/>
              </w:rPr>
            </w:pPr>
            <w:r w:rsidRPr="008007F0">
              <w:rPr>
                <w:color w:val="000000"/>
              </w:rPr>
              <w:t>989812.96</w:t>
            </w:r>
          </w:p>
        </w:tc>
        <w:tc>
          <w:tcPr>
            <w:tcW w:w="1166" w:type="dxa"/>
            <w:noWrap/>
            <w:vAlign w:val="center"/>
          </w:tcPr>
          <w:p w:rsidR="00B45D1D" w:rsidRPr="008007F0" w:rsidRDefault="00B45D1D" w:rsidP="004254F2">
            <w:pPr>
              <w:rPr>
                <w:color w:val="000000"/>
              </w:rPr>
            </w:pPr>
            <w:r w:rsidRPr="008007F0">
              <w:rPr>
                <w:color w:val="000000"/>
              </w:rPr>
              <w:t>1734762.56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1061</w:t>
            </w:r>
          </w:p>
        </w:tc>
        <w:tc>
          <w:tcPr>
            <w:tcW w:w="1066" w:type="dxa"/>
            <w:noWrap/>
            <w:vAlign w:val="center"/>
          </w:tcPr>
          <w:p w:rsidR="00B45D1D" w:rsidRPr="008007F0" w:rsidRDefault="00B45D1D" w:rsidP="004254F2">
            <w:pPr>
              <w:rPr>
                <w:color w:val="000000"/>
              </w:rPr>
            </w:pPr>
            <w:r w:rsidRPr="008007F0">
              <w:rPr>
                <w:color w:val="000000"/>
              </w:rPr>
              <w:t>989820.58</w:t>
            </w:r>
          </w:p>
        </w:tc>
        <w:tc>
          <w:tcPr>
            <w:tcW w:w="1166" w:type="dxa"/>
            <w:noWrap/>
            <w:vAlign w:val="center"/>
          </w:tcPr>
          <w:p w:rsidR="00B45D1D" w:rsidRPr="008007F0" w:rsidRDefault="00B45D1D" w:rsidP="004254F2">
            <w:pPr>
              <w:rPr>
                <w:color w:val="000000"/>
              </w:rPr>
            </w:pPr>
            <w:r w:rsidRPr="008007F0">
              <w:rPr>
                <w:color w:val="000000"/>
              </w:rPr>
              <w:t>1734819.55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1062</w:t>
            </w:r>
          </w:p>
        </w:tc>
        <w:tc>
          <w:tcPr>
            <w:tcW w:w="1066" w:type="dxa"/>
            <w:noWrap/>
            <w:vAlign w:val="center"/>
          </w:tcPr>
          <w:p w:rsidR="00B45D1D" w:rsidRPr="008007F0" w:rsidRDefault="00B45D1D" w:rsidP="004254F2">
            <w:pPr>
              <w:rPr>
                <w:color w:val="000000"/>
              </w:rPr>
            </w:pPr>
            <w:r w:rsidRPr="008007F0">
              <w:rPr>
                <w:color w:val="000000"/>
              </w:rPr>
              <w:t>989820.53</w:t>
            </w:r>
          </w:p>
        </w:tc>
        <w:tc>
          <w:tcPr>
            <w:tcW w:w="1166" w:type="dxa"/>
            <w:noWrap/>
            <w:vAlign w:val="center"/>
          </w:tcPr>
          <w:p w:rsidR="00B45D1D" w:rsidRPr="008007F0" w:rsidRDefault="00B45D1D" w:rsidP="004254F2">
            <w:pPr>
              <w:rPr>
                <w:color w:val="000000"/>
              </w:rPr>
            </w:pPr>
            <w:r w:rsidRPr="008007F0">
              <w:rPr>
                <w:color w:val="000000"/>
              </w:rPr>
              <w:t>1734819.58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1063</w:t>
            </w:r>
          </w:p>
        </w:tc>
        <w:tc>
          <w:tcPr>
            <w:tcW w:w="1066" w:type="dxa"/>
            <w:noWrap/>
            <w:vAlign w:val="center"/>
          </w:tcPr>
          <w:p w:rsidR="00B45D1D" w:rsidRPr="008007F0" w:rsidRDefault="00B45D1D" w:rsidP="004254F2">
            <w:pPr>
              <w:rPr>
                <w:color w:val="000000"/>
              </w:rPr>
            </w:pPr>
            <w:r w:rsidRPr="008007F0">
              <w:rPr>
                <w:color w:val="000000"/>
              </w:rPr>
              <w:t>989796.59</w:t>
            </w:r>
          </w:p>
        </w:tc>
        <w:tc>
          <w:tcPr>
            <w:tcW w:w="1166" w:type="dxa"/>
            <w:noWrap/>
            <w:vAlign w:val="center"/>
          </w:tcPr>
          <w:p w:rsidR="00B45D1D" w:rsidRPr="008007F0" w:rsidRDefault="00B45D1D" w:rsidP="004254F2">
            <w:pPr>
              <w:rPr>
                <w:color w:val="000000"/>
              </w:rPr>
            </w:pPr>
            <w:r w:rsidRPr="008007F0">
              <w:rPr>
                <w:color w:val="000000"/>
              </w:rPr>
              <w:t>1734735.74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1064</w:t>
            </w:r>
          </w:p>
        </w:tc>
        <w:tc>
          <w:tcPr>
            <w:tcW w:w="1066" w:type="dxa"/>
            <w:noWrap/>
            <w:vAlign w:val="center"/>
          </w:tcPr>
          <w:p w:rsidR="00B45D1D" w:rsidRPr="008007F0" w:rsidRDefault="00B45D1D" w:rsidP="004254F2">
            <w:pPr>
              <w:rPr>
                <w:color w:val="000000"/>
              </w:rPr>
            </w:pPr>
            <w:r w:rsidRPr="008007F0">
              <w:rPr>
                <w:color w:val="000000"/>
              </w:rPr>
              <w:t>989795.66</w:t>
            </w:r>
          </w:p>
        </w:tc>
        <w:tc>
          <w:tcPr>
            <w:tcW w:w="1166" w:type="dxa"/>
            <w:noWrap/>
            <w:vAlign w:val="center"/>
          </w:tcPr>
          <w:p w:rsidR="00B45D1D" w:rsidRPr="008007F0" w:rsidRDefault="00B45D1D" w:rsidP="004254F2">
            <w:pPr>
              <w:rPr>
                <w:color w:val="000000"/>
              </w:rPr>
            </w:pPr>
            <w:r w:rsidRPr="008007F0">
              <w:rPr>
                <w:color w:val="000000"/>
              </w:rPr>
              <w:t>1734727.9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1065</w:t>
            </w:r>
          </w:p>
        </w:tc>
        <w:tc>
          <w:tcPr>
            <w:tcW w:w="1066" w:type="dxa"/>
            <w:noWrap/>
            <w:vAlign w:val="center"/>
          </w:tcPr>
          <w:p w:rsidR="00B45D1D" w:rsidRPr="008007F0" w:rsidRDefault="00B45D1D" w:rsidP="004254F2">
            <w:pPr>
              <w:rPr>
                <w:color w:val="000000"/>
              </w:rPr>
            </w:pPr>
            <w:r w:rsidRPr="008007F0">
              <w:rPr>
                <w:color w:val="000000"/>
              </w:rPr>
              <w:t>989787.02</w:t>
            </w:r>
          </w:p>
        </w:tc>
        <w:tc>
          <w:tcPr>
            <w:tcW w:w="1166" w:type="dxa"/>
            <w:noWrap/>
            <w:vAlign w:val="center"/>
          </w:tcPr>
          <w:p w:rsidR="00B45D1D" w:rsidRPr="008007F0" w:rsidRDefault="00B45D1D" w:rsidP="004254F2">
            <w:pPr>
              <w:rPr>
                <w:color w:val="000000"/>
              </w:rPr>
            </w:pPr>
            <w:r w:rsidRPr="008007F0">
              <w:rPr>
                <w:color w:val="000000"/>
              </w:rPr>
              <w:t>1734652.71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1055</w:t>
            </w:r>
          </w:p>
        </w:tc>
        <w:tc>
          <w:tcPr>
            <w:tcW w:w="1066" w:type="dxa"/>
            <w:noWrap/>
            <w:vAlign w:val="center"/>
          </w:tcPr>
          <w:p w:rsidR="00B45D1D" w:rsidRPr="008007F0" w:rsidRDefault="00B45D1D" w:rsidP="004254F2">
            <w:pPr>
              <w:rPr>
                <w:color w:val="000000"/>
              </w:rPr>
            </w:pPr>
            <w:r w:rsidRPr="008007F0">
              <w:rPr>
                <w:color w:val="000000"/>
              </w:rPr>
              <w:t>989787.98</w:t>
            </w:r>
          </w:p>
        </w:tc>
        <w:tc>
          <w:tcPr>
            <w:tcW w:w="1166" w:type="dxa"/>
            <w:noWrap/>
            <w:vAlign w:val="center"/>
          </w:tcPr>
          <w:p w:rsidR="00B45D1D" w:rsidRPr="008007F0" w:rsidRDefault="00B45D1D" w:rsidP="004254F2">
            <w:pPr>
              <w:rPr>
                <w:color w:val="000000"/>
              </w:rPr>
            </w:pPr>
            <w:r w:rsidRPr="008007F0">
              <w:rPr>
                <w:color w:val="000000"/>
              </w:rPr>
              <w:t>1734652.68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63(2)</w:t>
            </w:r>
          </w:p>
          <w:p w:rsidR="00B45D1D" w:rsidRPr="008007F0" w:rsidRDefault="00B45D1D" w:rsidP="004254F2">
            <w:pPr>
              <w:rPr>
                <w:color w:val="000000"/>
              </w:rPr>
            </w:pPr>
            <w:r w:rsidRPr="008007F0">
              <w:rPr>
                <w:color w:val="000000"/>
              </w:rPr>
              <w:t>"86:09:0101039:2922/чзу3"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1066</w:t>
            </w:r>
          </w:p>
        </w:tc>
        <w:tc>
          <w:tcPr>
            <w:tcW w:w="1066" w:type="dxa"/>
            <w:noWrap/>
            <w:vAlign w:val="center"/>
          </w:tcPr>
          <w:p w:rsidR="00B45D1D" w:rsidRPr="008007F0" w:rsidRDefault="00B45D1D" w:rsidP="004254F2">
            <w:pPr>
              <w:rPr>
                <w:color w:val="000000"/>
              </w:rPr>
            </w:pPr>
            <w:r w:rsidRPr="008007F0">
              <w:rPr>
                <w:color w:val="000000"/>
              </w:rPr>
              <w:t>989744.45</w:t>
            </w:r>
          </w:p>
        </w:tc>
        <w:tc>
          <w:tcPr>
            <w:tcW w:w="1166" w:type="dxa"/>
            <w:noWrap/>
            <w:vAlign w:val="center"/>
          </w:tcPr>
          <w:p w:rsidR="00B45D1D" w:rsidRPr="008007F0" w:rsidRDefault="00B45D1D" w:rsidP="004254F2">
            <w:pPr>
              <w:rPr>
                <w:color w:val="000000"/>
              </w:rPr>
            </w:pPr>
            <w:r w:rsidRPr="008007F0">
              <w:rPr>
                <w:color w:val="000000"/>
              </w:rPr>
              <w:t>1734500.02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1067</w:t>
            </w:r>
          </w:p>
        </w:tc>
        <w:tc>
          <w:tcPr>
            <w:tcW w:w="1066" w:type="dxa"/>
            <w:noWrap/>
            <w:vAlign w:val="center"/>
          </w:tcPr>
          <w:p w:rsidR="00B45D1D" w:rsidRPr="008007F0" w:rsidRDefault="00B45D1D" w:rsidP="004254F2">
            <w:pPr>
              <w:rPr>
                <w:color w:val="000000"/>
              </w:rPr>
            </w:pPr>
            <w:r w:rsidRPr="008007F0">
              <w:rPr>
                <w:color w:val="000000"/>
              </w:rPr>
              <w:t>989747.2</w:t>
            </w:r>
          </w:p>
        </w:tc>
        <w:tc>
          <w:tcPr>
            <w:tcW w:w="1166" w:type="dxa"/>
            <w:noWrap/>
            <w:vAlign w:val="center"/>
          </w:tcPr>
          <w:p w:rsidR="00B45D1D" w:rsidRPr="008007F0" w:rsidRDefault="00B45D1D" w:rsidP="004254F2">
            <w:pPr>
              <w:rPr>
                <w:color w:val="000000"/>
              </w:rPr>
            </w:pPr>
            <w:r w:rsidRPr="008007F0">
              <w:rPr>
                <w:color w:val="000000"/>
              </w:rPr>
              <w:t>1734509.67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1068</w:t>
            </w:r>
          </w:p>
        </w:tc>
        <w:tc>
          <w:tcPr>
            <w:tcW w:w="1066" w:type="dxa"/>
            <w:noWrap/>
            <w:vAlign w:val="center"/>
          </w:tcPr>
          <w:p w:rsidR="00B45D1D" w:rsidRPr="008007F0" w:rsidRDefault="00B45D1D" w:rsidP="004254F2">
            <w:pPr>
              <w:rPr>
                <w:color w:val="000000"/>
              </w:rPr>
            </w:pPr>
            <w:r w:rsidRPr="008007F0">
              <w:rPr>
                <w:color w:val="000000"/>
              </w:rPr>
              <w:t>989747.75</w:t>
            </w:r>
          </w:p>
        </w:tc>
        <w:tc>
          <w:tcPr>
            <w:tcW w:w="1166" w:type="dxa"/>
            <w:noWrap/>
            <w:vAlign w:val="center"/>
          </w:tcPr>
          <w:p w:rsidR="00B45D1D" w:rsidRPr="008007F0" w:rsidRDefault="00B45D1D" w:rsidP="004254F2">
            <w:pPr>
              <w:rPr>
                <w:color w:val="000000"/>
              </w:rPr>
            </w:pPr>
            <w:r w:rsidRPr="008007F0">
              <w:rPr>
                <w:color w:val="000000"/>
              </w:rPr>
              <w:t>1734511.6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1069</w:t>
            </w:r>
          </w:p>
        </w:tc>
        <w:tc>
          <w:tcPr>
            <w:tcW w:w="1066" w:type="dxa"/>
            <w:noWrap/>
            <w:vAlign w:val="center"/>
          </w:tcPr>
          <w:p w:rsidR="00B45D1D" w:rsidRPr="008007F0" w:rsidRDefault="00B45D1D" w:rsidP="004254F2">
            <w:pPr>
              <w:rPr>
                <w:color w:val="000000"/>
              </w:rPr>
            </w:pPr>
            <w:r w:rsidRPr="008007F0">
              <w:rPr>
                <w:color w:val="000000"/>
              </w:rPr>
              <w:t>989733.85</w:t>
            </w:r>
          </w:p>
        </w:tc>
        <w:tc>
          <w:tcPr>
            <w:tcW w:w="1166" w:type="dxa"/>
            <w:noWrap/>
            <w:vAlign w:val="center"/>
          </w:tcPr>
          <w:p w:rsidR="00B45D1D" w:rsidRPr="008007F0" w:rsidRDefault="00B45D1D" w:rsidP="004254F2">
            <w:pPr>
              <w:rPr>
                <w:color w:val="000000"/>
              </w:rPr>
            </w:pPr>
            <w:r w:rsidRPr="008007F0">
              <w:rPr>
                <w:color w:val="000000"/>
              </w:rPr>
              <w:t>1734515.96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1070</w:t>
            </w:r>
          </w:p>
        </w:tc>
        <w:tc>
          <w:tcPr>
            <w:tcW w:w="1066" w:type="dxa"/>
            <w:noWrap/>
            <w:vAlign w:val="center"/>
          </w:tcPr>
          <w:p w:rsidR="00B45D1D" w:rsidRPr="008007F0" w:rsidRDefault="00B45D1D" w:rsidP="004254F2">
            <w:pPr>
              <w:rPr>
                <w:color w:val="000000"/>
              </w:rPr>
            </w:pPr>
            <w:r w:rsidRPr="008007F0">
              <w:rPr>
                <w:color w:val="000000"/>
              </w:rPr>
              <w:t>989731.11</w:t>
            </w:r>
          </w:p>
        </w:tc>
        <w:tc>
          <w:tcPr>
            <w:tcW w:w="1166" w:type="dxa"/>
            <w:noWrap/>
            <w:vAlign w:val="center"/>
          </w:tcPr>
          <w:p w:rsidR="00B45D1D" w:rsidRPr="008007F0" w:rsidRDefault="00B45D1D" w:rsidP="004254F2">
            <w:pPr>
              <w:rPr>
                <w:color w:val="000000"/>
              </w:rPr>
            </w:pPr>
            <w:r w:rsidRPr="008007F0">
              <w:rPr>
                <w:color w:val="000000"/>
              </w:rPr>
              <w:t>1734506.34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1071</w:t>
            </w:r>
          </w:p>
        </w:tc>
        <w:tc>
          <w:tcPr>
            <w:tcW w:w="1066" w:type="dxa"/>
            <w:noWrap/>
            <w:vAlign w:val="center"/>
          </w:tcPr>
          <w:p w:rsidR="00B45D1D" w:rsidRPr="008007F0" w:rsidRDefault="00B45D1D" w:rsidP="004254F2">
            <w:pPr>
              <w:rPr>
                <w:color w:val="000000"/>
              </w:rPr>
            </w:pPr>
            <w:r w:rsidRPr="008007F0">
              <w:rPr>
                <w:color w:val="000000"/>
              </w:rPr>
              <w:t>989729.17</w:t>
            </w:r>
          </w:p>
        </w:tc>
        <w:tc>
          <w:tcPr>
            <w:tcW w:w="1166" w:type="dxa"/>
            <w:noWrap/>
            <w:vAlign w:val="center"/>
          </w:tcPr>
          <w:p w:rsidR="00B45D1D" w:rsidRPr="008007F0" w:rsidRDefault="00B45D1D" w:rsidP="004254F2">
            <w:pPr>
              <w:rPr>
                <w:color w:val="000000"/>
              </w:rPr>
            </w:pPr>
            <w:r w:rsidRPr="008007F0">
              <w:rPr>
                <w:color w:val="000000"/>
              </w:rPr>
              <w:t>1734505.86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1066</w:t>
            </w:r>
          </w:p>
        </w:tc>
        <w:tc>
          <w:tcPr>
            <w:tcW w:w="1066" w:type="dxa"/>
            <w:noWrap/>
            <w:vAlign w:val="center"/>
          </w:tcPr>
          <w:p w:rsidR="00B45D1D" w:rsidRPr="008007F0" w:rsidRDefault="00B45D1D" w:rsidP="004254F2">
            <w:pPr>
              <w:rPr>
                <w:color w:val="000000"/>
              </w:rPr>
            </w:pPr>
            <w:r w:rsidRPr="008007F0">
              <w:rPr>
                <w:color w:val="000000"/>
              </w:rPr>
              <w:t>989744.45</w:t>
            </w:r>
          </w:p>
        </w:tc>
        <w:tc>
          <w:tcPr>
            <w:tcW w:w="1166" w:type="dxa"/>
            <w:noWrap/>
            <w:vAlign w:val="center"/>
          </w:tcPr>
          <w:p w:rsidR="00B45D1D" w:rsidRPr="008007F0" w:rsidRDefault="00B45D1D" w:rsidP="004254F2">
            <w:pPr>
              <w:rPr>
                <w:color w:val="000000"/>
              </w:rPr>
            </w:pPr>
            <w:r w:rsidRPr="008007F0">
              <w:rPr>
                <w:color w:val="000000"/>
              </w:rPr>
              <w:t>1734500.02</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63(3)</w:t>
            </w:r>
          </w:p>
          <w:p w:rsidR="00B45D1D" w:rsidRPr="008007F0" w:rsidRDefault="00B45D1D" w:rsidP="004254F2">
            <w:pPr>
              <w:rPr>
                <w:color w:val="000000"/>
              </w:rPr>
            </w:pPr>
            <w:r w:rsidRPr="008007F0">
              <w:rPr>
                <w:color w:val="000000"/>
              </w:rPr>
              <w:t>"86:09:0101039:2922/чзу3"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1072</w:t>
            </w:r>
          </w:p>
        </w:tc>
        <w:tc>
          <w:tcPr>
            <w:tcW w:w="1066" w:type="dxa"/>
            <w:noWrap/>
            <w:vAlign w:val="center"/>
          </w:tcPr>
          <w:p w:rsidR="00B45D1D" w:rsidRPr="008007F0" w:rsidRDefault="00B45D1D" w:rsidP="004254F2">
            <w:pPr>
              <w:rPr>
                <w:color w:val="000000"/>
              </w:rPr>
            </w:pPr>
            <w:r w:rsidRPr="008007F0">
              <w:rPr>
                <w:color w:val="000000"/>
              </w:rPr>
              <w:t>990348.48</w:t>
            </w:r>
          </w:p>
        </w:tc>
        <w:tc>
          <w:tcPr>
            <w:tcW w:w="1166" w:type="dxa"/>
            <w:noWrap/>
            <w:vAlign w:val="center"/>
          </w:tcPr>
          <w:p w:rsidR="00B45D1D" w:rsidRPr="008007F0" w:rsidRDefault="00B45D1D" w:rsidP="004254F2">
            <w:pPr>
              <w:rPr>
                <w:color w:val="000000"/>
              </w:rPr>
            </w:pPr>
            <w:r w:rsidRPr="008007F0">
              <w:rPr>
                <w:color w:val="000000"/>
              </w:rPr>
              <w:t>1736618.21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1073</w:t>
            </w:r>
          </w:p>
        </w:tc>
        <w:tc>
          <w:tcPr>
            <w:tcW w:w="1066" w:type="dxa"/>
            <w:noWrap/>
            <w:vAlign w:val="center"/>
          </w:tcPr>
          <w:p w:rsidR="00B45D1D" w:rsidRPr="008007F0" w:rsidRDefault="00B45D1D" w:rsidP="004254F2">
            <w:pPr>
              <w:rPr>
                <w:color w:val="000000"/>
              </w:rPr>
            </w:pPr>
            <w:r w:rsidRPr="008007F0">
              <w:rPr>
                <w:color w:val="000000"/>
              </w:rPr>
              <w:t>990348.56</w:t>
            </w:r>
          </w:p>
        </w:tc>
        <w:tc>
          <w:tcPr>
            <w:tcW w:w="1166" w:type="dxa"/>
            <w:noWrap/>
            <w:vAlign w:val="center"/>
          </w:tcPr>
          <w:p w:rsidR="00B45D1D" w:rsidRPr="008007F0" w:rsidRDefault="00B45D1D" w:rsidP="004254F2">
            <w:pPr>
              <w:rPr>
                <w:color w:val="000000"/>
              </w:rPr>
            </w:pPr>
            <w:r w:rsidRPr="008007F0">
              <w:rPr>
                <w:color w:val="000000"/>
              </w:rPr>
              <w:t>1736618.48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1074</w:t>
            </w:r>
          </w:p>
        </w:tc>
        <w:tc>
          <w:tcPr>
            <w:tcW w:w="1066" w:type="dxa"/>
            <w:noWrap/>
            <w:vAlign w:val="center"/>
          </w:tcPr>
          <w:p w:rsidR="00B45D1D" w:rsidRPr="008007F0" w:rsidRDefault="00B45D1D" w:rsidP="004254F2">
            <w:pPr>
              <w:rPr>
                <w:color w:val="000000"/>
              </w:rPr>
            </w:pPr>
            <w:r w:rsidRPr="008007F0">
              <w:rPr>
                <w:color w:val="000000"/>
              </w:rPr>
              <w:t>990331.65</w:t>
            </w:r>
          </w:p>
        </w:tc>
        <w:tc>
          <w:tcPr>
            <w:tcW w:w="1166" w:type="dxa"/>
            <w:noWrap/>
            <w:vAlign w:val="center"/>
          </w:tcPr>
          <w:p w:rsidR="00B45D1D" w:rsidRPr="008007F0" w:rsidRDefault="00B45D1D" w:rsidP="004254F2">
            <w:pPr>
              <w:rPr>
                <w:color w:val="000000"/>
              </w:rPr>
            </w:pPr>
            <w:r w:rsidRPr="008007F0">
              <w:rPr>
                <w:color w:val="000000"/>
              </w:rPr>
              <w:t>1736584.68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1075</w:t>
            </w:r>
          </w:p>
        </w:tc>
        <w:tc>
          <w:tcPr>
            <w:tcW w:w="1066" w:type="dxa"/>
            <w:noWrap/>
            <w:vAlign w:val="center"/>
          </w:tcPr>
          <w:p w:rsidR="00B45D1D" w:rsidRPr="008007F0" w:rsidRDefault="00B45D1D" w:rsidP="004254F2">
            <w:pPr>
              <w:rPr>
                <w:color w:val="000000"/>
              </w:rPr>
            </w:pPr>
            <w:r w:rsidRPr="008007F0">
              <w:rPr>
                <w:color w:val="000000"/>
              </w:rPr>
              <w:t>990314.42</w:t>
            </w:r>
          </w:p>
        </w:tc>
        <w:tc>
          <w:tcPr>
            <w:tcW w:w="1166" w:type="dxa"/>
            <w:noWrap/>
            <w:vAlign w:val="center"/>
          </w:tcPr>
          <w:p w:rsidR="00B45D1D" w:rsidRPr="008007F0" w:rsidRDefault="00B45D1D" w:rsidP="004254F2">
            <w:pPr>
              <w:rPr>
                <w:color w:val="000000"/>
              </w:rPr>
            </w:pPr>
            <w:r w:rsidRPr="008007F0">
              <w:rPr>
                <w:color w:val="000000"/>
              </w:rPr>
              <w:t>1736549.84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1076</w:t>
            </w:r>
          </w:p>
        </w:tc>
        <w:tc>
          <w:tcPr>
            <w:tcW w:w="1066" w:type="dxa"/>
            <w:noWrap/>
            <w:vAlign w:val="center"/>
          </w:tcPr>
          <w:p w:rsidR="00B45D1D" w:rsidRPr="008007F0" w:rsidRDefault="00B45D1D" w:rsidP="004254F2">
            <w:pPr>
              <w:rPr>
                <w:color w:val="000000"/>
              </w:rPr>
            </w:pPr>
            <w:r w:rsidRPr="008007F0">
              <w:rPr>
                <w:color w:val="000000"/>
              </w:rPr>
              <w:t>990300.26</w:t>
            </w:r>
          </w:p>
        </w:tc>
        <w:tc>
          <w:tcPr>
            <w:tcW w:w="1166" w:type="dxa"/>
            <w:noWrap/>
            <w:vAlign w:val="center"/>
          </w:tcPr>
          <w:p w:rsidR="00B45D1D" w:rsidRPr="008007F0" w:rsidRDefault="00B45D1D" w:rsidP="004254F2">
            <w:pPr>
              <w:rPr>
                <w:color w:val="000000"/>
              </w:rPr>
            </w:pPr>
            <w:r w:rsidRPr="008007F0">
              <w:rPr>
                <w:color w:val="000000"/>
              </w:rPr>
              <w:t>1736500.17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1077</w:t>
            </w:r>
          </w:p>
        </w:tc>
        <w:tc>
          <w:tcPr>
            <w:tcW w:w="1066" w:type="dxa"/>
            <w:noWrap/>
            <w:vAlign w:val="center"/>
          </w:tcPr>
          <w:p w:rsidR="00B45D1D" w:rsidRPr="008007F0" w:rsidRDefault="00B45D1D" w:rsidP="004254F2">
            <w:pPr>
              <w:rPr>
                <w:color w:val="000000"/>
              </w:rPr>
            </w:pPr>
            <w:r w:rsidRPr="008007F0">
              <w:rPr>
                <w:color w:val="000000"/>
              </w:rPr>
              <w:t>990289.97</w:t>
            </w:r>
          </w:p>
        </w:tc>
        <w:tc>
          <w:tcPr>
            <w:tcW w:w="1166" w:type="dxa"/>
            <w:noWrap/>
            <w:vAlign w:val="center"/>
          </w:tcPr>
          <w:p w:rsidR="00B45D1D" w:rsidRPr="008007F0" w:rsidRDefault="00B45D1D" w:rsidP="004254F2">
            <w:pPr>
              <w:rPr>
                <w:color w:val="000000"/>
              </w:rPr>
            </w:pPr>
            <w:r w:rsidRPr="008007F0">
              <w:rPr>
                <w:color w:val="000000"/>
              </w:rPr>
              <w:t>1736464.07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1078</w:t>
            </w:r>
          </w:p>
        </w:tc>
        <w:tc>
          <w:tcPr>
            <w:tcW w:w="1066" w:type="dxa"/>
            <w:noWrap/>
            <w:vAlign w:val="center"/>
          </w:tcPr>
          <w:p w:rsidR="00B45D1D" w:rsidRPr="008007F0" w:rsidRDefault="00B45D1D" w:rsidP="004254F2">
            <w:pPr>
              <w:rPr>
                <w:color w:val="000000"/>
              </w:rPr>
            </w:pPr>
            <w:r w:rsidRPr="008007F0">
              <w:rPr>
                <w:color w:val="000000"/>
              </w:rPr>
              <w:t>990308.21</w:t>
            </w:r>
          </w:p>
        </w:tc>
        <w:tc>
          <w:tcPr>
            <w:tcW w:w="1166" w:type="dxa"/>
            <w:noWrap/>
            <w:vAlign w:val="center"/>
          </w:tcPr>
          <w:p w:rsidR="00B45D1D" w:rsidRPr="008007F0" w:rsidRDefault="00B45D1D" w:rsidP="004254F2">
            <w:pPr>
              <w:rPr>
                <w:color w:val="000000"/>
              </w:rPr>
            </w:pPr>
            <w:r w:rsidRPr="008007F0">
              <w:rPr>
                <w:color w:val="000000"/>
              </w:rPr>
              <w:t>1736500.18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1079</w:t>
            </w:r>
          </w:p>
        </w:tc>
        <w:tc>
          <w:tcPr>
            <w:tcW w:w="1066" w:type="dxa"/>
            <w:noWrap/>
            <w:vAlign w:val="center"/>
          </w:tcPr>
          <w:p w:rsidR="00B45D1D" w:rsidRPr="008007F0" w:rsidRDefault="00B45D1D" w:rsidP="004254F2">
            <w:pPr>
              <w:rPr>
                <w:color w:val="000000"/>
              </w:rPr>
            </w:pPr>
            <w:r w:rsidRPr="008007F0">
              <w:rPr>
                <w:color w:val="000000"/>
              </w:rPr>
              <w:t>990323.08</w:t>
            </w:r>
          </w:p>
        </w:tc>
        <w:tc>
          <w:tcPr>
            <w:tcW w:w="1166" w:type="dxa"/>
            <w:noWrap/>
            <w:vAlign w:val="center"/>
          </w:tcPr>
          <w:p w:rsidR="00B45D1D" w:rsidRPr="008007F0" w:rsidRDefault="00B45D1D" w:rsidP="004254F2">
            <w:pPr>
              <w:rPr>
                <w:color w:val="000000"/>
              </w:rPr>
            </w:pPr>
            <w:r w:rsidRPr="008007F0">
              <w:rPr>
                <w:color w:val="000000"/>
              </w:rPr>
              <w:t>1736529.28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1080</w:t>
            </w:r>
          </w:p>
        </w:tc>
        <w:tc>
          <w:tcPr>
            <w:tcW w:w="1066" w:type="dxa"/>
            <w:noWrap/>
            <w:vAlign w:val="center"/>
          </w:tcPr>
          <w:p w:rsidR="00B45D1D" w:rsidRPr="008007F0" w:rsidRDefault="00B45D1D" w:rsidP="004254F2">
            <w:pPr>
              <w:rPr>
                <w:color w:val="000000"/>
              </w:rPr>
            </w:pPr>
            <w:r w:rsidRPr="008007F0">
              <w:rPr>
                <w:color w:val="000000"/>
              </w:rPr>
              <w:t>990342.07</w:t>
            </w:r>
          </w:p>
        </w:tc>
        <w:tc>
          <w:tcPr>
            <w:tcW w:w="1166" w:type="dxa"/>
            <w:noWrap/>
            <w:vAlign w:val="center"/>
          </w:tcPr>
          <w:p w:rsidR="00B45D1D" w:rsidRPr="008007F0" w:rsidRDefault="00B45D1D" w:rsidP="004254F2">
            <w:pPr>
              <w:rPr>
                <w:color w:val="000000"/>
              </w:rPr>
            </w:pPr>
            <w:r w:rsidRPr="008007F0">
              <w:rPr>
                <w:color w:val="000000"/>
              </w:rPr>
              <w:t>1736595.88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1072</w:t>
            </w:r>
          </w:p>
        </w:tc>
        <w:tc>
          <w:tcPr>
            <w:tcW w:w="1066" w:type="dxa"/>
            <w:noWrap/>
            <w:vAlign w:val="center"/>
          </w:tcPr>
          <w:p w:rsidR="00B45D1D" w:rsidRPr="008007F0" w:rsidRDefault="00B45D1D" w:rsidP="004254F2">
            <w:pPr>
              <w:rPr>
                <w:color w:val="000000"/>
              </w:rPr>
            </w:pPr>
            <w:r w:rsidRPr="008007F0">
              <w:rPr>
                <w:color w:val="000000"/>
              </w:rPr>
              <w:t>990348.48</w:t>
            </w:r>
          </w:p>
        </w:tc>
        <w:tc>
          <w:tcPr>
            <w:tcW w:w="1166" w:type="dxa"/>
            <w:noWrap/>
            <w:vAlign w:val="center"/>
          </w:tcPr>
          <w:p w:rsidR="00B45D1D" w:rsidRPr="008007F0" w:rsidRDefault="00B45D1D" w:rsidP="004254F2">
            <w:pPr>
              <w:rPr>
                <w:color w:val="000000"/>
              </w:rPr>
            </w:pPr>
            <w:r w:rsidRPr="008007F0">
              <w:rPr>
                <w:color w:val="000000"/>
              </w:rPr>
              <w:t>1736618.21</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64(1)</w:t>
            </w:r>
          </w:p>
          <w:p w:rsidR="00B45D1D" w:rsidRPr="008007F0" w:rsidRDefault="00B45D1D" w:rsidP="004254F2">
            <w:pPr>
              <w:rPr>
                <w:color w:val="000000"/>
              </w:rPr>
            </w:pPr>
            <w:r w:rsidRPr="008007F0">
              <w:rPr>
                <w:color w:val="000000"/>
              </w:rPr>
              <w:t>"86:09:0000000:4542/чзу19"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1081</w:t>
            </w:r>
          </w:p>
        </w:tc>
        <w:tc>
          <w:tcPr>
            <w:tcW w:w="1066" w:type="dxa"/>
            <w:noWrap/>
            <w:vAlign w:val="center"/>
          </w:tcPr>
          <w:p w:rsidR="00B45D1D" w:rsidRPr="008007F0" w:rsidRDefault="00B45D1D" w:rsidP="004254F2">
            <w:pPr>
              <w:rPr>
                <w:color w:val="000000"/>
              </w:rPr>
            </w:pPr>
            <w:r w:rsidRPr="008007F0">
              <w:rPr>
                <w:color w:val="000000"/>
              </w:rPr>
              <w:t>985038.5</w:t>
            </w:r>
          </w:p>
        </w:tc>
        <w:tc>
          <w:tcPr>
            <w:tcW w:w="1166" w:type="dxa"/>
            <w:noWrap/>
            <w:vAlign w:val="center"/>
          </w:tcPr>
          <w:p w:rsidR="00B45D1D" w:rsidRPr="008007F0" w:rsidRDefault="00B45D1D" w:rsidP="004254F2">
            <w:pPr>
              <w:rPr>
                <w:color w:val="000000"/>
              </w:rPr>
            </w:pPr>
            <w:r w:rsidRPr="008007F0">
              <w:rPr>
                <w:color w:val="000000"/>
              </w:rPr>
              <w:t>1744457.38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1082</w:t>
            </w:r>
          </w:p>
        </w:tc>
        <w:tc>
          <w:tcPr>
            <w:tcW w:w="1066" w:type="dxa"/>
            <w:noWrap/>
            <w:vAlign w:val="center"/>
          </w:tcPr>
          <w:p w:rsidR="00B45D1D" w:rsidRPr="008007F0" w:rsidRDefault="00B45D1D" w:rsidP="004254F2">
            <w:pPr>
              <w:rPr>
                <w:color w:val="000000"/>
              </w:rPr>
            </w:pPr>
            <w:r w:rsidRPr="008007F0">
              <w:rPr>
                <w:color w:val="000000"/>
              </w:rPr>
              <w:t>985038.4</w:t>
            </w:r>
          </w:p>
        </w:tc>
        <w:tc>
          <w:tcPr>
            <w:tcW w:w="1166" w:type="dxa"/>
            <w:noWrap/>
            <w:vAlign w:val="center"/>
          </w:tcPr>
          <w:p w:rsidR="00B45D1D" w:rsidRPr="008007F0" w:rsidRDefault="00B45D1D" w:rsidP="004254F2">
            <w:pPr>
              <w:rPr>
                <w:color w:val="000000"/>
              </w:rPr>
            </w:pPr>
            <w:r w:rsidRPr="008007F0">
              <w:rPr>
                <w:color w:val="000000"/>
              </w:rPr>
              <w:t>1744457.49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1083</w:t>
            </w:r>
          </w:p>
        </w:tc>
        <w:tc>
          <w:tcPr>
            <w:tcW w:w="1066" w:type="dxa"/>
            <w:noWrap/>
            <w:vAlign w:val="center"/>
          </w:tcPr>
          <w:p w:rsidR="00B45D1D" w:rsidRPr="008007F0" w:rsidRDefault="00B45D1D" w:rsidP="004254F2">
            <w:pPr>
              <w:rPr>
                <w:color w:val="000000"/>
              </w:rPr>
            </w:pPr>
            <w:r w:rsidRPr="008007F0">
              <w:rPr>
                <w:color w:val="000000"/>
              </w:rPr>
              <w:t>985038.96</w:t>
            </w:r>
          </w:p>
        </w:tc>
        <w:tc>
          <w:tcPr>
            <w:tcW w:w="1166" w:type="dxa"/>
            <w:noWrap/>
            <w:vAlign w:val="center"/>
          </w:tcPr>
          <w:p w:rsidR="00B45D1D" w:rsidRPr="008007F0" w:rsidRDefault="00B45D1D" w:rsidP="004254F2">
            <w:pPr>
              <w:rPr>
                <w:color w:val="000000"/>
              </w:rPr>
            </w:pPr>
            <w:r w:rsidRPr="008007F0">
              <w:rPr>
                <w:color w:val="000000"/>
              </w:rPr>
              <w:t>1744459.76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1084</w:t>
            </w:r>
          </w:p>
        </w:tc>
        <w:tc>
          <w:tcPr>
            <w:tcW w:w="1066" w:type="dxa"/>
            <w:noWrap/>
            <w:vAlign w:val="center"/>
          </w:tcPr>
          <w:p w:rsidR="00B45D1D" w:rsidRPr="008007F0" w:rsidRDefault="00B45D1D" w:rsidP="004254F2">
            <w:pPr>
              <w:rPr>
                <w:color w:val="000000"/>
              </w:rPr>
            </w:pPr>
            <w:r w:rsidRPr="008007F0">
              <w:rPr>
                <w:color w:val="000000"/>
              </w:rPr>
              <w:t>985024.94</w:t>
            </w:r>
          </w:p>
        </w:tc>
        <w:tc>
          <w:tcPr>
            <w:tcW w:w="1166" w:type="dxa"/>
            <w:noWrap/>
            <w:vAlign w:val="center"/>
          </w:tcPr>
          <w:p w:rsidR="00B45D1D" w:rsidRPr="008007F0" w:rsidRDefault="00B45D1D" w:rsidP="004254F2">
            <w:pPr>
              <w:rPr>
                <w:color w:val="000000"/>
              </w:rPr>
            </w:pPr>
            <w:r w:rsidRPr="008007F0">
              <w:rPr>
                <w:color w:val="000000"/>
              </w:rPr>
              <w:t>1744497.52</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1085</w:t>
            </w:r>
          </w:p>
        </w:tc>
        <w:tc>
          <w:tcPr>
            <w:tcW w:w="1066" w:type="dxa"/>
            <w:noWrap/>
            <w:vAlign w:val="center"/>
          </w:tcPr>
          <w:p w:rsidR="00B45D1D" w:rsidRPr="008007F0" w:rsidRDefault="00B45D1D" w:rsidP="004254F2">
            <w:pPr>
              <w:rPr>
                <w:color w:val="000000"/>
              </w:rPr>
            </w:pPr>
            <w:r w:rsidRPr="008007F0">
              <w:rPr>
                <w:color w:val="000000"/>
              </w:rPr>
              <w:t>984893.41</w:t>
            </w:r>
          </w:p>
        </w:tc>
        <w:tc>
          <w:tcPr>
            <w:tcW w:w="1166" w:type="dxa"/>
            <w:noWrap/>
            <w:vAlign w:val="center"/>
          </w:tcPr>
          <w:p w:rsidR="00B45D1D" w:rsidRPr="008007F0" w:rsidRDefault="00B45D1D" w:rsidP="004254F2">
            <w:pPr>
              <w:rPr>
                <w:color w:val="000000"/>
              </w:rPr>
            </w:pPr>
            <w:r w:rsidRPr="008007F0">
              <w:rPr>
                <w:color w:val="000000"/>
              </w:rPr>
              <w:t>1744519.26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1086</w:t>
            </w:r>
          </w:p>
        </w:tc>
        <w:tc>
          <w:tcPr>
            <w:tcW w:w="1066" w:type="dxa"/>
            <w:noWrap/>
            <w:vAlign w:val="center"/>
          </w:tcPr>
          <w:p w:rsidR="00B45D1D" w:rsidRPr="008007F0" w:rsidRDefault="00B45D1D" w:rsidP="004254F2">
            <w:pPr>
              <w:rPr>
                <w:color w:val="000000"/>
              </w:rPr>
            </w:pPr>
            <w:r w:rsidRPr="008007F0">
              <w:rPr>
                <w:color w:val="000000"/>
              </w:rPr>
              <w:t>984858.77</w:t>
            </w:r>
          </w:p>
        </w:tc>
        <w:tc>
          <w:tcPr>
            <w:tcW w:w="1166" w:type="dxa"/>
            <w:noWrap/>
            <w:vAlign w:val="center"/>
          </w:tcPr>
          <w:p w:rsidR="00B45D1D" w:rsidRPr="008007F0" w:rsidRDefault="00B45D1D" w:rsidP="004254F2">
            <w:pPr>
              <w:rPr>
                <w:color w:val="000000"/>
              </w:rPr>
            </w:pPr>
            <w:r w:rsidRPr="008007F0">
              <w:rPr>
                <w:color w:val="000000"/>
              </w:rPr>
              <w:t>1744506.06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1087</w:t>
            </w:r>
          </w:p>
        </w:tc>
        <w:tc>
          <w:tcPr>
            <w:tcW w:w="1066" w:type="dxa"/>
            <w:noWrap/>
            <w:vAlign w:val="center"/>
          </w:tcPr>
          <w:p w:rsidR="00B45D1D" w:rsidRPr="008007F0" w:rsidRDefault="00B45D1D" w:rsidP="004254F2">
            <w:pPr>
              <w:rPr>
                <w:color w:val="000000"/>
              </w:rPr>
            </w:pPr>
            <w:r w:rsidRPr="008007F0">
              <w:rPr>
                <w:color w:val="000000"/>
              </w:rPr>
              <w:t>984868.64</w:t>
            </w:r>
          </w:p>
        </w:tc>
        <w:tc>
          <w:tcPr>
            <w:tcW w:w="1166" w:type="dxa"/>
            <w:noWrap/>
            <w:vAlign w:val="center"/>
          </w:tcPr>
          <w:p w:rsidR="00B45D1D" w:rsidRPr="008007F0" w:rsidRDefault="00B45D1D" w:rsidP="004254F2">
            <w:pPr>
              <w:rPr>
                <w:color w:val="000000"/>
              </w:rPr>
            </w:pPr>
            <w:r w:rsidRPr="008007F0">
              <w:rPr>
                <w:color w:val="000000"/>
              </w:rPr>
              <w:t>1744503.38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1088</w:t>
            </w:r>
          </w:p>
        </w:tc>
        <w:tc>
          <w:tcPr>
            <w:tcW w:w="1066" w:type="dxa"/>
            <w:noWrap/>
            <w:vAlign w:val="center"/>
          </w:tcPr>
          <w:p w:rsidR="00B45D1D" w:rsidRPr="008007F0" w:rsidRDefault="00B45D1D" w:rsidP="004254F2">
            <w:pPr>
              <w:rPr>
                <w:color w:val="000000"/>
              </w:rPr>
            </w:pPr>
            <w:r w:rsidRPr="008007F0">
              <w:rPr>
                <w:color w:val="000000"/>
              </w:rPr>
              <w:t>984894.03</w:t>
            </w:r>
          </w:p>
        </w:tc>
        <w:tc>
          <w:tcPr>
            <w:tcW w:w="1166" w:type="dxa"/>
            <w:noWrap/>
            <w:vAlign w:val="center"/>
          </w:tcPr>
          <w:p w:rsidR="00B45D1D" w:rsidRPr="008007F0" w:rsidRDefault="00B45D1D" w:rsidP="004254F2">
            <w:pPr>
              <w:rPr>
                <w:color w:val="000000"/>
              </w:rPr>
            </w:pPr>
            <w:r w:rsidRPr="008007F0">
              <w:rPr>
                <w:color w:val="000000"/>
              </w:rPr>
              <w:t>1744513.05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1089</w:t>
            </w:r>
          </w:p>
        </w:tc>
        <w:tc>
          <w:tcPr>
            <w:tcW w:w="1066" w:type="dxa"/>
            <w:noWrap/>
            <w:vAlign w:val="center"/>
          </w:tcPr>
          <w:p w:rsidR="00B45D1D" w:rsidRPr="008007F0" w:rsidRDefault="00B45D1D" w:rsidP="004254F2">
            <w:pPr>
              <w:rPr>
                <w:color w:val="000000"/>
              </w:rPr>
            </w:pPr>
            <w:r w:rsidRPr="008007F0">
              <w:rPr>
                <w:color w:val="000000"/>
              </w:rPr>
              <w:t>985020.52</w:t>
            </w:r>
          </w:p>
        </w:tc>
        <w:tc>
          <w:tcPr>
            <w:tcW w:w="1166" w:type="dxa"/>
            <w:noWrap/>
            <w:vAlign w:val="center"/>
          </w:tcPr>
          <w:p w:rsidR="00B45D1D" w:rsidRPr="008007F0" w:rsidRDefault="00B45D1D" w:rsidP="004254F2">
            <w:pPr>
              <w:rPr>
                <w:color w:val="000000"/>
              </w:rPr>
            </w:pPr>
            <w:r w:rsidRPr="008007F0">
              <w:rPr>
                <w:color w:val="000000"/>
              </w:rPr>
              <w:t>1744492.16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1090</w:t>
            </w:r>
          </w:p>
        </w:tc>
        <w:tc>
          <w:tcPr>
            <w:tcW w:w="1066" w:type="dxa"/>
            <w:noWrap/>
            <w:vAlign w:val="center"/>
          </w:tcPr>
          <w:p w:rsidR="00B45D1D" w:rsidRPr="008007F0" w:rsidRDefault="00B45D1D" w:rsidP="004254F2">
            <w:pPr>
              <w:rPr>
                <w:color w:val="000000"/>
              </w:rPr>
            </w:pPr>
            <w:r w:rsidRPr="008007F0">
              <w:rPr>
                <w:color w:val="000000"/>
              </w:rPr>
              <w:t>985032.87</w:t>
            </w:r>
          </w:p>
        </w:tc>
        <w:tc>
          <w:tcPr>
            <w:tcW w:w="1166" w:type="dxa"/>
            <w:noWrap/>
            <w:vAlign w:val="center"/>
          </w:tcPr>
          <w:p w:rsidR="00B45D1D" w:rsidRPr="008007F0" w:rsidRDefault="00B45D1D" w:rsidP="004254F2">
            <w:pPr>
              <w:rPr>
                <w:color w:val="000000"/>
              </w:rPr>
            </w:pPr>
            <w:r w:rsidRPr="008007F0">
              <w:rPr>
                <w:color w:val="000000"/>
              </w:rPr>
              <w:t>1744458.87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1081</w:t>
            </w:r>
          </w:p>
        </w:tc>
        <w:tc>
          <w:tcPr>
            <w:tcW w:w="1066" w:type="dxa"/>
            <w:noWrap/>
            <w:vAlign w:val="center"/>
          </w:tcPr>
          <w:p w:rsidR="00B45D1D" w:rsidRPr="008007F0" w:rsidRDefault="00B45D1D" w:rsidP="004254F2">
            <w:pPr>
              <w:rPr>
                <w:color w:val="000000"/>
              </w:rPr>
            </w:pPr>
            <w:r w:rsidRPr="008007F0">
              <w:rPr>
                <w:color w:val="000000"/>
              </w:rPr>
              <w:t>985038.5</w:t>
            </w:r>
          </w:p>
        </w:tc>
        <w:tc>
          <w:tcPr>
            <w:tcW w:w="1166" w:type="dxa"/>
            <w:noWrap/>
            <w:vAlign w:val="center"/>
          </w:tcPr>
          <w:p w:rsidR="00B45D1D" w:rsidRPr="008007F0" w:rsidRDefault="00B45D1D" w:rsidP="004254F2">
            <w:pPr>
              <w:rPr>
                <w:color w:val="000000"/>
              </w:rPr>
            </w:pPr>
            <w:r w:rsidRPr="008007F0">
              <w:rPr>
                <w:color w:val="000000"/>
              </w:rPr>
              <w:t>1744457.38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64(2)</w:t>
            </w:r>
          </w:p>
          <w:p w:rsidR="00B45D1D" w:rsidRPr="008007F0" w:rsidRDefault="00B45D1D" w:rsidP="004254F2">
            <w:pPr>
              <w:rPr>
                <w:color w:val="000000"/>
              </w:rPr>
            </w:pPr>
            <w:r w:rsidRPr="008007F0">
              <w:rPr>
                <w:color w:val="000000"/>
              </w:rPr>
              <w:t>"86:09:0000000:4542/чзу19"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1091</w:t>
            </w:r>
          </w:p>
        </w:tc>
        <w:tc>
          <w:tcPr>
            <w:tcW w:w="1066" w:type="dxa"/>
            <w:noWrap/>
            <w:vAlign w:val="center"/>
          </w:tcPr>
          <w:p w:rsidR="00B45D1D" w:rsidRPr="008007F0" w:rsidRDefault="00B45D1D" w:rsidP="004254F2">
            <w:pPr>
              <w:rPr>
                <w:color w:val="000000"/>
              </w:rPr>
            </w:pPr>
            <w:r w:rsidRPr="008007F0">
              <w:rPr>
                <w:color w:val="000000"/>
              </w:rPr>
              <w:t>985041.1</w:t>
            </w:r>
          </w:p>
        </w:tc>
        <w:tc>
          <w:tcPr>
            <w:tcW w:w="1166" w:type="dxa"/>
            <w:noWrap/>
            <w:vAlign w:val="center"/>
          </w:tcPr>
          <w:p w:rsidR="00B45D1D" w:rsidRPr="008007F0" w:rsidRDefault="00B45D1D" w:rsidP="004254F2">
            <w:pPr>
              <w:rPr>
                <w:color w:val="000000"/>
              </w:rPr>
            </w:pPr>
            <w:r w:rsidRPr="008007F0">
              <w:rPr>
                <w:color w:val="000000"/>
              </w:rPr>
              <w:t>1744468.34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1092</w:t>
            </w:r>
          </w:p>
        </w:tc>
        <w:tc>
          <w:tcPr>
            <w:tcW w:w="1066" w:type="dxa"/>
            <w:noWrap/>
            <w:vAlign w:val="center"/>
          </w:tcPr>
          <w:p w:rsidR="00B45D1D" w:rsidRPr="008007F0" w:rsidRDefault="00B45D1D" w:rsidP="004254F2">
            <w:pPr>
              <w:rPr>
                <w:color w:val="000000"/>
              </w:rPr>
            </w:pPr>
            <w:r w:rsidRPr="008007F0">
              <w:rPr>
                <w:color w:val="000000"/>
              </w:rPr>
              <w:t>985043.68</w:t>
            </w:r>
          </w:p>
        </w:tc>
        <w:tc>
          <w:tcPr>
            <w:tcW w:w="1166" w:type="dxa"/>
            <w:noWrap/>
            <w:vAlign w:val="center"/>
          </w:tcPr>
          <w:p w:rsidR="00B45D1D" w:rsidRPr="008007F0" w:rsidRDefault="00B45D1D" w:rsidP="004254F2">
            <w:pPr>
              <w:rPr>
                <w:color w:val="000000"/>
              </w:rPr>
            </w:pPr>
            <w:r w:rsidRPr="008007F0">
              <w:rPr>
                <w:color w:val="000000"/>
              </w:rPr>
              <w:t>1744478.67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1093</w:t>
            </w:r>
          </w:p>
        </w:tc>
        <w:tc>
          <w:tcPr>
            <w:tcW w:w="1066" w:type="dxa"/>
            <w:noWrap/>
            <w:vAlign w:val="center"/>
          </w:tcPr>
          <w:p w:rsidR="00B45D1D" w:rsidRPr="008007F0" w:rsidRDefault="00B45D1D" w:rsidP="004254F2">
            <w:pPr>
              <w:rPr>
                <w:color w:val="000000"/>
              </w:rPr>
            </w:pPr>
            <w:r w:rsidRPr="008007F0">
              <w:rPr>
                <w:color w:val="000000"/>
              </w:rPr>
              <w:t>985033.03</w:t>
            </w:r>
          </w:p>
        </w:tc>
        <w:tc>
          <w:tcPr>
            <w:tcW w:w="1166" w:type="dxa"/>
            <w:noWrap/>
            <w:vAlign w:val="center"/>
          </w:tcPr>
          <w:p w:rsidR="00B45D1D" w:rsidRPr="008007F0" w:rsidRDefault="00B45D1D" w:rsidP="004254F2">
            <w:pPr>
              <w:rPr>
                <w:color w:val="000000"/>
              </w:rPr>
            </w:pPr>
            <w:r w:rsidRPr="008007F0">
              <w:rPr>
                <w:color w:val="000000"/>
              </w:rPr>
              <w:t>1744507.34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1094</w:t>
            </w:r>
          </w:p>
        </w:tc>
        <w:tc>
          <w:tcPr>
            <w:tcW w:w="1066" w:type="dxa"/>
            <w:noWrap/>
            <w:vAlign w:val="center"/>
          </w:tcPr>
          <w:p w:rsidR="00B45D1D" w:rsidRPr="008007F0" w:rsidRDefault="00B45D1D" w:rsidP="004254F2">
            <w:pPr>
              <w:rPr>
                <w:color w:val="000000"/>
              </w:rPr>
            </w:pPr>
            <w:r w:rsidRPr="008007F0">
              <w:rPr>
                <w:color w:val="000000"/>
              </w:rPr>
              <w:t>984892.27</w:t>
            </w:r>
          </w:p>
        </w:tc>
        <w:tc>
          <w:tcPr>
            <w:tcW w:w="1166" w:type="dxa"/>
            <w:noWrap/>
            <w:vAlign w:val="center"/>
          </w:tcPr>
          <w:p w:rsidR="00B45D1D" w:rsidRPr="008007F0" w:rsidRDefault="00B45D1D" w:rsidP="004254F2">
            <w:pPr>
              <w:rPr>
                <w:color w:val="000000"/>
              </w:rPr>
            </w:pPr>
            <w:r w:rsidRPr="008007F0">
              <w:rPr>
                <w:color w:val="000000"/>
              </w:rPr>
              <w:t>1744530.6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1095</w:t>
            </w:r>
          </w:p>
        </w:tc>
        <w:tc>
          <w:tcPr>
            <w:tcW w:w="1066" w:type="dxa"/>
            <w:noWrap/>
            <w:vAlign w:val="center"/>
          </w:tcPr>
          <w:p w:rsidR="00B45D1D" w:rsidRPr="008007F0" w:rsidRDefault="00B45D1D" w:rsidP="004254F2">
            <w:pPr>
              <w:rPr>
                <w:color w:val="000000"/>
              </w:rPr>
            </w:pPr>
            <w:r w:rsidRPr="008007F0">
              <w:rPr>
                <w:color w:val="000000"/>
              </w:rPr>
              <w:t>984840.7</w:t>
            </w:r>
          </w:p>
        </w:tc>
        <w:tc>
          <w:tcPr>
            <w:tcW w:w="1166" w:type="dxa"/>
            <w:noWrap/>
            <w:vAlign w:val="center"/>
          </w:tcPr>
          <w:p w:rsidR="00B45D1D" w:rsidRPr="008007F0" w:rsidRDefault="00B45D1D" w:rsidP="004254F2">
            <w:pPr>
              <w:rPr>
                <w:color w:val="000000"/>
              </w:rPr>
            </w:pPr>
            <w:r w:rsidRPr="008007F0">
              <w:rPr>
                <w:color w:val="000000"/>
              </w:rPr>
              <w:t>1744510.95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1096</w:t>
            </w:r>
          </w:p>
        </w:tc>
        <w:tc>
          <w:tcPr>
            <w:tcW w:w="1066" w:type="dxa"/>
            <w:noWrap/>
            <w:vAlign w:val="center"/>
          </w:tcPr>
          <w:p w:rsidR="00B45D1D" w:rsidRPr="008007F0" w:rsidRDefault="00B45D1D" w:rsidP="004254F2">
            <w:pPr>
              <w:rPr>
                <w:color w:val="000000"/>
              </w:rPr>
            </w:pPr>
            <w:r w:rsidRPr="008007F0">
              <w:rPr>
                <w:color w:val="000000"/>
              </w:rPr>
              <w:t>984850.57</w:t>
            </w:r>
          </w:p>
        </w:tc>
        <w:tc>
          <w:tcPr>
            <w:tcW w:w="1166" w:type="dxa"/>
            <w:noWrap/>
            <w:vAlign w:val="center"/>
          </w:tcPr>
          <w:p w:rsidR="00B45D1D" w:rsidRPr="008007F0" w:rsidRDefault="00B45D1D" w:rsidP="004254F2">
            <w:pPr>
              <w:rPr>
                <w:color w:val="000000"/>
              </w:rPr>
            </w:pPr>
            <w:r w:rsidRPr="008007F0">
              <w:rPr>
                <w:color w:val="000000"/>
              </w:rPr>
              <w:t>1744508.28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1097</w:t>
            </w:r>
          </w:p>
        </w:tc>
        <w:tc>
          <w:tcPr>
            <w:tcW w:w="1066" w:type="dxa"/>
            <w:noWrap/>
            <w:vAlign w:val="center"/>
          </w:tcPr>
          <w:p w:rsidR="00B45D1D" w:rsidRPr="008007F0" w:rsidRDefault="00B45D1D" w:rsidP="004254F2">
            <w:pPr>
              <w:rPr>
                <w:color w:val="000000"/>
              </w:rPr>
            </w:pPr>
            <w:r w:rsidRPr="008007F0">
              <w:rPr>
                <w:color w:val="000000"/>
              </w:rPr>
              <w:t>984892.89</w:t>
            </w:r>
          </w:p>
        </w:tc>
        <w:tc>
          <w:tcPr>
            <w:tcW w:w="1166" w:type="dxa"/>
            <w:noWrap/>
            <w:vAlign w:val="center"/>
          </w:tcPr>
          <w:p w:rsidR="00B45D1D" w:rsidRPr="008007F0" w:rsidRDefault="00B45D1D" w:rsidP="004254F2">
            <w:pPr>
              <w:rPr>
                <w:color w:val="000000"/>
              </w:rPr>
            </w:pPr>
            <w:r w:rsidRPr="008007F0">
              <w:rPr>
                <w:color w:val="000000"/>
              </w:rPr>
              <w:t>1744524.4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1098</w:t>
            </w:r>
          </w:p>
        </w:tc>
        <w:tc>
          <w:tcPr>
            <w:tcW w:w="1066" w:type="dxa"/>
            <w:noWrap/>
            <w:vAlign w:val="center"/>
          </w:tcPr>
          <w:p w:rsidR="00B45D1D" w:rsidRPr="008007F0" w:rsidRDefault="00B45D1D" w:rsidP="004254F2">
            <w:pPr>
              <w:rPr>
                <w:color w:val="000000"/>
              </w:rPr>
            </w:pPr>
            <w:r w:rsidRPr="008007F0">
              <w:rPr>
                <w:color w:val="000000"/>
              </w:rPr>
              <w:t>985028.62</w:t>
            </w:r>
          </w:p>
        </w:tc>
        <w:tc>
          <w:tcPr>
            <w:tcW w:w="1166" w:type="dxa"/>
            <w:noWrap/>
            <w:vAlign w:val="center"/>
          </w:tcPr>
          <w:p w:rsidR="00B45D1D" w:rsidRPr="008007F0" w:rsidRDefault="00B45D1D" w:rsidP="004254F2">
            <w:pPr>
              <w:rPr>
                <w:color w:val="000000"/>
              </w:rPr>
            </w:pPr>
            <w:r w:rsidRPr="008007F0">
              <w:rPr>
                <w:color w:val="000000"/>
              </w:rPr>
              <w:t>1744501.97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1091</w:t>
            </w:r>
          </w:p>
        </w:tc>
        <w:tc>
          <w:tcPr>
            <w:tcW w:w="1066" w:type="dxa"/>
            <w:noWrap/>
            <w:vAlign w:val="center"/>
          </w:tcPr>
          <w:p w:rsidR="00B45D1D" w:rsidRPr="008007F0" w:rsidRDefault="00B45D1D" w:rsidP="004254F2">
            <w:pPr>
              <w:rPr>
                <w:color w:val="000000"/>
              </w:rPr>
            </w:pPr>
            <w:r w:rsidRPr="008007F0">
              <w:rPr>
                <w:color w:val="000000"/>
              </w:rPr>
              <w:t>985041.1</w:t>
            </w:r>
          </w:p>
        </w:tc>
        <w:tc>
          <w:tcPr>
            <w:tcW w:w="1166" w:type="dxa"/>
            <w:noWrap/>
            <w:vAlign w:val="center"/>
          </w:tcPr>
          <w:p w:rsidR="00B45D1D" w:rsidRPr="008007F0" w:rsidRDefault="00B45D1D" w:rsidP="004254F2">
            <w:pPr>
              <w:rPr>
                <w:color w:val="000000"/>
              </w:rPr>
            </w:pPr>
            <w:r w:rsidRPr="008007F0">
              <w:rPr>
                <w:color w:val="000000"/>
              </w:rPr>
              <w:t>1744468.34</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64(3)</w:t>
            </w:r>
          </w:p>
          <w:p w:rsidR="00B45D1D" w:rsidRPr="008007F0" w:rsidRDefault="00B45D1D" w:rsidP="004254F2">
            <w:pPr>
              <w:rPr>
                <w:color w:val="000000"/>
              </w:rPr>
            </w:pPr>
            <w:r w:rsidRPr="008007F0">
              <w:rPr>
                <w:color w:val="000000"/>
              </w:rPr>
              <w:t>"86:09:0000000:4542/чзу19"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1099</w:t>
            </w:r>
          </w:p>
        </w:tc>
        <w:tc>
          <w:tcPr>
            <w:tcW w:w="1066" w:type="dxa"/>
            <w:noWrap/>
            <w:vAlign w:val="center"/>
          </w:tcPr>
          <w:p w:rsidR="00B45D1D" w:rsidRPr="008007F0" w:rsidRDefault="00B45D1D" w:rsidP="004254F2">
            <w:pPr>
              <w:rPr>
                <w:color w:val="000000"/>
              </w:rPr>
            </w:pPr>
            <w:r w:rsidRPr="008007F0">
              <w:rPr>
                <w:color w:val="000000"/>
              </w:rPr>
              <w:t>984819.17</w:t>
            </w:r>
          </w:p>
        </w:tc>
        <w:tc>
          <w:tcPr>
            <w:tcW w:w="1166" w:type="dxa"/>
            <w:noWrap/>
            <w:vAlign w:val="center"/>
          </w:tcPr>
          <w:p w:rsidR="00B45D1D" w:rsidRPr="008007F0" w:rsidRDefault="00B45D1D" w:rsidP="004254F2">
            <w:pPr>
              <w:rPr>
                <w:color w:val="000000"/>
              </w:rPr>
            </w:pPr>
            <w:r w:rsidRPr="008007F0">
              <w:rPr>
                <w:color w:val="000000"/>
              </w:rPr>
              <w:t>1744477.88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1100</w:t>
            </w:r>
          </w:p>
        </w:tc>
        <w:tc>
          <w:tcPr>
            <w:tcW w:w="1066" w:type="dxa"/>
            <w:noWrap/>
            <w:vAlign w:val="center"/>
          </w:tcPr>
          <w:p w:rsidR="00B45D1D" w:rsidRPr="008007F0" w:rsidRDefault="00B45D1D" w:rsidP="004254F2">
            <w:pPr>
              <w:rPr>
                <w:color w:val="000000"/>
              </w:rPr>
            </w:pPr>
            <w:r w:rsidRPr="008007F0">
              <w:rPr>
                <w:color w:val="000000"/>
              </w:rPr>
              <w:t>984827.03</w:t>
            </w:r>
          </w:p>
        </w:tc>
        <w:tc>
          <w:tcPr>
            <w:tcW w:w="1166" w:type="dxa"/>
            <w:noWrap/>
            <w:vAlign w:val="center"/>
          </w:tcPr>
          <w:p w:rsidR="00B45D1D" w:rsidRPr="008007F0" w:rsidRDefault="00B45D1D" w:rsidP="004254F2">
            <w:pPr>
              <w:rPr>
                <w:color w:val="000000"/>
              </w:rPr>
            </w:pPr>
            <w:r w:rsidRPr="008007F0">
              <w:rPr>
                <w:color w:val="000000"/>
              </w:rPr>
              <w:t>1744487.54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1101</w:t>
            </w:r>
          </w:p>
        </w:tc>
        <w:tc>
          <w:tcPr>
            <w:tcW w:w="1066" w:type="dxa"/>
            <w:noWrap/>
            <w:vAlign w:val="center"/>
          </w:tcPr>
          <w:p w:rsidR="00B45D1D" w:rsidRPr="008007F0" w:rsidRDefault="00B45D1D" w:rsidP="004254F2">
            <w:pPr>
              <w:rPr>
                <w:color w:val="000000"/>
              </w:rPr>
            </w:pPr>
            <w:r w:rsidRPr="008007F0">
              <w:rPr>
                <w:color w:val="000000"/>
              </w:rPr>
              <w:t>984847.41</w:t>
            </w:r>
          </w:p>
        </w:tc>
        <w:tc>
          <w:tcPr>
            <w:tcW w:w="1166" w:type="dxa"/>
            <w:noWrap/>
            <w:vAlign w:val="center"/>
          </w:tcPr>
          <w:p w:rsidR="00B45D1D" w:rsidRPr="008007F0" w:rsidRDefault="00B45D1D" w:rsidP="004254F2">
            <w:pPr>
              <w:rPr>
                <w:color w:val="000000"/>
              </w:rPr>
            </w:pPr>
            <w:r w:rsidRPr="008007F0">
              <w:rPr>
                <w:color w:val="000000"/>
              </w:rPr>
              <w:t>1744495.3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1102</w:t>
            </w:r>
          </w:p>
        </w:tc>
        <w:tc>
          <w:tcPr>
            <w:tcW w:w="1066" w:type="dxa"/>
            <w:noWrap/>
            <w:vAlign w:val="center"/>
          </w:tcPr>
          <w:p w:rsidR="00B45D1D" w:rsidRPr="008007F0" w:rsidRDefault="00B45D1D" w:rsidP="004254F2">
            <w:pPr>
              <w:rPr>
                <w:color w:val="000000"/>
              </w:rPr>
            </w:pPr>
            <w:r w:rsidRPr="008007F0">
              <w:rPr>
                <w:color w:val="000000"/>
              </w:rPr>
              <w:t>984837.47</w:t>
            </w:r>
          </w:p>
        </w:tc>
        <w:tc>
          <w:tcPr>
            <w:tcW w:w="1166" w:type="dxa"/>
            <w:noWrap/>
            <w:vAlign w:val="center"/>
          </w:tcPr>
          <w:p w:rsidR="00B45D1D" w:rsidRPr="008007F0" w:rsidRDefault="00B45D1D" w:rsidP="004254F2">
            <w:pPr>
              <w:rPr>
                <w:color w:val="000000"/>
              </w:rPr>
            </w:pPr>
            <w:r w:rsidRPr="008007F0">
              <w:rPr>
                <w:color w:val="000000"/>
              </w:rPr>
              <w:t>1744497.95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1103</w:t>
            </w:r>
          </w:p>
        </w:tc>
        <w:tc>
          <w:tcPr>
            <w:tcW w:w="1066" w:type="dxa"/>
            <w:noWrap/>
            <w:vAlign w:val="center"/>
          </w:tcPr>
          <w:p w:rsidR="00B45D1D" w:rsidRPr="008007F0" w:rsidRDefault="00B45D1D" w:rsidP="004254F2">
            <w:pPr>
              <w:rPr>
                <w:color w:val="000000"/>
              </w:rPr>
            </w:pPr>
            <w:r w:rsidRPr="008007F0">
              <w:rPr>
                <w:color w:val="000000"/>
              </w:rPr>
              <w:t>984823.4</w:t>
            </w:r>
          </w:p>
        </w:tc>
        <w:tc>
          <w:tcPr>
            <w:tcW w:w="1166" w:type="dxa"/>
            <w:noWrap/>
            <w:vAlign w:val="center"/>
          </w:tcPr>
          <w:p w:rsidR="00B45D1D" w:rsidRPr="008007F0" w:rsidRDefault="00B45D1D" w:rsidP="004254F2">
            <w:pPr>
              <w:rPr>
                <w:color w:val="000000"/>
              </w:rPr>
            </w:pPr>
            <w:r w:rsidRPr="008007F0">
              <w:rPr>
                <w:color w:val="000000"/>
              </w:rPr>
              <w:t>1744492.59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1104</w:t>
            </w:r>
          </w:p>
        </w:tc>
        <w:tc>
          <w:tcPr>
            <w:tcW w:w="1066" w:type="dxa"/>
            <w:noWrap/>
            <w:vAlign w:val="center"/>
          </w:tcPr>
          <w:p w:rsidR="00B45D1D" w:rsidRPr="008007F0" w:rsidRDefault="00B45D1D" w:rsidP="004254F2">
            <w:pPr>
              <w:rPr>
                <w:color w:val="000000"/>
              </w:rPr>
            </w:pPr>
            <w:r w:rsidRPr="008007F0">
              <w:rPr>
                <w:color w:val="000000"/>
              </w:rPr>
              <w:t>984814.23</w:t>
            </w:r>
          </w:p>
        </w:tc>
        <w:tc>
          <w:tcPr>
            <w:tcW w:w="1166" w:type="dxa"/>
            <w:noWrap/>
            <w:vAlign w:val="center"/>
          </w:tcPr>
          <w:p w:rsidR="00B45D1D" w:rsidRPr="008007F0" w:rsidRDefault="00B45D1D" w:rsidP="004254F2">
            <w:pPr>
              <w:rPr>
                <w:color w:val="000000"/>
              </w:rPr>
            </w:pPr>
            <w:r w:rsidRPr="008007F0">
              <w:rPr>
                <w:color w:val="000000"/>
              </w:rPr>
              <w:t>1744481.33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1105</w:t>
            </w:r>
          </w:p>
        </w:tc>
        <w:tc>
          <w:tcPr>
            <w:tcW w:w="1066" w:type="dxa"/>
            <w:noWrap/>
            <w:vAlign w:val="center"/>
          </w:tcPr>
          <w:p w:rsidR="00B45D1D" w:rsidRPr="008007F0" w:rsidRDefault="00B45D1D" w:rsidP="004254F2">
            <w:pPr>
              <w:rPr>
                <w:color w:val="000000"/>
              </w:rPr>
            </w:pPr>
            <w:r w:rsidRPr="008007F0">
              <w:rPr>
                <w:color w:val="000000"/>
              </w:rPr>
              <w:t>984819.31</w:t>
            </w:r>
          </w:p>
        </w:tc>
        <w:tc>
          <w:tcPr>
            <w:tcW w:w="1166" w:type="dxa"/>
            <w:noWrap/>
            <w:vAlign w:val="center"/>
          </w:tcPr>
          <w:p w:rsidR="00B45D1D" w:rsidRPr="008007F0" w:rsidRDefault="00B45D1D" w:rsidP="004254F2">
            <w:pPr>
              <w:rPr>
                <w:color w:val="000000"/>
              </w:rPr>
            </w:pPr>
            <w:r w:rsidRPr="008007F0">
              <w:rPr>
                <w:color w:val="000000"/>
              </w:rPr>
              <w:t>1744480.15</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1099</w:t>
            </w:r>
          </w:p>
        </w:tc>
        <w:tc>
          <w:tcPr>
            <w:tcW w:w="1066" w:type="dxa"/>
            <w:noWrap/>
            <w:vAlign w:val="center"/>
          </w:tcPr>
          <w:p w:rsidR="00B45D1D" w:rsidRPr="008007F0" w:rsidRDefault="00B45D1D" w:rsidP="004254F2">
            <w:pPr>
              <w:rPr>
                <w:color w:val="000000"/>
              </w:rPr>
            </w:pPr>
            <w:r w:rsidRPr="008007F0">
              <w:rPr>
                <w:color w:val="000000"/>
              </w:rPr>
              <w:t>984819.17</w:t>
            </w:r>
          </w:p>
        </w:tc>
        <w:tc>
          <w:tcPr>
            <w:tcW w:w="1166" w:type="dxa"/>
            <w:noWrap/>
            <w:vAlign w:val="center"/>
          </w:tcPr>
          <w:p w:rsidR="00B45D1D" w:rsidRPr="008007F0" w:rsidRDefault="00B45D1D" w:rsidP="004254F2">
            <w:pPr>
              <w:rPr>
                <w:color w:val="000000"/>
              </w:rPr>
            </w:pPr>
            <w:r w:rsidRPr="008007F0">
              <w:rPr>
                <w:color w:val="000000"/>
              </w:rPr>
              <w:t>1744477.88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64(4)</w:t>
            </w:r>
          </w:p>
          <w:p w:rsidR="00B45D1D" w:rsidRPr="008007F0" w:rsidRDefault="00B45D1D" w:rsidP="004254F2">
            <w:pPr>
              <w:rPr>
                <w:color w:val="000000"/>
              </w:rPr>
            </w:pPr>
            <w:r w:rsidRPr="008007F0">
              <w:rPr>
                <w:color w:val="000000"/>
              </w:rPr>
              <w:t>"86:09:0000000:4542/чзу19"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1106</w:t>
            </w:r>
          </w:p>
        </w:tc>
        <w:tc>
          <w:tcPr>
            <w:tcW w:w="1066" w:type="dxa"/>
            <w:noWrap/>
            <w:vAlign w:val="center"/>
          </w:tcPr>
          <w:p w:rsidR="00B45D1D" w:rsidRPr="008007F0" w:rsidRDefault="00B45D1D" w:rsidP="004254F2">
            <w:pPr>
              <w:rPr>
                <w:color w:val="000000"/>
              </w:rPr>
            </w:pPr>
            <w:r w:rsidRPr="008007F0">
              <w:rPr>
                <w:color w:val="000000"/>
              </w:rPr>
              <w:t>984808.8</w:t>
            </w:r>
          </w:p>
        </w:tc>
        <w:tc>
          <w:tcPr>
            <w:tcW w:w="1166" w:type="dxa"/>
            <w:noWrap/>
            <w:vAlign w:val="center"/>
          </w:tcPr>
          <w:p w:rsidR="00B45D1D" w:rsidRPr="008007F0" w:rsidRDefault="00B45D1D" w:rsidP="004254F2">
            <w:pPr>
              <w:rPr>
                <w:color w:val="000000"/>
              </w:rPr>
            </w:pPr>
            <w:r w:rsidRPr="008007F0">
              <w:rPr>
                <w:color w:val="000000"/>
              </w:rPr>
              <w:t>1744482.58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1107</w:t>
            </w:r>
          </w:p>
        </w:tc>
        <w:tc>
          <w:tcPr>
            <w:tcW w:w="1066" w:type="dxa"/>
            <w:noWrap/>
            <w:vAlign w:val="center"/>
          </w:tcPr>
          <w:p w:rsidR="00B45D1D" w:rsidRPr="008007F0" w:rsidRDefault="00B45D1D" w:rsidP="004254F2">
            <w:pPr>
              <w:rPr>
                <w:color w:val="000000"/>
              </w:rPr>
            </w:pPr>
            <w:r w:rsidRPr="008007F0">
              <w:rPr>
                <w:color w:val="000000"/>
              </w:rPr>
              <w:t>984820.36</w:t>
            </w:r>
          </w:p>
        </w:tc>
        <w:tc>
          <w:tcPr>
            <w:tcW w:w="1166" w:type="dxa"/>
            <w:noWrap/>
            <w:vAlign w:val="center"/>
          </w:tcPr>
          <w:p w:rsidR="00B45D1D" w:rsidRPr="008007F0" w:rsidRDefault="00B45D1D" w:rsidP="004254F2">
            <w:pPr>
              <w:rPr>
                <w:color w:val="000000"/>
              </w:rPr>
            </w:pPr>
            <w:r w:rsidRPr="008007F0">
              <w:rPr>
                <w:color w:val="000000"/>
              </w:rPr>
              <w:t>1744496.78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1108</w:t>
            </w:r>
          </w:p>
        </w:tc>
        <w:tc>
          <w:tcPr>
            <w:tcW w:w="1066" w:type="dxa"/>
            <w:noWrap/>
            <w:vAlign w:val="center"/>
          </w:tcPr>
          <w:p w:rsidR="00B45D1D" w:rsidRPr="008007F0" w:rsidRDefault="00B45D1D" w:rsidP="004254F2">
            <w:pPr>
              <w:rPr>
                <w:color w:val="000000"/>
              </w:rPr>
            </w:pPr>
            <w:r w:rsidRPr="008007F0">
              <w:rPr>
                <w:color w:val="000000"/>
              </w:rPr>
              <w:t>984829.2</w:t>
            </w:r>
          </w:p>
        </w:tc>
        <w:tc>
          <w:tcPr>
            <w:tcW w:w="1166" w:type="dxa"/>
            <w:noWrap/>
            <w:vAlign w:val="center"/>
          </w:tcPr>
          <w:p w:rsidR="00B45D1D" w:rsidRPr="008007F0" w:rsidRDefault="00B45D1D" w:rsidP="004254F2">
            <w:pPr>
              <w:rPr>
                <w:color w:val="000000"/>
              </w:rPr>
            </w:pPr>
            <w:r w:rsidRPr="008007F0">
              <w:rPr>
                <w:color w:val="000000"/>
              </w:rPr>
              <w:t>1744500.14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1109</w:t>
            </w:r>
          </w:p>
        </w:tc>
        <w:tc>
          <w:tcPr>
            <w:tcW w:w="1066" w:type="dxa"/>
            <w:noWrap/>
            <w:vAlign w:val="center"/>
          </w:tcPr>
          <w:p w:rsidR="00B45D1D" w:rsidRPr="008007F0" w:rsidRDefault="00B45D1D" w:rsidP="004254F2">
            <w:pPr>
              <w:rPr>
                <w:color w:val="000000"/>
              </w:rPr>
            </w:pPr>
            <w:r w:rsidRPr="008007F0">
              <w:rPr>
                <w:color w:val="000000"/>
              </w:rPr>
              <w:t>984826.57</w:t>
            </w:r>
          </w:p>
        </w:tc>
        <w:tc>
          <w:tcPr>
            <w:tcW w:w="1166" w:type="dxa"/>
            <w:noWrap/>
            <w:vAlign w:val="center"/>
          </w:tcPr>
          <w:p w:rsidR="00B45D1D" w:rsidRPr="008007F0" w:rsidRDefault="00B45D1D" w:rsidP="004254F2">
            <w:pPr>
              <w:rPr>
                <w:color w:val="000000"/>
              </w:rPr>
            </w:pPr>
            <w:r w:rsidRPr="008007F0">
              <w:rPr>
                <w:color w:val="000000"/>
              </w:rPr>
              <w:t>1744500.84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1110</w:t>
            </w:r>
          </w:p>
        </w:tc>
        <w:tc>
          <w:tcPr>
            <w:tcW w:w="1066" w:type="dxa"/>
            <w:noWrap/>
            <w:vAlign w:val="center"/>
          </w:tcPr>
          <w:p w:rsidR="00B45D1D" w:rsidRPr="008007F0" w:rsidRDefault="00B45D1D" w:rsidP="004254F2">
            <w:pPr>
              <w:rPr>
                <w:color w:val="000000"/>
              </w:rPr>
            </w:pPr>
            <w:r w:rsidRPr="008007F0">
              <w:rPr>
                <w:color w:val="000000"/>
              </w:rPr>
              <w:t>984809.62</w:t>
            </w:r>
          </w:p>
        </w:tc>
        <w:tc>
          <w:tcPr>
            <w:tcW w:w="1166" w:type="dxa"/>
            <w:noWrap/>
            <w:vAlign w:val="center"/>
          </w:tcPr>
          <w:p w:rsidR="00B45D1D" w:rsidRPr="008007F0" w:rsidRDefault="00B45D1D" w:rsidP="004254F2">
            <w:pPr>
              <w:rPr>
                <w:color w:val="000000"/>
              </w:rPr>
            </w:pPr>
            <w:r w:rsidRPr="008007F0">
              <w:rPr>
                <w:color w:val="000000"/>
              </w:rPr>
              <w:t>1744491.73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1111</w:t>
            </w:r>
          </w:p>
        </w:tc>
        <w:tc>
          <w:tcPr>
            <w:tcW w:w="1066" w:type="dxa"/>
            <w:noWrap/>
            <w:vAlign w:val="center"/>
          </w:tcPr>
          <w:p w:rsidR="00B45D1D" w:rsidRPr="008007F0" w:rsidRDefault="00B45D1D" w:rsidP="004254F2">
            <w:pPr>
              <w:rPr>
                <w:color w:val="000000"/>
              </w:rPr>
            </w:pPr>
            <w:r w:rsidRPr="008007F0">
              <w:rPr>
                <w:color w:val="000000"/>
              </w:rPr>
              <w:t>984806.22</w:t>
            </w:r>
          </w:p>
        </w:tc>
        <w:tc>
          <w:tcPr>
            <w:tcW w:w="1166" w:type="dxa"/>
            <w:noWrap/>
            <w:vAlign w:val="center"/>
          </w:tcPr>
          <w:p w:rsidR="00B45D1D" w:rsidRPr="008007F0" w:rsidRDefault="00B45D1D" w:rsidP="004254F2">
            <w:pPr>
              <w:rPr>
                <w:color w:val="000000"/>
              </w:rPr>
            </w:pPr>
            <w:r w:rsidRPr="008007F0">
              <w:rPr>
                <w:color w:val="000000"/>
              </w:rPr>
              <w:t>1744483.17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1106</w:t>
            </w:r>
          </w:p>
        </w:tc>
        <w:tc>
          <w:tcPr>
            <w:tcW w:w="1066" w:type="dxa"/>
            <w:noWrap/>
            <w:vAlign w:val="center"/>
          </w:tcPr>
          <w:p w:rsidR="00B45D1D" w:rsidRPr="008007F0" w:rsidRDefault="00B45D1D" w:rsidP="004254F2">
            <w:pPr>
              <w:rPr>
                <w:color w:val="000000"/>
              </w:rPr>
            </w:pPr>
            <w:r w:rsidRPr="008007F0">
              <w:rPr>
                <w:color w:val="000000"/>
              </w:rPr>
              <w:t>984808.8</w:t>
            </w:r>
          </w:p>
        </w:tc>
        <w:tc>
          <w:tcPr>
            <w:tcW w:w="1166" w:type="dxa"/>
            <w:noWrap/>
            <w:vAlign w:val="center"/>
          </w:tcPr>
          <w:p w:rsidR="00B45D1D" w:rsidRPr="008007F0" w:rsidRDefault="00B45D1D" w:rsidP="004254F2">
            <w:pPr>
              <w:rPr>
                <w:color w:val="000000"/>
              </w:rPr>
            </w:pPr>
            <w:r w:rsidRPr="008007F0">
              <w:rPr>
                <w:color w:val="000000"/>
              </w:rPr>
              <w:t>1744482.58</w:t>
            </w:r>
          </w:p>
        </w:tc>
      </w:tr>
      <w:tr w:rsidR="00B45D1D" w:rsidRPr="008108F8" w:rsidTr="008007F0">
        <w:trPr>
          <w:trHeight w:val="227"/>
        </w:trPr>
        <w:tc>
          <w:tcPr>
            <w:tcW w:w="2907" w:type="dxa"/>
            <w:gridSpan w:val="3"/>
            <w:noWrap/>
            <w:vAlign w:val="center"/>
          </w:tcPr>
          <w:p w:rsidR="00B45D1D" w:rsidRPr="008007F0" w:rsidRDefault="00B45D1D" w:rsidP="004254F2">
            <w:pPr>
              <w:rPr>
                <w:color w:val="000000"/>
                <w:lang w:val="en-US"/>
              </w:rPr>
            </w:pPr>
            <w:r w:rsidRPr="008007F0">
              <w:rPr>
                <w:color w:val="000000"/>
              </w:rPr>
              <w:t>64(5)</w:t>
            </w:r>
          </w:p>
          <w:p w:rsidR="00B45D1D" w:rsidRPr="008007F0" w:rsidRDefault="00B45D1D" w:rsidP="004254F2">
            <w:pPr>
              <w:rPr>
                <w:color w:val="000000"/>
              </w:rPr>
            </w:pPr>
            <w:r w:rsidRPr="008007F0">
              <w:rPr>
                <w:color w:val="000000"/>
              </w:rPr>
              <w:t>"86:09:0000000:4542/чзу19"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1112</w:t>
            </w:r>
          </w:p>
        </w:tc>
        <w:tc>
          <w:tcPr>
            <w:tcW w:w="1066" w:type="dxa"/>
            <w:noWrap/>
            <w:vAlign w:val="center"/>
          </w:tcPr>
          <w:p w:rsidR="00B45D1D" w:rsidRPr="008007F0" w:rsidRDefault="00B45D1D" w:rsidP="004254F2">
            <w:pPr>
              <w:rPr>
                <w:color w:val="000000"/>
              </w:rPr>
            </w:pPr>
            <w:r w:rsidRPr="008007F0">
              <w:rPr>
                <w:color w:val="000000"/>
              </w:rPr>
              <w:t>985086.41</w:t>
            </w:r>
          </w:p>
        </w:tc>
        <w:tc>
          <w:tcPr>
            <w:tcW w:w="1166" w:type="dxa"/>
            <w:noWrap/>
            <w:vAlign w:val="center"/>
          </w:tcPr>
          <w:p w:rsidR="00B45D1D" w:rsidRPr="008007F0" w:rsidRDefault="00B45D1D" w:rsidP="004254F2">
            <w:pPr>
              <w:rPr>
                <w:color w:val="000000"/>
              </w:rPr>
            </w:pPr>
            <w:r w:rsidRPr="008007F0">
              <w:rPr>
                <w:color w:val="000000"/>
              </w:rPr>
              <w:t>1744417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1113</w:t>
            </w:r>
          </w:p>
        </w:tc>
        <w:tc>
          <w:tcPr>
            <w:tcW w:w="1066" w:type="dxa"/>
            <w:noWrap/>
            <w:vAlign w:val="center"/>
          </w:tcPr>
          <w:p w:rsidR="00B45D1D" w:rsidRPr="008007F0" w:rsidRDefault="00B45D1D" w:rsidP="004254F2">
            <w:pPr>
              <w:rPr>
                <w:color w:val="000000"/>
              </w:rPr>
            </w:pPr>
            <w:r w:rsidRPr="008007F0">
              <w:rPr>
                <w:color w:val="000000"/>
              </w:rPr>
              <w:t>985085.24</w:t>
            </w:r>
          </w:p>
        </w:tc>
        <w:tc>
          <w:tcPr>
            <w:tcW w:w="1166" w:type="dxa"/>
            <w:noWrap/>
            <w:vAlign w:val="center"/>
          </w:tcPr>
          <w:p w:rsidR="00B45D1D" w:rsidRPr="008007F0" w:rsidRDefault="00B45D1D" w:rsidP="004254F2">
            <w:pPr>
              <w:rPr>
                <w:color w:val="000000"/>
              </w:rPr>
            </w:pPr>
            <w:r w:rsidRPr="008007F0">
              <w:rPr>
                <w:color w:val="000000"/>
              </w:rPr>
              <w:t>1744417.44</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1114</w:t>
            </w:r>
          </w:p>
        </w:tc>
        <w:tc>
          <w:tcPr>
            <w:tcW w:w="1066" w:type="dxa"/>
            <w:noWrap/>
            <w:vAlign w:val="center"/>
          </w:tcPr>
          <w:p w:rsidR="00B45D1D" w:rsidRPr="008007F0" w:rsidRDefault="00B45D1D" w:rsidP="004254F2">
            <w:pPr>
              <w:rPr>
                <w:color w:val="000000"/>
              </w:rPr>
            </w:pPr>
            <w:r w:rsidRPr="008007F0">
              <w:rPr>
                <w:color w:val="000000"/>
              </w:rPr>
              <w:t>985073.68</w:t>
            </w:r>
          </w:p>
        </w:tc>
        <w:tc>
          <w:tcPr>
            <w:tcW w:w="1166" w:type="dxa"/>
            <w:noWrap/>
            <w:vAlign w:val="center"/>
          </w:tcPr>
          <w:p w:rsidR="00B45D1D" w:rsidRPr="008007F0" w:rsidRDefault="00B45D1D" w:rsidP="004254F2">
            <w:pPr>
              <w:rPr>
                <w:color w:val="000000"/>
              </w:rPr>
            </w:pPr>
            <w:r w:rsidRPr="008007F0">
              <w:rPr>
                <w:color w:val="000000"/>
              </w:rPr>
              <w:t>1744423.93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1115</w:t>
            </w:r>
          </w:p>
        </w:tc>
        <w:tc>
          <w:tcPr>
            <w:tcW w:w="1066" w:type="dxa"/>
            <w:noWrap/>
            <w:vAlign w:val="center"/>
          </w:tcPr>
          <w:p w:rsidR="00B45D1D" w:rsidRPr="008007F0" w:rsidRDefault="00B45D1D" w:rsidP="004254F2">
            <w:pPr>
              <w:rPr>
                <w:color w:val="000000"/>
              </w:rPr>
            </w:pPr>
            <w:r w:rsidRPr="008007F0">
              <w:rPr>
                <w:color w:val="000000"/>
              </w:rPr>
              <w:t>985071.18</w:t>
            </w:r>
          </w:p>
        </w:tc>
        <w:tc>
          <w:tcPr>
            <w:tcW w:w="1166" w:type="dxa"/>
            <w:noWrap/>
            <w:vAlign w:val="center"/>
          </w:tcPr>
          <w:p w:rsidR="00B45D1D" w:rsidRPr="008007F0" w:rsidRDefault="00B45D1D" w:rsidP="004254F2">
            <w:pPr>
              <w:rPr>
                <w:color w:val="000000"/>
              </w:rPr>
            </w:pPr>
            <w:r w:rsidRPr="008007F0">
              <w:rPr>
                <w:color w:val="000000"/>
              </w:rPr>
              <w:t>1744424.36</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1116</w:t>
            </w:r>
          </w:p>
        </w:tc>
        <w:tc>
          <w:tcPr>
            <w:tcW w:w="1066" w:type="dxa"/>
            <w:noWrap/>
            <w:vAlign w:val="center"/>
          </w:tcPr>
          <w:p w:rsidR="00B45D1D" w:rsidRPr="008007F0" w:rsidRDefault="00B45D1D" w:rsidP="004254F2">
            <w:pPr>
              <w:rPr>
                <w:color w:val="000000"/>
              </w:rPr>
            </w:pPr>
            <w:r w:rsidRPr="008007F0">
              <w:rPr>
                <w:color w:val="000000"/>
              </w:rPr>
              <w:t>985071.18</w:t>
            </w:r>
          </w:p>
        </w:tc>
        <w:tc>
          <w:tcPr>
            <w:tcW w:w="1166" w:type="dxa"/>
            <w:noWrap/>
            <w:vAlign w:val="center"/>
          </w:tcPr>
          <w:p w:rsidR="00B45D1D" w:rsidRPr="008007F0" w:rsidRDefault="00B45D1D" w:rsidP="004254F2">
            <w:pPr>
              <w:rPr>
                <w:color w:val="000000"/>
              </w:rPr>
            </w:pPr>
            <w:r w:rsidRPr="008007F0">
              <w:rPr>
                <w:color w:val="000000"/>
              </w:rPr>
              <w:t>1744424.41</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1117</w:t>
            </w:r>
          </w:p>
        </w:tc>
        <w:tc>
          <w:tcPr>
            <w:tcW w:w="1066" w:type="dxa"/>
            <w:noWrap/>
            <w:vAlign w:val="center"/>
          </w:tcPr>
          <w:p w:rsidR="00B45D1D" w:rsidRPr="008007F0" w:rsidRDefault="00B45D1D" w:rsidP="004254F2">
            <w:pPr>
              <w:rPr>
                <w:color w:val="000000"/>
              </w:rPr>
            </w:pPr>
            <w:r w:rsidRPr="008007F0">
              <w:rPr>
                <w:color w:val="000000"/>
              </w:rPr>
              <w:t>985058.78</w:t>
            </w:r>
          </w:p>
        </w:tc>
        <w:tc>
          <w:tcPr>
            <w:tcW w:w="1166" w:type="dxa"/>
            <w:noWrap/>
            <w:vAlign w:val="center"/>
          </w:tcPr>
          <w:p w:rsidR="00B45D1D" w:rsidRPr="008007F0" w:rsidRDefault="00B45D1D" w:rsidP="004254F2">
            <w:pPr>
              <w:rPr>
                <w:color w:val="000000"/>
              </w:rPr>
            </w:pPr>
            <w:r w:rsidRPr="008007F0">
              <w:rPr>
                <w:color w:val="000000"/>
              </w:rPr>
              <w:t>1744427.79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1118</w:t>
            </w:r>
          </w:p>
        </w:tc>
        <w:tc>
          <w:tcPr>
            <w:tcW w:w="1066" w:type="dxa"/>
            <w:noWrap/>
            <w:vAlign w:val="center"/>
          </w:tcPr>
          <w:p w:rsidR="00B45D1D" w:rsidRPr="008007F0" w:rsidRDefault="00B45D1D" w:rsidP="004254F2">
            <w:pPr>
              <w:rPr>
                <w:color w:val="000000"/>
              </w:rPr>
            </w:pPr>
            <w:r w:rsidRPr="008007F0">
              <w:rPr>
                <w:color w:val="000000"/>
              </w:rPr>
              <w:t>985050.28</w:t>
            </w:r>
          </w:p>
        </w:tc>
        <w:tc>
          <w:tcPr>
            <w:tcW w:w="1166" w:type="dxa"/>
            <w:noWrap/>
            <w:vAlign w:val="center"/>
          </w:tcPr>
          <w:p w:rsidR="00B45D1D" w:rsidRPr="008007F0" w:rsidRDefault="00B45D1D" w:rsidP="004254F2">
            <w:pPr>
              <w:rPr>
                <w:color w:val="000000"/>
              </w:rPr>
            </w:pPr>
            <w:r w:rsidRPr="008007F0">
              <w:rPr>
                <w:color w:val="000000"/>
              </w:rPr>
              <w:t>1744429.23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1119</w:t>
            </w:r>
          </w:p>
        </w:tc>
        <w:tc>
          <w:tcPr>
            <w:tcW w:w="1066" w:type="dxa"/>
            <w:noWrap/>
            <w:vAlign w:val="center"/>
          </w:tcPr>
          <w:p w:rsidR="00B45D1D" w:rsidRPr="008007F0" w:rsidRDefault="00B45D1D" w:rsidP="004254F2">
            <w:pPr>
              <w:rPr>
                <w:color w:val="000000"/>
              </w:rPr>
            </w:pPr>
            <w:r w:rsidRPr="008007F0">
              <w:rPr>
                <w:color w:val="000000"/>
              </w:rPr>
              <w:t>985050.19</w:t>
            </w:r>
          </w:p>
        </w:tc>
        <w:tc>
          <w:tcPr>
            <w:tcW w:w="1166" w:type="dxa"/>
            <w:noWrap/>
            <w:vAlign w:val="center"/>
          </w:tcPr>
          <w:p w:rsidR="00B45D1D" w:rsidRPr="008007F0" w:rsidRDefault="00B45D1D" w:rsidP="004254F2">
            <w:pPr>
              <w:rPr>
                <w:color w:val="000000"/>
              </w:rPr>
            </w:pPr>
            <w:r w:rsidRPr="008007F0">
              <w:rPr>
                <w:color w:val="000000"/>
              </w:rPr>
              <w:t>1744429.48</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1120</w:t>
            </w:r>
          </w:p>
        </w:tc>
        <w:tc>
          <w:tcPr>
            <w:tcW w:w="1066" w:type="dxa"/>
            <w:noWrap/>
            <w:vAlign w:val="center"/>
          </w:tcPr>
          <w:p w:rsidR="00B45D1D" w:rsidRPr="008007F0" w:rsidRDefault="00B45D1D" w:rsidP="004254F2">
            <w:pPr>
              <w:rPr>
                <w:color w:val="000000"/>
              </w:rPr>
            </w:pPr>
            <w:r w:rsidRPr="008007F0">
              <w:rPr>
                <w:color w:val="000000"/>
              </w:rPr>
              <w:t>985043.55</w:t>
            </w:r>
          </w:p>
        </w:tc>
        <w:tc>
          <w:tcPr>
            <w:tcW w:w="1166" w:type="dxa"/>
            <w:noWrap/>
            <w:vAlign w:val="center"/>
          </w:tcPr>
          <w:p w:rsidR="00B45D1D" w:rsidRPr="008007F0" w:rsidRDefault="00B45D1D" w:rsidP="004254F2">
            <w:pPr>
              <w:rPr>
                <w:color w:val="000000"/>
              </w:rPr>
            </w:pPr>
            <w:r w:rsidRPr="008007F0">
              <w:rPr>
                <w:color w:val="000000"/>
              </w:rPr>
              <w:t>1744430.13</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1121</w:t>
            </w:r>
          </w:p>
        </w:tc>
        <w:tc>
          <w:tcPr>
            <w:tcW w:w="1066" w:type="dxa"/>
            <w:noWrap/>
            <w:vAlign w:val="center"/>
          </w:tcPr>
          <w:p w:rsidR="00B45D1D" w:rsidRPr="008007F0" w:rsidRDefault="00B45D1D" w:rsidP="004254F2">
            <w:pPr>
              <w:rPr>
                <w:color w:val="000000"/>
              </w:rPr>
            </w:pPr>
            <w:r w:rsidRPr="008007F0">
              <w:rPr>
                <w:color w:val="000000"/>
              </w:rPr>
              <w:t>985044.09</w:t>
            </w:r>
          </w:p>
        </w:tc>
        <w:tc>
          <w:tcPr>
            <w:tcW w:w="1166" w:type="dxa"/>
            <w:noWrap/>
            <w:vAlign w:val="center"/>
          </w:tcPr>
          <w:p w:rsidR="00B45D1D" w:rsidRPr="008007F0" w:rsidRDefault="00B45D1D" w:rsidP="004254F2">
            <w:pPr>
              <w:rPr>
                <w:color w:val="000000"/>
              </w:rPr>
            </w:pPr>
            <w:r w:rsidRPr="008007F0">
              <w:rPr>
                <w:color w:val="000000"/>
              </w:rPr>
              <w:t>1744428.67</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1122</w:t>
            </w:r>
          </w:p>
        </w:tc>
        <w:tc>
          <w:tcPr>
            <w:tcW w:w="1066" w:type="dxa"/>
            <w:noWrap/>
            <w:vAlign w:val="center"/>
          </w:tcPr>
          <w:p w:rsidR="00B45D1D" w:rsidRPr="008007F0" w:rsidRDefault="00B45D1D" w:rsidP="004254F2">
            <w:pPr>
              <w:rPr>
                <w:color w:val="000000"/>
              </w:rPr>
            </w:pPr>
            <w:r w:rsidRPr="008007F0">
              <w:rPr>
                <w:color w:val="000000"/>
              </w:rPr>
              <w:t>985045.86</w:t>
            </w:r>
          </w:p>
        </w:tc>
        <w:tc>
          <w:tcPr>
            <w:tcW w:w="1166" w:type="dxa"/>
            <w:noWrap/>
            <w:vAlign w:val="center"/>
          </w:tcPr>
          <w:p w:rsidR="00B45D1D" w:rsidRPr="008007F0" w:rsidRDefault="00B45D1D" w:rsidP="004254F2">
            <w:pPr>
              <w:rPr>
                <w:color w:val="000000"/>
              </w:rPr>
            </w:pPr>
            <w:r w:rsidRPr="008007F0">
              <w:rPr>
                <w:color w:val="000000"/>
              </w:rPr>
              <w:t>1744423.89</w:t>
            </w:r>
          </w:p>
        </w:tc>
      </w:tr>
      <w:tr w:rsidR="00B45D1D" w:rsidRPr="008108F8" w:rsidTr="008007F0">
        <w:trPr>
          <w:trHeight w:val="227"/>
        </w:trPr>
        <w:tc>
          <w:tcPr>
            <w:tcW w:w="675" w:type="dxa"/>
            <w:noWrap/>
            <w:vAlign w:val="center"/>
          </w:tcPr>
          <w:p w:rsidR="00B45D1D" w:rsidRPr="008007F0" w:rsidRDefault="00B45D1D" w:rsidP="004254F2">
            <w:pPr>
              <w:rPr>
                <w:color w:val="000000"/>
              </w:rPr>
            </w:pPr>
            <w:r w:rsidRPr="008007F0">
              <w:rPr>
                <w:color w:val="000000"/>
              </w:rPr>
              <w:t>1112</w:t>
            </w:r>
          </w:p>
        </w:tc>
        <w:tc>
          <w:tcPr>
            <w:tcW w:w="1066" w:type="dxa"/>
            <w:noWrap/>
            <w:vAlign w:val="center"/>
          </w:tcPr>
          <w:p w:rsidR="00B45D1D" w:rsidRPr="008007F0" w:rsidRDefault="00B45D1D" w:rsidP="004254F2">
            <w:pPr>
              <w:rPr>
                <w:color w:val="000000"/>
              </w:rPr>
            </w:pPr>
            <w:r w:rsidRPr="008007F0">
              <w:rPr>
                <w:color w:val="000000"/>
              </w:rPr>
              <w:t>985086.41</w:t>
            </w:r>
          </w:p>
        </w:tc>
        <w:tc>
          <w:tcPr>
            <w:tcW w:w="1166" w:type="dxa"/>
            <w:noWrap/>
            <w:vAlign w:val="center"/>
          </w:tcPr>
          <w:p w:rsidR="00B45D1D" w:rsidRPr="008007F0" w:rsidRDefault="00B45D1D" w:rsidP="004254F2">
            <w:pPr>
              <w:rPr>
                <w:color w:val="000000"/>
              </w:rPr>
            </w:pPr>
            <w:r w:rsidRPr="008007F0">
              <w:rPr>
                <w:color w:val="000000"/>
              </w:rPr>
              <w:t>1744417</w:t>
            </w:r>
          </w:p>
        </w:tc>
      </w:tr>
    </w:tbl>
    <w:p w:rsidR="00B45D1D" w:rsidRDefault="00B45D1D" w:rsidP="00894C05">
      <w:pPr>
        <w:pStyle w:val="26"/>
        <w:tabs>
          <w:tab w:val="clear" w:pos="1276"/>
        </w:tabs>
        <w:spacing w:before="0" w:after="60"/>
        <w:ind w:right="-6"/>
        <w:jc w:val="both"/>
        <w:rPr>
          <w:lang w:val="en-US"/>
        </w:rPr>
        <w:sectPr w:rsidR="00B45D1D" w:rsidSect="00346035">
          <w:type w:val="continuous"/>
          <w:pgSz w:w="11906" w:h="16838" w:code="9"/>
          <w:pgMar w:top="1134" w:right="566" w:bottom="1134" w:left="1418" w:header="573" w:footer="83" w:gutter="0"/>
          <w:cols w:num="3" w:space="720"/>
          <w:titlePg/>
          <w:docGrid w:linePitch="272"/>
        </w:sectPr>
      </w:pPr>
    </w:p>
    <w:p w:rsidR="00B45D1D" w:rsidRDefault="00B45D1D" w:rsidP="00A80A84">
      <w:pPr>
        <w:pStyle w:val="26"/>
        <w:tabs>
          <w:tab w:val="clear" w:pos="1276"/>
        </w:tabs>
        <w:spacing w:before="120" w:after="60"/>
        <w:ind w:right="-6"/>
        <w:jc w:val="both"/>
      </w:pPr>
      <w:r>
        <w:t>2.</w:t>
      </w:r>
      <w:r w:rsidRPr="00606D1C">
        <w:t>2.4</w:t>
      </w:r>
      <w:r>
        <w:t xml:space="preserve">. Сведения </w:t>
      </w:r>
      <w:r w:rsidRPr="00A40A81">
        <w:t>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bookmarkEnd w:id="25"/>
      <w:r>
        <w:t>.</w:t>
      </w:r>
      <w:bookmarkStart w:id="26" w:name="_Toc88562329"/>
    </w:p>
    <w:p w:rsidR="00B45D1D" w:rsidRDefault="00B45D1D" w:rsidP="00894C05">
      <w:pPr>
        <w:jc w:val="center"/>
        <w:rPr>
          <w:color w:val="000000"/>
        </w:rPr>
        <w:sectPr w:rsidR="00B45D1D" w:rsidSect="007134B5">
          <w:type w:val="continuous"/>
          <w:pgSz w:w="11906" w:h="16838" w:code="9"/>
          <w:pgMar w:top="1134" w:right="566" w:bottom="1134" w:left="1418" w:header="573" w:footer="83" w:gutter="0"/>
          <w:cols w:space="720"/>
          <w:titlePg/>
          <w:docGrid w:linePitch="272"/>
        </w:sectPr>
      </w:pPr>
    </w:p>
    <w:tbl>
      <w:tblPr>
        <w:tblW w:w="2991" w:type="dxa"/>
        <w:tblInd w:w="-34" w:type="dxa"/>
        <w:tblLook w:val="00A0"/>
      </w:tblPr>
      <w:tblGrid>
        <w:gridCol w:w="551"/>
        <w:gridCol w:w="1164"/>
        <w:gridCol w:w="1276"/>
      </w:tblGrid>
      <w:tr w:rsidR="00B45D1D" w:rsidRPr="0068210C" w:rsidTr="00833578">
        <w:trPr>
          <w:trHeight w:val="227"/>
        </w:trPr>
        <w:tc>
          <w:tcPr>
            <w:tcW w:w="551" w:type="dxa"/>
            <w:tcBorders>
              <w:top w:val="single" w:sz="4" w:space="0" w:color="auto"/>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w:t>
            </w:r>
          </w:p>
        </w:tc>
        <w:tc>
          <w:tcPr>
            <w:tcW w:w="1164" w:type="dxa"/>
            <w:tcBorders>
              <w:top w:val="single" w:sz="4" w:space="0" w:color="auto"/>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995198.56</w:t>
            </w:r>
          </w:p>
        </w:tc>
        <w:tc>
          <w:tcPr>
            <w:tcW w:w="1276" w:type="dxa"/>
            <w:tcBorders>
              <w:top w:val="single" w:sz="4" w:space="0" w:color="auto"/>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1733980.75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995191.71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1733971.84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995189.46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1733972.95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995181.25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1733977.04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995181.2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1733977.07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995167.19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1733958.81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995176.31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1733951.8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995168.09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1733941.1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995190.74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1733923.71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995199.24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1733917.58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995208.42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1733911.83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995217.57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1733906.82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995279.05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1733875.65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995283.43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1733873.34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995407.93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1733804.49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995411.86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1733802.38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995469.17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1733772.71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995470.89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1733771.81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995685.85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1733656.7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995687.31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1733655.9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995807.9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1733589.43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995810.18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1733588.2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995933.37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1733522.82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995934.09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1733522.44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996102.58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1733431.77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996103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1733431.51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996426.65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1733258.58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996427.19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1733258.3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996598.5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1733165.77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996600.01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1733164.96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996708.67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1733107.75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996697.85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1733088.42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996724.39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1733073.75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996735.51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1733093.62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996954.98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1732978.07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996958.64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1732976.06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997042.23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1732928.74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997045.57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1732926.91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997136.33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1732878.32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997145.92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1732896.22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997159.51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1732889.1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997177.99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1732924.77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997164.89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1732931.65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997204.68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1733005.95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997204.74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1733006.06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997548.83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1733647.02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997553.84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1733657.18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997558.3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1733668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997561.91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1733678.71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997578.01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1733732.26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997580.69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1733742.32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997582.82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1733752.88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997584.3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1733763.56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997585.09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1733773.95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997587.74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1733832.47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997560.39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1733833.72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997559.74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1733818.96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997543.29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1733820</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59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997543.35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1733821.17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997526.35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1733821.94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997525.97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1733813.43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997509.48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1733814.16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997508.24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1733786.04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997535.53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1733784.8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997535.18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1733776.97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997534.57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1733768.89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997533.51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1733761.28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997531.98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1733753.7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69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997529.9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1733745.88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997514.26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1733693.89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997511.45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1733685.54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997508.25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1733677.8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997504.36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1733669.91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997160.95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1733030.2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997160.87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1733030.07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997115.85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1732945.99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997069.4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1732970.86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997066.58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1732972.42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79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996982.99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1733019.73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996978.65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1733022.12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996623.47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1733209.11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996622.18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1733209.8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996450.55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1733302.5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996449.91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1733302.83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996127.53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1733475.1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996127.17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1733475.31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995957.62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1733566.55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995956.78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1733567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89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995833.74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1733632.3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995831.82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1733633.33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995711.38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1733699.74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995709.64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1733700.69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995494.35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1733815.96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995492.34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1733817.03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995435.17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1733846.62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995431.84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1733848.41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995307.18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1733917.34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995302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1733920.06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99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995240.88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1733951.07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995233.72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1733954.97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995227.16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1733959.1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995220.58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1733963.83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991288.51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1736224.09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991279.29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1736215.45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991279.17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1736215.66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991214.05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991225.2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1736140.93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991233.49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1736109.25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109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991248.25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1736111.56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991248.31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1736111.24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991322.25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1736124.58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991335.49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1736126.8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991335.46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1736126.96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991335.64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1736127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991331.02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1736152.65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991326.13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1736165.21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991325.33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1736167.19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991325.38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1736167.21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119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991323.15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1736172.52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991321.04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1736177.69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991320.99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1736177.66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991320.3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1736179.31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991320.18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991314.26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1736191.78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991314.09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1736192.08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991314.02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1736192.22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991313.29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1736193.47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991312.43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1736194.93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129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991311.83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1736195.92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991311.29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1736196.79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991311.15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1736197.01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1736198.93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991309.66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1736199.29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991309.35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1736199.75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991308.13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1736201.52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991307.52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991307.15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1736202.91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991305.35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1736205.28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139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991304.63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1736206.23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991303.28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1736207.92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991302.73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1736208.61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991302.23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1736209.2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991300.23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1736211.5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991299.61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1736212.21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991299.23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1736212.64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991298.33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1736213.62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991297.75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1736214.23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991284.73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1736187.8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149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991285.19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1736187.17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991285.69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1736186.47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991286.19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1736185.77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991286.67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1736185.06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991287.15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1736184.35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991287.62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1736183.64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991288.09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1736182.92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991288.55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1736182.19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1736181.48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991289.44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1736180.74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159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991289.88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1736180</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991290.31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1736179.27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991290.73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1736178.52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991291.15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1736177.77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991291.55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1736177.01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991291.95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1736176.26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991292.35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1736175.5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991292.73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1736174.74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991293.11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1736173.97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991293.48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1736173.19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169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991293.84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1736172.41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991294.19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1736171.63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991294.54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1736170.86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991294.88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1736170.07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991295.22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1736169.24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991301.14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1736154.95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991301.46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1736154.15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991301.77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1736153.37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991302.07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1736152.6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991302.36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1736151.81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179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991302.65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1736151.03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991302.92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1736150.24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991303.19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1736149.46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991303.46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1736148.67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991303.46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1736148.64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991256.81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1736140.23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991253.47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1736139.63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991253.44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1736139.71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991251.23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1736148.16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991246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1736166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189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991280.65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1736185.5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989600.09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1734513.22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989595.36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1734511.35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989595.02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1734512.29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989504.19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1734479.28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989512.32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1734385.83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989513.19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1734378.05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989563.25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1734009.38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989552.76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1734007.19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989559.87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1733961.41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199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1733942.79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989550.04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1733932.36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989552.86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1733911.28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989569.2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1733913.46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989569.25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1733913.2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989569.22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1733913.44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989570.36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1733905.01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989587.22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1733907.31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989586.08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1733915.72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989602.41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209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989603.41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1733910.45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989624.89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1733927.06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989562.82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1734384.22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989562.07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1734390.8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989557.32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1734445.39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989612.1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1734465.3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989606.47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1734480.8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989606.47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1734480.8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989613.48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1734483.34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989607.56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1734499.29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219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989607.23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1734500.17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989602.94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1734511.52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990611.53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1737021.57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990555.88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1736966.87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990538.17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1736948.61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990524.65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1736929.92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990504.47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1736900.2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990441.24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1736801.48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990409.39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1736736.27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990372.58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1736666.51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229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990331.65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1736584.68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990294.07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1736508.63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990250.84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1736422.95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990205.13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1736334.1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990176.17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1736272.84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990135.66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1736191.79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990082.41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1736089.44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990047.89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1736016.75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990010.82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1735929.91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989949.79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1735749.84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239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989920</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1735675.13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989895.53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1735550.72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989893.08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1735525.3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989880.02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1735436.05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989871.9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1735368.18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989853.01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1735213.36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989835.42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1735064.8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989823.68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1734960.1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989807.08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1734824.11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989795.66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1734727.9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249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989788.34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1734664.18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989727.04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1734666.17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989707.99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1734603.44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989705.8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1734602.7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989697.21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1734600.7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989687.17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1734598.09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989637.39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1734583.9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989623.82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1734580.57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989560.44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1734567.5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989546.82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1734531.69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259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989611.84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1734492.8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989621.3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1734495.43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989624.52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1734482.66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989637.66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1734485.97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989640.5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1734474.82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989666.27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1734481.38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989658.78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1734511.17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989688.06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1734522.13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989708.54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1734527.29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989710.62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1734512.95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269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989775.99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1734487.96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989793.77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1734539.99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989794.23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1734539.89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989795.14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1734543.58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989798.81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1734544.17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989798.63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1734545.3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989809.05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1734543.67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989811.14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1734557.02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989822.48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1734555.25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989831.47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1734612.74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279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989856.9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1734611.91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989860.81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1734731.24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989861.71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1734744.44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989865.33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1734779.53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1734785.1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989875.63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1734857.02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989876.09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1734860.69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989919.11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1735230.63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989919.35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1735232.77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989932.39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1735355.82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289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989934.48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1735370.13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989942.22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1735412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989944.82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1735430.68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989947.67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1735460.81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989949.16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1735472.57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989967.66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1735589.26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989970.02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1735601.53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989983.58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1735661.04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989986.7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1735672.88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989990.62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1735684.51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299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990088.91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1735946.36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990092.18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1735954.42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990095.81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1735962.33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990187.55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1736149.82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990188.55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1736151.84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990385.26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1736541.97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990385.38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1736542.23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990484.41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1736739.3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990488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1736746.07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990550.42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1736858.58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309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990556.29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1736868.42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990562.55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1736877.53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990569.38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1736886.25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990577.01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1736894.82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990593.45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1736912.14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990649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1736859.41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990736.59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1736885.32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990733.33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1736896.33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990733.34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1736896.33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990746.3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1736900.17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319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990738.62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1736926.07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990725.67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1736922.24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990722.41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1736933.27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990662.49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1736915.54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990601.29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1736973.62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990620.84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1736992.83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990630.47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1737002.3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989763.75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1734614.95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989781.13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1734614.38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989774.83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1734574.11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329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989773.19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1734567.44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989748.12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1734563.45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987447.92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1738058.58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987421.09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1738055.43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987422.67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1738042.02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987411.25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1738040.68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987410.27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1738049.08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987370.93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1738044.46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987378.98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1737976.01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987381.04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1737958.45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339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987383.32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1737919.19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987387.73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1737842.97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987401.96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1737843.79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987403.23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1737821.96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987405.31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1737792.56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987412.41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1737692.74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987419.5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1737592.94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987423.63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1737534.87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987432.84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1737459.94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987467.61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1737413.82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349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987479.22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1737395.75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987495.79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1737369.95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987520</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1737315.84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987549.19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1737328.94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987556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1737332.08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987561.78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1737335.03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987562.82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1737335.6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987583.17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1737345.77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987577.66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1737357.01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987586.3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1737366.18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359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987586.24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1737366.24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987586.29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1737366.29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987575.99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1737375.87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987576.79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1737375.12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987575.99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1737375.87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987575.27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1737376.54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987575.97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1737375.89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987567.64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1737383.64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987567.63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1737383.64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987564.86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1737386.2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369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987563.82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1737385.24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987561.11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1737390.75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987556.19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1737388.44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987556.19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1737394.27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987552.8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1737419.92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987507.26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1737459.43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987480.91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1737497.37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987475.64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1737569.45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987471.36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1737618.51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987469.97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1737670.59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379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987466.67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1737732.16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987460.34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1737854.36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987454.01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1737923.8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987449.04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1737990.28</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987447.05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1738003.07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987465.74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1738005.26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987460.92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1738046.49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987449.5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1738045.15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987449.5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1738045.16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984890.56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1744547.6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389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984806.72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1744515.66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984783.35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1744486.94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984795.86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1744484.93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984794.1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1744474.03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984790.12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1744469.14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984784.84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1744470</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984784.76</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1744469.52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984782.13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1744453.2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984790.53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1744451.85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984787.9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1744435.57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399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984803.9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1744432.99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984817.22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1744449.35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984848.32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1744447.06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984924.5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1744439.69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984998.9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1744433.26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985025.79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1744430.53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985033.69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1744409.23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985093.69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1744399.02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985096.45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1744415.29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985101.23</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1744414.47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409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985104.84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1744413.86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985107.69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1744430.63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985101.21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1744431.74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985101.2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1744431.74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985099.52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1744433.31</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985102.07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1744448.32</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415</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985070.54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1744453.67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416</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985045.18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1744522.04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984895.75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1744496.06</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418</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985008.39</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1744477.45</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419</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985019.2</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1744448.3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420</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985000.47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1744450.19</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421</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984926.07</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1744456.63</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422</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984849.78</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1744464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423</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984830.31</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1744465.44</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424</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984837.04</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1744473.7</w:t>
            </w:r>
          </w:p>
        </w:tc>
      </w:tr>
      <w:tr w:rsidR="00B45D1D" w:rsidRPr="0068210C" w:rsidTr="00833578">
        <w:trPr>
          <w:trHeight w:val="227"/>
        </w:trPr>
        <w:tc>
          <w:tcPr>
            <w:tcW w:w="551" w:type="dxa"/>
            <w:tcBorders>
              <w:top w:val="nil"/>
              <w:left w:val="single" w:sz="4" w:space="0" w:color="auto"/>
              <w:bottom w:val="single" w:sz="4" w:space="0" w:color="auto"/>
              <w:right w:val="single" w:sz="4" w:space="0" w:color="auto"/>
            </w:tcBorders>
            <w:noWrap/>
            <w:vAlign w:val="bottom"/>
          </w:tcPr>
          <w:p w:rsidR="00B45D1D" w:rsidRPr="00F74A21" w:rsidRDefault="00B45D1D" w:rsidP="00F74A21">
            <w:pPr>
              <w:jc w:val="center"/>
              <w:rPr>
                <w:color w:val="000000"/>
              </w:rPr>
            </w:pPr>
            <w:r w:rsidRPr="00F74A21">
              <w:rPr>
                <w:color w:val="000000"/>
              </w:rPr>
              <w:t>417</w:t>
            </w:r>
          </w:p>
        </w:tc>
        <w:tc>
          <w:tcPr>
            <w:tcW w:w="1164"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984895.75</w:t>
            </w:r>
          </w:p>
        </w:tc>
        <w:tc>
          <w:tcPr>
            <w:tcW w:w="1276" w:type="dxa"/>
            <w:tcBorders>
              <w:top w:val="nil"/>
              <w:left w:val="nil"/>
              <w:bottom w:val="single" w:sz="4" w:space="0" w:color="auto"/>
              <w:right w:val="single" w:sz="4" w:space="0" w:color="auto"/>
            </w:tcBorders>
            <w:noWrap/>
            <w:vAlign w:val="bottom"/>
          </w:tcPr>
          <w:p w:rsidR="00B45D1D" w:rsidRPr="00F74A21" w:rsidRDefault="00B45D1D" w:rsidP="00F74A21">
            <w:pPr>
              <w:rPr>
                <w:color w:val="000000"/>
              </w:rPr>
            </w:pPr>
            <w:r w:rsidRPr="00F74A21">
              <w:rPr>
                <w:color w:val="000000"/>
              </w:rPr>
              <w:t>1744496.06</w:t>
            </w:r>
          </w:p>
        </w:tc>
      </w:tr>
    </w:tbl>
    <w:p w:rsidR="00B45D1D" w:rsidRDefault="00B45D1D" w:rsidP="00894C05">
      <w:pPr>
        <w:rPr>
          <w:lang w:eastAsia="en-US"/>
        </w:rPr>
        <w:sectPr w:rsidR="00B45D1D" w:rsidSect="00894C05">
          <w:type w:val="continuous"/>
          <w:pgSz w:w="11906" w:h="16838" w:code="9"/>
          <w:pgMar w:top="1134" w:right="566" w:bottom="1134" w:left="1418" w:header="573" w:footer="83" w:gutter="0"/>
          <w:cols w:num="3" w:space="720"/>
          <w:titlePg/>
          <w:docGrid w:linePitch="272"/>
        </w:sectPr>
      </w:pPr>
    </w:p>
    <w:p w:rsidR="00B45D1D" w:rsidRPr="005527E4" w:rsidRDefault="00B45D1D" w:rsidP="007F7487">
      <w:pPr>
        <w:pStyle w:val="26"/>
        <w:tabs>
          <w:tab w:val="clear" w:pos="1276"/>
        </w:tabs>
        <w:spacing w:before="120" w:after="60"/>
        <w:ind w:right="0" w:firstLine="567"/>
        <w:jc w:val="both"/>
      </w:pPr>
      <w:r>
        <w:t>2.2.</w:t>
      </w:r>
      <w:r w:rsidRPr="00C8720C">
        <w:t>5.</w:t>
      </w:r>
      <w:r>
        <w:t xml:space="preserve"> </w:t>
      </w:r>
      <w:r w:rsidRPr="005527E4">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 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26"/>
      <w:r>
        <w:t>.</w:t>
      </w:r>
    </w:p>
    <w:p w:rsidR="00B45D1D" w:rsidRPr="00182B72" w:rsidRDefault="00B45D1D" w:rsidP="007F7487">
      <w:pPr>
        <w:autoSpaceDE w:val="0"/>
        <w:autoSpaceDN w:val="0"/>
        <w:adjustRightInd w:val="0"/>
        <w:ind w:firstLine="567"/>
        <w:jc w:val="both"/>
        <w:rPr>
          <w:sz w:val="24"/>
          <w:szCs w:val="24"/>
        </w:rPr>
      </w:pPr>
      <w:r w:rsidRPr="005527E4">
        <w:rPr>
          <w:sz w:val="24"/>
          <w:szCs w:val="24"/>
        </w:rPr>
        <w:t>Образуемые земельные участки расположены на землях лесного фонда.</w:t>
      </w:r>
    </w:p>
    <w:p w:rsidR="00B45D1D" w:rsidRPr="007B5541" w:rsidRDefault="00B45D1D" w:rsidP="007F7487">
      <w:pPr>
        <w:pStyle w:val="048"/>
        <w:spacing w:line="240" w:lineRule="auto"/>
        <w:ind w:left="0" w:right="0" w:firstLine="567"/>
        <w:rPr>
          <w:rFonts w:ascii="Times New Roman" w:hAnsi="Times New Roman"/>
          <w:color w:val="000000"/>
          <w:sz w:val="24"/>
          <w:szCs w:val="24"/>
        </w:rPr>
      </w:pPr>
      <w:r w:rsidRPr="007B5541">
        <w:rPr>
          <w:rFonts w:ascii="Times New Roman" w:hAnsi="Times New Roman"/>
          <w:color w:val="000000"/>
          <w:sz w:val="24"/>
          <w:szCs w:val="24"/>
        </w:rPr>
        <w:t xml:space="preserve">Вид </w:t>
      </w:r>
      <w:r>
        <w:rPr>
          <w:rFonts w:ascii="Times New Roman" w:hAnsi="Times New Roman"/>
          <w:color w:val="000000"/>
          <w:sz w:val="24"/>
          <w:szCs w:val="24"/>
        </w:rPr>
        <w:t xml:space="preserve">разрешенного </w:t>
      </w:r>
      <w:r w:rsidRPr="007B5541">
        <w:rPr>
          <w:rFonts w:ascii="Times New Roman" w:hAnsi="Times New Roman"/>
          <w:color w:val="000000"/>
          <w:sz w:val="24"/>
          <w:szCs w:val="24"/>
        </w:rPr>
        <w:t>использования лесов</w:t>
      </w:r>
      <w:r>
        <w:rPr>
          <w:rFonts w:ascii="Times New Roman" w:hAnsi="Times New Roman"/>
          <w:color w:val="000000"/>
          <w:sz w:val="24"/>
          <w:szCs w:val="24"/>
        </w:rPr>
        <w:t xml:space="preserve"> (лесных участков)</w:t>
      </w:r>
      <w:r w:rsidRPr="007B5541">
        <w:rPr>
          <w:rFonts w:ascii="Times New Roman" w:hAnsi="Times New Roman"/>
          <w:color w:val="000000"/>
          <w:sz w:val="24"/>
          <w:szCs w:val="24"/>
        </w:rPr>
        <w:t xml:space="preserve"> – </w:t>
      </w:r>
      <w:r w:rsidRPr="007B5541">
        <w:rPr>
          <w:rFonts w:ascii="Times New Roman" w:hAnsi="Times New Roman"/>
          <w:color w:val="000000"/>
          <w:sz w:val="24"/>
          <w:szCs w:val="24"/>
          <w:shd w:val="clear" w:color="auto" w:fill="FFFFFF"/>
        </w:rPr>
        <w:t xml:space="preserve">строительство, реконструкция, эксплуатация линейных объектов – </w:t>
      </w:r>
      <w:r w:rsidRPr="007B5541">
        <w:rPr>
          <w:rFonts w:ascii="Times New Roman" w:hAnsi="Times New Roman"/>
          <w:color w:val="000000"/>
          <w:sz w:val="24"/>
          <w:szCs w:val="24"/>
        </w:rPr>
        <w:t>устанавлива</w:t>
      </w:r>
      <w:r>
        <w:rPr>
          <w:rFonts w:ascii="Times New Roman" w:hAnsi="Times New Roman"/>
          <w:color w:val="000000"/>
          <w:sz w:val="24"/>
          <w:szCs w:val="24"/>
        </w:rPr>
        <w:t>е</w:t>
      </w:r>
      <w:r w:rsidRPr="007B5541">
        <w:rPr>
          <w:rFonts w:ascii="Times New Roman" w:hAnsi="Times New Roman"/>
          <w:color w:val="000000"/>
          <w:sz w:val="24"/>
          <w:szCs w:val="24"/>
        </w:rPr>
        <w:t>тся в соответствии со статьей 25 Лесного Кодекса РФ.</w:t>
      </w:r>
    </w:p>
    <w:p w:rsidR="00B45D1D" w:rsidRDefault="00B45D1D" w:rsidP="007F7487">
      <w:pPr>
        <w:pStyle w:val="afffc"/>
        <w:widowControl w:val="0"/>
        <w:spacing w:line="240" w:lineRule="auto"/>
        <w:ind w:right="0" w:firstLine="567"/>
      </w:pPr>
      <w:r>
        <w:t>Вид разрешенного использования образуемых земельных участков – недропользование (о</w:t>
      </w:r>
      <w:r w:rsidRPr="00D625F0">
        <w:t>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w:t>
      </w:r>
    </w:p>
    <w:p w:rsidR="00B45D1D" w:rsidRPr="00005D09" w:rsidRDefault="00B45D1D" w:rsidP="007F7487">
      <w:pPr>
        <w:pStyle w:val="afffc"/>
        <w:tabs>
          <w:tab w:val="clear" w:pos="709"/>
        </w:tabs>
        <w:spacing w:line="240" w:lineRule="auto"/>
        <w:ind w:right="0" w:firstLine="567"/>
      </w:pPr>
      <w:r w:rsidRPr="00D625F0">
        <w:t>сооружений, необходимых для целей недропользования, если добыча полезных ископаемых происходит на межселенной территории</w:t>
      </w:r>
      <w:r>
        <w:t xml:space="preserve">) – </w:t>
      </w:r>
      <w:r w:rsidRPr="007B5541">
        <w:rPr>
          <w:color w:val="000000"/>
        </w:rPr>
        <w:t>устанавлива</w:t>
      </w:r>
      <w:r>
        <w:rPr>
          <w:color w:val="000000"/>
        </w:rPr>
        <w:t>е</w:t>
      </w:r>
      <w:r w:rsidRPr="007B5541">
        <w:rPr>
          <w:color w:val="000000"/>
        </w:rPr>
        <w:t>тся</w:t>
      </w:r>
      <w:r>
        <w:t xml:space="preserve">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П/0412 «Об </w:t>
      </w:r>
      <w:r w:rsidRPr="00AF574C">
        <w:t>утверждении классификатора видов разрешенного использования земельных участков</w:t>
      </w:r>
      <w:r>
        <w:t>».</w:t>
      </w:r>
      <w:bookmarkStart w:id="27" w:name="_GoBack"/>
      <w:bookmarkEnd w:id="27"/>
    </w:p>
    <w:sectPr w:rsidR="00B45D1D" w:rsidRPr="00005D09" w:rsidSect="007134B5">
      <w:type w:val="continuous"/>
      <w:pgSz w:w="11906" w:h="16838" w:code="9"/>
      <w:pgMar w:top="1134" w:right="566" w:bottom="1134" w:left="1418" w:header="573" w:footer="83"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D1D" w:rsidRDefault="00B45D1D" w:rsidP="0078347F">
      <w:r>
        <w:separator/>
      </w:r>
    </w:p>
  </w:endnote>
  <w:endnote w:type="continuationSeparator" w:id="0">
    <w:p w:rsidR="00B45D1D" w:rsidRDefault="00B45D1D" w:rsidP="007834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ISOCPEUR">
    <w:panose1 w:val="00000000000000000000"/>
    <w:charset w:val="CC"/>
    <w:family w:val="swiss"/>
    <w:notTrueType/>
    <w:pitch w:val="variable"/>
    <w:sig w:usb0="00000203" w:usb1="00000000" w:usb2="00000000" w:usb3="00000000" w:csb0="00000005" w:csb1="00000000"/>
  </w:font>
  <w:font w:name="Pragmatica">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D1D" w:rsidRDefault="00B45D1D" w:rsidP="0078347F">
      <w:r>
        <w:separator/>
      </w:r>
    </w:p>
  </w:footnote>
  <w:footnote w:type="continuationSeparator" w:id="0">
    <w:p w:rsidR="00B45D1D" w:rsidRDefault="00B45D1D" w:rsidP="007834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1D" w:rsidRPr="009C0D38" w:rsidRDefault="00B45D1D" w:rsidP="00A0424A">
    <w:pPr>
      <w:pStyle w:val="Heade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1D" w:rsidRDefault="00B45D1D" w:rsidP="00D34255">
    <w:pPr>
      <w:pStyle w:val="Header"/>
      <w:ind w:left="3119"/>
      <w:jc w:val="center"/>
      <w:rPr>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3" o:spid="_x0000_s2049" type="#_x0000_t75" alt="LOGO_final-01" style="position:absolute;left:0;text-align:left;margin-left:-1.3pt;margin-top:9.05pt;width:141.75pt;height:36.75pt;z-index:251660288;visibility:visible">
          <v:imagedata r:id="rId1" o:title=""/>
        </v:shape>
      </w:pict>
    </w:r>
    <w:r w:rsidRPr="00842BC4">
      <w:rPr>
        <w:b/>
        <w:sz w:val="28"/>
        <w:szCs w:val="28"/>
      </w:rPr>
      <w:t>Общество с ограниченной ответ</w:t>
    </w:r>
    <w:r>
      <w:rPr>
        <w:b/>
        <w:sz w:val="28"/>
        <w:szCs w:val="28"/>
      </w:rPr>
      <w:t>ственностью</w:t>
    </w:r>
    <w:r>
      <w:rPr>
        <w:b/>
        <w:sz w:val="28"/>
        <w:szCs w:val="28"/>
      </w:rPr>
      <w:br/>
      <w:t>«</w:t>
    </w:r>
    <w:r w:rsidRPr="00842BC4">
      <w:rPr>
        <w:b/>
        <w:sz w:val="28"/>
        <w:szCs w:val="28"/>
      </w:rPr>
      <w:t>Н</w:t>
    </w:r>
    <w:r>
      <w:rPr>
        <w:b/>
        <w:sz w:val="28"/>
        <w:szCs w:val="28"/>
      </w:rPr>
      <w:t>аучно-исследовательский проектный институт</w:t>
    </w:r>
    <w:r>
      <w:rPr>
        <w:b/>
        <w:sz w:val="28"/>
        <w:szCs w:val="28"/>
      </w:rPr>
      <w:br/>
    </w:r>
    <w:r w:rsidRPr="00842BC4">
      <w:rPr>
        <w:b/>
        <w:sz w:val="28"/>
        <w:szCs w:val="28"/>
      </w:rPr>
      <w:t>«Нефтегазпроект»</w:t>
    </w:r>
  </w:p>
  <w:p w:rsidR="00B45D1D" w:rsidRDefault="00B45D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1D" w:rsidRPr="00593423" w:rsidRDefault="00B45D1D" w:rsidP="004432C7">
    <w:pPr>
      <w:pStyle w:val="Header"/>
      <w:ind w:right="-1"/>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1D" w:rsidRDefault="00B45D1D" w:rsidP="004432C7">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F0E84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EDCD47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2E81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5C8D28"/>
    <w:lvl w:ilvl="0">
      <w:start w:val="1"/>
      <w:numFmt w:val="decimal"/>
      <w:pStyle w:val="ListNumber2"/>
      <w:lvlText w:val="%1."/>
      <w:lvlJc w:val="left"/>
      <w:pPr>
        <w:tabs>
          <w:tab w:val="num" w:pos="643"/>
        </w:tabs>
        <w:ind w:left="643" w:hanging="360"/>
      </w:pPr>
    </w:lvl>
  </w:abstractNum>
  <w:abstractNum w:abstractNumId="4">
    <w:nsid w:val="FFFFFF80"/>
    <w:multiLevelType w:val="singleLevel"/>
    <w:tmpl w:val="AD8C59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9A934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29EB2D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6285C7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102A11C"/>
    <w:lvl w:ilvl="0">
      <w:start w:val="1"/>
      <w:numFmt w:val="decimal"/>
      <w:pStyle w:val="ListNumber"/>
      <w:lvlText w:val="%1."/>
      <w:lvlJc w:val="left"/>
      <w:pPr>
        <w:tabs>
          <w:tab w:val="num" w:pos="360"/>
        </w:tabs>
        <w:ind w:left="360" w:hanging="360"/>
      </w:pPr>
    </w:lvl>
  </w:abstractNum>
  <w:abstractNum w:abstractNumId="9">
    <w:nsid w:val="FFFFFF89"/>
    <w:multiLevelType w:val="singleLevel"/>
    <w:tmpl w:val="24542B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cs="Times New Roman"/>
        <w:sz w:val="24"/>
        <w:szCs w:val="24"/>
      </w:rPr>
    </w:lvl>
  </w:abstractNum>
  <w:abstractNum w:abstractNumId="11">
    <w:nsid w:val="0000000E"/>
    <w:multiLevelType w:val="singleLevel"/>
    <w:tmpl w:val="0000000E"/>
    <w:name w:val="WW8Num19"/>
    <w:lvl w:ilvl="0">
      <w:numFmt w:val="bullet"/>
      <w:lvlText w:val="-"/>
      <w:lvlJc w:val="left"/>
      <w:pPr>
        <w:tabs>
          <w:tab w:val="num" w:pos="720"/>
        </w:tabs>
        <w:ind w:left="720" w:hanging="360"/>
      </w:pPr>
      <w:rPr>
        <w:rFonts w:ascii="Times New Roman" w:hAnsi="Times New Roman"/>
      </w:rPr>
    </w:lvl>
  </w:abstractNum>
  <w:abstractNum w:abstractNumId="12">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cs="Times New Roman" w:hint="default"/>
      </w:rPr>
    </w:lvl>
    <w:lvl w:ilvl="2" w:tplc="04190011">
      <w:start w:val="1"/>
      <w:numFmt w:val="decimal"/>
      <w:lvlText w:val="%3)"/>
      <w:lvlJc w:val="left"/>
      <w:pPr>
        <w:ind w:left="2160" w:hanging="360"/>
      </w:pPr>
      <w:rPr>
        <w:rFonts w:cs="Times New Roman"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08CA5B61"/>
    <w:multiLevelType w:val="multilevel"/>
    <w:tmpl w:val="413ADFFE"/>
    <w:lvl w:ilvl="0">
      <w:start w:val="1"/>
      <w:numFmt w:val="bullet"/>
      <w:pStyle w:val="a"/>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15">
    <w:nsid w:val="0A6A3F7E"/>
    <w:multiLevelType w:val="hybridMultilevel"/>
    <w:tmpl w:val="040C9D7A"/>
    <w:lvl w:ilvl="0" w:tplc="D61CAA60">
      <w:start w:val="1"/>
      <w:numFmt w:val="decimal"/>
      <w:pStyle w:val="NGP0"/>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28B7F59"/>
    <w:multiLevelType w:val="multilevel"/>
    <w:tmpl w:val="D94A6CA0"/>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pStyle w:val="a0"/>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17">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7743" w:hanging="360"/>
      </w:pPr>
      <w:rPr>
        <w:rFonts w:ascii="Courier New" w:hAnsi="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8">
    <w:nsid w:val="146D4FC1"/>
    <w:multiLevelType w:val="multilevel"/>
    <w:tmpl w:val="04190023"/>
    <w:styleLink w:val="ArticleSection"/>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9">
    <w:nsid w:val="170F4227"/>
    <w:multiLevelType w:val="multilevel"/>
    <w:tmpl w:val="39B8BED0"/>
    <w:styleLink w:val="11111127"/>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C82A14"/>
    <w:multiLevelType w:val="hybridMultilevel"/>
    <w:tmpl w:val="D88E7626"/>
    <w:lvl w:ilvl="0" w:tplc="2CBE0510">
      <w:start w:val="1"/>
      <w:numFmt w:val="russianUpper"/>
      <w:pStyle w:val="a1"/>
      <w:lvlText w:val="Приложение %1."/>
      <w:lvlJc w:val="left"/>
      <w:pPr>
        <w:ind w:left="720" w:hanging="360"/>
      </w:pPr>
      <w:rPr>
        <w:rFonts w:cs="Times New Roman" w:hint="default"/>
        <w:b/>
        <w:i w:val="0"/>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2">
    <w:nsid w:val="20CC684F"/>
    <w:multiLevelType w:val="hybridMultilevel"/>
    <w:tmpl w:val="B6544610"/>
    <w:lvl w:ilvl="0" w:tplc="FFFFFFFF">
      <w:start w:val="1"/>
      <w:numFmt w:val="bullet"/>
      <w:pStyle w:val="a2"/>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23">
    <w:nsid w:val="2A3609A1"/>
    <w:multiLevelType w:val="hybridMultilevel"/>
    <w:tmpl w:val="2C5C34DA"/>
    <w:lvl w:ilvl="0" w:tplc="BFD03F52">
      <w:start w:val="1"/>
      <w:numFmt w:val="decimal"/>
      <w:pStyle w:val="a3"/>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D137610"/>
    <w:multiLevelType w:val="hybridMultilevel"/>
    <w:tmpl w:val="35464DC4"/>
    <w:lvl w:ilvl="0" w:tplc="C2467A44">
      <w:start w:val="1"/>
      <w:numFmt w:val="decimal"/>
      <w:pStyle w:val="2"/>
      <w:lvlText w:val="1.%1"/>
      <w:lvlJc w:val="left"/>
      <w:pPr>
        <w:ind w:left="1070" w:hanging="360"/>
      </w:pPr>
      <w:rPr>
        <w:rFonts w:cs="Times New Roman" w:hint="default"/>
        <w:b w:val="0"/>
      </w:rPr>
    </w:lvl>
    <w:lvl w:ilvl="1" w:tplc="04190019" w:tentative="1">
      <w:start w:val="1"/>
      <w:numFmt w:val="lowerLetter"/>
      <w:lvlText w:val="%2."/>
      <w:lvlJc w:val="left"/>
      <w:pPr>
        <w:ind w:left="2150" w:hanging="360"/>
      </w:pPr>
      <w:rPr>
        <w:rFonts w:cs="Times New Roman"/>
      </w:rPr>
    </w:lvl>
    <w:lvl w:ilvl="2" w:tplc="0419001B" w:tentative="1">
      <w:start w:val="1"/>
      <w:numFmt w:val="lowerRoman"/>
      <w:lvlText w:val="%3."/>
      <w:lvlJc w:val="right"/>
      <w:pPr>
        <w:ind w:left="2870" w:hanging="180"/>
      </w:pPr>
      <w:rPr>
        <w:rFonts w:cs="Times New Roman"/>
      </w:rPr>
    </w:lvl>
    <w:lvl w:ilvl="3" w:tplc="0419000F" w:tentative="1">
      <w:start w:val="1"/>
      <w:numFmt w:val="decimal"/>
      <w:lvlText w:val="%4."/>
      <w:lvlJc w:val="left"/>
      <w:pPr>
        <w:ind w:left="3590" w:hanging="360"/>
      </w:pPr>
      <w:rPr>
        <w:rFonts w:cs="Times New Roman"/>
      </w:rPr>
    </w:lvl>
    <w:lvl w:ilvl="4" w:tplc="04190019" w:tentative="1">
      <w:start w:val="1"/>
      <w:numFmt w:val="lowerLetter"/>
      <w:lvlText w:val="%5."/>
      <w:lvlJc w:val="left"/>
      <w:pPr>
        <w:ind w:left="4310" w:hanging="360"/>
      </w:pPr>
      <w:rPr>
        <w:rFonts w:cs="Times New Roman"/>
      </w:rPr>
    </w:lvl>
    <w:lvl w:ilvl="5" w:tplc="0419001B" w:tentative="1">
      <w:start w:val="1"/>
      <w:numFmt w:val="lowerRoman"/>
      <w:lvlText w:val="%6."/>
      <w:lvlJc w:val="right"/>
      <w:pPr>
        <w:ind w:left="5030" w:hanging="180"/>
      </w:pPr>
      <w:rPr>
        <w:rFonts w:cs="Times New Roman"/>
      </w:rPr>
    </w:lvl>
    <w:lvl w:ilvl="6" w:tplc="0419000F" w:tentative="1">
      <w:start w:val="1"/>
      <w:numFmt w:val="decimal"/>
      <w:lvlText w:val="%7."/>
      <w:lvlJc w:val="left"/>
      <w:pPr>
        <w:ind w:left="5750" w:hanging="360"/>
      </w:pPr>
      <w:rPr>
        <w:rFonts w:cs="Times New Roman"/>
      </w:rPr>
    </w:lvl>
    <w:lvl w:ilvl="7" w:tplc="04190019" w:tentative="1">
      <w:start w:val="1"/>
      <w:numFmt w:val="lowerLetter"/>
      <w:lvlText w:val="%8."/>
      <w:lvlJc w:val="left"/>
      <w:pPr>
        <w:ind w:left="6470" w:hanging="360"/>
      </w:pPr>
      <w:rPr>
        <w:rFonts w:cs="Times New Roman"/>
      </w:rPr>
    </w:lvl>
    <w:lvl w:ilvl="8" w:tplc="0419001B" w:tentative="1">
      <w:start w:val="1"/>
      <w:numFmt w:val="lowerRoman"/>
      <w:lvlText w:val="%9."/>
      <w:lvlJc w:val="right"/>
      <w:pPr>
        <w:ind w:left="7190" w:hanging="180"/>
      </w:pPr>
      <w:rPr>
        <w:rFonts w:cs="Times New Roman"/>
      </w:rPr>
    </w:lvl>
  </w:abstractNum>
  <w:abstractNum w:abstractNumId="25">
    <w:nsid w:val="2DBF235E"/>
    <w:multiLevelType w:val="singleLevel"/>
    <w:tmpl w:val="B27EFDFC"/>
    <w:lvl w:ilvl="0">
      <w:start w:val="1"/>
      <w:numFmt w:val="bullet"/>
      <w:pStyle w:val="a4"/>
      <w:lvlText w:val=""/>
      <w:lvlJc w:val="left"/>
      <w:pPr>
        <w:tabs>
          <w:tab w:val="num" w:pos="360"/>
        </w:tabs>
        <w:ind w:left="360" w:hanging="360"/>
      </w:pPr>
      <w:rPr>
        <w:rFonts w:ascii="Symbol" w:hAnsi="Symbol" w:hint="default"/>
      </w:rPr>
    </w:lvl>
  </w:abstractNum>
  <w:abstractNum w:abstractNumId="26">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nsid w:val="2E9545FC"/>
    <w:multiLevelType w:val="hybridMultilevel"/>
    <w:tmpl w:val="ABBE1FC2"/>
    <w:lvl w:ilvl="0" w:tplc="48DCA156">
      <w:start w:val="1"/>
      <w:numFmt w:val="decimal"/>
      <w:pStyle w:val="a5"/>
      <w:lvlText w:val="[%1]"/>
      <w:lvlJc w:val="left"/>
      <w:pPr>
        <w:tabs>
          <w:tab w:val="num" w:pos="567"/>
        </w:tabs>
      </w:pPr>
      <w:rPr>
        <w:rFonts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2F050B79"/>
    <w:multiLevelType w:val="hybridMultilevel"/>
    <w:tmpl w:val="7E502D92"/>
    <w:lvl w:ilvl="0" w:tplc="C2EC52CE">
      <w:start w:val="1"/>
      <w:numFmt w:val="bullet"/>
      <w:pStyle w:val="a6"/>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F4D50F2"/>
    <w:multiLevelType w:val="multilevel"/>
    <w:tmpl w:val="413ADFFE"/>
    <w:styleLink w:val="a7"/>
    <w:lvl w:ilvl="0">
      <w:start w:val="1"/>
      <w:numFmt w:val="bullet"/>
      <w:pStyle w:val="a8"/>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31">
    <w:nsid w:val="30A7414C"/>
    <w:multiLevelType w:val="multilevel"/>
    <w:tmpl w:val="79321394"/>
    <w:lvl w:ilvl="0">
      <w:start w:val="1"/>
      <w:numFmt w:val="decimal"/>
      <w:pStyle w:val="1NGP"/>
      <w:suff w:val="space"/>
      <w:lvlText w:val="%1"/>
      <w:lvlJc w:val="left"/>
      <w:pPr>
        <w:ind w:left="360" w:hanging="360"/>
      </w:pPr>
      <w:rPr>
        <w:rFonts w:cs="Times New Roman" w:hint="default"/>
      </w:rPr>
    </w:lvl>
    <w:lvl w:ilvl="1">
      <w:start w:val="1"/>
      <w:numFmt w:val="decimal"/>
      <w:pStyle w:val="2NGP"/>
      <w:suff w:val="space"/>
      <w:lvlText w:val="%1.%2"/>
      <w:lvlJc w:val="left"/>
      <w:pPr>
        <w:ind w:left="792" w:hanging="432"/>
      </w:pPr>
      <w:rPr>
        <w:rFonts w:cs="Times New Roman" w:hint="default"/>
      </w:rPr>
    </w:lvl>
    <w:lvl w:ilvl="2">
      <w:start w:val="1"/>
      <w:numFmt w:val="decimal"/>
      <w:pStyle w:val="3NGP"/>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32773A76"/>
    <w:multiLevelType w:val="hybridMultilevel"/>
    <w:tmpl w:val="6830950C"/>
    <w:lvl w:ilvl="0" w:tplc="E0640864">
      <w:start w:val="1"/>
      <w:numFmt w:val="decimal"/>
      <w:pStyle w:val="a9"/>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3">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33E047AB"/>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6">
    <w:nsid w:val="38345307"/>
    <w:multiLevelType w:val="multilevel"/>
    <w:tmpl w:val="76DE8D30"/>
    <w:lvl w:ilvl="0">
      <w:start w:val="1"/>
      <w:numFmt w:val="decimal"/>
      <w:pStyle w:val="S1"/>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37">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46125F5F"/>
    <w:multiLevelType w:val="multilevel"/>
    <w:tmpl w:val="15966A96"/>
    <w:styleLink w:val="1111119"/>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495804B6"/>
    <w:multiLevelType w:val="multilevel"/>
    <w:tmpl w:val="ABDA7D82"/>
    <w:styleLink w:val="115"/>
    <w:lvl w:ilvl="0">
      <w:start w:val="1"/>
      <w:numFmt w:val="decimal"/>
      <w:suff w:val="space"/>
      <w:lvlText w:val="%1."/>
      <w:lvlJc w:val="left"/>
      <w:pPr>
        <w:ind w:left="2421" w:hanging="360"/>
      </w:pPr>
      <w:rPr>
        <w:rFonts w:cs="Times New Roman" w:hint="default"/>
        <w:sz w:val="24"/>
        <w:szCs w:val="24"/>
      </w:rPr>
    </w:lvl>
    <w:lvl w:ilvl="1">
      <w:start w:val="1"/>
      <w:numFmt w:val="decimal"/>
      <w:isLgl/>
      <w:suff w:val="space"/>
      <w:lvlText w:val="%1.%2."/>
      <w:lvlJc w:val="left"/>
      <w:pPr>
        <w:ind w:left="2345" w:hanging="360"/>
      </w:pPr>
      <w:rPr>
        <w:rFonts w:cs="Times New Roman" w:hint="default"/>
        <w:color w:val="000000"/>
        <w:sz w:val="24"/>
      </w:rPr>
    </w:lvl>
    <w:lvl w:ilvl="2">
      <w:start w:val="1"/>
      <w:numFmt w:val="decimal"/>
      <w:isLgl/>
      <w:lvlText w:val="%1.%2.%3."/>
      <w:lvlJc w:val="left"/>
      <w:pPr>
        <w:ind w:left="2781" w:hanging="720"/>
      </w:pPr>
      <w:rPr>
        <w:rFonts w:cs="Times New Roman" w:hint="default"/>
        <w:color w:val="000000"/>
        <w:sz w:val="24"/>
      </w:rPr>
    </w:lvl>
    <w:lvl w:ilvl="3">
      <w:start w:val="1"/>
      <w:numFmt w:val="decimal"/>
      <w:isLgl/>
      <w:lvlText w:val="%1.%2.%3.%4."/>
      <w:lvlJc w:val="left"/>
      <w:pPr>
        <w:ind w:left="2781" w:hanging="720"/>
      </w:pPr>
      <w:rPr>
        <w:rFonts w:cs="Times New Roman" w:hint="default"/>
        <w:color w:val="000000"/>
        <w:sz w:val="24"/>
      </w:rPr>
    </w:lvl>
    <w:lvl w:ilvl="4">
      <w:start w:val="1"/>
      <w:numFmt w:val="decimal"/>
      <w:isLgl/>
      <w:lvlText w:val="%1.%2.%3.%4.%5."/>
      <w:lvlJc w:val="left"/>
      <w:pPr>
        <w:ind w:left="3141" w:hanging="1080"/>
      </w:pPr>
      <w:rPr>
        <w:rFonts w:cs="Times New Roman" w:hint="default"/>
        <w:color w:val="000000"/>
        <w:sz w:val="24"/>
      </w:rPr>
    </w:lvl>
    <w:lvl w:ilvl="5">
      <w:start w:val="1"/>
      <w:numFmt w:val="decimal"/>
      <w:isLgl/>
      <w:lvlText w:val="%1.%2.%3.%4.%5.%6."/>
      <w:lvlJc w:val="left"/>
      <w:pPr>
        <w:ind w:left="3141" w:hanging="1080"/>
      </w:pPr>
      <w:rPr>
        <w:rFonts w:cs="Times New Roman" w:hint="default"/>
        <w:color w:val="000000"/>
        <w:sz w:val="24"/>
      </w:rPr>
    </w:lvl>
    <w:lvl w:ilvl="6">
      <w:start w:val="1"/>
      <w:numFmt w:val="decimal"/>
      <w:isLgl/>
      <w:lvlText w:val="%1.%2.%3.%4.%5.%6.%7."/>
      <w:lvlJc w:val="left"/>
      <w:pPr>
        <w:ind w:left="3141" w:hanging="1080"/>
      </w:pPr>
      <w:rPr>
        <w:rFonts w:cs="Times New Roman" w:hint="default"/>
        <w:color w:val="000000"/>
        <w:sz w:val="24"/>
      </w:rPr>
    </w:lvl>
    <w:lvl w:ilvl="7">
      <w:start w:val="1"/>
      <w:numFmt w:val="decimal"/>
      <w:isLgl/>
      <w:lvlText w:val="%1.%2.%3.%4.%5.%6.%7.%8."/>
      <w:lvlJc w:val="left"/>
      <w:pPr>
        <w:ind w:left="3501" w:hanging="1440"/>
      </w:pPr>
      <w:rPr>
        <w:rFonts w:cs="Times New Roman" w:hint="default"/>
        <w:color w:val="000000"/>
        <w:sz w:val="24"/>
      </w:rPr>
    </w:lvl>
    <w:lvl w:ilvl="8">
      <w:start w:val="1"/>
      <w:numFmt w:val="decimal"/>
      <w:isLgl/>
      <w:lvlText w:val="%1.%2.%3.%4.%5.%6.%7.%8.%9."/>
      <w:lvlJc w:val="left"/>
      <w:pPr>
        <w:ind w:left="3501" w:hanging="1440"/>
      </w:pPr>
      <w:rPr>
        <w:rFonts w:cs="Times New Roman" w:hint="default"/>
        <w:color w:val="000000"/>
        <w:sz w:val="24"/>
      </w:rPr>
    </w:lvl>
  </w:abstractNum>
  <w:abstractNum w:abstractNumId="40">
    <w:nsid w:val="4A074274"/>
    <w:multiLevelType w:val="multilevel"/>
    <w:tmpl w:val="468019D4"/>
    <w:styleLink w:val="282"/>
    <w:lvl w:ilvl="0">
      <w:start w:val="1"/>
      <w:numFmt w:val="decimal"/>
      <w:suff w:val="space"/>
      <w:lvlText w:val="%1"/>
      <w:lvlJc w:val="left"/>
      <w:pPr>
        <w:ind w:left="1038" w:hanging="360"/>
      </w:pPr>
      <w:rPr>
        <w:rFonts w:cs="Times New Roman" w:hint="default"/>
        <w:b w:val="0"/>
        <w:i w: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nsid w:val="4D5D345D"/>
    <w:multiLevelType w:val="hybridMultilevel"/>
    <w:tmpl w:val="565675C0"/>
    <w:lvl w:ilvl="0" w:tplc="709A6804">
      <w:start w:val="1"/>
      <w:numFmt w:val="decimal"/>
      <w:pStyle w:val="20"/>
      <w:lvlText w:val="2.%1"/>
      <w:lvlJc w:val="left"/>
      <w:pPr>
        <w:ind w:left="1211"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suff w:val="space"/>
      <w:lvlText w:val="%1.%2.%3"/>
      <w:lvlJc w:val="left"/>
      <w:pPr>
        <w:ind w:left="1571" w:hanging="720"/>
      </w:pPr>
      <w:rPr>
        <w:rFonts w:cs="Times New Roman" w:hint="default"/>
      </w:rPr>
    </w:lvl>
    <w:lvl w:ilvl="3">
      <w:start w:val="1"/>
      <w:numFmt w:val="decimal"/>
      <w:suff w:val="space"/>
      <w:lvlText w:val="%1.%2.%3.%4"/>
      <w:lvlJc w:val="left"/>
      <w:pPr>
        <w:ind w:left="1715" w:hanging="864"/>
      </w:pPr>
      <w:rPr>
        <w:rFonts w:cs="Times New Roman" w:hint="default"/>
      </w:rPr>
    </w:lvl>
    <w:lvl w:ilvl="4">
      <w:start w:val="1"/>
      <w:numFmt w:val="decimal"/>
      <w:lvlText w:val="%1.%2.%3.%4.%5"/>
      <w:lvlJc w:val="left"/>
      <w:pPr>
        <w:tabs>
          <w:tab w:val="num" w:pos="1859"/>
        </w:tabs>
        <w:ind w:left="1859" w:hanging="1008"/>
      </w:pPr>
      <w:rPr>
        <w:rFonts w:cs="Times New Roman" w:hint="default"/>
      </w:rPr>
    </w:lvl>
    <w:lvl w:ilvl="5">
      <w:start w:val="1"/>
      <w:numFmt w:val="decimal"/>
      <w:lvlText w:val="%1.%2.%3.%4.%5.%6"/>
      <w:lvlJc w:val="left"/>
      <w:pPr>
        <w:tabs>
          <w:tab w:val="num" w:pos="2003"/>
        </w:tabs>
        <w:ind w:left="2003" w:hanging="1152"/>
      </w:pPr>
      <w:rPr>
        <w:rFonts w:cs="Times New Roman" w:hint="default"/>
      </w:rPr>
    </w:lvl>
    <w:lvl w:ilvl="6">
      <w:start w:val="1"/>
      <w:numFmt w:val="decimal"/>
      <w:lvlText w:val="%1.%2.%3.%4.%5.%6.%7"/>
      <w:lvlJc w:val="left"/>
      <w:pPr>
        <w:tabs>
          <w:tab w:val="num" w:pos="2147"/>
        </w:tabs>
        <w:ind w:left="2147" w:hanging="1296"/>
      </w:pPr>
      <w:rPr>
        <w:rFonts w:cs="Times New Roman" w:hint="default"/>
      </w:rPr>
    </w:lvl>
    <w:lvl w:ilvl="7">
      <w:start w:val="1"/>
      <w:numFmt w:val="decimal"/>
      <w:lvlText w:val="%1.%2.%3.%4.%5.%6.%7.%8"/>
      <w:lvlJc w:val="left"/>
      <w:pPr>
        <w:tabs>
          <w:tab w:val="num" w:pos="2291"/>
        </w:tabs>
        <w:ind w:left="2291" w:hanging="1440"/>
      </w:pPr>
      <w:rPr>
        <w:rFonts w:cs="Times New Roman" w:hint="default"/>
      </w:rPr>
    </w:lvl>
    <w:lvl w:ilvl="8">
      <w:start w:val="1"/>
      <w:numFmt w:val="decimal"/>
      <w:lvlText w:val="%1.%2.%3.%4.%5.%6.%7.%8.%9"/>
      <w:lvlJc w:val="left"/>
      <w:pPr>
        <w:tabs>
          <w:tab w:val="num" w:pos="2435"/>
        </w:tabs>
        <w:ind w:left="2435" w:hanging="1584"/>
      </w:pPr>
      <w:rPr>
        <w:rFonts w:cs="Times New Roman" w:hint="default"/>
      </w:rPr>
    </w:lvl>
  </w:abstractNum>
  <w:abstractNum w:abstractNumId="43">
    <w:nsid w:val="52637486"/>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550279B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5E61DC1"/>
    <w:multiLevelType w:val="hybridMultilevel"/>
    <w:tmpl w:val="CEC4AA4A"/>
    <w:lvl w:ilvl="0" w:tplc="3F5ABE36">
      <w:start w:val="1"/>
      <w:numFmt w:val="bullet"/>
      <w:pStyle w:val="aa"/>
      <w:lvlText w:val="−"/>
      <w:lvlJc w:val="left"/>
      <w:pPr>
        <w:tabs>
          <w:tab w:val="num" w:pos="1308"/>
        </w:tabs>
        <w:ind w:left="1308"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89E73DF"/>
    <w:multiLevelType w:val="multilevel"/>
    <w:tmpl w:val="7946FCB8"/>
    <w:lvl w:ilvl="0">
      <w:start w:val="1"/>
      <w:numFmt w:val="decimal"/>
      <w:lvlText w:val="%1."/>
      <w:lvlJc w:val="left"/>
      <w:pPr>
        <w:ind w:left="360" w:hanging="360"/>
      </w:pPr>
      <w:rPr>
        <w:rFonts w:cs="Times New Roman"/>
      </w:rPr>
    </w:lvl>
    <w:lvl w:ilvl="1">
      <w:start w:val="1"/>
      <w:numFmt w:val="decimal"/>
      <w:pStyle w:val="ab"/>
      <w:lvlText w:val="%1.%2."/>
      <w:lvlJc w:val="left"/>
      <w:pPr>
        <w:ind w:left="573"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5C8B0328"/>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nsid w:val="5E566271"/>
    <w:multiLevelType w:val="multilevel"/>
    <w:tmpl w:val="C64ABCB4"/>
    <w:styleLink w:val="30"/>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9">
    <w:nsid w:val="620E6D42"/>
    <w:multiLevelType w:val="multilevel"/>
    <w:tmpl w:val="861A33B4"/>
    <w:styleLink w:val="ac"/>
    <w:lvl w:ilvl="0">
      <w:start w:val="9"/>
      <w:numFmt w:val="russianUpper"/>
      <w:lvlText w:val="Приложение %1."/>
      <w:lvlJc w:val="center"/>
      <w:pPr>
        <w:tabs>
          <w:tab w:val="num" w:pos="720"/>
        </w:tabs>
        <w:ind w:left="1440" w:hanging="360"/>
      </w:pPr>
      <w:rPr>
        <w:rFonts w:cs="Times New Roman" w:hint="default"/>
        <w:b/>
        <w:i w:val="0"/>
      </w:rPr>
    </w:lvl>
    <w:lvl w:ilvl="1">
      <w:start w:val="1"/>
      <w:numFmt w:val="decimal"/>
      <w:lvlText w:val="Приложение %1%2."/>
      <w:lvlJc w:val="center"/>
      <w:pPr>
        <w:tabs>
          <w:tab w:val="num" w:pos="2160"/>
        </w:tabs>
        <w:ind w:left="2160" w:hanging="1026"/>
      </w:pPr>
      <w:rPr>
        <w:rFonts w:cs="Times New Roman" w:hint="default"/>
        <w:b/>
        <w:i w:val="0"/>
      </w:rPr>
    </w:lvl>
    <w:lvl w:ilvl="2">
      <w:start w:val="1"/>
      <w:numFmt w:val="decimal"/>
      <w:lvlText w:val="Приложение %1%2.%3."/>
      <w:lvlJc w:val="center"/>
      <w:pPr>
        <w:tabs>
          <w:tab w:val="num" w:pos="2880"/>
        </w:tabs>
        <w:ind w:left="2880" w:hanging="1746"/>
      </w:pPr>
      <w:rPr>
        <w:rFonts w:cs="Times New Roman" w:hint="default"/>
        <w:b/>
        <w:i w:val="0"/>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0">
    <w:nsid w:val="62952D47"/>
    <w:multiLevelType w:val="hybridMultilevel"/>
    <w:tmpl w:val="78D28360"/>
    <w:lvl w:ilvl="0" w:tplc="FFFFFFFF">
      <w:start w:val="1"/>
      <w:numFmt w:val="bullet"/>
      <w:pStyle w:val="-"/>
      <w:lvlText w:val=""/>
      <w:lvlJc w:val="left"/>
      <w:pPr>
        <w:tabs>
          <w:tab w:val="num" w:pos="851"/>
        </w:tabs>
        <w:ind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34214A0"/>
    <w:multiLevelType w:val="hybridMultilevel"/>
    <w:tmpl w:val="9EC44546"/>
    <w:lvl w:ilvl="0" w:tplc="7200D38E">
      <w:start w:val="1"/>
      <w:numFmt w:val="bullet"/>
      <w:pStyle w:val="ad"/>
      <w:lvlText w:val="-"/>
      <w:lvlJc w:val="left"/>
      <w:pPr>
        <w:tabs>
          <w:tab w:val="num" w:pos="993"/>
        </w:tabs>
        <w:ind w:left="993"/>
      </w:pPr>
      <w:rPr>
        <w:rFonts w:ascii="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63521A0D"/>
    <w:multiLevelType w:val="hybridMultilevel"/>
    <w:tmpl w:val="406281FA"/>
    <w:styleLink w:val="6"/>
    <w:lvl w:ilvl="0" w:tplc="B4DAA88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22F4CE6"/>
    <w:multiLevelType w:val="hybridMultilevel"/>
    <w:tmpl w:val="2CCE55B6"/>
    <w:styleLink w:val="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74E70895"/>
    <w:multiLevelType w:val="hybridMultilevel"/>
    <w:tmpl w:val="4262F958"/>
    <w:lvl w:ilvl="0" w:tplc="FFFFFFFF">
      <w:start w:val="1"/>
      <w:numFmt w:val="bullet"/>
      <w:pStyle w:val="4"/>
      <w:lvlText w:val="–"/>
      <w:lvlJc w:val="left"/>
      <w:pPr>
        <w:tabs>
          <w:tab w:val="num" w:pos="567"/>
        </w:tabs>
        <w:ind w:firstLine="851"/>
      </w:pPr>
      <w:rPr>
        <w:rFonts w:ascii="Times New Roman" w:hAnsi="Times New Roman" w:hint="default"/>
        <w:b w:val="0"/>
        <w:i w:val="0"/>
        <w:sz w:val="24"/>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56">
    <w:nsid w:val="76671AF4"/>
    <w:multiLevelType w:val="multilevel"/>
    <w:tmpl w:val="7F8CB8EE"/>
    <w:styleLink w:val="6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7AF01485"/>
    <w:multiLevelType w:val="hybridMultilevel"/>
    <w:tmpl w:val="F3B40150"/>
    <w:lvl w:ilvl="0" w:tplc="FFFFFFFF">
      <w:start w:val="1"/>
      <w:numFmt w:val="decimalZero"/>
      <w:pStyle w:val="ae"/>
      <w:lvlText w:val="ЛИСТ 00%1"/>
      <w:lvlJc w:val="left"/>
      <w:pPr>
        <w:tabs>
          <w:tab w:val="num" w:pos="1080"/>
        </w:tabs>
        <w:ind w:left="510" w:hanging="51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8">
    <w:nsid w:val="7CBA3C7C"/>
    <w:multiLevelType w:val="multilevel"/>
    <w:tmpl w:val="CE4836BA"/>
    <w:styleLink w:val="a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7F4B3825"/>
    <w:multiLevelType w:val="multilevel"/>
    <w:tmpl w:val="3084C458"/>
    <w:styleLink w:val="9"/>
    <w:lvl w:ilvl="0">
      <w:start w:val="1"/>
      <w:numFmt w:val="decimal"/>
      <w:lvlText w:val="%1."/>
      <w:lvlJc w:val="left"/>
      <w:pPr>
        <w:ind w:left="540" w:hanging="540"/>
      </w:pPr>
      <w:rPr>
        <w:rFonts w:cs="Times New Roman" w:hint="default"/>
      </w:rPr>
    </w:lvl>
    <w:lvl w:ilvl="1">
      <w:start w:val="2"/>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8"/>
  </w:num>
  <w:num w:numId="2">
    <w:abstractNumId w:val="9"/>
  </w:num>
  <w:num w:numId="3">
    <w:abstractNumId w:val="6"/>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12"/>
  </w:num>
  <w:num w:numId="12">
    <w:abstractNumId w:val="31"/>
  </w:num>
  <w:num w:numId="13">
    <w:abstractNumId w:val="36"/>
  </w:num>
  <w:num w:numId="14">
    <w:abstractNumId w:val="35"/>
  </w:num>
  <w:num w:numId="15">
    <w:abstractNumId w:val="46"/>
  </w:num>
  <w:num w:numId="16">
    <w:abstractNumId w:val="37"/>
  </w:num>
  <w:num w:numId="17">
    <w:abstractNumId w:val="17"/>
  </w:num>
  <w:num w:numId="18">
    <w:abstractNumId w:val="23"/>
  </w:num>
  <w:num w:numId="19">
    <w:abstractNumId w:val="14"/>
  </w:num>
  <w:num w:numId="20">
    <w:abstractNumId w:val="30"/>
  </w:num>
  <w:num w:numId="21">
    <w:abstractNumId w:val="15"/>
  </w:num>
  <w:num w:numId="22">
    <w:abstractNumId w:val="39"/>
  </w:num>
  <w:num w:numId="23">
    <w:abstractNumId w:val="29"/>
  </w:num>
  <w:num w:numId="24">
    <w:abstractNumId w:val="26"/>
  </w:num>
  <w:num w:numId="25">
    <w:abstractNumId w:val="13"/>
  </w:num>
  <w:num w:numId="26">
    <w:abstractNumId w:val="6"/>
  </w:num>
  <w:num w:numId="27">
    <w:abstractNumId w:val="52"/>
  </w:num>
  <w:num w:numId="28">
    <w:abstractNumId w:val="59"/>
  </w:num>
  <w:num w:numId="29">
    <w:abstractNumId w:val="40"/>
  </w:num>
  <w:num w:numId="30">
    <w:abstractNumId w:val="21"/>
  </w:num>
  <w:num w:numId="31">
    <w:abstractNumId w:val="49"/>
  </w:num>
  <w:num w:numId="32">
    <w:abstractNumId w:val="51"/>
  </w:num>
  <w:num w:numId="33">
    <w:abstractNumId w:val="28"/>
  </w:num>
  <w:num w:numId="34">
    <w:abstractNumId w:val="45"/>
  </w:num>
  <w:num w:numId="35">
    <w:abstractNumId w:val="50"/>
  </w:num>
  <w:num w:numId="36">
    <w:abstractNumId w:val="32"/>
  </w:num>
  <w:num w:numId="37">
    <w:abstractNumId w:val="27"/>
  </w:num>
  <w:num w:numId="38">
    <w:abstractNumId w:val="20"/>
  </w:num>
  <w:num w:numId="39">
    <w:abstractNumId w:val="22"/>
  </w:num>
  <w:num w:numId="40">
    <w:abstractNumId w:val="58"/>
  </w:num>
  <w:num w:numId="41">
    <w:abstractNumId w:val="16"/>
  </w:num>
  <w:num w:numId="42">
    <w:abstractNumId w:val="18"/>
  </w:num>
  <w:num w:numId="43">
    <w:abstractNumId w:val="34"/>
  </w:num>
  <w:num w:numId="44">
    <w:abstractNumId w:val="33"/>
  </w:num>
  <w:num w:numId="45">
    <w:abstractNumId w:val="42"/>
  </w:num>
  <w:num w:numId="46">
    <w:abstractNumId w:val="48"/>
  </w:num>
  <w:num w:numId="47">
    <w:abstractNumId w:val="53"/>
  </w:num>
  <w:num w:numId="48">
    <w:abstractNumId w:val="38"/>
  </w:num>
  <w:num w:numId="49">
    <w:abstractNumId w:val="56"/>
  </w:num>
  <w:num w:numId="50">
    <w:abstractNumId w:val="54"/>
  </w:num>
  <w:num w:numId="51">
    <w:abstractNumId w:val="24"/>
  </w:num>
  <w:num w:numId="52">
    <w:abstractNumId w:val="41"/>
  </w:num>
  <w:num w:numId="53">
    <w:abstractNumId w:val="25"/>
  </w:num>
  <w:num w:numId="54">
    <w:abstractNumId w:val="55"/>
  </w:num>
  <w:num w:numId="55">
    <w:abstractNumId w:val="57"/>
  </w:num>
  <w:num w:numId="56">
    <w:abstractNumId w:val="19"/>
  </w:num>
  <w:num w:numId="57">
    <w:abstractNumId w:val="44"/>
  </w:num>
  <w:num w:numId="58">
    <w:abstractNumId w:val="47"/>
  </w:num>
  <w:num w:numId="59">
    <w:abstractNumId w:val="43"/>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29FE"/>
    <w:rsid w:val="00000267"/>
    <w:rsid w:val="00000C78"/>
    <w:rsid w:val="00005D09"/>
    <w:rsid w:val="000149C5"/>
    <w:rsid w:val="00014A5F"/>
    <w:rsid w:val="00030E2D"/>
    <w:rsid w:val="00031D5E"/>
    <w:rsid w:val="00034B33"/>
    <w:rsid w:val="00047635"/>
    <w:rsid w:val="000509C2"/>
    <w:rsid w:val="00070726"/>
    <w:rsid w:val="00075E09"/>
    <w:rsid w:val="000770E2"/>
    <w:rsid w:val="000A75CC"/>
    <w:rsid w:val="000B1D94"/>
    <w:rsid w:val="000B2A52"/>
    <w:rsid w:val="000B3CB5"/>
    <w:rsid w:val="000B77F8"/>
    <w:rsid w:val="000C0CBD"/>
    <w:rsid w:val="000C3C1E"/>
    <w:rsid w:val="000C7AF3"/>
    <w:rsid w:val="000D0C33"/>
    <w:rsid w:val="000D3DFE"/>
    <w:rsid w:val="000E502E"/>
    <w:rsid w:val="000E7FE8"/>
    <w:rsid w:val="00106BE4"/>
    <w:rsid w:val="00122E51"/>
    <w:rsid w:val="00122EAE"/>
    <w:rsid w:val="00143EDB"/>
    <w:rsid w:val="00144D4F"/>
    <w:rsid w:val="00152EDC"/>
    <w:rsid w:val="00155B5F"/>
    <w:rsid w:val="00170F8D"/>
    <w:rsid w:val="00170F93"/>
    <w:rsid w:val="00171243"/>
    <w:rsid w:val="00171F46"/>
    <w:rsid w:val="00173184"/>
    <w:rsid w:val="00182B72"/>
    <w:rsid w:val="00187DBF"/>
    <w:rsid w:val="001912D7"/>
    <w:rsid w:val="001A4654"/>
    <w:rsid w:val="001B0B91"/>
    <w:rsid w:val="001C3318"/>
    <w:rsid w:val="001C7DED"/>
    <w:rsid w:val="001E49C3"/>
    <w:rsid w:val="001E4B1F"/>
    <w:rsid w:val="001F7493"/>
    <w:rsid w:val="00203105"/>
    <w:rsid w:val="002253E6"/>
    <w:rsid w:val="00225F69"/>
    <w:rsid w:val="00235FCE"/>
    <w:rsid w:val="00237911"/>
    <w:rsid w:val="002531AF"/>
    <w:rsid w:val="00253F38"/>
    <w:rsid w:val="00257E7A"/>
    <w:rsid w:val="00262956"/>
    <w:rsid w:val="0027229E"/>
    <w:rsid w:val="00280C15"/>
    <w:rsid w:val="00297361"/>
    <w:rsid w:val="002C1231"/>
    <w:rsid w:val="002C762E"/>
    <w:rsid w:val="002D2B5B"/>
    <w:rsid w:val="002E0905"/>
    <w:rsid w:val="002E12B0"/>
    <w:rsid w:val="002F054B"/>
    <w:rsid w:val="002F782D"/>
    <w:rsid w:val="0030408D"/>
    <w:rsid w:val="0030412E"/>
    <w:rsid w:val="00306308"/>
    <w:rsid w:val="0031196B"/>
    <w:rsid w:val="00316670"/>
    <w:rsid w:val="003170F4"/>
    <w:rsid w:val="00320364"/>
    <w:rsid w:val="00327766"/>
    <w:rsid w:val="00342E77"/>
    <w:rsid w:val="00346035"/>
    <w:rsid w:val="00362F8B"/>
    <w:rsid w:val="00370D09"/>
    <w:rsid w:val="003758B1"/>
    <w:rsid w:val="00382445"/>
    <w:rsid w:val="00382816"/>
    <w:rsid w:val="00395B2E"/>
    <w:rsid w:val="00395E7B"/>
    <w:rsid w:val="00397297"/>
    <w:rsid w:val="003B310D"/>
    <w:rsid w:val="003C39F6"/>
    <w:rsid w:val="003D2F2B"/>
    <w:rsid w:val="003D4411"/>
    <w:rsid w:val="003D4CEF"/>
    <w:rsid w:val="003D5941"/>
    <w:rsid w:val="003E00B1"/>
    <w:rsid w:val="003E5706"/>
    <w:rsid w:val="003E7ECE"/>
    <w:rsid w:val="003F074E"/>
    <w:rsid w:val="003F3E95"/>
    <w:rsid w:val="0041160F"/>
    <w:rsid w:val="00414054"/>
    <w:rsid w:val="00422D10"/>
    <w:rsid w:val="004254F2"/>
    <w:rsid w:val="0043234B"/>
    <w:rsid w:val="004331D9"/>
    <w:rsid w:val="00436E23"/>
    <w:rsid w:val="00440E12"/>
    <w:rsid w:val="004432C7"/>
    <w:rsid w:val="00471223"/>
    <w:rsid w:val="00473041"/>
    <w:rsid w:val="00475676"/>
    <w:rsid w:val="00485E91"/>
    <w:rsid w:val="00493248"/>
    <w:rsid w:val="004942C9"/>
    <w:rsid w:val="004A0936"/>
    <w:rsid w:val="004A1452"/>
    <w:rsid w:val="004A19FF"/>
    <w:rsid w:val="004B26C7"/>
    <w:rsid w:val="004C1258"/>
    <w:rsid w:val="004C6AE5"/>
    <w:rsid w:val="004D4513"/>
    <w:rsid w:val="004D73A5"/>
    <w:rsid w:val="004E7E42"/>
    <w:rsid w:val="00504312"/>
    <w:rsid w:val="00504518"/>
    <w:rsid w:val="005069DF"/>
    <w:rsid w:val="00513C17"/>
    <w:rsid w:val="00514A09"/>
    <w:rsid w:val="005157FD"/>
    <w:rsid w:val="00515F73"/>
    <w:rsid w:val="00517579"/>
    <w:rsid w:val="00521983"/>
    <w:rsid w:val="005222A4"/>
    <w:rsid w:val="00534516"/>
    <w:rsid w:val="00534E27"/>
    <w:rsid w:val="00535A6F"/>
    <w:rsid w:val="0054016E"/>
    <w:rsid w:val="005412B4"/>
    <w:rsid w:val="0054352B"/>
    <w:rsid w:val="005471D2"/>
    <w:rsid w:val="005527E4"/>
    <w:rsid w:val="00556E6B"/>
    <w:rsid w:val="005635D4"/>
    <w:rsid w:val="00571A11"/>
    <w:rsid w:val="00576B31"/>
    <w:rsid w:val="005873E0"/>
    <w:rsid w:val="00587F55"/>
    <w:rsid w:val="00592CC5"/>
    <w:rsid w:val="00593423"/>
    <w:rsid w:val="00597F02"/>
    <w:rsid w:val="005A65D6"/>
    <w:rsid w:val="005B2789"/>
    <w:rsid w:val="005B2E83"/>
    <w:rsid w:val="005C053B"/>
    <w:rsid w:val="005C5A3B"/>
    <w:rsid w:val="005E3D9B"/>
    <w:rsid w:val="005E7255"/>
    <w:rsid w:val="005F059F"/>
    <w:rsid w:val="006018AB"/>
    <w:rsid w:val="00606D1C"/>
    <w:rsid w:val="00617011"/>
    <w:rsid w:val="006223B7"/>
    <w:rsid w:val="00626AEF"/>
    <w:rsid w:val="00635527"/>
    <w:rsid w:val="00636A9B"/>
    <w:rsid w:val="00646664"/>
    <w:rsid w:val="006729FE"/>
    <w:rsid w:val="0067717C"/>
    <w:rsid w:val="0068210C"/>
    <w:rsid w:val="006926A0"/>
    <w:rsid w:val="00695220"/>
    <w:rsid w:val="006B33B4"/>
    <w:rsid w:val="006B50EE"/>
    <w:rsid w:val="006C0991"/>
    <w:rsid w:val="006C6B34"/>
    <w:rsid w:val="006D5C3B"/>
    <w:rsid w:val="006E044D"/>
    <w:rsid w:val="006E750C"/>
    <w:rsid w:val="006F01B1"/>
    <w:rsid w:val="006F6FEC"/>
    <w:rsid w:val="00701872"/>
    <w:rsid w:val="00704E96"/>
    <w:rsid w:val="007134B5"/>
    <w:rsid w:val="00717791"/>
    <w:rsid w:val="007247F2"/>
    <w:rsid w:val="00736694"/>
    <w:rsid w:val="00762CF1"/>
    <w:rsid w:val="0076352E"/>
    <w:rsid w:val="00764B4F"/>
    <w:rsid w:val="00772398"/>
    <w:rsid w:val="00777164"/>
    <w:rsid w:val="00777AFA"/>
    <w:rsid w:val="00780F23"/>
    <w:rsid w:val="0078347F"/>
    <w:rsid w:val="00794D05"/>
    <w:rsid w:val="007A310E"/>
    <w:rsid w:val="007A57E0"/>
    <w:rsid w:val="007A79CF"/>
    <w:rsid w:val="007B5541"/>
    <w:rsid w:val="007B7C89"/>
    <w:rsid w:val="007D7EC2"/>
    <w:rsid w:val="007E00C0"/>
    <w:rsid w:val="007E567A"/>
    <w:rsid w:val="007F7487"/>
    <w:rsid w:val="008007F0"/>
    <w:rsid w:val="0081035F"/>
    <w:rsid w:val="008108F8"/>
    <w:rsid w:val="00816A6E"/>
    <w:rsid w:val="00817BD6"/>
    <w:rsid w:val="00823250"/>
    <w:rsid w:val="00823BAB"/>
    <w:rsid w:val="008240AA"/>
    <w:rsid w:val="00824842"/>
    <w:rsid w:val="00833578"/>
    <w:rsid w:val="00841AFF"/>
    <w:rsid w:val="00842BC4"/>
    <w:rsid w:val="008465FE"/>
    <w:rsid w:val="00850CD4"/>
    <w:rsid w:val="00850D0C"/>
    <w:rsid w:val="008528C0"/>
    <w:rsid w:val="008605D0"/>
    <w:rsid w:val="00864F36"/>
    <w:rsid w:val="0086684F"/>
    <w:rsid w:val="00875DD6"/>
    <w:rsid w:val="008768ED"/>
    <w:rsid w:val="008779D4"/>
    <w:rsid w:val="0088300C"/>
    <w:rsid w:val="0088385E"/>
    <w:rsid w:val="00884F07"/>
    <w:rsid w:val="008916EB"/>
    <w:rsid w:val="008930C2"/>
    <w:rsid w:val="00893B91"/>
    <w:rsid w:val="00894C05"/>
    <w:rsid w:val="008B375E"/>
    <w:rsid w:val="008C42D0"/>
    <w:rsid w:val="008D45A0"/>
    <w:rsid w:val="008E2CA3"/>
    <w:rsid w:val="008F1E13"/>
    <w:rsid w:val="0091025A"/>
    <w:rsid w:val="00936273"/>
    <w:rsid w:val="0096621C"/>
    <w:rsid w:val="00972754"/>
    <w:rsid w:val="00974A11"/>
    <w:rsid w:val="009843EB"/>
    <w:rsid w:val="00991A59"/>
    <w:rsid w:val="009946D6"/>
    <w:rsid w:val="009A60A9"/>
    <w:rsid w:val="009B0180"/>
    <w:rsid w:val="009B3B6E"/>
    <w:rsid w:val="009C0D38"/>
    <w:rsid w:val="009C3A16"/>
    <w:rsid w:val="009D2A09"/>
    <w:rsid w:val="009D35CC"/>
    <w:rsid w:val="009D767F"/>
    <w:rsid w:val="009F1881"/>
    <w:rsid w:val="009F3029"/>
    <w:rsid w:val="009F39FA"/>
    <w:rsid w:val="009F3E6D"/>
    <w:rsid w:val="00A040D6"/>
    <w:rsid w:val="00A0424A"/>
    <w:rsid w:val="00A14A4E"/>
    <w:rsid w:val="00A23962"/>
    <w:rsid w:val="00A248F3"/>
    <w:rsid w:val="00A333D5"/>
    <w:rsid w:val="00A34E28"/>
    <w:rsid w:val="00A40A81"/>
    <w:rsid w:val="00A50277"/>
    <w:rsid w:val="00A50352"/>
    <w:rsid w:val="00A5123D"/>
    <w:rsid w:val="00A60134"/>
    <w:rsid w:val="00A6456D"/>
    <w:rsid w:val="00A7021D"/>
    <w:rsid w:val="00A72538"/>
    <w:rsid w:val="00A80A84"/>
    <w:rsid w:val="00A81C59"/>
    <w:rsid w:val="00A832AA"/>
    <w:rsid w:val="00AA2155"/>
    <w:rsid w:val="00AA5F48"/>
    <w:rsid w:val="00AC11C9"/>
    <w:rsid w:val="00AC15D3"/>
    <w:rsid w:val="00AC2073"/>
    <w:rsid w:val="00AD587F"/>
    <w:rsid w:val="00AD711E"/>
    <w:rsid w:val="00AD787B"/>
    <w:rsid w:val="00AE5FCB"/>
    <w:rsid w:val="00AF574C"/>
    <w:rsid w:val="00AF70ED"/>
    <w:rsid w:val="00B00908"/>
    <w:rsid w:val="00B156F6"/>
    <w:rsid w:val="00B16885"/>
    <w:rsid w:val="00B16F84"/>
    <w:rsid w:val="00B21E93"/>
    <w:rsid w:val="00B22030"/>
    <w:rsid w:val="00B23632"/>
    <w:rsid w:val="00B34C50"/>
    <w:rsid w:val="00B42FD5"/>
    <w:rsid w:val="00B45D1D"/>
    <w:rsid w:val="00B5055E"/>
    <w:rsid w:val="00B53463"/>
    <w:rsid w:val="00B611B8"/>
    <w:rsid w:val="00B622F7"/>
    <w:rsid w:val="00B67C60"/>
    <w:rsid w:val="00B735CA"/>
    <w:rsid w:val="00B757D9"/>
    <w:rsid w:val="00B87B45"/>
    <w:rsid w:val="00B929D6"/>
    <w:rsid w:val="00B92DE1"/>
    <w:rsid w:val="00B93D99"/>
    <w:rsid w:val="00B97D6C"/>
    <w:rsid w:val="00BA6216"/>
    <w:rsid w:val="00BA62BE"/>
    <w:rsid w:val="00BB391F"/>
    <w:rsid w:val="00BB4569"/>
    <w:rsid w:val="00BC2157"/>
    <w:rsid w:val="00BD01A9"/>
    <w:rsid w:val="00BD072F"/>
    <w:rsid w:val="00BE1372"/>
    <w:rsid w:val="00BE4AE8"/>
    <w:rsid w:val="00BF143D"/>
    <w:rsid w:val="00BF5E05"/>
    <w:rsid w:val="00BF6812"/>
    <w:rsid w:val="00BF7CC5"/>
    <w:rsid w:val="00C03119"/>
    <w:rsid w:val="00C12BA0"/>
    <w:rsid w:val="00C13EF2"/>
    <w:rsid w:val="00C147B0"/>
    <w:rsid w:val="00C150CD"/>
    <w:rsid w:val="00C2451B"/>
    <w:rsid w:val="00C24F69"/>
    <w:rsid w:val="00C37D8C"/>
    <w:rsid w:val="00C40A68"/>
    <w:rsid w:val="00C40F54"/>
    <w:rsid w:val="00C56D3B"/>
    <w:rsid w:val="00C57540"/>
    <w:rsid w:val="00C625D2"/>
    <w:rsid w:val="00C65373"/>
    <w:rsid w:val="00C72E84"/>
    <w:rsid w:val="00C755D1"/>
    <w:rsid w:val="00C765F3"/>
    <w:rsid w:val="00C77C64"/>
    <w:rsid w:val="00C83E7B"/>
    <w:rsid w:val="00C8720C"/>
    <w:rsid w:val="00C946A2"/>
    <w:rsid w:val="00CB1E0F"/>
    <w:rsid w:val="00CB4B8D"/>
    <w:rsid w:val="00CD44E8"/>
    <w:rsid w:val="00CE0FCB"/>
    <w:rsid w:val="00CE4233"/>
    <w:rsid w:val="00CE64AA"/>
    <w:rsid w:val="00CE72CF"/>
    <w:rsid w:val="00D0018B"/>
    <w:rsid w:val="00D05EEB"/>
    <w:rsid w:val="00D207FE"/>
    <w:rsid w:val="00D278C3"/>
    <w:rsid w:val="00D31990"/>
    <w:rsid w:val="00D336F2"/>
    <w:rsid w:val="00D33F29"/>
    <w:rsid w:val="00D34255"/>
    <w:rsid w:val="00D4789E"/>
    <w:rsid w:val="00D5071D"/>
    <w:rsid w:val="00D5088A"/>
    <w:rsid w:val="00D533FF"/>
    <w:rsid w:val="00D625F0"/>
    <w:rsid w:val="00D73047"/>
    <w:rsid w:val="00D75800"/>
    <w:rsid w:val="00D84A56"/>
    <w:rsid w:val="00D86B77"/>
    <w:rsid w:val="00DA4FAD"/>
    <w:rsid w:val="00DA5A18"/>
    <w:rsid w:val="00DC2E1B"/>
    <w:rsid w:val="00DD393B"/>
    <w:rsid w:val="00DD5A87"/>
    <w:rsid w:val="00DD6A4D"/>
    <w:rsid w:val="00DE178C"/>
    <w:rsid w:val="00DE5270"/>
    <w:rsid w:val="00DF4EB7"/>
    <w:rsid w:val="00DF6524"/>
    <w:rsid w:val="00E04989"/>
    <w:rsid w:val="00E0568E"/>
    <w:rsid w:val="00E1334A"/>
    <w:rsid w:val="00E13ACC"/>
    <w:rsid w:val="00E14AE9"/>
    <w:rsid w:val="00E14C06"/>
    <w:rsid w:val="00E16167"/>
    <w:rsid w:val="00E2561B"/>
    <w:rsid w:val="00E2586D"/>
    <w:rsid w:val="00E30B0B"/>
    <w:rsid w:val="00E3314F"/>
    <w:rsid w:val="00E364BB"/>
    <w:rsid w:val="00E42921"/>
    <w:rsid w:val="00E43A9A"/>
    <w:rsid w:val="00E514FC"/>
    <w:rsid w:val="00E546F3"/>
    <w:rsid w:val="00E575E8"/>
    <w:rsid w:val="00E63012"/>
    <w:rsid w:val="00E64ECB"/>
    <w:rsid w:val="00E6641A"/>
    <w:rsid w:val="00E769C9"/>
    <w:rsid w:val="00E775B1"/>
    <w:rsid w:val="00E85289"/>
    <w:rsid w:val="00E9541D"/>
    <w:rsid w:val="00EA7154"/>
    <w:rsid w:val="00EC1756"/>
    <w:rsid w:val="00EC2874"/>
    <w:rsid w:val="00EE4AA3"/>
    <w:rsid w:val="00EF3AFC"/>
    <w:rsid w:val="00F036C9"/>
    <w:rsid w:val="00F0469C"/>
    <w:rsid w:val="00F074BE"/>
    <w:rsid w:val="00F133B8"/>
    <w:rsid w:val="00F13561"/>
    <w:rsid w:val="00F2455C"/>
    <w:rsid w:val="00F43CDB"/>
    <w:rsid w:val="00F44B04"/>
    <w:rsid w:val="00F4546A"/>
    <w:rsid w:val="00F457B1"/>
    <w:rsid w:val="00F511B5"/>
    <w:rsid w:val="00F74A21"/>
    <w:rsid w:val="00F8150B"/>
    <w:rsid w:val="00F8292E"/>
    <w:rsid w:val="00F950FB"/>
    <w:rsid w:val="00F95E03"/>
    <w:rsid w:val="00FA237A"/>
    <w:rsid w:val="00FB184B"/>
    <w:rsid w:val="00FB2B79"/>
    <w:rsid w:val="00FB2C7A"/>
    <w:rsid w:val="00FB67A2"/>
    <w:rsid w:val="00FD6D7E"/>
    <w:rsid w:val="00FE422F"/>
    <w:rsid w:val="00FE51E9"/>
    <w:rsid w:val="00FE7A9D"/>
    <w:rsid w:val="00FF4071"/>
    <w:rsid w:val="00FF6B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locked="1" w:uiPriority="0"/>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locked="1"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C42D0"/>
    <w:pPr>
      <w:suppressAutoHyphens/>
    </w:pPr>
    <w:rPr>
      <w:sz w:val="20"/>
      <w:szCs w:val="20"/>
      <w:lang w:eastAsia="zh-CN"/>
    </w:rPr>
  </w:style>
  <w:style w:type="paragraph" w:styleId="Heading1">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Normal"/>
    <w:next w:val="Normal"/>
    <w:link w:val="Heading1Char1"/>
    <w:uiPriority w:val="99"/>
    <w:qFormat/>
    <w:rsid w:val="008C42D0"/>
    <w:pPr>
      <w:keepNext/>
      <w:ind w:left="1429" w:hanging="360"/>
      <w:jc w:val="center"/>
      <w:outlineLvl w:val="0"/>
    </w:pPr>
    <w:rPr>
      <w:b/>
      <w:sz w:val="28"/>
    </w:rPr>
  </w:style>
  <w:style w:type="paragraph" w:styleId="Heading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Normal"/>
    <w:next w:val="Normal"/>
    <w:link w:val="Heading2Char"/>
    <w:uiPriority w:val="99"/>
    <w:qFormat/>
    <w:rsid w:val="008C42D0"/>
    <w:pPr>
      <w:keepNext/>
      <w:ind w:left="2149" w:hanging="360"/>
      <w:jc w:val="center"/>
      <w:outlineLvl w:val="1"/>
    </w:pPr>
    <w:rPr>
      <w:b/>
      <w:sz w:val="32"/>
    </w:rPr>
  </w:style>
  <w:style w:type="paragraph" w:styleId="Heading3">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Normal"/>
    <w:next w:val="Normal"/>
    <w:link w:val="Heading3Char"/>
    <w:uiPriority w:val="99"/>
    <w:qFormat/>
    <w:rsid w:val="008C42D0"/>
    <w:pPr>
      <w:keepNext/>
      <w:ind w:left="2869" w:hanging="360"/>
      <w:jc w:val="center"/>
      <w:outlineLvl w:val="2"/>
    </w:pPr>
    <w:rPr>
      <w:b/>
      <w:sz w:val="24"/>
    </w:rPr>
  </w:style>
  <w:style w:type="paragraph" w:styleId="Heading4">
    <w:name w:val="heading 4"/>
    <w:aliases w:val="Заголовок без нумерации,Подпункт,H4,(????.),Н4,Заголовок 4 уровня,Подраздел 1_1_1_1,Заголовок 4 подпункт УГТП,- 1.1.1.1,EIA H4,Знак2 Знак Знак1,Знак2 Знак Знак Знак,Знак2 Знак1,- 11,11,- 13,13,- 14,14,OG Heading 4,Заголовок 4 ОРД"/>
    <w:basedOn w:val="Normal"/>
    <w:next w:val="Normal"/>
    <w:link w:val="Heading4Char1"/>
    <w:uiPriority w:val="99"/>
    <w:qFormat/>
    <w:rsid w:val="008C42D0"/>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Heading5">
    <w:name w:val="heading 5"/>
    <w:aliases w:val="Block Label,Underline,Block Label1,Block Label2,Block Label3,Block Label11,Block Label21,Block Label4,Block Label12,Block Label22,Block Label5,Block Label13,Block Label23,Block Label6,Block Label7,Block Label8,Block Label9,Block Label10,H5"/>
    <w:basedOn w:val="Normal"/>
    <w:next w:val="Normal"/>
    <w:link w:val="Heading5Char"/>
    <w:uiPriority w:val="99"/>
    <w:qFormat/>
    <w:rsid w:val="008C42D0"/>
    <w:pPr>
      <w:spacing w:before="240" w:after="60"/>
      <w:ind w:left="4309" w:hanging="360"/>
      <w:outlineLvl w:val="4"/>
    </w:pPr>
    <w:rPr>
      <w:b/>
      <w:bCs/>
      <w:i/>
      <w:iCs/>
      <w:sz w:val="26"/>
      <w:szCs w:val="26"/>
    </w:rPr>
  </w:style>
  <w:style w:type="paragraph" w:styleId="Heading6">
    <w:name w:val="heading 6"/>
    <w:aliases w:val="Heading 6 Char,Heading 6 NOT IN USE,Italic,Bold heading,Таблица №"/>
    <w:basedOn w:val="Normal"/>
    <w:next w:val="Normal"/>
    <w:link w:val="Heading6Char1"/>
    <w:uiPriority w:val="99"/>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Heading7">
    <w:name w:val="heading 7"/>
    <w:aliases w:val="Heading 7 NOT IN USE"/>
    <w:basedOn w:val="Normal"/>
    <w:next w:val="Normal"/>
    <w:link w:val="Heading7Char"/>
    <w:uiPriority w:val="99"/>
    <w:qFormat/>
    <w:rsid w:val="008C42D0"/>
    <w:pPr>
      <w:spacing w:before="240" w:after="60"/>
      <w:ind w:left="5749" w:hanging="360"/>
      <w:outlineLvl w:val="6"/>
    </w:pPr>
    <w:rPr>
      <w:sz w:val="24"/>
      <w:szCs w:val="24"/>
    </w:rPr>
  </w:style>
  <w:style w:type="paragraph" w:styleId="Heading8">
    <w:name w:val="heading 8"/>
    <w:aliases w:val="Знак8,Heading 8 NOT IN USE,not In use"/>
    <w:basedOn w:val="Normal"/>
    <w:next w:val="Normal"/>
    <w:link w:val="Heading8Char"/>
    <w:uiPriority w:val="99"/>
    <w:qFormat/>
    <w:rsid w:val="008C42D0"/>
    <w:pPr>
      <w:spacing w:before="240" w:after="60"/>
      <w:ind w:left="6469" w:hanging="360"/>
      <w:outlineLvl w:val="7"/>
    </w:pPr>
    <w:rPr>
      <w:rFonts w:ascii="Calibri" w:hAnsi="Calibri"/>
      <w:i/>
      <w:iCs/>
      <w:sz w:val="24"/>
      <w:szCs w:val="24"/>
    </w:rPr>
  </w:style>
  <w:style w:type="paragraph" w:styleId="Heading9">
    <w:name w:val="heading 9"/>
    <w:aliases w:val="Заголовок 90,Heading 9 NOT IN USE,Not in use"/>
    <w:basedOn w:val="Normal"/>
    <w:next w:val="Normal"/>
    <w:link w:val="Heading9Char"/>
    <w:uiPriority w:val="99"/>
    <w:qFormat/>
    <w:rsid w:val="008C42D0"/>
    <w:pPr>
      <w:spacing w:before="240" w:after="60"/>
      <w:ind w:left="7189" w:hanging="360"/>
      <w:outlineLvl w:val="8"/>
    </w:pPr>
    <w:rPr>
      <w:rFonts w:ascii="Arial" w:hAnsi="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овая страница Char,. (1.0) Char,Заголовок к1 Char,Gliederung1 Char,Заголовок А Char,Заголовок 2-1 Char,Заголовок 1 Знак1 Char,Заголовок А Знак Char,Заголовок к1 Знак Char,Gliederung1 Знак Char,. (1.0) Знак Char,Заголовок 1 Знак Знак Char"/>
    <w:basedOn w:val="DefaultParagraphFont"/>
    <w:link w:val="Heading1"/>
    <w:uiPriority w:val="9"/>
    <w:rsid w:val="0007531B"/>
    <w:rPr>
      <w:rFonts w:asciiTheme="majorHAnsi" w:eastAsiaTheme="majorEastAsia" w:hAnsiTheme="majorHAnsi" w:cstheme="majorBidi"/>
      <w:b/>
      <w:bCs/>
      <w:kern w:val="32"/>
      <w:sz w:val="32"/>
      <w:szCs w:val="32"/>
      <w:lang w:eastAsia="zh-CN"/>
    </w:rPr>
  </w:style>
  <w:style w:type="character" w:customStyle="1" w:styleId="Heading2Char">
    <w:name w:val="Heading 2 Char"/>
    <w:aliases w:val="Заголовок 2 Знак1 Char,Знак2 Знак Char,Заголовок 2 Знак Знак Char,Знак2 Знак Знак Char,Заголовок 2 Знак2 Знак Char,Знак2 Знак Знак1 Знак1 Char,Заголовок 2 Знак Знак Знак1 Char,Заголовок 2 Знак1 Знак Знак Char,hseHeading 2 Char,- 1.1 Char"/>
    <w:basedOn w:val="DefaultParagraphFont"/>
    <w:link w:val="Heading2"/>
    <w:uiPriority w:val="99"/>
    <w:locked/>
    <w:rsid w:val="00864F36"/>
    <w:rPr>
      <w:b/>
      <w:sz w:val="32"/>
      <w:lang w:eastAsia="zh-CN"/>
    </w:rPr>
  </w:style>
  <w:style w:type="character" w:customStyle="1" w:styleId="Heading3Char">
    <w:name w:val="Heading 3 Char"/>
    <w:aliases w:val="H3 Char,Заголовок 3-го уровня Char,- 1.1.1 Char,RSKH3 Char,Ведомость (название) Char,EIA H3 Char,.1.1 Char,Заголовок 32 Char"/>
    <w:basedOn w:val="DefaultParagraphFont"/>
    <w:link w:val="Heading3"/>
    <w:uiPriority w:val="99"/>
    <w:locked/>
    <w:rsid w:val="004B26C7"/>
    <w:rPr>
      <w:b/>
      <w:sz w:val="24"/>
      <w:lang w:eastAsia="zh-CN"/>
    </w:rPr>
  </w:style>
  <w:style w:type="character" w:customStyle="1" w:styleId="Heading4Char">
    <w:name w:val="Heading 4 Char"/>
    <w:aliases w:val="Заголовок без нумерации Char,Подпункт Char,H4 Char,(????.) Char,Н4 Char,Заголовок 4 уровня Char,Подраздел 1_1_1_1 Char,Заголовок 4 подпункт УГТП Char,- 1.1.1.1 Char,EIA H4 Char,Знак2 Знак Знак1 Char,Знак2 Знак Знак Знак Char,- 11 Char"/>
    <w:basedOn w:val="DefaultParagraphFont"/>
    <w:link w:val="Heading4"/>
    <w:uiPriority w:val="9"/>
    <w:semiHidden/>
    <w:rsid w:val="0007531B"/>
    <w:rPr>
      <w:rFonts w:asciiTheme="minorHAnsi" w:eastAsiaTheme="minorEastAsia" w:hAnsiTheme="minorHAnsi" w:cstheme="minorBidi"/>
      <w:b/>
      <w:bCs/>
      <w:sz w:val="28"/>
      <w:szCs w:val="28"/>
      <w:lang w:eastAsia="zh-CN"/>
    </w:rPr>
  </w:style>
  <w:style w:type="character" w:customStyle="1" w:styleId="Heading5Char">
    <w:name w:val="Heading 5 Char"/>
    <w:aliases w:val="Block Label Char,Underline Char,Block Label1 Char,Block Label2 Char,Block Label3 Char,Block Label11 Char,Block Label21 Char,Block Label4 Char,Block Label12 Char,Block Label22 Char,Block Label5 Char,Block Label13 Char,Block Label23 Char"/>
    <w:basedOn w:val="DefaultParagraphFont"/>
    <w:link w:val="Heading5"/>
    <w:uiPriority w:val="99"/>
    <w:locked/>
    <w:rsid w:val="004B26C7"/>
    <w:rPr>
      <w:b/>
      <w:i/>
      <w:sz w:val="26"/>
      <w:lang w:eastAsia="zh-CN"/>
    </w:rPr>
  </w:style>
  <w:style w:type="character" w:customStyle="1" w:styleId="Heading6Char1">
    <w:name w:val="Heading 6 Char1"/>
    <w:aliases w:val="Heading 6 Char Char,Heading 6 NOT IN USE Char,Italic Char,Bold heading Char,Таблица № Char"/>
    <w:basedOn w:val="DefaultParagraphFont"/>
    <w:link w:val="Heading6"/>
    <w:uiPriority w:val="99"/>
    <w:locked/>
    <w:rsid w:val="004B26C7"/>
    <w:rPr>
      <w:rFonts w:ascii="Calibri" w:hAnsi="Calibri"/>
      <w:sz w:val="22"/>
      <w:lang w:eastAsia="en-US"/>
    </w:rPr>
  </w:style>
  <w:style w:type="character" w:customStyle="1" w:styleId="Heading7Char">
    <w:name w:val="Heading 7 Char"/>
    <w:aliases w:val="Heading 7 NOT IN USE Char"/>
    <w:basedOn w:val="DefaultParagraphFont"/>
    <w:link w:val="Heading7"/>
    <w:uiPriority w:val="99"/>
    <w:locked/>
    <w:rsid w:val="004B26C7"/>
    <w:rPr>
      <w:sz w:val="24"/>
      <w:lang w:eastAsia="zh-CN"/>
    </w:rPr>
  </w:style>
  <w:style w:type="character" w:customStyle="1" w:styleId="Heading8Char">
    <w:name w:val="Heading 8 Char"/>
    <w:aliases w:val="Знак8 Char,Heading 8 NOT IN USE Char,not In use Char"/>
    <w:basedOn w:val="DefaultParagraphFont"/>
    <w:link w:val="Heading8"/>
    <w:uiPriority w:val="99"/>
    <w:locked/>
    <w:rsid w:val="004B26C7"/>
    <w:rPr>
      <w:rFonts w:ascii="Calibri" w:hAnsi="Calibri"/>
      <w:i/>
      <w:sz w:val="24"/>
      <w:lang w:eastAsia="zh-CN"/>
    </w:rPr>
  </w:style>
  <w:style w:type="character" w:customStyle="1" w:styleId="Heading9Char">
    <w:name w:val="Heading 9 Char"/>
    <w:aliases w:val="Заголовок 90 Char,Heading 9 NOT IN USE Char,Not in use Char"/>
    <w:basedOn w:val="DefaultParagraphFont"/>
    <w:link w:val="Heading9"/>
    <w:uiPriority w:val="99"/>
    <w:locked/>
    <w:rsid w:val="004B26C7"/>
    <w:rPr>
      <w:rFonts w:ascii="Arial" w:hAnsi="Arial"/>
      <w:sz w:val="22"/>
      <w:lang w:eastAsia="zh-CN"/>
    </w:rPr>
  </w:style>
  <w:style w:type="character" w:customStyle="1" w:styleId="WW8Num1z0">
    <w:name w:val="WW8Num1z0"/>
    <w:uiPriority w:val="99"/>
    <w:rsid w:val="008C42D0"/>
  </w:style>
  <w:style w:type="character" w:customStyle="1" w:styleId="WW8Num1z1">
    <w:name w:val="WW8Num1z1"/>
    <w:uiPriority w:val="99"/>
    <w:rsid w:val="008C42D0"/>
  </w:style>
  <w:style w:type="character" w:customStyle="1" w:styleId="WW8Num1z2">
    <w:name w:val="WW8Num1z2"/>
    <w:uiPriority w:val="99"/>
    <w:rsid w:val="008C42D0"/>
  </w:style>
  <w:style w:type="character" w:customStyle="1" w:styleId="WW8Num1z3">
    <w:name w:val="WW8Num1z3"/>
    <w:uiPriority w:val="99"/>
    <w:rsid w:val="008C42D0"/>
  </w:style>
  <w:style w:type="character" w:customStyle="1" w:styleId="WW8Num1z4">
    <w:name w:val="WW8Num1z4"/>
    <w:uiPriority w:val="99"/>
    <w:rsid w:val="008C42D0"/>
  </w:style>
  <w:style w:type="character" w:customStyle="1" w:styleId="WW8Num1z5">
    <w:name w:val="WW8Num1z5"/>
    <w:uiPriority w:val="99"/>
    <w:rsid w:val="008C42D0"/>
  </w:style>
  <w:style w:type="character" w:customStyle="1" w:styleId="WW8Num1z6">
    <w:name w:val="WW8Num1z6"/>
    <w:uiPriority w:val="99"/>
    <w:rsid w:val="008C42D0"/>
  </w:style>
  <w:style w:type="character" w:customStyle="1" w:styleId="WW8Num1z7">
    <w:name w:val="WW8Num1z7"/>
    <w:uiPriority w:val="99"/>
    <w:rsid w:val="008C42D0"/>
  </w:style>
  <w:style w:type="character" w:customStyle="1" w:styleId="WW8Num1z8">
    <w:name w:val="WW8Num1z8"/>
    <w:uiPriority w:val="99"/>
    <w:rsid w:val="008C42D0"/>
  </w:style>
  <w:style w:type="character" w:customStyle="1" w:styleId="WW8Num2z0">
    <w:name w:val="WW8Num2z0"/>
    <w:uiPriority w:val="99"/>
    <w:rsid w:val="008C42D0"/>
    <w:rPr>
      <w:sz w:val="24"/>
    </w:rPr>
  </w:style>
  <w:style w:type="character" w:customStyle="1" w:styleId="WW8Num2z1">
    <w:name w:val="WW8Num2z1"/>
    <w:uiPriority w:val="99"/>
    <w:rsid w:val="008C42D0"/>
  </w:style>
  <w:style w:type="character" w:customStyle="1" w:styleId="WW8Num2z2">
    <w:name w:val="WW8Num2z2"/>
    <w:uiPriority w:val="99"/>
    <w:rsid w:val="008C42D0"/>
  </w:style>
  <w:style w:type="character" w:customStyle="1" w:styleId="WW8Num2z3">
    <w:name w:val="WW8Num2z3"/>
    <w:uiPriority w:val="99"/>
    <w:rsid w:val="008C42D0"/>
  </w:style>
  <w:style w:type="character" w:customStyle="1" w:styleId="WW8Num2z4">
    <w:name w:val="WW8Num2z4"/>
    <w:uiPriority w:val="99"/>
    <w:rsid w:val="008C42D0"/>
  </w:style>
  <w:style w:type="character" w:customStyle="1" w:styleId="WW8Num2z5">
    <w:name w:val="WW8Num2z5"/>
    <w:uiPriority w:val="99"/>
    <w:rsid w:val="008C42D0"/>
  </w:style>
  <w:style w:type="character" w:customStyle="1" w:styleId="WW8Num2z6">
    <w:name w:val="WW8Num2z6"/>
    <w:uiPriority w:val="99"/>
    <w:rsid w:val="008C42D0"/>
  </w:style>
  <w:style w:type="character" w:customStyle="1" w:styleId="WW8Num2z7">
    <w:name w:val="WW8Num2z7"/>
    <w:uiPriority w:val="99"/>
    <w:rsid w:val="008C42D0"/>
  </w:style>
  <w:style w:type="character" w:customStyle="1" w:styleId="WW8Num2z8">
    <w:name w:val="WW8Num2z8"/>
    <w:uiPriority w:val="99"/>
    <w:rsid w:val="008C42D0"/>
  </w:style>
  <w:style w:type="character" w:customStyle="1" w:styleId="WW8Num3z0">
    <w:name w:val="WW8Num3z0"/>
    <w:uiPriority w:val="99"/>
    <w:rsid w:val="008C42D0"/>
  </w:style>
  <w:style w:type="character" w:customStyle="1" w:styleId="12">
    <w:name w:val="Основной шрифт абзаца1"/>
    <w:uiPriority w:val="99"/>
    <w:rsid w:val="008C42D0"/>
  </w:style>
  <w:style w:type="character" w:customStyle="1" w:styleId="FontStyle25">
    <w:name w:val="Font Style25"/>
    <w:uiPriority w:val="99"/>
    <w:rsid w:val="008C42D0"/>
    <w:rPr>
      <w:rFonts w:ascii="Times New Roman" w:hAnsi="Times New Roman"/>
      <w:sz w:val="20"/>
    </w:rPr>
  </w:style>
  <w:style w:type="character" w:customStyle="1" w:styleId="FontStyle26">
    <w:name w:val="Font Style26"/>
    <w:uiPriority w:val="99"/>
    <w:rsid w:val="008C42D0"/>
    <w:rPr>
      <w:rFonts w:ascii="Georgia" w:hAnsi="Georgia"/>
      <w:b/>
      <w:sz w:val="18"/>
    </w:rPr>
  </w:style>
  <w:style w:type="character" w:customStyle="1" w:styleId="FontStyle28">
    <w:name w:val="Font Style28"/>
    <w:uiPriority w:val="99"/>
    <w:rsid w:val="008C42D0"/>
    <w:rPr>
      <w:rFonts w:ascii="Times New Roman" w:hAnsi="Times New Roman"/>
      <w:sz w:val="14"/>
    </w:rPr>
  </w:style>
  <w:style w:type="character" w:customStyle="1" w:styleId="FontStyle34">
    <w:name w:val="Font Style34"/>
    <w:uiPriority w:val="99"/>
    <w:rsid w:val="008C42D0"/>
    <w:rPr>
      <w:rFonts w:ascii="Times New Roman" w:hAnsi="Times New Roman"/>
      <w:b/>
      <w:sz w:val="18"/>
    </w:rPr>
  </w:style>
  <w:style w:type="character" w:customStyle="1" w:styleId="FontStyle35">
    <w:name w:val="Font Style35"/>
    <w:uiPriority w:val="99"/>
    <w:rsid w:val="008C42D0"/>
    <w:rPr>
      <w:rFonts w:ascii="Times New Roman" w:hAnsi="Times New Roman"/>
      <w:sz w:val="20"/>
    </w:rPr>
  </w:style>
  <w:style w:type="character" w:styleId="Hyperlink">
    <w:name w:val="Hyperlink"/>
    <w:basedOn w:val="DefaultParagraphFont"/>
    <w:uiPriority w:val="99"/>
    <w:rsid w:val="008C42D0"/>
    <w:rPr>
      <w:rFonts w:cs="Times New Roman"/>
      <w:color w:val="0000FF"/>
      <w:u w:val="single"/>
    </w:rPr>
  </w:style>
  <w:style w:type="character" w:customStyle="1" w:styleId="14">
    <w:name w:val="Основной текст 14 Знак Знак"/>
    <w:uiPriority w:val="99"/>
    <w:rsid w:val="008C42D0"/>
    <w:rPr>
      <w:sz w:val="28"/>
      <w:lang w:val="ru-RU"/>
    </w:rPr>
  </w:style>
  <w:style w:type="character" w:customStyle="1" w:styleId="22">
    <w:name w:val="Знак Знак2"/>
    <w:uiPriority w:val="99"/>
    <w:rsid w:val="008C42D0"/>
    <w:rPr>
      <w:sz w:val="16"/>
      <w:lang w:val="ru-RU"/>
    </w:rPr>
  </w:style>
  <w:style w:type="character" w:customStyle="1" w:styleId="af0">
    <w:name w:val="Цветовое выделение"/>
    <w:uiPriority w:val="99"/>
    <w:rsid w:val="008C42D0"/>
    <w:rPr>
      <w:b/>
      <w:color w:val="000080"/>
    </w:rPr>
  </w:style>
  <w:style w:type="character" w:customStyle="1" w:styleId="val">
    <w:name w:val="val"/>
    <w:basedOn w:val="12"/>
    <w:uiPriority w:val="99"/>
    <w:rsid w:val="008C42D0"/>
    <w:rPr>
      <w:rFonts w:cs="Times New Roman"/>
    </w:rPr>
  </w:style>
  <w:style w:type="character" w:customStyle="1" w:styleId="af1">
    <w:name w:val="Гипертекстовая ссылка"/>
    <w:uiPriority w:val="99"/>
    <w:rsid w:val="008C42D0"/>
    <w:rPr>
      <w:b/>
      <w:color w:val="008000"/>
    </w:rPr>
  </w:style>
  <w:style w:type="character" w:customStyle="1" w:styleId="af2">
    <w:name w:val="Сравнение редакций. Добавленный фрагмент"/>
    <w:uiPriority w:val="99"/>
    <w:rsid w:val="008C42D0"/>
    <w:rPr>
      <w:b/>
      <w:color w:val="0000FF"/>
    </w:rPr>
  </w:style>
  <w:style w:type="character" w:customStyle="1" w:styleId="af3">
    <w:name w:val="Основной текст_"/>
    <w:link w:val="90"/>
    <w:uiPriority w:val="99"/>
    <w:locked/>
    <w:rsid w:val="008C42D0"/>
    <w:rPr>
      <w:rFonts w:ascii="Times New Roman" w:hAnsi="Times New Roman"/>
      <w:sz w:val="23"/>
      <w:u w:val="none"/>
    </w:rPr>
  </w:style>
  <w:style w:type="character" w:customStyle="1" w:styleId="af4">
    <w:name w:val="Основной текст + Полужирный"/>
    <w:uiPriority w:val="99"/>
    <w:rsid w:val="008C42D0"/>
    <w:rPr>
      <w:rFonts w:ascii="Times New Roman" w:hAnsi="Times New Roman"/>
      <w:b/>
      <w:sz w:val="22"/>
      <w:u w:val="none"/>
    </w:rPr>
  </w:style>
  <w:style w:type="character" w:customStyle="1" w:styleId="23">
    <w:name w:val="Основной текст (2)_"/>
    <w:uiPriority w:val="99"/>
    <w:rsid w:val="008C42D0"/>
  </w:style>
  <w:style w:type="character" w:customStyle="1" w:styleId="7pt">
    <w:name w:val="Основной текст + 7 pt"/>
    <w:uiPriority w:val="99"/>
    <w:rsid w:val="008C42D0"/>
    <w:rPr>
      <w:rFonts w:ascii="Times New Roman" w:hAnsi="Times New Roman"/>
      <w:sz w:val="14"/>
      <w:u w:val="none"/>
      <w:lang w:val="ru-RU" w:eastAsia="ru-RU"/>
    </w:rPr>
  </w:style>
  <w:style w:type="character" w:customStyle="1" w:styleId="7pt1">
    <w:name w:val="Основной текст + 7 pt1"/>
    <w:uiPriority w:val="99"/>
    <w:rsid w:val="008C42D0"/>
    <w:rPr>
      <w:rFonts w:ascii="Times New Roman" w:hAnsi="Times New Roman"/>
      <w:sz w:val="14"/>
      <w:u w:val="none"/>
      <w:lang w:val="ru-RU" w:eastAsia="ru-RU"/>
    </w:rPr>
  </w:style>
  <w:style w:type="character" w:customStyle="1" w:styleId="ArialUnicodeMS">
    <w:name w:val="Основной текст + Arial Unicode MS"/>
    <w:uiPriority w:val="99"/>
    <w:rsid w:val="008C42D0"/>
    <w:rPr>
      <w:rFonts w:ascii="Arial Unicode MS" w:eastAsia="Arial Unicode MS" w:hAnsi="Arial Unicode MS"/>
      <w:i/>
      <w:sz w:val="45"/>
      <w:u w:val="none"/>
      <w:lang w:val="ru-RU" w:eastAsia="ru-RU"/>
    </w:rPr>
  </w:style>
  <w:style w:type="character" w:customStyle="1" w:styleId="13">
    <w:name w:val="Знак Знак1"/>
    <w:uiPriority w:val="99"/>
    <w:rsid w:val="008C42D0"/>
  </w:style>
  <w:style w:type="character" w:customStyle="1" w:styleId="af5">
    <w:name w:val="Знак Знак"/>
    <w:uiPriority w:val="99"/>
    <w:rsid w:val="008C42D0"/>
  </w:style>
  <w:style w:type="character" w:customStyle="1" w:styleId="FontStyle30">
    <w:name w:val="Font Style30"/>
    <w:uiPriority w:val="99"/>
    <w:rsid w:val="008C42D0"/>
    <w:rPr>
      <w:rFonts w:ascii="Times New Roman" w:hAnsi="Times New Roman"/>
      <w:b/>
      <w:sz w:val="20"/>
    </w:rPr>
  </w:style>
  <w:style w:type="character" w:customStyle="1" w:styleId="ConsPlusNormal">
    <w:name w:val="ConsPlusNormal Знак"/>
    <w:uiPriority w:val="99"/>
    <w:rsid w:val="008C42D0"/>
    <w:rPr>
      <w:rFonts w:ascii="Arial" w:hAnsi="Arial"/>
      <w:lang w:val="ru-RU"/>
    </w:rPr>
  </w:style>
  <w:style w:type="character" w:customStyle="1" w:styleId="40">
    <w:name w:val="Знак Знак4"/>
    <w:uiPriority w:val="99"/>
    <w:rsid w:val="008C42D0"/>
    <w:rPr>
      <w:b/>
      <w:sz w:val="28"/>
      <w:lang w:val="ru-RU"/>
    </w:rPr>
  </w:style>
  <w:style w:type="character" w:customStyle="1" w:styleId="highlighthighlightactive">
    <w:name w:val="highlight highlight_active"/>
    <w:basedOn w:val="12"/>
    <w:uiPriority w:val="99"/>
    <w:rsid w:val="008C42D0"/>
    <w:rPr>
      <w:rFonts w:cs="Times New Roman"/>
    </w:rPr>
  </w:style>
  <w:style w:type="character" w:customStyle="1" w:styleId="3">
    <w:name w:val="Знак Знак3"/>
    <w:uiPriority w:val="99"/>
    <w:rsid w:val="008C42D0"/>
    <w:rPr>
      <w:rFonts w:ascii="Tahoma" w:hAnsi="Tahoma"/>
      <w:sz w:val="16"/>
      <w:lang w:val="ru-RU"/>
    </w:rPr>
  </w:style>
  <w:style w:type="character" w:customStyle="1" w:styleId="FontStyle31">
    <w:name w:val="Font Style31"/>
    <w:uiPriority w:val="99"/>
    <w:rsid w:val="008C42D0"/>
    <w:rPr>
      <w:rFonts w:ascii="Times New Roman" w:hAnsi="Times New Roman"/>
      <w:sz w:val="22"/>
    </w:rPr>
  </w:style>
  <w:style w:type="character" w:customStyle="1" w:styleId="FontStyle29">
    <w:name w:val="Font Style29"/>
    <w:uiPriority w:val="99"/>
    <w:rsid w:val="008C42D0"/>
    <w:rPr>
      <w:rFonts w:ascii="Times New Roman" w:hAnsi="Times New Roman"/>
      <w:sz w:val="22"/>
    </w:rPr>
  </w:style>
  <w:style w:type="character" w:customStyle="1" w:styleId="FontStyle22">
    <w:name w:val="Font Style22"/>
    <w:uiPriority w:val="99"/>
    <w:rsid w:val="008C42D0"/>
    <w:rPr>
      <w:rFonts w:ascii="Times New Roman" w:hAnsi="Times New Roman"/>
      <w:sz w:val="22"/>
    </w:rPr>
  </w:style>
  <w:style w:type="character" w:customStyle="1" w:styleId="FontStyle12">
    <w:name w:val="Font Style12"/>
    <w:uiPriority w:val="99"/>
    <w:rsid w:val="008C42D0"/>
    <w:rPr>
      <w:rFonts w:ascii="Times New Roman" w:hAnsi="Times New Roman"/>
      <w:b/>
      <w:sz w:val="22"/>
    </w:rPr>
  </w:style>
  <w:style w:type="character" w:customStyle="1" w:styleId="FontStyle16">
    <w:name w:val="Font Style16"/>
    <w:uiPriority w:val="99"/>
    <w:rsid w:val="008C42D0"/>
    <w:rPr>
      <w:rFonts w:ascii="Times New Roman" w:hAnsi="Times New Roman"/>
      <w:sz w:val="22"/>
    </w:rPr>
  </w:style>
  <w:style w:type="character" w:customStyle="1" w:styleId="FontStyle19">
    <w:name w:val="Font Style19"/>
    <w:uiPriority w:val="99"/>
    <w:rsid w:val="008C42D0"/>
    <w:rPr>
      <w:rFonts w:ascii="Times New Roman" w:hAnsi="Times New Roman"/>
      <w:sz w:val="22"/>
    </w:rPr>
  </w:style>
  <w:style w:type="character" w:customStyle="1" w:styleId="FontStyle21">
    <w:name w:val="Font Style21"/>
    <w:uiPriority w:val="99"/>
    <w:rsid w:val="008C42D0"/>
    <w:rPr>
      <w:rFonts w:ascii="Times New Roman" w:hAnsi="Times New Roman"/>
      <w:sz w:val="22"/>
    </w:rPr>
  </w:style>
  <w:style w:type="character" w:customStyle="1" w:styleId="FontStyle27">
    <w:name w:val="Font Style27"/>
    <w:uiPriority w:val="99"/>
    <w:rsid w:val="008C42D0"/>
    <w:rPr>
      <w:rFonts w:ascii="Times New Roman" w:hAnsi="Times New Roman"/>
      <w:sz w:val="22"/>
    </w:rPr>
  </w:style>
  <w:style w:type="character" w:customStyle="1" w:styleId="FontStyle38">
    <w:name w:val="Font Style38"/>
    <w:uiPriority w:val="99"/>
    <w:rsid w:val="008C42D0"/>
    <w:rPr>
      <w:rFonts w:ascii="Times New Roman" w:hAnsi="Times New Roman"/>
      <w:sz w:val="22"/>
    </w:rPr>
  </w:style>
  <w:style w:type="character" w:customStyle="1" w:styleId="8pt">
    <w:name w:val="Основной текст + 8 pt"/>
    <w:uiPriority w:val="99"/>
    <w:rsid w:val="008C42D0"/>
    <w:rPr>
      <w:rFonts w:ascii="Times New Roman" w:hAnsi="Times New Roman"/>
      <w:smallCaps/>
      <w:spacing w:val="10"/>
      <w:sz w:val="16"/>
      <w:u w:val="none"/>
    </w:rPr>
  </w:style>
  <w:style w:type="character" w:customStyle="1" w:styleId="FontStyle17">
    <w:name w:val="Font Style17"/>
    <w:uiPriority w:val="99"/>
    <w:rsid w:val="008C42D0"/>
    <w:rPr>
      <w:rFonts w:ascii="Times New Roman" w:hAnsi="Times New Roman"/>
      <w:sz w:val="22"/>
    </w:rPr>
  </w:style>
  <w:style w:type="character" w:customStyle="1" w:styleId="9pt">
    <w:name w:val="Основной текст + 9 pt"/>
    <w:uiPriority w:val="99"/>
    <w:rsid w:val="008C42D0"/>
    <w:rPr>
      <w:rFonts w:ascii="Times New Roman" w:hAnsi="Times New Roman"/>
      <w:b/>
      <w:spacing w:val="1"/>
      <w:sz w:val="18"/>
      <w:u w:val="none"/>
      <w:lang w:val="en-US"/>
    </w:rPr>
  </w:style>
  <w:style w:type="character" w:customStyle="1" w:styleId="FontStyle32">
    <w:name w:val="Font Style32"/>
    <w:uiPriority w:val="99"/>
    <w:rsid w:val="008C42D0"/>
    <w:rPr>
      <w:rFonts w:ascii="Times New Roman" w:hAnsi="Times New Roman"/>
      <w:sz w:val="22"/>
    </w:rPr>
  </w:style>
  <w:style w:type="character" w:customStyle="1" w:styleId="FontStyle18">
    <w:name w:val="Font Style18"/>
    <w:uiPriority w:val="99"/>
    <w:rsid w:val="008C42D0"/>
    <w:rPr>
      <w:rFonts w:ascii="Times New Roman" w:hAnsi="Times New Roman"/>
      <w:b/>
      <w:sz w:val="22"/>
    </w:rPr>
  </w:style>
  <w:style w:type="character" w:customStyle="1" w:styleId="FontStyle23">
    <w:name w:val="Font Style23"/>
    <w:uiPriority w:val="99"/>
    <w:rsid w:val="008C42D0"/>
    <w:rPr>
      <w:rFonts w:ascii="Bookman Old Style" w:hAnsi="Bookman Old Style"/>
      <w:b/>
      <w:i/>
      <w:sz w:val="16"/>
    </w:rPr>
  </w:style>
  <w:style w:type="character" w:customStyle="1" w:styleId="FontStyle33">
    <w:name w:val="Font Style33"/>
    <w:uiPriority w:val="99"/>
    <w:rsid w:val="008C42D0"/>
    <w:rPr>
      <w:rFonts w:ascii="Times New Roman" w:hAnsi="Times New Roman"/>
      <w:i/>
      <w:spacing w:val="-30"/>
      <w:sz w:val="28"/>
    </w:rPr>
  </w:style>
  <w:style w:type="character" w:customStyle="1" w:styleId="FontStyle40">
    <w:name w:val="Font Style40"/>
    <w:uiPriority w:val="99"/>
    <w:rsid w:val="008C42D0"/>
    <w:rPr>
      <w:rFonts w:ascii="Times New Roman" w:hAnsi="Times New Roman"/>
      <w:sz w:val="22"/>
    </w:rPr>
  </w:style>
  <w:style w:type="character" w:customStyle="1" w:styleId="FontStyle41">
    <w:name w:val="Font Style41"/>
    <w:uiPriority w:val="99"/>
    <w:rsid w:val="008C42D0"/>
    <w:rPr>
      <w:rFonts w:ascii="Times New Roman" w:hAnsi="Times New Roman"/>
      <w:spacing w:val="-10"/>
      <w:sz w:val="20"/>
    </w:rPr>
  </w:style>
  <w:style w:type="character" w:customStyle="1" w:styleId="FontStyle43">
    <w:name w:val="Font Style43"/>
    <w:uiPriority w:val="99"/>
    <w:rsid w:val="008C42D0"/>
    <w:rPr>
      <w:rFonts w:ascii="Times New Roman" w:hAnsi="Times New Roman"/>
      <w:b/>
      <w:i/>
      <w:spacing w:val="10"/>
      <w:sz w:val="22"/>
    </w:rPr>
  </w:style>
  <w:style w:type="character" w:customStyle="1" w:styleId="FontStyle47">
    <w:name w:val="Font Style47"/>
    <w:uiPriority w:val="99"/>
    <w:rsid w:val="008C42D0"/>
    <w:rPr>
      <w:rFonts w:ascii="Times New Roman" w:hAnsi="Times New Roman"/>
      <w:sz w:val="22"/>
    </w:rPr>
  </w:style>
  <w:style w:type="character" w:customStyle="1" w:styleId="FontStyle45">
    <w:name w:val="Font Style45"/>
    <w:uiPriority w:val="99"/>
    <w:rsid w:val="008C42D0"/>
    <w:rPr>
      <w:rFonts w:ascii="Times New Roman" w:hAnsi="Times New Roman"/>
      <w:spacing w:val="10"/>
      <w:sz w:val="22"/>
    </w:rPr>
  </w:style>
  <w:style w:type="character" w:customStyle="1" w:styleId="FontStyle11">
    <w:name w:val="Font Style11"/>
    <w:uiPriority w:val="99"/>
    <w:rsid w:val="008C42D0"/>
    <w:rPr>
      <w:rFonts w:ascii="Times New Roman" w:hAnsi="Times New Roman"/>
      <w:sz w:val="24"/>
    </w:rPr>
  </w:style>
  <w:style w:type="paragraph" w:customStyle="1" w:styleId="15">
    <w:name w:val="Заголовок1"/>
    <w:basedOn w:val="Normal"/>
    <w:next w:val="BodyText"/>
    <w:uiPriority w:val="99"/>
    <w:rsid w:val="008C42D0"/>
    <w:pPr>
      <w:jc w:val="center"/>
    </w:pPr>
    <w:rPr>
      <w:b/>
      <w:sz w:val="32"/>
    </w:rPr>
  </w:style>
  <w:style w:type="paragraph" w:styleId="BodyText">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Normal"/>
    <w:link w:val="BodyTextChar"/>
    <w:uiPriority w:val="99"/>
    <w:rsid w:val="008C42D0"/>
    <w:pPr>
      <w:jc w:val="both"/>
    </w:pPr>
    <w:rPr>
      <w:sz w:val="28"/>
    </w:rPr>
  </w:style>
  <w:style w:type="character" w:customStyle="1" w:styleId="BodyTextChar">
    <w:name w:val="Body Text Char"/>
    <w:aliases w:val="Табличный Char,Табличный1 Char,Табличный2 Char,Табличный3 Char,Табличный4 Char,Табличный5 Char,Табличный11 Char,Табличный21 Char,Табличный31 Char,Табличный41 Char,Òàáëè÷íûé Char,Òàáëè÷íûé1 Char,Òàáëè÷íûé2 Char,Òàáëè÷íûé3 Char"/>
    <w:basedOn w:val="DefaultParagraphFont"/>
    <w:link w:val="BodyText"/>
    <w:uiPriority w:val="99"/>
    <w:locked/>
    <w:rsid w:val="004B26C7"/>
    <w:rPr>
      <w:sz w:val="28"/>
      <w:lang w:eastAsia="zh-CN"/>
    </w:rPr>
  </w:style>
  <w:style w:type="paragraph" w:styleId="List">
    <w:name w:val="List"/>
    <w:basedOn w:val="BodyText"/>
    <w:uiPriority w:val="99"/>
    <w:rsid w:val="008C42D0"/>
    <w:rPr>
      <w:rFonts w:cs="Mangal"/>
    </w:rPr>
  </w:style>
  <w:style w:type="paragraph" w:styleId="Caption">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Normal"/>
    <w:link w:val="CaptionChar1"/>
    <w:uiPriority w:val="99"/>
    <w:qFormat/>
    <w:rsid w:val="008C42D0"/>
    <w:pPr>
      <w:suppressLineNumbers/>
      <w:spacing w:before="120" w:after="120"/>
    </w:pPr>
    <w:rPr>
      <w:i/>
      <w:iCs/>
      <w:sz w:val="24"/>
      <w:szCs w:val="24"/>
    </w:rPr>
  </w:style>
  <w:style w:type="paragraph" w:customStyle="1" w:styleId="17">
    <w:name w:val="Указатель1"/>
    <w:basedOn w:val="Normal"/>
    <w:uiPriority w:val="99"/>
    <w:rsid w:val="008C42D0"/>
    <w:pPr>
      <w:suppressLineNumbers/>
    </w:pPr>
    <w:rPr>
      <w:rFonts w:cs="Mangal"/>
    </w:rPr>
  </w:style>
  <w:style w:type="paragraph" w:customStyle="1" w:styleId="LO-Normal">
    <w:name w:val="LO-Normal"/>
    <w:uiPriority w:val="99"/>
    <w:rsid w:val="008C42D0"/>
    <w:pPr>
      <w:widowControl w:val="0"/>
      <w:suppressAutoHyphens/>
      <w:spacing w:line="300" w:lineRule="auto"/>
      <w:ind w:left="360" w:hanging="360"/>
    </w:pPr>
    <w:rPr>
      <w:rFonts w:ascii="Arial" w:hAnsi="Arial" w:cs="Arial"/>
      <w:szCs w:val="20"/>
      <w:lang w:eastAsia="zh-CN"/>
    </w:rPr>
  </w:style>
  <w:style w:type="paragraph" w:customStyle="1" w:styleId="210">
    <w:name w:val="Основной текст 21"/>
    <w:basedOn w:val="Normal"/>
    <w:link w:val="BodyText2"/>
    <w:uiPriority w:val="99"/>
    <w:rsid w:val="008C42D0"/>
    <w:pPr>
      <w:jc w:val="both"/>
    </w:pPr>
    <w:rPr>
      <w:sz w:val="24"/>
    </w:rPr>
  </w:style>
  <w:style w:type="paragraph" w:customStyle="1" w:styleId="FR1">
    <w:name w:val="FR1"/>
    <w:uiPriority w:val="99"/>
    <w:rsid w:val="008C42D0"/>
    <w:pPr>
      <w:widowControl w:val="0"/>
      <w:suppressAutoHyphens/>
      <w:spacing w:before="180" w:line="300" w:lineRule="auto"/>
      <w:ind w:hanging="2180"/>
    </w:pPr>
    <w:rPr>
      <w:rFonts w:ascii="Arial" w:hAnsi="Arial" w:cs="Arial"/>
      <w:b/>
      <w:szCs w:val="20"/>
      <w:lang w:eastAsia="zh-CN"/>
    </w:rPr>
  </w:style>
  <w:style w:type="paragraph" w:styleId="BodyTextIndent">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Основной текст 1,Iniiaiie oaeno 1"/>
    <w:basedOn w:val="Normal"/>
    <w:link w:val="BodyTextIndentChar1"/>
    <w:uiPriority w:val="99"/>
    <w:rsid w:val="008C42D0"/>
    <w:pPr>
      <w:ind w:left="5529"/>
      <w:jc w:val="both"/>
    </w:pPr>
    <w:rPr>
      <w:sz w:val="28"/>
    </w:rPr>
  </w:style>
  <w:style w:type="character" w:customStyle="1" w:styleId="BodyTextIndentChar">
    <w:name w:val="Body Text Indent Char"/>
    <w:aliases w:val="Основной текст лево Char,Основной текст с отступом1 Знак Знак Char,Основной текст с отступом1 Знак Знак Знак Знак Знак Char,Основной текст с отступом1 Знак Знак Знак Знак Знак Знак Char,Основной текст 1 Char,Iniiaiie oaeno 1 Char"/>
    <w:basedOn w:val="DefaultParagraphFont"/>
    <w:link w:val="BodyTextIndent"/>
    <w:uiPriority w:val="99"/>
    <w:semiHidden/>
    <w:rsid w:val="0007531B"/>
    <w:rPr>
      <w:sz w:val="20"/>
      <w:szCs w:val="20"/>
      <w:lang w:eastAsia="zh-CN"/>
    </w:rPr>
  </w:style>
  <w:style w:type="paragraph" w:styleId="BalloonText">
    <w:name w:val="Balloon Text"/>
    <w:basedOn w:val="Normal"/>
    <w:link w:val="BalloonTextChar"/>
    <w:uiPriority w:val="99"/>
    <w:rsid w:val="008C42D0"/>
    <w:rPr>
      <w:rFonts w:ascii="Tahoma" w:hAnsi="Tahoma"/>
      <w:sz w:val="16"/>
      <w:szCs w:val="16"/>
    </w:rPr>
  </w:style>
  <w:style w:type="character" w:customStyle="1" w:styleId="BalloonTextChar">
    <w:name w:val="Balloon Text Char"/>
    <w:basedOn w:val="DefaultParagraphFont"/>
    <w:link w:val="BalloonText"/>
    <w:uiPriority w:val="99"/>
    <w:locked/>
    <w:rsid w:val="004B26C7"/>
    <w:rPr>
      <w:rFonts w:ascii="Tahoma" w:hAnsi="Tahoma"/>
      <w:sz w:val="16"/>
      <w:lang w:eastAsia="zh-CN"/>
    </w:rPr>
  </w:style>
  <w:style w:type="paragraph" w:customStyle="1" w:styleId="31">
    <w:name w:val="Основной текст 31"/>
    <w:basedOn w:val="Normal"/>
    <w:uiPriority w:val="99"/>
    <w:rsid w:val="008C42D0"/>
    <w:pPr>
      <w:spacing w:after="120"/>
    </w:pPr>
    <w:rPr>
      <w:sz w:val="16"/>
      <w:szCs w:val="16"/>
    </w:rPr>
  </w:style>
  <w:style w:type="paragraph" w:customStyle="1" w:styleId="Style1">
    <w:name w:val="Style1"/>
    <w:basedOn w:val="Normal"/>
    <w:uiPriority w:val="99"/>
    <w:rsid w:val="008C42D0"/>
    <w:pPr>
      <w:widowControl w:val="0"/>
      <w:autoSpaceDE w:val="0"/>
      <w:spacing w:line="278" w:lineRule="exact"/>
      <w:ind w:firstLine="701"/>
      <w:jc w:val="both"/>
    </w:pPr>
    <w:rPr>
      <w:sz w:val="24"/>
      <w:szCs w:val="24"/>
    </w:rPr>
  </w:style>
  <w:style w:type="paragraph" w:customStyle="1" w:styleId="Style2">
    <w:name w:val="Style2"/>
    <w:basedOn w:val="Normal"/>
    <w:uiPriority w:val="99"/>
    <w:rsid w:val="008C42D0"/>
    <w:pPr>
      <w:widowControl w:val="0"/>
      <w:autoSpaceDE w:val="0"/>
      <w:spacing w:line="275" w:lineRule="exact"/>
      <w:jc w:val="both"/>
    </w:pPr>
    <w:rPr>
      <w:sz w:val="24"/>
      <w:szCs w:val="24"/>
    </w:rPr>
  </w:style>
  <w:style w:type="paragraph" w:customStyle="1" w:styleId="Style10">
    <w:name w:val="Style10"/>
    <w:basedOn w:val="Normal"/>
    <w:uiPriority w:val="99"/>
    <w:rsid w:val="008C42D0"/>
    <w:pPr>
      <w:widowControl w:val="0"/>
      <w:autoSpaceDE w:val="0"/>
      <w:spacing w:line="278" w:lineRule="exact"/>
    </w:pPr>
    <w:rPr>
      <w:sz w:val="24"/>
      <w:szCs w:val="24"/>
    </w:rPr>
  </w:style>
  <w:style w:type="paragraph" w:customStyle="1" w:styleId="Style4">
    <w:name w:val="Style4"/>
    <w:basedOn w:val="Normal"/>
    <w:uiPriority w:val="99"/>
    <w:rsid w:val="008C42D0"/>
    <w:pPr>
      <w:widowControl w:val="0"/>
      <w:autoSpaceDE w:val="0"/>
    </w:pPr>
    <w:rPr>
      <w:sz w:val="24"/>
      <w:szCs w:val="24"/>
    </w:rPr>
  </w:style>
  <w:style w:type="paragraph" w:customStyle="1" w:styleId="Style5">
    <w:name w:val="Style5"/>
    <w:basedOn w:val="Normal"/>
    <w:uiPriority w:val="99"/>
    <w:rsid w:val="008C42D0"/>
    <w:pPr>
      <w:widowControl w:val="0"/>
      <w:autoSpaceDE w:val="0"/>
      <w:spacing w:line="252" w:lineRule="exact"/>
      <w:ind w:hanging="101"/>
      <w:jc w:val="both"/>
    </w:pPr>
    <w:rPr>
      <w:sz w:val="24"/>
      <w:szCs w:val="24"/>
    </w:rPr>
  </w:style>
  <w:style w:type="paragraph" w:customStyle="1" w:styleId="Style6">
    <w:name w:val="Style6"/>
    <w:basedOn w:val="Normal"/>
    <w:uiPriority w:val="99"/>
    <w:rsid w:val="008C42D0"/>
    <w:pPr>
      <w:widowControl w:val="0"/>
      <w:autoSpaceDE w:val="0"/>
      <w:spacing w:line="235" w:lineRule="exact"/>
      <w:jc w:val="both"/>
    </w:pPr>
    <w:rPr>
      <w:sz w:val="24"/>
      <w:szCs w:val="24"/>
    </w:rPr>
  </w:style>
  <w:style w:type="paragraph" w:customStyle="1" w:styleId="Style12">
    <w:name w:val="Style12"/>
    <w:basedOn w:val="Normal"/>
    <w:uiPriority w:val="99"/>
    <w:rsid w:val="008C42D0"/>
    <w:pPr>
      <w:widowControl w:val="0"/>
      <w:autoSpaceDE w:val="0"/>
      <w:spacing w:line="252" w:lineRule="exact"/>
      <w:ind w:hanging="274"/>
    </w:pPr>
    <w:rPr>
      <w:sz w:val="24"/>
      <w:szCs w:val="24"/>
    </w:rPr>
  </w:style>
  <w:style w:type="paragraph" w:customStyle="1" w:styleId="Style22">
    <w:name w:val="Style22"/>
    <w:basedOn w:val="Normal"/>
    <w:uiPriority w:val="99"/>
    <w:rsid w:val="008C42D0"/>
    <w:pPr>
      <w:widowControl w:val="0"/>
      <w:autoSpaceDE w:val="0"/>
    </w:pPr>
    <w:rPr>
      <w:sz w:val="24"/>
      <w:szCs w:val="24"/>
    </w:rPr>
  </w:style>
  <w:style w:type="paragraph" w:customStyle="1" w:styleId="24">
    <w:name w:val="Знак2"/>
    <w:aliases w:val="таблицы,Знак3,Название Знак Знак"/>
    <w:basedOn w:val="Normal"/>
    <w:uiPriority w:val="99"/>
    <w:rsid w:val="008C42D0"/>
    <w:pPr>
      <w:spacing w:after="160" w:line="240" w:lineRule="exact"/>
    </w:pPr>
    <w:rPr>
      <w:rFonts w:ascii="Verdana" w:hAnsi="Verdana" w:cs="Verdana"/>
      <w:lang w:val="en-US"/>
    </w:rPr>
  </w:style>
  <w:style w:type="paragraph" w:customStyle="1" w:styleId="af6">
    <w:name w:val="Знак"/>
    <w:basedOn w:val="Normal"/>
    <w:uiPriority w:val="99"/>
    <w:rsid w:val="008C42D0"/>
    <w:pPr>
      <w:spacing w:after="160" w:line="240" w:lineRule="exact"/>
    </w:pPr>
    <w:rPr>
      <w:rFonts w:ascii="Verdana" w:hAnsi="Verdana" w:cs="Verdana"/>
      <w:lang w:val="en-US"/>
    </w:rPr>
  </w:style>
  <w:style w:type="paragraph" w:customStyle="1" w:styleId="18">
    <w:name w:val="Абзац списка1"/>
    <w:basedOn w:val="Normal"/>
    <w:uiPriority w:val="99"/>
    <w:rsid w:val="008C42D0"/>
    <w:pPr>
      <w:spacing w:after="200" w:line="276" w:lineRule="auto"/>
      <w:ind w:left="720"/>
      <w:contextualSpacing/>
    </w:pPr>
    <w:rPr>
      <w:rFonts w:ascii="Calibri" w:hAnsi="Calibri" w:cs="Calibri"/>
      <w:sz w:val="22"/>
      <w:szCs w:val="22"/>
    </w:rPr>
  </w:style>
  <w:style w:type="paragraph" w:customStyle="1" w:styleId="af7">
    <w:name w:val="Таблицы (моноширинный)"/>
    <w:basedOn w:val="Normal"/>
    <w:next w:val="Normal"/>
    <w:uiPriority w:val="99"/>
    <w:rsid w:val="008C42D0"/>
    <w:pPr>
      <w:widowControl w:val="0"/>
      <w:autoSpaceDE w:val="0"/>
      <w:jc w:val="both"/>
    </w:pPr>
    <w:rPr>
      <w:rFonts w:ascii="Courier New" w:hAnsi="Courier New" w:cs="Courier New"/>
    </w:rPr>
  </w:style>
  <w:style w:type="paragraph" w:styleId="HTMLPreformatted">
    <w:name w:val="HTML Preformatted"/>
    <w:basedOn w:val="Normal"/>
    <w:link w:val="HTMLPreformattedChar"/>
    <w:uiPriority w:val="99"/>
    <w:rsid w:val="008C4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280C15"/>
    <w:rPr>
      <w:rFonts w:ascii="Courier New" w:hAnsi="Courier New" w:cs="Courier New"/>
      <w:lang w:eastAsia="zh-CN"/>
    </w:rPr>
  </w:style>
  <w:style w:type="paragraph" w:customStyle="1" w:styleId="ConsPlusNormal0">
    <w:name w:val="ConsPlusNormal"/>
    <w:uiPriority w:val="99"/>
    <w:rsid w:val="008C42D0"/>
    <w:pPr>
      <w:widowControl w:val="0"/>
      <w:suppressAutoHyphens/>
      <w:autoSpaceDE w:val="0"/>
      <w:ind w:firstLine="720"/>
    </w:pPr>
    <w:rPr>
      <w:rFonts w:ascii="Arial" w:hAnsi="Arial" w:cs="Arial"/>
      <w:sz w:val="20"/>
      <w:szCs w:val="20"/>
      <w:lang w:eastAsia="zh-CN"/>
    </w:rPr>
  </w:style>
  <w:style w:type="paragraph" w:customStyle="1" w:styleId="ConsPlusTitle">
    <w:name w:val="ConsPlusTitle"/>
    <w:uiPriority w:val="99"/>
    <w:rsid w:val="008C42D0"/>
    <w:pPr>
      <w:widowControl w:val="0"/>
      <w:suppressAutoHyphens/>
      <w:autoSpaceDE w:val="0"/>
    </w:pPr>
    <w:rPr>
      <w:rFonts w:ascii="Calibri" w:hAnsi="Calibri" w:cs="Calibri"/>
      <w:b/>
      <w:bCs/>
      <w:lang w:eastAsia="zh-CN"/>
    </w:rPr>
  </w:style>
  <w:style w:type="paragraph" w:customStyle="1" w:styleId="41">
    <w:name w:val="Знак4"/>
    <w:basedOn w:val="Normal"/>
    <w:uiPriority w:val="99"/>
    <w:rsid w:val="008C42D0"/>
    <w:pPr>
      <w:spacing w:after="160" w:line="240" w:lineRule="exact"/>
    </w:pPr>
    <w:rPr>
      <w:rFonts w:ascii="Verdana" w:hAnsi="Verdana" w:cs="Verdana"/>
      <w:lang w:val="en-US"/>
    </w:rPr>
  </w:style>
  <w:style w:type="paragraph" w:styleId="NormalWeb">
    <w:name w:val="Normal (Web)"/>
    <w:aliases w:val="Обычный (веб) Знак,Обычный (Web),Обычный (Web)1"/>
    <w:basedOn w:val="Normal"/>
    <w:link w:val="NormalWebChar"/>
    <w:uiPriority w:val="99"/>
    <w:rsid w:val="008C42D0"/>
    <w:pPr>
      <w:spacing w:before="31" w:after="31"/>
      <w:ind w:firstLine="851"/>
      <w:jc w:val="both"/>
    </w:pPr>
    <w:rPr>
      <w:rFonts w:ascii="Arial" w:hAnsi="Arial"/>
      <w:color w:val="332E2D"/>
      <w:spacing w:val="2"/>
      <w:sz w:val="28"/>
      <w:szCs w:val="28"/>
    </w:rPr>
  </w:style>
  <w:style w:type="paragraph" w:styleId="ListParagraph">
    <w:name w:val="List Paragraph"/>
    <w:aliases w:val="Абзац с отступом,Маркированный,6.6.1.,Ущерб,Абзац списка11"/>
    <w:basedOn w:val="Normal"/>
    <w:link w:val="ListParagraphChar"/>
    <w:uiPriority w:val="99"/>
    <w:qFormat/>
    <w:rsid w:val="008C42D0"/>
    <w:pPr>
      <w:ind w:left="720"/>
      <w:contextualSpacing/>
    </w:pPr>
  </w:style>
  <w:style w:type="paragraph" w:customStyle="1" w:styleId="25">
    <w:name w:val="Основной текст (2)"/>
    <w:basedOn w:val="Normal"/>
    <w:uiPriority w:val="99"/>
    <w:rsid w:val="008C42D0"/>
    <w:pPr>
      <w:widowControl w:val="0"/>
      <w:shd w:val="clear" w:color="auto" w:fill="FFFFFF"/>
      <w:spacing w:line="250" w:lineRule="exact"/>
      <w:jc w:val="both"/>
    </w:pPr>
  </w:style>
  <w:style w:type="paragraph" w:styleId="Header">
    <w:name w:val="header"/>
    <w:aliases w:val="??????? ??????????,Верхний колонтитул Знак1 Знак,Верхний колонтитул Знак Знак Знак,Верхний колонтитул Знак1,Верхний колонтитул Знак Знак,Знак1 Знак Знак1 Знак Знак Знак,??????? ??????????1,??????? ??????????2,ВерхКолонтитул,Верх..."/>
    <w:basedOn w:val="Normal"/>
    <w:link w:val="HeaderChar"/>
    <w:uiPriority w:val="99"/>
    <w:rsid w:val="008C42D0"/>
    <w:pPr>
      <w:tabs>
        <w:tab w:val="center" w:pos="4677"/>
        <w:tab w:val="right" w:pos="9355"/>
      </w:tabs>
    </w:pPr>
  </w:style>
  <w:style w:type="character" w:customStyle="1" w:styleId="HeaderChar">
    <w:name w:val="Header Char"/>
    <w:aliases w:val="??????? ?????????? Char,Верхний колонтитул Знак1 Знак Char,Верхний колонтитул Знак Знак Знак Char,Верхний колонтитул Знак1 Char,Верхний колонтитул Знак Знак Char,Знак1 Знак Знак1 Знак Знак Знак Char,??????? ??????????1 Char,Верх... Char"/>
    <w:basedOn w:val="DefaultParagraphFont"/>
    <w:link w:val="Header"/>
    <w:uiPriority w:val="99"/>
    <w:locked/>
    <w:rsid w:val="004B26C7"/>
    <w:rPr>
      <w:lang w:eastAsia="zh-CN"/>
    </w:rPr>
  </w:style>
  <w:style w:type="paragraph" w:styleId="Footer">
    <w:name w:val="footer"/>
    <w:aliases w:val="Знак Знак Знак"/>
    <w:basedOn w:val="Normal"/>
    <w:link w:val="FooterChar"/>
    <w:uiPriority w:val="99"/>
    <w:rsid w:val="008C42D0"/>
    <w:pPr>
      <w:tabs>
        <w:tab w:val="center" w:pos="4677"/>
        <w:tab w:val="right" w:pos="9355"/>
      </w:tabs>
    </w:pPr>
  </w:style>
  <w:style w:type="character" w:customStyle="1" w:styleId="FooterChar">
    <w:name w:val="Footer Char"/>
    <w:aliases w:val="Знак Знак Знак Char"/>
    <w:basedOn w:val="DefaultParagraphFont"/>
    <w:link w:val="Footer"/>
    <w:uiPriority w:val="99"/>
    <w:locked/>
    <w:rsid w:val="004B26C7"/>
    <w:rPr>
      <w:lang w:eastAsia="zh-CN"/>
    </w:rPr>
  </w:style>
  <w:style w:type="paragraph" w:customStyle="1" w:styleId="19">
    <w:name w:val="Знак1"/>
    <w:basedOn w:val="Normal"/>
    <w:uiPriority w:val="99"/>
    <w:rsid w:val="008C42D0"/>
    <w:pPr>
      <w:spacing w:after="160" w:line="240" w:lineRule="exact"/>
    </w:pPr>
    <w:rPr>
      <w:rFonts w:ascii="Verdana" w:hAnsi="Verdana" w:cs="Verdana"/>
      <w:lang w:val="en-US"/>
    </w:rPr>
  </w:style>
  <w:style w:type="paragraph" w:customStyle="1" w:styleId="211">
    <w:name w:val="Основной текст с отступом 21"/>
    <w:basedOn w:val="Normal"/>
    <w:uiPriority w:val="99"/>
    <w:rsid w:val="008C42D0"/>
    <w:pPr>
      <w:ind w:left="709" w:firstLine="425"/>
      <w:jc w:val="both"/>
    </w:pPr>
    <w:rPr>
      <w:sz w:val="28"/>
    </w:rPr>
  </w:style>
  <w:style w:type="paragraph" w:customStyle="1" w:styleId="u">
    <w:name w:val="u"/>
    <w:basedOn w:val="Normal"/>
    <w:uiPriority w:val="99"/>
    <w:rsid w:val="008C42D0"/>
    <w:pPr>
      <w:ind w:firstLine="390"/>
      <w:jc w:val="both"/>
    </w:pPr>
    <w:rPr>
      <w:sz w:val="24"/>
      <w:szCs w:val="24"/>
    </w:rPr>
  </w:style>
  <w:style w:type="paragraph" w:customStyle="1" w:styleId="1a">
    <w:name w:val="Без интервала1"/>
    <w:uiPriority w:val="99"/>
    <w:rsid w:val="008C42D0"/>
    <w:pPr>
      <w:suppressAutoHyphens/>
    </w:pPr>
    <w:rPr>
      <w:rFonts w:ascii="Calibri" w:hAnsi="Calibri" w:cs="Calibri"/>
      <w:lang w:eastAsia="zh-CN"/>
    </w:rPr>
  </w:style>
  <w:style w:type="paragraph" w:customStyle="1" w:styleId="ConsPlusNonformat">
    <w:name w:val="ConsPlusNonformat"/>
    <w:uiPriority w:val="99"/>
    <w:rsid w:val="008C42D0"/>
    <w:pPr>
      <w:widowControl w:val="0"/>
      <w:suppressAutoHyphens/>
      <w:autoSpaceDE w:val="0"/>
    </w:pPr>
    <w:rPr>
      <w:rFonts w:ascii="Courier New" w:hAnsi="Courier New" w:cs="Courier New"/>
      <w:sz w:val="20"/>
      <w:szCs w:val="20"/>
      <w:lang w:eastAsia="zh-CN"/>
    </w:rPr>
  </w:style>
  <w:style w:type="paragraph" w:customStyle="1" w:styleId="60">
    <w:name w:val="Основной текст6"/>
    <w:basedOn w:val="Normal"/>
    <w:uiPriority w:val="99"/>
    <w:rsid w:val="008C42D0"/>
    <w:pPr>
      <w:shd w:val="clear" w:color="auto" w:fill="FFFFFF"/>
      <w:spacing w:after="60" w:line="240" w:lineRule="atLeast"/>
      <w:ind w:hanging="480"/>
    </w:pPr>
    <w:rPr>
      <w:sz w:val="23"/>
      <w:szCs w:val="23"/>
    </w:rPr>
  </w:style>
  <w:style w:type="paragraph" w:customStyle="1" w:styleId="af8">
    <w:name w:val="Содержимое таблицы"/>
    <w:basedOn w:val="Normal"/>
    <w:uiPriority w:val="99"/>
    <w:rsid w:val="008C42D0"/>
    <w:pPr>
      <w:widowControl w:val="0"/>
      <w:suppressLineNumbers/>
    </w:pPr>
    <w:rPr>
      <w:rFonts w:ascii="Arial" w:hAnsi="Arial" w:cs="Arial"/>
      <w:kern w:val="1"/>
    </w:rPr>
  </w:style>
  <w:style w:type="paragraph" w:customStyle="1" w:styleId="Style7">
    <w:name w:val="Style7"/>
    <w:basedOn w:val="Normal"/>
    <w:uiPriority w:val="99"/>
    <w:rsid w:val="008C42D0"/>
    <w:pPr>
      <w:widowControl w:val="0"/>
      <w:autoSpaceDE w:val="0"/>
    </w:pPr>
    <w:rPr>
      <w:rFonts w:eastAsia="SimSun"/>
      <w:sz w:val="24"/>
      <w:szCs w:val="24"/>
    </w:rPr>
  </w:style>
  <w:style w:type="paragraph" w:customStyle="1" w:styleId="Style8">
    <w:name w:val="Style8"/>
    <w:basedOn w:val="Normal"/>
    <w:uiPriority w:val="99"/>
    <w:rsid w:val="008C42D0"/>
    <w:pPr>
      <w:widowControl w:val="0"/>
      <w:autoSpaceDE w:val="0"/>
    </w:pPr>
    <w:rPr>
      <w:rFonts w:eastAsia="SimSun"/>
      <w:sz w:val="24"/>
      <w:szCs w:val="24"/>
    </w:rPr>
  </w:style>
  <w:style w:type="paragraph" w:customStyle="1" w:styleId="Style9">
    <w:name w:val="Style9"/>
    <w:basedOn w:val="Normal"/>
    <w:uiPriority w:val="99"/>
    <w:rsid w:val="008C42D0"/>
    <w:pPr>
      <w:widowControl w:val="0"/>
      <w:autoSpaceDE w:val="0"/>
    </w:pPr>
    <w:rPr>
      <w:rFonts w:eastAsia="SimSun"/>
      <w:sz w:val="24"/>
      <w:szCs w:val="24"/>
    </w:rPr>
  </w:style>
  <w:style w:type="paragraph" w:customStyle="1" w:styleId="Style13">
    <w:name w:val="Style13"/>
    <w:basedOn w:val="Normal"/>
    <w:uiPriority w:val="99"/>
    <w:rsid w:val="008C42D0"/>
    <w:pPr>
      <w:widowControl w:val="0"/>
      <w:autoSpaceDE w:val="0"/>
    </w:pPr>
    <w:rPr>
      <w:rFonts w:eastAsia="SimSun"/>
      <w:sz w:val="24"/>
      <w:szCs w:val="24"/>
    </w:rPr>
  </w:style>
  <w:style w:type="paragraph" w:customStyle="1" w:styleId="Style18">
    <w:name w:val="Style18"/>
    <w:basedOn w:val="Normal"/>
    <w:uiPriority w:val="99"/>
    <w:rsid w:val="008C42D0"/>
    <w:pPr>
      <w:widowControl w:val="0"/>
      <w:autoSpaceDE w:val="0"/>
    </w:pPr>
    <w:rPr>
      <w:rFonts w:eastAsia="SimSun"/>
      <w:sz w:val="24"/>
      <w:szCs w:val="24"/>
    </w:rPr>
  </w:style>
  <w:style w:type="paragraph" w:customStyle="1" w:styleId="Style19">
    <w:name w:val="Style19"/>
    <w:basedOn w:val="Normal"/>
    <w:uiPriority w:val="99"/>
    <w:rsid w:val="008C42D0"/>
    <w:pPr>
      <w:widowControl w:val="0"/>
      <w:autoSpaceDE w:val="0"/>
    </w:pPr>
    <w:rPr>
      <w:rFonts w:eastAsia="SimSun"/>
      <w:sz w:val="24"/>
      <w:szCs w:val="24"/>
    </w:rPr>
  </w:style>
  <w:style w:type="paragraph" w:customStyle="1" w:styleId="Style14">
    <w:name w:val="Style14"/>
    <w:basedOn w:val="Normal"/>
    <w:uiPriority w:val="99"/>
    <w:rsid w:val="008C42D0"/>
    <w:pPr>
      <w:widowControl w:val="0"/>
      <w:autoSpaceDE w:val="0"/>
    </w:pPr>
    <w:rPr>
      <w:rFonts w:eastAsia="SimSun"/>
      <w:sz w:val="24"/>
      <w:szCs w:val="24"/>
    </w:rPr>
  </w:style>
  <w:style w:type="paragraph" w:customStyle="1" w:styleId="Style16">
    <w:name w:val="Style16"/>
    <w:basedOn w:val="Normal"/>
    <w:uiPriority w:val="99"/>
    <w:rsid w:val="008C42D0"/>
    <w:pPr>
      <w:widowControl w:val="0"/>
      <w:autoSpaceDE w:val="0"/>
    </w:pPr>
    <w:rPr>
      <w:rFonts w:eastAsia="SimSun"/>
      <w:sz w:val="24"/>
      <w:szCs w:val="24"/>
    </w:rPr>
  </w:style>
  <w:style w:type="paragraph" w:customStyle="1" w:styleId="Style3">
    <w:name w:val="Style3"/>
    <w:basedOn w:val="Normal"/>
    <w:uiPriority w:val="99"/>
    <w:rsid w:val="008C42D0"/>
    <w:pPr>
      <w:widowControl w:val="0"/>
      <w:autoSpaceDE w:val="0"/>
    </w:pPr>
    <w:rPr>
      <w:rFonts w:eastAsia="SimSun"/>
      <w:sz w:val="24"/>
      <w:szCs w:val="24"/>
    </w:rPr>
  </w:style>
  <w:style w:type="paragraph" w:customStyle="1" w:styleId="Style15">
    <w:name w:val="Style15"/>
    <w:basedOn w:val="Normal"/>
    <w:uiPriority w:val="99"/>
    <w:rsid w:val="008C42D0"/>
    <w:pPr>
      <w:widowControl w:val="0"/>
      <w:autoSpaceDE w:val="0"/>
    </w:pPr>
    <w:rPr>
      <w:rFonts w:eastAsia="SimSun"/>
      <w:sz w:val="24"/>
      <w:szCs w:val="24"/>
    </w:rPr>
  </w:style>
  <w:style w:type="paragraph" w:customStyle="1" w:styleId="Style17">
    <w:name w:val="Style17"/>
    <w:basedOn w:val="Normal"/>
    <w:uiPriority w:val="99"/>
    <w:rsid w:val="008C42D0"/>
    <w:pPr>
      <w:widowControl w:val="0"/>
      <w:autoSpaceDE w:val="0"/>
    </w:pPr>
    <w:rPr>
      <w:rFonts w:eastAsia="SimSun"/>
      <w:sz w:val="24"/>
      <w:szCs w:val="24"/>
    </w:rPr>
  </w:style>
  <w:style w:type="paragraph" w:customStyle="1" w:styleId="Style11">
    <w:name w:val="Style11"/>
    <w:basedOn w:val="Normal"/>
    <w:uiPriority w:val="99"/>
    <w:rsid w:val="008C42D0"/>
    <w:pPr>
      <w:widowControl w:val="0"/>
      <w:autoSpaceDE w:val="0"/>
    </w:pPr>
    <w:rPr>
      <w:rFonts w:eastAsia="SimSun"/>
      <w:sz w:val="24"/>
      <w:szCs w:val="24"/>
    </w:rPr>
  </w:style>
  <w:style w:type="paragraph" w:customStyle="1" w:styleId="Style24">
    <w:name w:val="Style24"/>
    <w:basedOn w:val="Normal"/>
    <w:uiPriority w:val="99"/>
    <w:rsid w:val="008C42D0"/>
    <w:pPr>
      <w:widowControl w:val="0"/>
      <w:autoSpaceDE w:val="0"/>
    </w:pPr>
    <w:rPr>
      <w:rFonts w:eastAsia="SimSun"/>
      <w:sz w:val="24"/>
      <w:szCs w:val="24"/>
    </w:rPr>
  </w:style>
  <w:style w:type="paragraph" w:customStyle="1" w:styleId="Style25">
    <w:name w:val="Style25"/>
    <w:basedOn w:val="Normal"/>
    <w:uiPriority w:val="99"/>
    <w:rsid w:val="008C42D0"/>
    <w:pPr>
      <w:widowControl w:val="0"/>
      <w:autoSpaceDE w:val="0"/>
    </w:pPr>
    <w:rPr>
      <w:rFonts w:eastAsia="SimSun"/>
      <w:sz w:val="24"/>
      <w:szCs w:val="24"/>
    </w:rPr>
  </w:style>
  <w:style w:type="paragraph" w:customStyle="1" w:styleId="Style27">
    <w:name w:val="Style27"/>
    <w:basedOn w:val="Normal"/>
    <w:uiPriority w:val="99"/>
    <w:rsid w:val="008C42D0"/>
    <w:pPr>
      <w:widowControl w:val="0"/>
      <w:autoSpaceDE w:val="0"/>
    </w:pPr>
    <w:rPr>
      <w:rFonts w:eastAsia="SimSun"/>
      <w:sz w:val="24"/>
      <w:szCs w:val="24"/>
    </w:rPr>
  </w:style>
  <w:style w:type="paragraph" w:customStyle="1" w:styleId="western">
    <w:name w:val="western"/>
    <w:basedOn w:val="Normal"/>
    <w:uiPriority w:val="99"/>
    <w:rsid w:val="008C42D0"/>
    <w:pPr>
      <w:spacing w:before="100"/>
      <w:jc w:val="both"/>
    </w:pPr>
    <w:rPr>
      <w:sz w:val="28"/>
      <w:szCs w:val="28"/>
    </w:rPr>
  </w:style>
  <w:style w:type="paragraph" w:customStyle="1" w:styleId="af9">
    <w:name w:val="Заголовок таблицы"/>
    <w:basedOn w:val="af8"/>
    <w:link w:val="1b"/>
    <w:uiPriority w:val="99"/>
    <w:rsid w:val="008C42D0"/>
    <w:pPr>
      <w:jc w:val="center"/>
    </w:pPr>
    <w:rPr>
      <w:rFonts w:cs="Times New Roman"/>
      <w:b/>
      <w:bCs/>
    </w:rPr>
  </w:style>
  <w:style w:type="paragraph" w:styleId="BodyText20">
    <w:name w:val="Body Text 2"/>
    <w:basedOn w:val="Normal"/>
    <w:link w:val="BodyText2Char"/>
    <w:uiPriority w:val="99"/>
    <w:rsid w:val="00EE4AA3"/>
    <w:pPr>
      <w:spacing w:after="120" w:line="480" w:lineRule="auto"/>
    </w:pPr>
  </w:style>
  <w:style w:type="character" w:customStyle="1" w:styleId="BodyText2Char">
    <w:name w:val="Body Text 2 Char"/>
    <w:basedOn w:val="DefaultParagraphFont"/>
    <w:link w:val="BodyText20"/>
    <w:uiPriority w:val="99"/>
    <w:locked/>
    <w:rsid w:val="00EE4AA3"/>
    <w:rPr>
      <w:lang w:eastAsia="zh-CN"/>
    </w:rPr>
  </w:style>
  <w:style w:type="paragraph" w:customStyle="1" w:styleId="NGP">
    <w:name w:val="Маркиров. список_NGP"/>
    <w:link w:val="NGP1"/>
    <w:uiPriority w:val="99"/>
    <w:locked/>
    <w:rsid w:val="00EE4AA3"/>
    <w:pPr>
      <w:numPr>
        <w:numId w:val="11"/>
      </w:numPr>
      <w:tabs>
        <w:tab w:val="left" w:pos="709"/>
        <w:tab w:val="left" w:pos="1021"/>
      </w:tabs>
      <w:spacing w:line="360" w:lineRule="auto"/>
      <w:ind w:left="360" w:right="170"/>
      <w:jc w:val="both"/>
    </w:pPr>
    <w:rPr>
      <w:sz w:val="24"/>
      <w:lang w:eastAsia="en-US"/>
    </w:rPr>
  </w:style>
  <w:style w:type="paragraph" w:customStyle="1" w:styleId="NGP2">
    <w:name w:val="Обычн. текст_NGP"/>
    <w:link w:val="NGP3"/>
    <w:uiPriority w:val="99"/>
    <w:locked/>
    <w:rsid w:val="00EE4AA3"/>
    <w:pPr>
      <w:suppressAutoHyphens/>
      <w:spacing w:line="360" w:lineRule="auto"/>
      <w:ind w:right="170" w:firstLine="709"/>
      <w:jc w:val="both"/>
    </w:pPr>
    <w:rPr>
      <w:sz w:val="24"/>
      <w:lang w:eastAsia="en-US"/>
    </w:rPr>
  </w:style>
  <w:style w:type="character" w:customStyle="1" w:styleId="NGP3">
    <w:name w:val="Обычн. текст_NGP Знак"/>
    <w:link w:val="NGP2"/>
    <w:uiPriority w:val="99"/>
    <w:locked/>
    <w:rsid w:val="00EE4AA3"/>
    <w:rPr>
      <w:rFonts w:eastAsia="Times New Roman"/>
      <w:sz w:val="22"/>
      <w:lang w:eastAsia="en-US"/>
    </w:rPr>
  </w:style>
  <w:style w:type="paragraph" w:customStyle="1" w:styleId="afa">
    <w:name w:val="Абзац"/>
    <w:basedOn w:val="Normal"/>
    <w:link w:val="1c"/>
    <w:uiPriority w:val="99"/>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c">
    <w:name w:val="Абзац Знак1"/>
    <w:aliases w:val="Основной текст Знак2,Знак1 Знак2,Основной текст Знак Знак Знак Знак Знак2,Знак Знак Знак Знак1,Основной текст1 Знак Знак Знак Знак3,Основной текст1 Знак Знак Знак Знак Знак2,Основной текст1 Знак Знак Зна Знак1,Oaaee?iue Знак"/>
    <w:link w:val="afa"/>
    <w:uiPriority w:val="99"/>
    <w:locked/>
    <w:rsid w:val="00EE4AA3"/>
    <w:rPr>
      <w:sz w:val="24"/>
    </w:rPr>
  </w:style>
  <w:style w:type="character" w:customStyle="1" w:styleId="afb">
    <w:name w:val="Текст основной Знак"/>
    <w:link w:val="afc"/>
    <w:uiPriority w:val="99"/>
    <w:locked/>
    <w:rsid w:val="00864F36"/>
    <w:rPr>
      <w:kern w:val="32"/>
      <w:sz w:val="26"/>
    </w:rPr>
  </w:style>
  <w:style w:type="paragraph" w:customStyle="1" w:styleId="afc">
    <w:name w:val="Текст основной"/>
    <w:link w:val="afb"/>
    <w:uiPriority w:val="99"/>
    <w:rsid w:val="00864F36"/>
    <w:pPr>
      <w:suppressAutoHyphens/>
      <w:spacing w:before="120" w:after="120" w:line="360" w:lineRule="auto"/>
      <w:ind w:firstLine="425"/>
      <w:contextualSpacing/>
      <w:jc w:val="both"/>
    </w:pPr>
    <w:rPr>
      <w:kern w:val="32"/>
      <w:sz w:val="24"/>
      <w:szCs w:val="26"/>
    </w:rPr>
  </w:style>
  <w:style w:type="paragraph" w:styleId="ListContinue2">
    <w:name w:val="List Continue 2"/>
    <w:basedOn w:val="Normal"/>
    <w:link w:val="ListContinue2Char"/>
    <w:uiPriority w:val="99"/>
    <w:rsid w:val="00864F36"/>
    <w:pPr>
      <w:suppressAutoHyphens w:val="0"/>
      <w:spacing w:after="120"/>
      <w:ind w:left="566"/>
      <w:contextualSpacing/>
    </w:pPr>
    <w:rPr>
      <w:sz w:val="24"/>
      <w:szCs w:val="24"/>
      <w:lang w:eastAsia="ru-RU"/>
    </w:rPr>
  </w:style>
  <w:style w:type="paragraph" w:customStyle="1" w:styleId="1NGP">
    <w:name w:val="Заг 1_NGP"/>
    <w:next w:val="NGP2"/>
    <w:link w:val="1NGP0"/>
    <w:uiPriority w:val="99"/>
    <w:semiHidden/>
    <w:locked/>
    <w:rsid w:val="000149C5"/>
    <w:pPr>
      <w:keepNext/>
      <w:keepLines/>
      <w:pageBreakBefore/>
      <w:numPr>
        <w:numId w:val="1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uiPriority w:val="99"/>
    <w:semiHidden/>
    <w:locked/>
    <w:rsid w:val="000149C5"/>
    <w:pPr>
      <w:keepNext/>
      <w:keepLines/>
      <w:numPr>
        <w:ilvl w:val="1"/>
        <w:numId w:val="1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uiPriority w:val="99"/>
    <w:semiHidden/>
    <w:locked/>
    <w:rsid w:val="000149C5"/>
    <w:pPr>
      <w:keepNext/>
      <w:keepLines/>
      <w:numPr>
        <w:ilvl w:val="2"/>
        <w:numId w:val="12"/>
      </w:numPr>
      <w:suppressAutoHyphens/>
      <w:spacing w:before="120" w:after="120"/>
      <w:ind w:right="170"/>
      <w:jc w:val="both"/>
      <w:outlineLvl w:val="2"/>
    </w:pPr>
    <w:rPr>
      <w:bCs/>
      <w:sz w:val="24"/>
      <w:lang w:val="en-US" w:eastAsia="en-US"/>
    </w:rPr>
  </w:style>
  <w:style w:type="character" w:customStyle="1" w:styleId="3NGP0">
    <w:name w:val="Заг 3_NGP Знак"/>
    <w:link w:val="3NGP"/>
    <w:uiPriority w:val="99"/>
    <w:semiHidden/>
    <w:locked/>
    <w:rsid w:val="000149C5"/>
    <w:rPr>
      <w:bCs/>
      <w:sz w:val="24"/>
      <w:lang w:val="en-US" w:eastAsia="en-US"/>
    </w:rPr>
  </w:style>
  <w:style w:type="character" w:customStyle="1" w:styleId="Heading1Char1">
    <w:name w:val="Heading 1 Char1"/>
    <w:aliases w:val="новая страница Char1,. (1.0) Char1,Заголовок к1 Char1,Gliederung1 Char1,Заголовок А Char1,Заголовок 2-1 Char1,Заголовок 1 Знак1 Char1,Заголовок А Знак Char1,Заголовок к1 Знак Char1,Gliederung1 Знак Char1,. (1.0) Знак Char1,ё Char"/>
    <w:link w:val="Heading1"/>
    <w:uiPriority w:val="99"/>
    <w:locked/>
    <w:rsid w:val="004B26C7"/>
    <w:rPr>
      <w:b/>
      <w:sz w:val="28"/>
      <w:lang w:eastAsia="zh-CN"/>
    </w:rPr>
  </w:style>
  <w:style w:type="paragraph" w:styleId="Title">
    <w:name w:val="Title"/>
    <w:aliases w:val="Çàãîëîâîê,НЕФТЕТЕХПРОЕКТ,Знак41,Н таб 2,Приложения"/>
    <w:basedOn w:val="Normal"/>
    <w:next w:val="Normal"/>
    <w:link w:val="TitleChar1"/>
    <w:uiPriority w:val="9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TitleChar">
    <w:name w:val="Title Char"/>
    <w:aliases w:val="Çàãîëîâîê Char,НЕФТЕТЕХПРОЕКТ Char,Знак41 Char,Н таб 2 Char,Приложения Char"/>
    <w:basedOn w:val="DefaultParagraphFont"/>
    <w:link w:val="Title"/>
    <w:uiPriority w:val="10"/>
    <w:rsid w:val="0007531B"/>
    <w:rPr>
      <w:rFonts w:asciiTheme="majorHAnsi" w:eastAsiaTheme="majorEastAsia" w:hAnsiTheme="majorHAnsi" w:cstheme="majorBidi"/>
      <w:b/>
      <w:bCs/>
      <w:kern w:val="28"/>
      <w:sz w:val="32"/>
      <w:szCs w:val="32"/>
      <w:lang w:eastAsia="zh-CN"/>
    </w:rPr>
  </w:style>
  <w:style w:type="character" w:customStyle="1" w:styleId="TitleChar1">
    <w:name w:val="Title Char1"/>
    <w:aliases w:val="Çàãîëîâîê Char1,НЕФТЕТЕХПРОЕКТ Char1,Знак41 Char1,Н таб 2 Char1,Приложения Char1"/>
    <w:link w:val="Title"/>
    <w:uiPriority w:val="99"/>
    <w:locked/>
    <w:rsid w:val="004B26C7"/>
    <w:rPr>
      <w:rFonts w:ascii="Cambria" w:hAnsi="Cambria"/>
      <w:color w:val="17365D"/>
      <w:spacing w:val="5"/>
      <w:kern w:val="28"/>
      <w:sz w:val="52"/>
    </w:rPr>
  </w:style>
  <w:style w:type="character" w:styleId="Emphasis">
    <w:name w:val="Emphasis"/>
    <w:basedOn w:val="DefaultParagraphFont"/>
    <w:uiPriority w:val="99"/>
    <w:qFormat/>
    <w:rsid w:val="004B26C7"/>
    <w:rPr>
      <w:rFonts w:cs="Times New Roman"/>
      <w:i/>
    </w:rPr>
  </w:style>
  <w:style w:type="paragraph" w:styleId="TOC2">
    <w:name w:val="toc 2"/>
    <w:basedOn w:val="Normal"/>
    <w:next w:val="Normal"/>
    <w:autoRedefine/>
    <w:uiPriority w:val="99"/>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Quote">
    <w:name w:val="Quote"/>
    <w:basedOn w:val="Normal"/>
    <w:next w:val="Normal"/>
    <w:link w:val="QuoteChar"/>
    <w:uiPriority w:val="99"/>
    <w:qFormat/>
    <w:rsid w:val="004B26C7"/>
    <w:pPr>
      <w:suppressAutoHyphens w:val="0"/>
    </w:pPr>
    <w:rPr>
      <w:i/>
      <w:iCs/>
      <w:color w:val="000000"/>
      <w:sz w:val="24"/>
      <w:szCs w:val="24"/>
      <w:lang w:eastAsia="ru-RU"/>
    </w:rPr>
  </w:style>
  <w:style w:type="character" w:customStyle="1" w:styleId="QuoteChar">
    <w:name w:val="Quote Char"/>
    <w:basedOn w:val="DefaultParagraphFont"/>
    <w:link w:val="Quote"/>
    <w:uiPriority w:val="99"/>
    <w:locked/>
    <w:rsid w:val="004B26C7"/>
    <w:rPr>
      <w:i/>
      <w:color w:val="000000"/>
      <w:sz w:val="24"/>
    </w:rPr>
  </w:style>
  <w:style w:type="character" w:styleId="IntenseReference">
    <w:name w:val="Intense Reference"/>
    <w:basedOn w:val="DefaultParagraphFont"/>
    <w:uiPriority w:val="99"/>
    <w:qFormat/>
    <w:rsid w:val="004B26C7"/>
    <w:rPr>
      <w:b/>
      <w:smallCaps/>
      <w:color w:val="C0504D"/>
      <w:spacing w:val="5"/>
      <w:u w:val="single"/>
    </w:rPr>
  </w:style>
  <w:style w:type="character" w:styleId="BookTitle">
    <w:name w:val="Book Title"/>
    <w:aliases w:val="Наименование объекта"/>
    <w:basedOn w:val="DefaultParagraphFont"/>
    <w:uiPriority w:val="99"/>
    <w:qFormat/>
    <w:rsid w:val="004B26C7"/>
    <w:rPr>
      <w:b/>
      <w:smallCaps/>
      <w:spacing w:val="5"/>
    </w:rPr>
  </w:style>
  <w:style w:type="paragraph" w:styleId="ListNumber">
    <w:name w:val="List Number"/>
    <w:basedOn w:val="Normal"/>
    <w:next w:val="Normal"/>
    <w:uiPriority w:val="99"/>
    <w:rsid w:val="004B26C7"/>
    <w:pPr>
      <w:tabs>
        <w:tab w:val="num" w:pos="360"/>
      </w:tabs>
      <w:suppressAutoHyphens w:val="0"/>
      <w:contextualSpacing/>
    </w:pPr>
    <w:rPr>
      <w:sz w:val="24"/>
      <w:szCs w:val="24"/>
      <w:lang w:eastAsia="ru-RU"/>
    </w:rPr>
  </w:style>
  <w:style w:type="paragraph" w:styleId="ListBullet">
    <w:name w:val="List Bullet"/>
    <w:aliases w:val="EIA Bullet 1"/>
    <w:basedOn w:val="Normal"/>
    <w:next w:val="Normal"/>
    <w:uiPriority w:val="99"/>
    <w:rsid w:val="004B26C7"/>
    <w:pPr>
      <w:tabs>
        <w:tab w:val="num" w:pos="360"/>
      </w:tabs>
      <w:suppressAutoHyphens w:val="0"/>
      <w:contextualSpacing/>
    </w:pPr>
    <w:rPr>
      <w:sz w:val="24"/>
      <w:szCs w:val="24"/>
      <w:lang w:eastAsia="ru-RU"/>
    </w:rPr>
  </w:style>
  <w:style w:type="character" w:customStyle="1" w:styleId="Heading4Char1">
    <w:name w:val="Heading 4 Char1"/>
    <w:aliases w:val="Заголовок без нумерации Char1,Подпункт Char1,H4 Char1,(????.) Char1,Н4 Char1,Заголовок 4 уровня Char1,Подраздел 1_1_1_1 Char1,Заголовок 4 подпункт УГТП Char1,- 1.1.1.1 Char1,EIA H4 Char1,Знак2 Знак Знак1 Char1,Знак2 Знак Знак Знак Char1"/>
    <w:link w:val="Heading4"/>
    <w:uiPriority w:val="99"/>
    <w:locked/>
    <w:rsid w:val="004B26C7"/>
    <w:rPr>
      <w:b/>
      <w:i/>
      <w:sz w:val="24"/>
      <w:u w:val="single"/>
      <w:lang w:eastAsia="zh-CN"/>
    </w:rPr>
  </w:style>
  <w:style w:type="paragraph" w:customStyle="1" w:styleId="afd">
    <w:name w:val="Заголовок без названия"/>
    <w:basedOn w:val="Heading4"/>
    <w:next w:val="Heading4"/>
    <w:link w:val="afe"/>
    <w:uiPriority w:val="99"/>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e">
    <w:name w:val="Заголовок без названия Знак"/>
    <w:link w:val="afd"/>
    <w:uiPriority w:val="99"/>
    <w:locked/>
    <w:rsid w:val="004B26C7"/>
    <w:rPr>
      <w:rFonts w:ascii="Cambria" w:hAnsi="Cambria"/>
      <w:sz w:val="24"/>
      <w:u w:val="single"/>
      <w:lang w:eastAsia="zh-CN"/>
    </w:rPr>
  </w:style>
  <w:style w:type="paragraph" w:customStyle="1" w:styleId="aff">
    <w:name w:val="заголовок без названия"/>
    <w:basedOn w:val="Normal"/>
    <w:next w:val="Normal"/>
    <w:uiPriority w:val="99"/>
    <w:rsid w:val="004B26C7"/>
    <w:pPr>
      <w:keepNext/>
      <w:pageBreakBefore/>
      <w:suppressAutoHyphens w:val="0"/>
      <w:spacing w:before="200" w:after="120"/>
      <w:ind w:left="431" w:hanging="431"/>
      <w:jc w:val="center"/>
    </w:pPr>
    <w:rPr>
      <w:sz w:val="24"/>
      <w:szCs w:val="24"/>
      <w:lang w:eastAsia="ru-RU"/>
    </w:rPr>
  </w:style>
  <w:style w:type="paragraph" w:customStyle="1" w:styleId="aff0">
    <w:name w:val="Ячейка таблицы"/>
    <w:basedOn w:val="Normal"/>
    <w:next w:val="Normal"/>
    <w:uiPriority w:val="99"/>
    <w:rsid w:val="004B26C7"/>
    <w:pPr>
      <w:keepNext/>
      <w:keepLines/>
      <w:suppressAutoHyphens w:val="0"/>
    </w:pPr>
    <w:rPr>
      <w:sz w:val="24"/>
      <w:szCs w:val="24"/>
      <w:lang w:eastAsia="ru-RU"/>
    </w:rPr>
  </w:style>
  <w:style w:type="paragraph" w:customStyle="1" w:styleId="aff1">
    <w:name w:val="Осн. текст"/>
    <w:basedOn w:val="Normal"/>
    <w:link w:val="aff2"/>
    <w:uiPriority w:val="99"/>
    <w:rsid w:val="004B26C7"/>
    <w:pPr>
      <w:suppressAutoHyphens w:val="0"/>
      <w:spacing w:line="360" w:lineRule="auto"/>
      <w:ind w:firstLine="709"/>
      <w:jc w:val="both"/>
    </w:pPr>
    <w:rPr>
      <w:sz w:val="24"/>
      <w:szCs w:val="24"/>
      <w:lang w:eastAsia="ru-RU"/>
    </w:rPr>
  </w:style>
  <w:style w:type="character" w:customStyle="1" w:styleId="aff2">
    <w:name w:val="Осн. текст Знак"/>
    <w:link w:val="aff1"/>
    <w:uiPriority w:val="99"/>
    <w:locked/>
    <w:rsid w:val="004B26C7"/>
    <w:rPr>
      <w:sz w:val="24"/>
    </w:rPr>
  </w:style>
  <w:style w:type="paragraph" w:styleId="TOC1">
    <w:name w:val="toc 1"/>
    <w:aliases w:val="Оглавление_СК"/>
    <w:basedOn w:val="Normal"/>
    <w:next w:val="Normal"/>
    <w:link w:val="TOC1Char"/>
    <w:autoRedefine/>
    <w:uiPriority w:val="99"/>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3">
    <w:name w:val="Подчеркнутый"/>
    <w:basedOn w:val="Normal"/>
    <w:link w:val="aff4"/>
    <w:uiPriority w:val="99"/>
    <w:semiHidden/>
    <w:rsid w:val="004B26C7"/>
    <w:pPr>
      <w:suppressAutoHyphens w:val="0"/>
      <w:spacing w:line="360" w:lineRule="auto"/>
      <w:ind w:firstLine="709"/>
      <w:jc w:val="both"/>
    </w:pPr>
    <w:rPr>
      <w:sz w:val="24"/>
      <w:szCs w:val="24"/>
      <w:u w:val="single"/>
      <w:lang w:eastAsia="ru-RU"/>
    </w:rPr>
  </w:style>
  <w:style w:type="character" w:customStyle="1" w:styleId="aff4">
    <w:name w:val="Подчеркнутый Знак"/>
    <w:link w:val="aff3"/>
    <w:uiPriority w:val="99"/>
    <w:semiHidden/>
    <w:locked/>
    <w:rsid w:val="004B26C7"/>
    <w:rPr>
      <w:sz w:val="24"/>
      <w:u w:val="single"/>
    </w:rPr>
  </w:style>
  <w:style w:type="paragraph" w:customStyle="1" w:styleId="S1">
    <w:name w:val="S_Заголовок 1"/>
    <w:basedOn w:val="Heading1"/>
    <w:uiPriority w:val="99"/>
    <w:rsid w:val="004B26C7"/>
    <w:pPr>
      <w:pageBreakBefore/>
      <w:numPr>
        <w:numId w:val="1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Heading2"/>
    <w:uiPriority w:val="99"/>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Heading3"/>
    <w:uiPriority w:val="99"/>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Heading4"/>
    <w:uiPriority w:val="99"/>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ListBullet"/>
    <w:link w:val="S0"/>
    <w:uiPriority w:val="99"/>
    <w:rsid w:val="004B26C7"/>
    <w:pPr>
      <w:tabs>
        <w:tab w:val="clear" w:pos="360"/>
        <w:tab w:val="num" w:pos="2149"/>
      </w:tabs>
      <w:spacing w:line="360" w:lineRule="auto"/>
      <w:ind w:left="2149" w:hanging="360"/>
      <w:contextualSpacing w:val="0"/>
      <w:jc w:val="both"/>
    </w:pPr>
  </w:style>
  <w:style w:type="paragraph" w:customStyle="1" w:styleId="S5">
    <w:name w:val="S_Обычный"/>
    <w:basedOn w:val="Normal"/>
    <w:link w:val="S6"/>
    <w:uiPriority w:val="99"/>
    <w:rsid w:val="004B26C7"/>
    <w:pPr>
      <w:suppressAutoHyphens w:val="0"/>
      <w:spacing w:line="360" w:lineRule="auto"/>
      <w:ind w:firstLine="709"/>
      <w:jc w:val="both"/>
    </w:pPr>
    <w:rPr>
      <w:sz w:val="24"/>
      <w:szCs w:val="24"/>
      <w:lang w:eastAsia="ru-RU"/>
    </w:rPr>
  </w:style>
  <w:style w:type="character" w:customStyle="1" w:styleId="S6">
    <w:name w:val="S_Обычный Знак"/>
    <w:link w:val="S5"/>
    <w:uiPriority w:val="99"/>
    <w:locked/>
    <w:rsid w:val="004B26C7"/>
    <w:rPr>
      <w:sz w:val="24"/>
    </w:rPr>
  </w:style>
  <w:style w:type="character" w:customStyle="1" w:styleId="S0">
    <w:name w:val="S_Маркированный Знак Знак"/>
    <w:link w:val="S"/>
    <w:uiPriority w:val="99"/>
    <w:locked/>
    <w:rsid w:val="004B26C7"/>
    <w:rPr>
      <w:sz w:val="24"/>
    </w:rPr>
  </w:style>
  <w:style w:type="paragraph" w:customStyle="1" w:styleId="1d">
    <w:name w:val="Стиль1"/>
    <w:basedOn w:val="S1"/>
    <w:uiPriority w:val="99"/>
    <w:rsid w:val="004B26C7"/>
  </w:style>
  <w:style w:type="paragraph" w:styleId="BodyTextIndent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Normal"/>
    <w:link w:val="BodyTextIndent2Char"/>
    <w:uiPriority w:val="99"/>
    <w:rsid w:val="004B26C7"/>
    <w:pPr>
      <w:suppressAutoHyphens w:val="0"/>
      <w:spacing w:after="120" w:line="480" w:lineRule="auto"/>
      <w:ind w:left="283"/>
    </w:pPr>
    <w:rPr>
      <w:sz w:val="24"/>
      <w:szCs w:val="24"/>
      <w:lang w:eastAsia="ru-RU"/>
    </w:rPr>
  </w:style>
  <w:style w:type="character" w:customStyle="1" w:styleId="BodyTextIndent2Char">
    <w:name w:val="Body Text Indent 2 Char"/>
    <w:aliases w:val="Основной для текста Char,Основной текст с отступом 2 Знак Знак Char,Основной текст с отступом 2 Знак Знак Знак Char,Основной текст с отступом 1 Char,Основной текст с отступом 2 Знак Знак Знак Знак Char"/>
    <w:basedOn w:val="DefaultParagraphFont"/>
    <w:link w:val="BodyTextIndent2"/>
    <w:uiPriority w:val="99"/>
    <w:locked/>
    <w:rsid w:val="004B26C7"/>
    <w:rPr>
      <w:sz w:val="24"/>
    </w:rPr>
  </w:style>
  <w:style w:type="paragraph" w:customStyle="1" w:styleId="aff5">
    <w:name w:val="Титул"/>
    <w:basedOn w:val="Title"/>
    <w:uiPriority w:val="99"/>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2">
    <w:name w:val="Основной текст (3)"/>
    <w:link w:val="310"/>
    <w:uiPriority w:val="99"/>
    <w:locked/>
    <w:rsid w:val="004B26C7"/>
    <w:rPr>
      <w:i/>
      <w:sz w:val="22"/>
      <w:shd w:val="clear" w:color="auto" w:fill="FFFFFF"/>
    </w:rPr>
  </w:style>
  <w:style w:type="character" w:customStyle="1" w:styleId="5">
    <w:name w:val="Основной текст (5)"/>
    <w:link w:val="51"/>
    <w:uiPriority w:val="99"/>
    <w:locked/>
    <w:rsid w:val="004B26C7"/>
    <w:rPr>
      <w:sz w:val="24"/>
      <w:shd w:val="clear" w:color="auto" w:fill="FFFFFF"/>
    </w:rPr>
  </w:style>
  <w:style w:type="paragraph" w:customStyle="1" w:styleId="310">
    <w:name w:val="Основной текст (3)1"/>
    <w:basedOn w:val="Normal"/>
    <w:link w:val="32"/>
    <w:uiPriority w:val="99"/>
    <w:rsid w:val="004B26C7"/>
    <w:pPr>
      <w:shd w:val="clear" w:color="auto" w:fill="FFFFFF"/>
      <w:suppressAutoHyphens w:val="0"/>
      <w:spacing w:line="240" w:lineRule="atLeast"/>
    </w:pPr>
    <w:rPr>
      <w:i/>
      <w:iCs/>
      <w:sz w:val="22"/>
      <w:szCs w:val="22"/>
      <w:lang w:eastAsia="ru-RU"/>
    </w:rPr>
  </w:style>
  <w:style w:type="paragraph" w:customStyle="1" w:styleId="51">
    <w:name w:val="Основной текст (5)1"/>
    <w:basedOn w:val="Normal"/>
    <w:link w:val="5"/>
    <w:uiPriority w:val="99"/>
    <w:rsid w:val="004B26C7"/>
    <w:pPr>
      <w:shd w:val="clear" w:color="auto" w:fill="FFFFFF"/>
      <w:suppressAutoHyphens w:val="0"/>
      <w:spacing w:line="274" w:lineRule="exact"/>
      <w:jc w:val="both"/>
    </w:pPr>
    <w:rPr>
      <w:sz w:val="24"/>
      <w:szCs w:val="24"/>
      <w:lang w:eastAsia="ru-RU"/>
    </w:rPr>
  </w:style>
  <w:style w:type="paragraph" w:styleId="PlainText">
    <w:name w:val="Plain Text"/>
    <w:aliases w:val="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Текст Знак"/>
    <w:basedOn w:val="Normal"/>
    <w:link w:val="PlainTextChar1"/>
    <w:uiPriority w:val="99"/>
    <w:rsid w:val="00A50277"/>
    <w:pPr>
      <w:suppressAutoHyphens w:val="0"/>
      <w:spacing w:after="160" w:line="240" w:lineRule="exact"/>
    </w:pPr>
    <w:rPr>
      <w:rFonts w:ascii="Verdana" w:hAnsi="Verdana"/>
      <w:lang w:val="en-US" w:eastAsia="en-US"/>
    </w:rPr>
  </w:style>
  <w:style w:type="character" w:customStyle="1" w:styleId="PlainTextChar">
    <w:name w:val="Plain Text Char"/>
    <w:aliases w:val="Текст Dos Char,Знак Знак Знак Знак Знак Знак Знак Знак Char,Знак Знак Знак Знак Знак Знак Знак Знак1 Char,Знак Знак Знак Знак Знак Знак Знак Знак2 Знак Знак Знак Знак Char,Знак Знак Знак Знак Знак Знак Знак Char,Текст Знак Char"/>
    <w:basedOn w:val="DefaultParagraphFont"/>
    <w:link w:val="PlainText"/>
    <w:uiPriority w:val="99"/>
    <w:semiHidden/>
    <w:rsid w:val="0007531B"/>
    <w:rPr>
      <w:rFonts w:ascii="Courier New" w:hAnsi="Courier New" w:cs="Courier New"/>
      <w:sz w:val="20"/>
      <w:szCs w:val="20"/>
      <w:lang w:eastAsia="zh-CN"/>
    </w:rPr>
  </w:style>
  <w:style w:type="character" w:customStyle="1" w:styleId="PlainTextChar1">
    <w:name w:val="Plain Text Char1"/>
    <w:aliases w:val="Текст Dos Char1,Знак Знак Знак Знак Знак Знак Знак Знак Char1,Знак Знак Знак Знак Знак Знак Знак Знак1 Char1,Знак Знак Знак Знак Знак Знак Знак Знак2 Знак Знак Знак Знак Char1,Знак Знак Знак Знак Знак Знак Знак Char1,Текст Знак Char1"/>
    <w:link w:val="PlainText"/>
    <w:uiPriority w:val="99"/>
    <w:locked/>
    <w:rsid w:val="004B26C7"/>
    <w:rPr>
      <w:rFonts w:ascii="Courier New" w:hAnsi="Courier New"/>
    </w:rPr>
  </w:style>
  <w:style w:type="character" w:customStyle="1" w:styleId="st1">
    <w:name w:val="st1"/>
    <w:uiPriority w:val="99"/>
    <w:rsid w:val="004B26C7"/>
  </w:style>
  <w:style w:type="character" w:customStyle="1" w:styleId="apple-converted-space">
    <w:name w:val="apple-converted-space"/>
    <w:uiPriority w:val="99"/>
    <w:rsid w:val="004B26C7"/>
  </w:style>
  <w:style w:type="paragraph" w:customStyle="1" w:styleId="aff6">
    <w:name w:val="Обычный.Нормальный"/>
    <w:link w:val="aff7"/>
    <w:uiPriority w:val="99"/>
    <w:rsid w:val="004B26C7"/>
    <w:pPr>
      <w:spacing w:after="120"/>
      <w:ind w:firstLine="720"/>
      <w:jc w:val="both"/>
    </w:pPr>
    <w:rPr>
      <w:sz w:val="24"/>
      <w:szCs w:val="20"/>
    </w:rPr>
  </w:style>
  <w:style w:type="character" w:customStyle="1" w:styleId="aff7">
    <w:name w:val="Обычный.Нормальный Знак"/>
    <w:link w:val="aff6"/>
    <w:uiPriority w:val="99"/>
    <w:locked/>
    <w:rsid w:val="004B26C7"/>
    <w:rPr>
      <w:sz w:val="24"/>
    </w:rPr>
  </w:style>
  <w:style w:type="paragraph" w:customStyle="1" w:styleId="-0">
    <w:name w:val="ТНГП - Основной текст"/>
    <w:basedOn w:val="Normal"/>
    <w:link w:val="-1"/>
    <w:autoRedefine/>
    <w:uiPriority w:val="99"/>
    <w:rsid w:val="004B26C7"/>
    <w:pPr>
      <w:suppressAutoHyphens w:val="0"/>
      <w:ind w:firstLine="708"/>
      <w:jc w:val="both"/>
    </w:pPr>
    <w:rPr>
      <w:b/>
      <w:bCs/>
      <w:sz w:val="24"/>
      <w:szCs w:val="24"/>
      <w:lang w:eastAsia="ru-RU"/>
    </w:rPr>
  </w:style>
  <w:style w:type="character" w:customStyle="1" w:styleId="-1">
    <w:name w:val="ТНГП - Основной текст Знак"/>
    <w:link w:val="-0"/>
    <w:uiPriority w:val="99"/>
    <w:locked/>
    <w:rsid w:val="004B26C7"/>
    <w:rPr>
      <w:b/>
      <w:sz w:val="24"/>
    </w:rPr>
  </w:style>
  <w:style w:type="paragraph" w:customStyle="1" w:styleId="aff8">
    <w:name w:val="Заголовок статьи"/>
    <w:basedOn w:val="Normal"/>
    <w:next w:val="Normal"/>
    <w:uiPriority w:val="99"/>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Normal"/>
    <w:uiPriority w:val="99"/>
    <w:rsid w:val="004B26C7"/>
    <w:pPr>
      <w:suppressAutoHyphens w:val="0"/>
      <w:spacing w:after="120"/>
    </w:pPr>
    <w:rPr>
      <w:sz w:val="22"/>
      <w:lang w:val="en-US" w:eastAsia="ru-RU"/>
    </w:rPr>
  </w:style>
  <w:style w:type="character" w:styleId="CommentReference">
    <w:name w:val="annotation reference"/>
    <w:basedOn w:val="DefaultParagraphFont"/>
    <w:uiPriority w:val="99"/>
    <w:rsid w:val="004B26C7"/>
    <w:rPr>
      <w:rFonts w:cs="Times New Roman"/>
      <w:sz w:val="16"/>
    </w:rPr>
  </w:style>
  <w:style w:type="paragraph" w:styleId="CommentText">
    <w:name w:val="annotation text"/>
    <w:basedOn w:val="Normal"/>
    <w:link w:val="CommentTextChar"/>
    <w:uiPriority w:val="99"/>
    <w:rsid w:val="004B26C7"/>
    <w:pPr>
      <w:suppressAutoHyphens w:val="0"/>
    </w:pPr>
    <w:rPr>
      <w:lang w:eastAsia="ru-RU"/>
    </w:rPr>
  </w:style>
  <w:style w:type="character" w:customStyle="1" w:styleId="CommentTextChar">
    <w:name w:val="Comment Text Char"/>
    <w:basedOn w:val="DefaultParagraphFont"/>
    <w:link w:val="CommentText"/>
    <w:uiPriority w:val="99"/>
    <w:locked/>
    <w:rsid w:val="004B26C7"/>
    <w:rPr>
      <w:rFonts w:cs="Times New Roman"/>
    </w:rPr>
  </w:style>
  <w:style w:type="paragraph" w:styleId="CommentSubject">
    <w:name w:val="annotation subject"/>
    <w:basedOn w:val="CommentText"/>
    <w:next w:val="CommentText"/>
    <w:link w:val="CommentSubjectChar"/>
    <w:uiPriority w:val="99"/>
    <w:rsid w:val="004B26C7"/>
    <w:rPr>
      <w:b/>
      <w:bCs/>
    </w:rPr>
  </w:style>
  <w:style w:type="character" w:customStyle="1" w:styleId="CommentSubjectChar">
    <w:name w:val="Comment Subject Char"/>
    <w:basedOn w:val="CommentTextChar"/>
    <w:link w:val="CommentSubject"/>
    <w:uiPriority w:val="99"/>
    <w:locked/>
    <w:rsid w:val="004B26C7"/>
    <w:rPr>
      <w:b/>
    </w:rPr>
  </w:style>
  <w:style w:type="character" w:customStyle="1" w:styleId="BodyTextIndentChar1">
    <w:name w:val="Body Text Indent Char1"/>
    <w:aliases w:val="Основной текст лево Char1,Основной текст с отступом1 Знак Знак Char1,Основной текст с отступом1 Знак Знак Знак Знак Знак Char1,Основной текст с отступом1 Знак Знак Знак Знак Знак Знак Char1,Основной текст 1 Char1"/>
    <w:link w:val="BodyTextIndent"/>
    <w:uiPriority w:val="99"/>
    <w:locked/>
    <w:rsid w:val="004B26C7"/>
    <w:rPr>
      <w:sz w:val="28"/>
      <w:lang w:eastAsia="zh-CN"/>
    </w:rPr>
  </w:style>
  <w:style w:type="character" w:styleId="Strong">
    <w:name w:val="Strong"/>
    <w:basedOn w:val="DefaultParagraphFont"/>
    <w:uiPriority w:val="99"/>
    <w:qFormat/>
    <w:rsid w:val="004B26C7"/>
    <w:rPr>
      <w:rFonts w:cs="Times New Roman"/>
      <w:b/>
    </w:rPr>
  </w:style>
  <w:style w:type="paragraph" w:styleId="BodyText3">
    <w:name w:val="Body Text 3"/>
    <w:basedOn w:val="Normal"/>
    <w:link w:val="BodyText3Char"/>
    <w:uiPriority w:val="99"/>
    <w:rsid w:val="004B26C7"/>
    <w:pPr>
      <w:suppressAutoHyphens w:val="0"/>
      <w:spacing w:after="120" w:line="360" w:lineRule="auto"/>
      <w:ind w:firstLine="709"/>
      <w:jc w:val="both"/>
    </w:pPr>
    <w:rPr>
      <w:rFonts w:ascii="Arial" w:hAnsi="Arial"/>
      <w:sz w:val="16"/>
      <w:szCs w:val="16"/>
      <w:lang w:eastAsia="en-US"/>
    </w:rPr>
  </w:style>
  <w:style w:type="character" w:customStyle="1" w:styleId="BodyText3Char">
    <w:name w:val="Body Text 3 Char"/>
    <w:basedOn w:val="DefaultParagraphFont"/>
    <w:link w:val="BodyText3"/>
    <w:uiPriority w:val="99"/>
    <w:locked/>
    <w:rsid w:val="004B26C7"/>
    <w:rPr>
      <w:rFonts w:ascii="Arial" w:eastAsia="Times New Roman" w:hAnsi="Arial"/>
      <w:sz w:val="16"/>
      <w:lang w:eastAsia="en-US"/>
    </w:rPr>
  </w:style>
  <w:style w:type="character" w:customStyle="1" w:styleId="33">
    <w:name w:val="Основной текст 3 Знак"/>
    <w:uiPriority w:val="99"/>
    <w:rsid w:val="004B26C7"/>
    <w:rPr>
      <w:sz w:val="16"/>
      <w:lang w:eastAsia="zh-CN"/>
    </w:rPr>
  </w:style>
  <w:style w:type="paragraph" w:customStyle="1" w:styleId="50">
    <w:name w:val="Текст (ИОС5)"/>
    <w:basedOn w:val="Normal"/>
    <w:link w:val="52"/>
    <w:uiPriority w:val="99"/>
    <w:rsid w:val="004B26C7"/>
    <w:pPr>
      <w:suppressAutoHyphens w:val="0"/>
      <w:spacing w:line="360" w:lineRule="auto"/>
      <w:ind w:firstLine="851"/>
      <w:jc w:val="both"/>
    </w:pPr>
    <w:rPr>
      <w:rFonts w:ascii="Arial" w:hAnsi="Arial"/>
      <w:sz w:val="22"/>
      <w:szCs w:val="24"/>
      <w:lang w:eastAsia="en-US"/>
    </w:rPr>
  </w:style>
  <w:style w:type="character" w:customStyle="1" w:styleId="52">
    <w:name w:val="Текст (ИОС5) Знак"/>
    <w:link w:val="50"/>
    <w:uiPriority w:val="99"/>
    <w:locked/>
    <w:rsid w:val="004B26C7"/>
    <w:rPr>
      <w:rFonts w:ascii="Arial" w:eastAsia="Times New Roman" w:hAnsi="Arial"/>
      <w:sz w:val="24"/>
      <w:lang w:eastAsia="en-US"/>
    </w:rPr>
  </w:style>
  <w:style w:type="paragraph" w:customStyle="1" w:styleId="aff9">
    <w:name w:val="Обычный Т"/>
    <w:basedOn w:val="Normal"/>
    <w:link w:val="affa"/>
    <w:uiPriority w:val="99"/>
    <w:semiHidden/>
    <w:rsid w:val="004B26C7"/>
    <w:pPr>
      <w:widowControl w:val="0"/>
      <w:suppressAutoHyphens w:val="0"/>
      <w:spacing w:before="60" w:after="60"/>
      <w:contextualSpacing/>
    </w:pPr>
    <w:rPr>
      <w:rFonts w:ascii="Arial" w:hAnsi="Arial"/>
      <w:sz w:val="22"/>
      <w:lang w:eastAsia="ru-RU"/>
    </w:rPr>
  </w:style>
  <w:style w:type="character" w:customStyle="1" w:styleId="affa">
    <w:name w:val="Обычный Т Знак"/>
    <w:link w:val="aff9"/>
    <w:uiPriority w:val="99"/>
    <w:semiHidden/>
    <w:locked/>
    <w:rsid w:val="004B26C7"/>
    <w:rPr>
      <w:rFonts w:ascii="Arial" w:hAnsi="Arial"/>
      <w:sz w:val="22"/>
    </w:rPr>
  </w:style>
  <w:style w:type="paragraph" w:customStyle="1" w:styleId="120">
    <w:name w:val="Нормальный 12"/>
    <w:basedOn w:val="Normal"/>
    <w:link w:val="122"/>
    <w:uiPriority w:val="99"/>
    <w:rsid w:val="004B26C7"/>
    <w:pPr>
      <w:widowControl w:val="0"/>
      <w:suppressAutoHyphens w:val="0"/>
      <w:spacing w:line="360" w:lineRule="auto"/>
      <w:jc w:val="both"/>
    </w:pPr>
    <w:rPr>
      <w:sz w:val="24"/>
      <w:lang w:eastAsia="ru-RU"/>
    </w:rPr>
  </w:style>
  <w:style w:type="character" w:customStyle="1" w:styleId="122">
    <w:name w:val="Нормальный 12 Знак"/>
    <w:link w:val="120"/>
    <w:uiPriority w:val="99"/>
    <w:locked/>
    <w:rsid w:val="004B26C7"/>
    <w:rPr>
      <w:rFonts w:eastAsia="Times New Roman"/>
      <w:sz w:val="24"/>
    </w:rPr>
  </w:style>
  <w:style w:type="paragraph" w:styleId="TOCHeading">
    <w:name w:val="TOC Heading"/>
    <w:basedOn w:val="Heading1"/>
    <w:next w:val="Normal"/>
    <w:uiPriority w:val="99"/>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e">
    <w:name w:val="Маркированный Стиль1"/>
    <w:basedOn w:val="Normal"/>
    <w:uiPriority w:val="99"/>
    <w:rsid w:val="004B26C7"/>
    <w:pPr>
      <w:tabs>
        <w:tab w:val="left" w:pos="900"/>
        <w:tab w:val="num" w:pos="1440"/>
      </w:tabs>
      <w:suppressAutoHyphens w:val="0"/>
      <w:ind w:left="1440" w:hanging="360"/>
      <w:jc w:val="both"/>
      <w:outlineLvl w:val="0"/>
    </w:pPr>
    <w:rPr>
      <w:bCs/>
      <w:sz w:val="28"/>
      <w:szCs w:val="28"/>
      <w:lang w:eastAsia="ru-RU"/>
    </w:rPr>
  </w:style>
  <w:style w:type="paragraph" w:styleId="FootnoteText">
    <w:name w:val="footnote text"/>
    <w:basedOn w:val="Normal"/>
    <w:link w:val="FootnoteTextChar"/>
    <w:uiPriority w:val="99"/>
    <w:rsid w:val="004B26C7"/>
    <w:pPr>
      <w:suppressAutoHyphens w:val="0"/>
    </w:pPr>
    <w:rPr>
      <w:lang w:eastAsia="ru-RU"/>
    </w:rPr>
  </w:style>
  <w:style w:type="character" w:customStyle="1" w:styleId="FootnoteTextChar">
    <w:name w:val="Footnote Text Char"/>
    <w:basedOn w:val="DefaultParagraphFont"/>
    <w:link w:val="FootnoteText"/>
    <w:uiPriority w:val="99"/>
    <w:locked/>
    <w:rsid w:val="004B26C7"/>
    <w:rPr>
      <w:rFonts w:cs="Times New Roman"/>
    </w:rPr>
  </w:style>
  <w:style w:type="character" w:styleId="FootnoteReference">
    <w:name w:val="footnote reference"/>
    <w:basedOn w:val="DefaultParagraphFont"/>
    <w:uiPriority w:val="99"/>
    <w:rsid w:val="004B26C7"/>
    <w:rPr>
      <w:rFonts w:cs="Times New Roman"/>
      <w:vertAlign w:val="superscript"/>
    </w:rPr>
  </w:style>
  <w:style w:type="paragraph" w:customStyle="1" w:styleId="affb">
    <w:name w:val="для таблиц из договоров"/>
    <w:basedOn w:val="Normal"/>
    <w:uiPriority w:val="99"/>
    <w:rsid w:val="004B26C7"/>
    <w:pPr>
      <w:suppressAutoHyphens w:val="0"/>
    </w:pPr>
    <w:rPr>
      <w:sz w:val="24"/>
      <w:lang w:eastAsia="ru-RU"/>
    </w:rPr>
  </w:style>
  <w:style w:type="table" w:styleId="TableGrid">
    <w:name w:val="Table Grid"/>
    <w:basedOn w:val="TableNormal"/>
    <w:uiPriority w:val="99"/>
    <w:rsid w:val="004B26C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4B26C7"/>
    <w:pPr>
      <w:widowControl w:val="0"/>
      <w:autoSpaceDE w:val="0"/>
      <w:autoSpaceDN w:val="0"/>
      <w:adjustRightInd w:val="0"/>
      <w:ind w:firstLine="720"/>
      <w:jc w:val="both"/>
    </w:pPr>
    <w:rPr>
      <w:rFonts w:ascii="Arial" w:hAnsi="Arial" w:cs="Arial"/>
      <w:sz w:val="20"/>
      <w:szCs w:val="20"/>
    </w:rPr>
  </w:style>
  <w:style w:type="character" w:customStyle="1" w:styleId="NoSpacingChar">
    <w:name w:val="No Spacing Char"/>
    <w:link w:val="NoSpacing"/>
    <w:uiPriority w:val="99"/>
    <w:locked/>
    <w:rsid w:val="004B26C7"/>
    <w:rPr>
      <w:rFonts w:ascii="Arial" w:hAnsi="Arial"/>
      <w:lang w:val="ru-RU" w:eastAsia="ru-RU"/>
    </w:rPr>
  </w:style>
  <w:style w:type="paragraph" w:styleId="TOC3">
    <w:name w:val="toc 3"/>
    <w:basedOn w:val="Normal"/>
    <w:next w:val="Normal"/>
    <w:autoRedefine/>
    <w:uiPriority w:val="99"/>
    <w:rsid w:val="004B26C7"/>
    <w:pPr>
      <w:suppressAutoHyphens w:val="0"/>
      <w:ind w:left="480"/>
    </w:pPr>
    <w:rPr>
      <w:sz w:val="24"/>
      <w:szCs w:val="24"/>
      <w:lang w:eastAsia="ru-RU"/>
    </w:rPr>
  </w:style>
  <w:style w:type="character" w:styleId="FollowedHyperlink">
    <w:name w:val="FollowedHyperlink"/>
    <w:basedOn w:val="DefaultParagraphFont"/>
    <w:uiPriority w:val="99"/>
    <w:rsid w:val="004B26C7"/>
    <w:rPr>
      <w:rFonts w:cs="Times New Roman"/>
      <w:color w:val="800080"/>
      <w:u w:val="single"/>
    </w:rPr>
  </w:style>
  <w:style w:type="paragraph" w:customStyle="1" w:styleId="xl63">
    <w:name w:val="xl63"/>
    <w:basedOn w:val="Normal"/>
    <w:uiPriority w:val="99"/>
    <w:rsid w:val="004B26C7"/>
    <w:pPr>
      <w:suppressAutoHyphens w:val="0"/>
      <w:spacing w:before="100" w:beforeAutospacing="1" w:after="100" w:afterAutospacing="1"/>
      <w:jc w:val="center"/>
    </w:pPr>
    <w:rPr>
      <w:sz w:val="24"/>
      <w:szCs w:val="24"/>
      <w:lang w:eastAsia="ru-RU"/>
    </w:rPr>
  </w:style>
  <w:style w:type="paragraph" w:customStyle="1" w:styleId="xl64">
    <w:name w:val="xl64"/>
    <w:basedOn w:val="Normal"/>
    <w:uiPriority w:val="99"/>
    <w:rsid w:val="004B26C7"/>
    <w:pPr>
      <w:suppressAutoHyphens w:val="0"/>
      <w:spacing w:before="100" w:beforeAutospacing="1" w:after="100" w:afterAutospacing="1"/>
      <w:jc w:val="center"/>
    </w:pPr>
    <w:rPr>
      <w:sz w:val="24"/>
      <w:szCs w:val="24"/>
      <w:lang w:eastAsia="ru-RU"/>
    </w:rPr>
  </w:style>
  <w:style w:type="paragraph" w:customStyle="1" w:styleId="xl65">
    <w:name w:val="xl65"/>
    <w:basedOn w:val="Normal"/>
    <w:uiPriority w:val="99"/>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Normal"/>
    <w:uiPriority w:val="99"/>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c">
    <w:name w:val="Основной текст СамНИПИ"/>
    <w:link w:val="1f"/>
    <w:uiPriority w:val="99"/>
    <w:rsid w:val="004B26C7"/>
    <w:pPr>
      <w:suppressAutoHyphens/>
      <w:spacing w:before="120"/>
      <w:ind w:firstLine="720"/>
      <w:jc w:val="both"/>
    </w:pPr>
    <w:rPr>
      <w:rFonts w:ascii="Arial" w:hAnsi="Arial"/>
      <w:bCs/>
      <w:sz w:val="20"/>
      <w:szCs w:val="20"/>
    </w:rPr>
  </w:style>
  <w:style w:type="character" w:customStyle="1" w:styleId="1f">
    <w:name w:val="Основной текст СамНИПИ Знак1"/>
    <w:link w:val="affc"/>
    <w:uiPriority w:val="99"/>
    <w:locked/>
    <w:rsid w:val="004B26C7"/>
    <w:rPr>
      <w:rFonts w:ascii="Arial" w:hAnsi="Arial"/>
      <w:lang w:val="ru-RU" w:eastAsia="ru-RU"/>
    </w:rPr>
  </w:style>
  <w:style w:type="paragraph" w:customStyle="1" w:styleId="affd">
    <w:name w:val="Обычный.Обычный док"/>
    <w:link w:val="affe"/>
    <w:uiPriority w:val="99"/>
    <w:rsid w:val="004B26C7"/>
    <w:pPr>
      <w:overflowPunct w:val="0"/>
      <w:autoSpaceDE w:val="0"/>
      <w:autoSpaceDN w:val="0"/>
      <w:adjustRightInd w:val="0"/>
      <w:ind w:firstLine="851"/>
      <w:textAlignment w:val="baseline"/>
    </w:pPr>
    <w:rPr>
      <w:sz w:val="24"/>
      <w:szCs w:val="20"/>
    </w:rPr>
  </w:style>
  <w:style w:type="character" w:customStyle="1" w:styleId="affe">
    <w:name w:val="Обычный.Обычный док Знак"/>
    <w:link w:val="affd"/>
    <w:uiPriority w:val="99"/>
    <w:locked/>
    <w:rsid w:val="004B26C7"/>
    <w:rPr>
      <w:sz w:val="24"/>
    </w:rPr>
  </w:style>
  <w:style w:type="paragraph" w:customStyle="1" w:styleId="048">
    <w:name w:val="Стиль Основной текст Югранефтегазпроект + Слева:  048 см Первая с..."/>
    <w:basedOn w:val="Normal"/>
    <w:link w:val="0480"/>
    <w:uiPriority w:val="99"/>
    <w:rsid w:val="004B26C7"/>
    <w:pPr>
      <w:suppressAutoHyphens w:val="0"/>
      <w:spacing w:line="360" w:lineRule="auto"/>
      <w:ind w:left="270" w:right="284" w:firstLine="450"/>
      <w:jc w:val="both"/>
    </w:pPr>
    <w:rPr>
      <w:rFonts w:ascii="Arial" w:hAnsi="Arial"/>
      <w:sz w:val="22"/>
      <w:lang w:eastAsia="ru-RU"/>
    </w:rPr>
  </w:style>
  <w:style w:type="paragraph" w:customStyle="1" w:styleId="61">
    <w:name w:val="Стиль Основной текст Югранефтегазпроект + По левому краю Перед:  6..."/>
    <w:basedOn w:val="Normal"/>
    <w:link w:val="62"/>
    <w:uiPriority w:val="99"/>
    <w:rsid w:val="004B26C7"/>
    <w:pPr>
      <w:suppressAutoHyphens w:val="0"/>
      <w:spacing w:before="120" w:after="120" w:line="360" w:lineRule="auto"/>
      <w:ind w:left="709" w:right="284"/>
    </w:pPr>
    <w:rPr>
      <w:rFonts w:ascii="Arial" w:hAnsi="Arial"/>
      <w:sz w:val="22"/>
      <w:lang w:eastAsia="ru-RU"/>
    </w:rPr>
  </w:style>
  <w:style w:type="character" w:customStyle="1" w:styleId="62">
    <w:name w:val="Стиль Основной текст Югранефтегазпроект + По левому краю Перед:  6... Знак"/>
    <w:link w:val="61"/>
    <w:uiPriority w:val="99"/>
    <w:locked/>
    <w:rsid w:val="004B26C7"/>
    <w:rPr>
      <w:rFonts w:ascii="Arial" w:hAnsi="Arial"/>
      <w:sz w:val="22"/>
    </w:rPr>
  </w:style>
  <w:style w:type="paragraph" w:customStyle="1" w:styleId="1-0">
    <w:name w:val="1- таблица"/>
    <w:basedOn w:val="Heading2"/>
    <w:link w:val="1-1"/>
    <w:uiPriority w:val="99"/>
    <w:rsid w:val="004B26C7"/>
    <w:pPr>
      <w:keepNext w:val="0"/>
      <w:suppressAutoHyphens w:val="0"/>
      <w:ind w:left="0" w:firstLine="0"/>
      <w:outlineLvl w:val="9"/>
    </w:pPr>
    <w:rPr>
      <w:rFonts w:ascii="Arial" w:hAnsi="Arial"/>
      <w:b w:val="0"/>
      <w:sz w:val="22"/>
      <w:szCs w:val="24"/>
      <w:lang w:eastAsia="ru-RU"/>
    </w:rPr>
  </w:style>
  <w:style w:type="character" w:customStyle="1" w:styleId="1-1">
    <w:name w:val="1- таблица Знак"/>
    <w:link w:val="1-0"/>
    <w:uiPriority w:val="99"/>
    <w:locked/>
    <w:rsid w:val="004B26C7"/>
    <w:rPr>
      <w:rFonts w:ascii="Arial" w:hAnsi="Arial"/>
      <w:sz w:val="24"/>
      <w:lang/>
    </w:rPr>
  </w:style>
  <w:style w:type="character" w:customStyle="1" w:styleId="0480">
    <w:name w:val="Стиль Основной текст Югранефтегазпроект + Слева:  048 см Первая с... Знак"/>
    <w:link w:val="048"/>
    <w:uiPriority w:val="99"/>
    <w:locked/>
    <w:rsid w:val="004B26C7"/>
    <w:rPr>
      <w:rFonts w:ascii="Arial" w:hAnsi="Arial"/>
      <w:sz w:val="22"/>
    </w:rPr>
  </w:style>
  <w:style w:type="character" w:customStyle="1" w:styleId="ListParagraphChar">
    <w:name w:val="List Paragraph Char"/>
    <w:aliases w:val="Абзац с отступом Char,Маркированный Char,6.6.1. Char,Ущерб Char,Абзац списка11 Char"/>
    <w:link w:val="ListParagraph"/>
    <w:uiPriority w:val="99"/>
    <w:locked/>
    <w:rsid w:val="004B26C7"/>
    <w:rPr>
      <w:lang w:eastAsia="zh-CN"/>
    </w:rPr>
  </w:style>
  <w:style w:type="character" w:customStyle="1" w:styleId="NormalWebChar">
    <w:name w:val="Normal (Web) Char"/>
    <w:aliases w:val="Обычный (веб) Знак Char,Обычный (Web) Char,Обычный (Web)1 Char"/>
    <w:link w:val="NormalWeb"/>
    <w:uiPriority w:val="99"/>
    <w:locked/>
    <w:rsid w:val="004B26C7"/>
    <w:rPr>
      <w:rFonts w:ascii="Arial" w:hAnsi="Arial"/>
      <w:color w:val="332E2D"/>
      <w:spacing w:val="2"/>
      <w:sz w:val="28"/>
      <w:lang w:eastAsia="zh-CN"/>
    </w:rPr>
  </w:style>
  <w:style w:type="paragraph" w:customStyle="1" w:styleId="1f0">
    <w:name w:val="Выделение 1"/>
    <w:basedOn w:val="PlainText"/>
    <w:next w:val="PlainText"/>
    <w:uiPriority w:val="99"/>
    <w:rsid w:val="004B26C7"/>
    <w:pPr>
      <w:widowControl w:val="0"/>
      <w:spacing w:before="120" w:after="120" w:line="240" w:lineRule="auto"/>
      <w:jc w:val="center"/>
    </w:pPr>
    <w:rPr>
      <w:rFonts w:ascii="Arial" w:hAnsi="Arial"/>
      <w:b/>
      <w:sz w:val="24"/>
      <w:lang w:val="ru-RU" w:eastAsia="ru-RU"/>
    </w:rPr>
  </w:style>
  <w:style w:type="paragraph" w:customStyle="1" w:styleId="afff">
    <w:name w:val="Югранефтегазпроект_Заголовок"/>
    <w:basedOn w:val="Heading1"/>
    <w:link w:val="afff0"/>
    <w:uiPriority w:val="99"/>
    <w:rsid w:val="004B26C7"/>
    <w:pPr>
      <w:keepLines/>
      <w:suppressAutoHyphens w:val="0"/>
      <w:spacing w:before="120" w:after="120"/>
      <w:ind w:left="0" w:firstLine="0"/>
      <w:jc w:val="both"/>
    </w:pPr>
    <w:rPr>
      <w:rFonts w:ascii="Arial" w:hAnsi="Arial"/>
      <w:sz w:val="24"/>
      <w:szCs w:val="24"/>
      <w:lang w:eastAsia="ru-RU"/>
    </w:rPr>
  </w:style>
  <w:style w:type="character" w:customStyle="1" w:styleId="afff0">
    <w:name w:val="Югранефтегазпроект_Заголовок Знак"/>
    <w:link w:val="afff"/>
    <w:uiPriority w:val="99"/>
    <w:locked/>
    <w:rsid w:val="004B26C7"/>
    <w:rPr>
      <w:rFonts w:ascii="Arial" w:hAnsi="Arial"/>
      <w:b/>
      <w:sz w:val="24"/>
    </w:rPr>
  </w:style>
  <w:style w:type="character" w:customStyle="1" w:styleId="afff1">
    <w:name w:val="Текст ПЗ Знак"/>
    <w:link w:val="afff2"/>
    <w:uiPriority w:val="99"/>
    <w:locked/>
    <w:rsid w:val="004B26C7"/>
    <w:rPr>
      <w:sz w:val="24"/>
    </w:rPr>
  </w:style>
  <w:style w:type="paragraph" w:customStyle="1" w:styleId="afff2">
    <w:name w:val="Текст ПЗ"/>
    <w:basedOn w:val="Normal"/>
    <w:link w:val="afff1"/>
    <w:uiPriority w:val="99"/>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Normal"/>
    <w:uiPriority w:val="99"/>
    <w:rsid w:val="004B26C7"/>
    <w:pPr>
      <w:suppressAutoHyphens w:val="0"/>
      <w:spacing w:line="360" w:lineRule="auto"/>
      <w:ind w:firstLine="720"/>
    </w:pPr>
    <w:rPr>
      <w:rFonts w:eastAsia="SimSun"/>
      <w:sz w:val="24"/>
      <w:szCs w:val="24"/>
    </w:rPr>
  </w:style>
  <w:style w:type="paragraph" w:customStyle="1" w:styleId="21">
    <w:name w:val="2.1 БашНИПИ список"/>
    <w:basedOn w:val="Normal"/>
    <w:uiPriority w:val="99"/>
    <w:rsid w:val="004B26C7"/>
    <w:pPr>
      <w:numPr>
        <w:numId w:val="1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b/>
      <w:i/>
      <w:sz w:val="28"/>
    </w:rPr>
  </w:style>
  <w:style w:type="paragraph" w:customStyle="1" w:styleId="ab">
    <w:name w:val="Трофимова заголовок"/>
    <w:link w:val="afff3"/>
    <w:uiPriority w:val="99"/>
    <w:rsid w:val="004B26C7"/>
    <w:pPr>
      <w:keepNext/>
      <w:numPr>
        <w:ilvl w:val="1"/>
        <w:numId w:val="15"/>
      </w:numPr>
      <w:tabs>
        <w:tab w:val="left" w:pos="284"/>
        <w:tab w:val="left" w:pos="1134"/>
      </w:tabs>
      <w:suppressAutoHyphens/>
      <w:ind w:left="0" w:firstLine="709"/>
      <w:jc w:val="both"/>
    </w:pPr>
    <w:rPr>
      <w:b/>
      <w:bCs/>
      <w:iCs/>
      <w:sz w:val="28"/>
      <w:szCs w:val="28"/>
      <w:lang w:eastAsia="en-US"/>
    </w:rPr>
  </w:style>
  <w:style w:type="paragraph" w:customStyle="1" w:styleId="1f1">
    <w:name w:val="1"/>
    <w:basedOn w:val="Normal"/>
    <w:link w:val="1f2"/>
    <w:uiPriority w:val="99"/>
    <w:rsid w:val="004B26C7"/>
    <w:pPr>
      <w:suppressAutoHyphens w:val="0"/>
      <w:spacing w:line="360" w:lineRule="auto"/>
      <w:ind w:left="284" w:right="284" w:firstLine="709"/>
      <w:jc w:val="both"/>
    </w:pPr>
    <w:rPr>
      <w:rFonts w:ascii="Arial" w:hAnsi="Arial"/>
      <w:sz w:val="22"/>
      <w:lang w:eastAsia="ru-RU"/>
    </w:rPr>
  </w:style>
  <w:style w:type="character" w:customStyle="1" w:styleId="afff3">
    <w:name w:val="Трофимова заголовок Знак"/>
    <w:link w:val="ab"/>
    <w:uiPriority w:val="99"/>
    <w:locked/>
    <w:rsid w:val="004B26C7"/>
    <w:rPr>
      <w:b/>
      <w:bCs/>
      <w:iCs/>
      <w:sz w:val="28"/>
      <w:szCs w:val="28"/>
      <w:lang w:eastAsia="en-US"/>
    </w:rPr>
  </w:style>
  <w:style w:type="character" w:customStyle="1" w:styleId="1f2">
    <w:name w:val="1 Знак"/>
    <w:aliases w:val="OG Heading 2 Знак1,- 1 Знак,Знак Знак Знак Знак2,Заголовок 21 Знак1,Заголовок 2 Знак Знак1 Знак1,Heading 2 Char1 Знак1,Heading 2 Char Char Знак1,Heading 2 Char1 Char Char Знак1,Знак Знак Зн Знак2,hseHeading 2 Знак,- 1.1 Знак,Title3 Знак,.1 Зна"/>
    <w:link w:val="1f1"/>
    <w:uiPriority w:val="99"/>
    <w:locked/>
    <w:rsid w:val="004B26C7"/>
    <w:rPr>
      <w:rFonts w:ascii="Arial" w:hAnsi="Arial"/>
      <w:sz w:val="22"/>
    </w:rPr>
  </w:style>
  <w:style w:type="paragraph" w:customStyle="1" w:styleId="1-">
    <w:name w:val="1-маркеры"/>
    <w:basedOn w:val="Normal"/>
    <w:next w:val="BodyText"/>
    <w:uiPriority w:val="99"/>
    <w:rsid w:val="004B26C7"/>
    <w:pPr>
      <w:numPr>
        <w:numId w:val="1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rsid w:val="004B26C7"/>
    <w:pPr>
      <w:ind w:left="1353" w:right="283" w:hanging="360"/>
    </w:pPr>
  </w:style>
  <w:style w:type="character" w:customStyle="1" w:styleId="11-0">
    <w:name w:val="11-маркеры Знак"/>
    <w:link w:val="11-"/>
    <w:uiPriority w:val="99"/>
    <w:locked/>
    <w:rsid w:val="004B26C7"/>
    <w:rPr>
      <w:rFonts w:ascii="Arial" w:hAnsi="Arial"/>
      <w:sz w:val="22"/>
      <w:lang w:val="ru-RU" w:eastAsia="ru-RU"/>
    </w:rPr>
  </w:style>
  <w:style w:type="paragraph" w:customStyle="1" w:styleId="afff4">
    <w:name w:val="Шрифт абзаца"/>
    <w:basedOn w:val="Normal"/>
    <w:uiPriority w:val="99"/>
    <w:rsid w:val="004B26C7"/>
    <w:pPr>
      <w:suppressAutoHyphens w:val="0"/>
      <w:ind w:firstLine="720"/>
      <w:jc w:val="both"/>
    </w:pPr>
    <w:rPr>
      <w:rFonts w:ascii="Arial" w:hAnsi="Arial" w:cs="Arial"/>
      <w:sz w:val="28"/>
      <w:szCs w:val="28"/>
      <w:lang w:eastAsia="ru-RU"/>
    </w:rPr>
  </w:style>
  <w:style w:type="paragraph" w:customStyle="1" w:styleId="afff5">
    <w:name w:val="текст"/>
    <w:uiPriority w:val="99"/>
    <w:rsid w:val="004B26C7"/>
    <w:pPr>
      <w:spacing w:line="276" w:lineRule="auto"/>
      <w:ind w:firstLine="851"/>
      <w:jc w:val="both"/>
    </w:pPr>
    <w:rPr>
      <w:rFonts w:ascii="Arial" w:hAnsi="Arial"/>
      <w:sz w:val="24"/>
      <w:szCs w:val="20"/>
    </w:rPr>
  </w:style>
  <w:style w:type="paragraph" w:customStyle="1" w:styleId="162">
    <w:name w:val="Стиль Основной текст Югранефтегазпроект + 16 пт полужирный По цен...2"/>
    <w:basedOn w:val="Normal"/>
    <w:uiPriority w:val="99"/>
    <w:rsid w:val="004B26C7"/>
    <w:pPr>
      <w:suppressAutoHyphens w:val="0"/>
      <w:ind w:left="709" w:right="284"/>
      <w:jc w:val="center"/>
    </w:pPr>
    <w:rPr>
      <w:rFonts w:ascii="Arial" w:hAnsi="Arial"/>
      <w:b/>
      <w:bCs/>
      <w:sz w:val="32"/>
      <w:lang w:eastAsia="ru-RU"/>
    </w:rPr>
  </w:style>
  <w:style w:type="paragraph" w:customStyle="1" w:styleId="afff6">
    <w:name w:val="основной тект"/>
    <w:basedOn w:val="Normal"/>
    <w:uiPriority w:val="99"/>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Normal"/>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b/>
      <w:sz w:val="20"/>
    </w:rPr>
  </w:style>
  <w:style w:type="paragraph" w:customStyle="1" w:styleId="xl67">
    <w:name w:val="xl67"/>
    <w:basedOn w:val="Normal"/>
    <w:uiPriority w:val="99"/>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Normal"/>
    <w:uiPriority w:val="99"/>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PageNumber">
    <w:name w:val="page number"/>
    <w:basedOn w:val="DefaultParagraphFont"/>
    <w:uiPriority w:val="99"/>
    <w:rsid w:val="00047635"/>
    <w:rPr>
      <w:rFonts w:cs="Times New Roman"/>
    </w:rPr>
  </w:style>
  <w:style w:type="paragraph" w:styleId="BlockText">
    <w:name w:val="Block Text"/>
    <w:basedOn w:val="Normal"/>
    <w:link w:val="BlockTextChar"/>
    <w:uiPriority w:val="99"/>
    <w:rsid w:val="00047635"/>
    <w:pPr>
      <w:widowControl w:val="0"/>
      <w:suppressAutoHyphens w:val="0"/>
      <w:ind w:left="567" w:right="849"/>
    </w:pPr>
    <w:rPr>
      <w:sz w:val="24"/>
      <w:lang w:eastAsia="ru-RU"/>
    </w:rPr>
  </w:style>
  <w:style w:type="paragraph" w:styleId="BodyTextIndent3">
    <w:name w:val="Body Text Indent 3"/>
    <w:basedOn w:val="Normal"/>
    <w:link w:val="BodyTextIndent3Char"/>
    <w:uiPriority w:val="99"/>
    <w:rsid w:val="00047635"/>
    <w:pPr>
      <w:widowControl w:val="0"/>
      <w:suppressAutoHyphens w:val="0"/>
      <w:spacing w:line="360" w:lineRule="auto"/>
      <w:ind w:firstLine="567"/>
      <w:jc w:val="both"/>
    </w:pPr>
    <w:rPr>
      <w:color w:val="800000"/>
      <w:sz w:val="24"/>
      <w:lang w:eastAsia="ru-RU"/>
    </w:rPr>
  </w:style>
  <w:style w:type="character" w:customStyle="1" w:styleId="BodyTextIndent3Char">
    <w:name w:val="Body Text Indent 3 Char"/>
    <w:basedOn w:val="DefaultParagraphFont"/>
    <w:link w:val="BodyTextIndent3"/>
    <w:uiPriority w:val="99"/>
    <w:locked/>
    <w:rsid w:val="00047635"/>
    <w:rPr>
      <w:color w:val="800000"/>
      <w:sz w:val="24"/>
    </w:rPr>
  </w:style>
  <w:style w:type="character" w:customStyle="1" w:styleId="apple-style-span">
    <w:name w:val="apple-style-span"/>
    <w:uiPriority w:val="99"/>
    <w:rsid w:val="00047635"/>
  </w:style>
  <w:style w:type="paragraph" w:customStyle="1" w:styleId="afff7">
    <w:name w:val="Текст Центр"/>
    <w:basedOn w:val="Normal"/>
    <w:link w:val="afff8"/>
    <w:uiPriority w:val="99"/>
    <w:rsid w:val="00047635"/>
    <w:pPr>
      <w:jc w:val="center"/>
    </w:pPr>
    <w:rPr>
      <w:rFonts w:ascii="Arial" w:hAnsi="Arial"/>
      <w:kern w:val="24"/>
      <w:sz w:val="24"/>
      <w:szCs w:val="24"/>
      <w:lang w:eastAsia="en-US"/>
    </w:rPr>
  </w:style>
  <w:style w:type="character" w:customStyle="1" w:styleId="afff8">
    <w:name w:val="Текст Центр Знак"/>
    <w:link w:val="afff7"/>
    <w:uiPriority w:val="99"/>
    <w:locked/>
    <w:rsid w:val="00047635"/>
    <w:rPr>
      <w:rFonts w:ascii="Arial" w:eastAsia="Times New Roman" w:hAnsi="Arial"/>
      <w:kern w:val="24"/>
      <w:sz w:val="24"/>
      <w:lang w:eastAsia="en-US"/>
    </w:rPr>
  </w:style>
  <w:style w:type="paragraph" w:styleId="EndnoteText">
    <w:name w:val="endnote text"/>
    <w:basedOn w:val="Normal"/>
    <w:link w:val="EndnoteTextChar"/>
    <w:uiPriority w:val="99"/>
    <w:rsid w:val="00047635"/>
    <w:pPr>
      <w:suppressAutoHyphens w:val="0"/>
    </w:pPr>
    <w:rPr>
      <w:lang w:eastAsia="ru-RU"/>
    </w:rPr>
  </w:style>
  <w:style w:type="character" w:customStyle="1" w:styleId="EndnoteTextChar">
    <w:name w:val="Endnote Text Char"/>
    <w:basedOn w:val="DefaultParagraphFont"/>
    <w:link w:val="EndnoteText"/>
    <w:uiPriority w:val="99"/>
    <w:locked/>
    <w:rsid w:val="00047635"/>
    <w:rPr>
      <w:rFonts w:cs="Times New Roman"/>
    </w:rPr>
  </w:style>
  <w:style w:type="character" w:styleId="EndnoteReference">
    <w:name w:val="endnote reference"/>
    <w:basedOn w:val="DefaultParagraphFont"/>
    <w:uiPriority w:val="99"/>
    <w:rsid w:val="00047635"/>
    <w:rPr>
      <w:rFonts w:cs="Times New Roman"/>
      <w:vertAlign w:val="superscript"/>
    </w:rPr>
  </w:style>
  <w:style w:type="paragraph" w:customStyle="1" w:styleId="afff9">
    <w:name w:val="абзац"/>
    <w:basedOn w:val="Normal"/>
    <w:link w:val="1f3"/>
    <w:uiPriority w:val="99"/>
    <w:rsid w:val="00047635"/>
    <w:pPr>
      <w:suppressAutoHyphens w:val="0"/>
      <w:spacing w:line="360" w:lineRule="auto"/>
      <w:ind w:firstLine="851"/>
      <w:jc w:val="both"/>
    </w:pPr>
    <w:rPr>
      <w:sz w:val="24"/>
      <w:lang w:eastAsia="ru-RU"/>
    </w:rPr>
  </w:style>
  <w:style w:type="paragraph" w:customStyle="1" w:styleId="formattext">
    <w:name w:val="formattext"/>
    <w:basedOn w:val="Normal"/>
    <w:uiPriority w:val="99"/>
    <w:rsid w:val="00047635"/>
    <w:pPr>
      <w:suppressAutoHyphens w:val="0"/>
      <w:spacing w:before="100" w:beforeAutospacing="1" w:after="100" w:afterAutospacing="1"/>
    </w:pPr>
    <w:rPr>
      <w:sz w:val="24"/>
      <w:szCs w:val="24"/>
      <w:lang w:eastAsia="ru-RU"/>
    </w:rPr>
  </w:style>
  <w:style w:type="character" w:customStyle="1" w:styleId="match">
    <w:name w:val="match"/>
    <w:uiPriority w:val="99"/>
    <w:rsid w:val="00047635"/>
  </w:style>
  <w:style w:type="paragraph" w:customStyle="1" w:styleId="Style30">
    <w:name w:val="Style30"/>
    <w:basedOn w:val="Normal"/>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sz w:val="18"/>
    </w:rPr>
  </w:style>
  <w:style w:type="paragraph" w:customStyle="1" w:styleId="Default">
    <w:name w:val="Default"/>
    <w:uiPriority w:val="99"/>
    <w:rsid w:val="00047635"/>
    <w:pPr>
      <w:autoSpaceDE w:val="0"/>
      <w:autoSpaceDN w:val="0"/>
      <w:adjustRightInd w:val="0"/>
    </w:pPr>
    <w:rPr>
      <w:color w:val="000000"/>
      <w:sz w:val="24"/>
      <w:szCs w:val="24"/>
    </w:rPr>
  </w:style>
  <w:style w:type="paragraph" w:customStyle="1" w:styleId="26">
    <w:name w:val="Заг 2"/>
    <w:basedOn w:val="Normal"/>
    <w:next w:val="Normal"/>
    <w:uiPriority w:val="99"/>
    <w:rsid w:val="00047635"/>
    <w:pPr>
      <w:tabs>
        <w:tab w:val="left" w:pos="1276"/>
      </w:tabs>
      <w:suppressAutoHyphens w:val="0"/>
      <w:spacing w:before="240" w:after="120"/>
      <w:ind w:right="170" w:firstLine="709"/>
      <w:outlineLvl w:val="1"/>
    </w:pPr>
    <w:rPr>
      <w:b/>
      <w:noProof/>
      <w:sz w:val="24"/>
      <w:szCs w:val="24"/>
      <w:lang w:eastAsia="en-US"/>
    </w:rPr>
  </w:style>
  <w:style w:type="paragraph" w:customStyle="1" w:styleId="34">
    <w:name w:val="Заг 3"/>
    <w:basedOn w:val="Normal"/>
    <w:next w:val="Normal"/>
    <w:uiPriority w:val="99"/>
    <w:rsid w:val="00047635"/>
    <w:pPr>
      <w:tabs>
        <w:tab w:val="left" w:pos="1276"/>
      </w:tabs>
      <w:suppressAutoHyphens w:val="0"/>
      <w:spacing w:before="120" w:after="120"/>
      <w:ind w:right="170" w:firstLine="709"/>
    </w:pPr>
    <w:rPr>
      <w:sz w:val="24"/>
      <w:szCs w:val="24"/>
      <w:lang w:eastAsia="en-US"/>
    </w:rPr>
  </w:style>
  <w:style w:type="paragraph" w:customStyle="1" w:styleId="afffa">
    <w:name w:val="Заг. таблиц"/>
    <w:basedOn w:val="Normal"/>
    <w:uiPriority w:val="99"/>
    <w:rsid w:val="00047635"/>
    <w:pPr>
      <w:suppressAutoHyphens w:val="0"/>
      <w:autoSpaceDE w:val="0"/>
      <w:autoSpaceDN w:val="0"/>
      <w:jc w:val="center"/>
    </w:pPr>
    <w:rPr>
      <w:bCs/>
      <w:lang w:eastAsia="en-US"/>
    </w:rPr>
  </w:style>
  <w:style w:type="paragraph" w:customStyle="1" w:styleId="afffb">
    <w:name w:val="Названия Таблиц"/>
    <w:basedOn w:val="Normal"/>
    <w:uiPriority w:val="99"/>
    <w:rsid w:val="00047635"/>
    <w:pPr>
      <w:suppressAutoHyphens w:val="0"/>
      <w:spacing w:after="120"/>
      <w:ind w:right="170"/>
      <w:jc w:val="both"/>
    </w:pPr>
    <w:rPr>
      <w:sz w:val="24"/>
      <w:szCs w:val="24"/>
      <w:lang w:eastAsia="en-US"/>
    </w:rPr>
  </w:style>
  <w:style w:type="paragraph" w:customStyle="1" w:styleId="afffc">
    <w:name w:val="Обычн. текст"/>
    <w:basedOn w:val="Normal"/>
    <w:link w:val="afffd"/>
    <w:uiPriority w:val="99"/>
    <w:rsid w:val="00047635"/>
    <w:pPr>
      <w:tabs>
        <w:tab w:val="left" w:pos="709"/>
      </w:tabs>
      <w:suppressAutoHyphens w:val="0"/>
      <w:spacing w:line="360" w:lineRule="auto"/>
      <w:ind w:right="170" w:firstLine="709"/>
      <w:jc w:val="both"/>
    </w:pPr>
    <w:rPr>
      <w:sz w:val="24"/>
      <w:szCs w:val="24"/>
      <w:lang w:eastAsia="ru-RU"/>
    </w:rPr>
  </w:style>
  <w:style w:type="paragraph" w:customStyle="1" w:styleId="afffe">
    <w:name w:val="Приложение"/>
    <w:basedOn w:val="Heading1"/>
    <w:uiPriority w:val="99"/>
    <w:rsid w:val="00047635"/>
    <w:pPr>
      <w:keepLines/>
      <w:tabs>
        <w:tab w:val="left" w:pos="1276"/>
      </w:tabs>
      <w:suppressAutoHyphens w:val="0"/>
      <w:spacing w:before="360" w:after="240"/>
      <w:ind w:left="709" w:right="170" w:firstLine="0"/>
    </w:pPr>
    <w:rPr>
      <w:bCs/>
      <w:noProof/>
      <w:szCs w:val="24"/>
      <w:lang w:eastAsia="ru-RU"/>
    </w:rPr>
  </w:style>
  <w:style w:type="paragraph" w:customStyle="1" w:styleId="a3">
    <w:name w:val="Список литер."/>
    <w:basedOn w:val="Normal"/>
    <w:uiPriority w:val="99"/>
    <w:rsid w:val="00047635"/>
    <w:pPr>
      <w:numPr>
        <w:numId w:val="18"/>
      </w:numPr>
      <w:tabs>
        <w:tab w:val="left" w:pos="1134"/>
      </w:tabs>
      <w:suppressAutoHyphens w:val="0"/>
      <w:spacing w:line="360" w:lineRule="auto"/>
      <w:ind w:left="0" w:right="170" w:firstLine="709"/>
    </w:pPr>
    <w:rPr>
      <w:sz w:val="24"/>
      <w:lang w:eastAsia="ru-RU"/>
    </w:rPr>
  </w:style>
  <w:style w:type="paragraph" w:customStyle="1" w:styleId="a">
    <w:name w:val="Стиль маркир. списка"/>
    <w:basedOn w:val="afffc"/>
    <w:link w:val="affff"/>
    <w:uiPriority w:val="99"/>
    <w:rsid w:val="00047635"/>
    <w:pPr>
      <w:numPr>
        <w:numId w:val="19"/>
      </w:numPr>
    </w:pPr>
  </w:style>
  <w:style w:type="character" w:customStyle="1" w:styleId="affff">
    <w:name w:val="Стиль маркир. списка Знак"/>
    <w:link w:val="a"/>
    <w:uiPriority w:val="99"/>
    <w:locked/>
    <w:rsid w:val="00047635"/>
    <w:rPr>
      <w:sz w:val="24"/>
      <w:szCs w:val="24"/>
    </w:rPr>
  </w:style>
  <w:style w:type="paragraph" w:customStyle="1" w:styleId="affff0">
    <w:name w:val="Заг. Таблиц"/>
    <w:basedOn w:val="Normal"/>
    <w:uiPriority w:val="99"/>
    <w:rsid w:val="00047635"/>
    <w:pPr>
      <w:suppressAutoHyphens w:val="0"/>
      <w:autoSpaceDE w:val="0"/>
      <w:autoSpaceDN w:val="0"/>
      <w:jc w:val="center"/>
    </w:pPr>
    <w:rPr>
      <w:bCs/>
      <w:lang w:eastAsia="en-US"/>
    </w:rPr>
  </w:style>
  <w:style w:type="paragraph" w:customStyle="1" w:styleId="affff1">
    <w:name w:val="Названия таблиц"/>
    <w:basedOn w:val="Normal"/>
    <w:uiPriority w:val="99"/>
    <w:rsid w:val="00047635"/>
    <w:pPr>
      <w:suppressAutoHyphens w:val="0"/>
      <w:spacing w:after="120"/>
      <w:ind w:right="170"/>
      <w:jc w:val="both"/>
    </w:pPr>
    <w:rPr>
      <w:sz w:val="24"/>
      <w:szCs w:val="24"/>
      <w:lang w:eastAsia="en-US"/>
    </w:rPr>
  </w:style>
  <w:style w:type="paragraph" w:customStyle="1" w:styleId="a8">
    <w:name w:val="Маркиров. список"/>
    <w:basedOn w:val="afffc"/>
    <w:link w:val="affff2"/>
    <w:uiPriority w:val="99"/>
    <w:rsid w:val="00047635"/>
    <w:pPr>
      <w:numPr>
        <w:numId w:val="20"/>
      </w:numPr>
    </w:pPr>
  </w:style>
  <w:style w:type="character" w:customStyle="1" w:styleId="affff2">
    <w:name w:val="Маркиров. список Знак"/>
    <w:link w:val="a8"/>
    <w:uiPriority w:val="99"/>
    <w:locked/>
    <w:rsid w:val="00047635"/>
    <w:rPr>
      <w:sz w:val="24"/>
      <w:szCs w:val="24"/>
    </w:rPr>
  </w:style>
  <w:style w:type="paragraph" w:customStyle="1" w:styleId="12NGP">
    <w:name w:val="Табл12_NGP"/>
    <w:link w:val="12NGP0"/>
    <w:uiPriority w:val="99"/>
    <w:rsid w:val="00047635"/>
    <w:rPr>
      <w:sz w:val="24"/>
      <w:lang w:eastAsia="en-US"/>
    </w:rPr>
  </w:style>
  <w:style w:type="character" w:customStyle="1" w:styleId="12NGP0">
    <w:name w:val="Табл12_NGP Знак"/>
    <w:link w:val="12NGP"/>
    <w:uiPriority w:val="99"/>
    <w:locked/>
    <w:rsid w:val="00047635"/>
    <w:rPr>
      <w:rFonts w:eastAsia="Times New Roman"/>
      <w:sz w:val="22"/>
      <w:lang w:eastAsia="en-US"/>
    </w:rPr>
  </w:style>
  <w:style w:type="paragraph" w:customStyle="1" w:styleId="140">
    <w:name w:val="Нормальный 14"/>
    <w:basedOn w:val="Normal"/>
    <w:hidden/>
    <w:uiPriority w:val="99"/>
    <w:rsid w:val="00047635"/>
    <w:pPr>
      <w:suppressAutoHyphens w:val="0"/>
      <w:spacing w:line="360" w:lineRule="auto"/>
      <w:ind w:firstLine="709"/>
      <w:jc w:val="both"/>
    </w:pPr>
    <w:rPr>
      <w:sz w:val="28"/>
      <w:lang w:eastAsia="ru-RU"/>
    </w:rPr>
  </w:style>
  <w:style w:type="paragraph" w:customStyle="1" w:styleId="123">
    <w:name w:val="Таблица Текст 12 Центр"/>
    <w:basedOn w:val="Normal"/>
    <w:hidden/>
    <w:uiPriority w:val="99"/>
    <w:rsid w:val="00047635"/>
    <w:pPr>
      <w:suppressAutoHyphens w:val="0"/>
      <w:spacing w:before="80" w:after="80"/>
      <w:ind w:left="57" w:right="57"/>
      <w:jc w:val="center"/>
    </w:pPr>
    <w:rPr>
      <w:sz w:val="24"/>
      <w:szCs w:val="22"/>
      <w:lang w:eastAsia="en-US"/>
    </w:rPr>
  </w:style>
  <w:style w:type="table" w:customStyle="1" w:styleId="1f4">
    <w:name w:val="Сетка таблицы1"/>
    <w:uiPriority w:val="99"/>
    <w:rsid w:val="00047635"/>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NGP0">
    <w:name w:val="Нумеров. список_NGP"/>
    <w:link w:val="NGP4"/>
    <w:uiPriority w:val="99"/>
    <w:rsid w:val="00047635"/>
    <w:pPr>
      <w:numPr>
        <w:numId w:val="21"/>
      </w:numPr>
      <w:tabs>
        <w:tab w:val="left" w:pos="709"/>
        <w:tab w:val="left" w:pos="1021"/>
      </w:tabs>
      <w:suppressAutoHyphens/>
      <w:spacing w:line="360" w:lineRule="auto"/>
      <w:ind w:left="0" w:right="170" w:firstLine="709"/>
      <w:jc w:val="both"/>
    </w:pPr>
    <w:rPr>
      <w:sz w:val="24"/>
      <w:lang w:val="en-US" w:eastAsia="en-US"/>
    </w:rPr>
  </w:style>
  <w:style w:type="character" w:customStyle="1" w:styleId="NGP4">
    <w:name w:val="Нумеров. список_NGP Знак"/>
    <w:link w:val="NGP0"/>
    <w:uiPriority w:val="99"/>
    <w:locked/>
    <w:rsid w:val="00047635"/>
    <w:rPr>
      <w:sz w:val="24"/>
      <w:lang w:val="en-US" w:eastAsia="en-US"/>
    </w:rPr>
  </w:style>
  <w:style w:type="paragraph" w:customStyle="1" w:styleId="10NGP">
    <w:name w:val="Табл10_центр_NGP"/>
    <w:link w:val="10NGP0"/>
    <w:uiPriority w:val="99"/>
    <w:rsid w:val="00047635"/>
    <w:pPr>
      <w:jc w:val="center"/>
    </w:pPr>
    <w:rPr>
      <w:sz w:val="20"/>
      <w:lang w:eastAsia="en-US"/>
    </w:rPr>
  </w:style>
  <w:style w:type="character" w:customStyle="1" w:styleId="10NGP0">
    <w:name w:val="Табл10_центр_NGP Знак"/>
    <w:link w:val="10NGP"/>
    <w:uiPriority w:val="99"/>
    <w:locked/>
    <w:rsid w:val="00047635"/>
    <w:rPr>
      <w:rFonts w:eastAsia="Times New Roman"/>
      <w:sz w:val="22"/>
      <w:lang w:eastAsia="en-US"/>
    </w:rPr>
  </w:style>
  <w:style w:type="character" w:customStyle="1" w:styleId="NGP1">
    <w:name w:val="Маркиров. список_NGP Знак"/>
    <w:link w:val="NGP"/>
    <w:uiPriority w:val="99"/>
    <w:locked/>
    <w:rsid w:val="00047635"/>
    <w:rPr>
      <w:sz w:val="24"/>
      <w:lang w:eastAsia="en-US"/>
    </w:rPr>
  </w:style>
  <w:style w:type="character" w:customStyle="1" w:styleId="2NGP0">
    <w:name w:val="Заг 2_NGP Знак"/>
    <w:link w:val="2NGP"/>
    <w:uiPriority w:val="99"/>
    <w:semiHidden/>
    <w:locked/>
    <w:rsid w:val="001B0B91"/>
    <w:rPr>
      <w:b/>
      <w:bCs/>
      <w:sz w:val="24"/>
      <w:szCs w:val="26"/>
      <w:lang w:val="en-US" w:eastAsia="en-US"/>
    </w:rPr>
  </w:style>
  <w:style w:type="character" w:customStyle="1" w:styleId="1NGP0">
    <w:name w:val="Заг 1_NGP Знак"/>
    <w:link w:val="1NGP"/>
    <w:uiPriority w:val="99"/>
    <w:semiHidden/>
    <w:locked/>
    <w:rsid w:val="001B0B91"/>
    <w:rPr>
      <w:b/>
      <w:bCs/>
      <w:sz w:val="28"/>
      <w:szCs w:val="28"/>
      <w:lang w:val="en-US" w:eastAsia="en-US"/>
    </w:rPr>
  </w:style>
  <w:style w:type="paragraph" w:customStyle="1" w:styleId="NGP5">
    <w:name w:val="НазвТабл_NGP"/>
    <w:next w:val="Normal"/>
    <w:link w:val="NGP6"/>
    <w:uiPriority w:val="99"/>
    <w:rsid w:val="001B0B91"/>
    <w:pPr>
      <w:keepNext/>
      <w:keepLines/>
      <w:suppressAutoHyphens/>
      <w:spacing w:after="120"/>
      <w:ind w:right="170"/>
    </w:pPr>
    <w:rPr>
      <w:sz w:val="24"/>
      <w:lang w:val="en-US" w:eastAsia="en-US"/>
    </w:rPr>
  </w:style>
  <w:style w:type="character" w:customStyle="1" w:styleId="NGP6">
    <w:name w:val="НазвТабл_NGP Знак"/>
    <w:basedOn w:val="DefaultParagraphFont"/>
    <w:link w:val="NGP5"/>
    <w:uiPriority w:val="99"/>
    <w:locked/>
    <w:rsid w:val="001B0B91"/>
    <w:rPr>
      <w:rFonts w:eastAsia="Times New Roman" w:cs="Times New Roman"/>
      <w:sz w:val="22"/>
      <w:szCs w:val="22"/>
      <w:lang w:val="en-US" w:eastAsia="en-US" w:bidi="ar-SA"/>
    </w:rPr>
  </w:style>
  <w:style w:type="table" w:styleId="DarkList-Accent4">
    <w:name w:val="Dark List Accent 4"/>
    <w:basedOn w:val="TableNormal"/>
    <w:uiPriority w:val="99"/>
    <w:rsid w:val="001B0B91"/>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27">
    <w:name w:val="Сетка таблицы2"/>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Normal"/>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Normal"/>
    <w:uiPriority w:val="99"/>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Normal"/>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Normal"/>
    <w:uiPriority w:val="99"/>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Normal"/>
    <w:uiPriority w:val="99"/>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Normal"/>
    <w:uiPriority w:val="99"/>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Normal"/>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Normal"/>
    <w:uiPriority w:val="99"/>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Normal"/>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Normal"/>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Normal"/>
    <w:uiPriority w:val="99"/>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Normal"/>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Normal"/>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Normal"/>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Normal"/>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Normal"/>
    <w:uiPriority w:val="99"/>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Normal"/>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Normal"/>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Normal"/>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Normal"/>
    <w:uiPriority w:val="99"/>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Normal"/>
    <w:uiPriority w:val="99"/>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Normal"/>
    <w:uiPriority w:val="99"/>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Normal"/>
    <w:uiPriority w:val="99"/>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Normal"/>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Normal"/>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Normal"/>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Normal"/>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Normal"/>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Normal"/>
    <w:uiPriority w:val="99"/>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Normal"/>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Normal"/>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Normal"/>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Normal"/>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Normal"/>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Normal"/>
    <w:uiPriority w:val="99"/>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Normal"/>
    <w:uiPriority w:val="99"/>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Normal"/>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Normal"/>
    <w:uiPriority w:val="99"/>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Normal"/>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Normal"/>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Normal"/>
    <w:uiPriority w:val="99"/>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Normal"/>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Normal"/>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Normal"/>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Normal"/>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5">
    <w:name w:val="xl125"/>
    <w:basedOn w:val="Normal"/>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Normal"/>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Normal"/>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table" w:customStyle="1" w:styleId="110">
    <w:name w:val="Сетка таблицы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paragraph">
    <w:name w:val="paragraph"/>
    <w:basedOn w:val="Normal"/>
    <w:uiPriority w:val="99"/>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DefaultParagraphFont"/>
    <w:uiPriority w:val="99"/>
    <w:rsid w:val="001B0B91"/>
    <w:rPr>
      <w:rFonts w:cs="Times New Roman"/>
    </w:rPr>
  </w:style>
  <w:style w:type="character" w:customStyle="1" w:styleId="eop">
    <w:name w:val="eop"/>
    <w:basedOn w:val="DefaultParagraphFont"/>
    <w:uiPriority w:val="99"/>
    <w:rsid w:val="001B0B91"/>
    <w:rPr>
      <w:rFonts w:cs="Times New Roman"/>
    </w:rPr>
  </w:style>
  <w:style w:type="character" w:customStyle="1" w:styleId="spellingerror">
    <w:name w:val="spellingerror"/>
    <w:basedOn w:val="DefaultParagraphFont"/>
    <w:uiPriority w:val="99"/>
    <w:rsid w:val="001B0B91"/>
    <w:rPr>
      <w:rFonts w:cs="Times New Roman"/>
    </w:rPr>
  </w:style>
  <w:style w:type="table" w:customStyle="1" w:styleId="124">
    <w:name w:val="Сетка таблицы1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132">
    <w:name w:val="xl132"/>
    <w:basedOn w:val="Normal"/>
    <w:uiPriority w:val="99"/>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Normal"/>
    <w:uiPriority w:val="99"/>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Normal"/>
    <w:uiPriority w:val="99"/>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Normal"/>
    <w:uiPriority w:val="99"/>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Normal"/>
    <w:uiPriority w:val="99"/>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Normal"/>
    <w:uiPriority w:val="99"/>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Normal"/>
    <w:uiPriority w:val="99"/>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Normal"/>
    <w:uiPriority w:val="99"/>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Normal"/>
    <w:uiPriority w:val="99"/>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Normal"/>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Normal"/>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Normal"/>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table" w:customStyle="1" w:styleId="130">
    <w:name w:val="Сетка таблицы13"/>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41">
    <w:name w:val="Сетка таблицы14"/>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5">
    <w:name w:val="Сетка таблицы3"/>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2">
    <w:name w:val="Сетка таблицы4"/>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2">
    <w:name w:val="Сетка таблицы2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
    <w:name w:val="Сетка таблицы7"/>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1">
    <w:name w:val="Сетка таблицы2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affff3">
    <w:name w:val="!обыч"/>
    <w:basedOn w:val="Normal"/>
    <w:link w:val="affff4"/>
    <w:uiPriority w:val="99"/>
    <w:rsid w:val="001B0B91"/>
    <w:pPr>
      <w:suppressAutoHyphens w:val="0"/>
      <w:spacing w:line="360" w:lineRule="auto"/>
      <w:ind w:left="142" w:firstLine="710"/>
      <w:jc w:val="both"/>
    </w:pPr>
    <w:rPr>
      <w:sz w:val="24"/>
      <w:szCs w:val="22"/>
      <w:lang w:eastAsia="ru-RU"/>
    </w:rPr>
  </w:style>
  <w:style w:type="character" w:customStyle="1" w:styleId="affff4">
    <w:name w:val="!обыч Знак"/>
    <w:basedOn w:val="DefaultParagraphFont"/>
    <w:link w:val="affff3"/>
    <w:uiPriority w:val="99"/>
    <w:locked/>
    <w:rsid w:val="001B0B91"/>
    <w:rPr>
      <w:rFonts w:cs="Times New Roman"/>
      <w:sz w:val="22"/>
      <w:szCs w:val="22"/>
    </w:rPr>
  </w:style>
  <w:style w:type="table" w:customStyle="1" w:styleId="292">
    <w:name w:val="Сетка таблицы29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80">
    <w:name w:val="Сетка таблицы18"/>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0">
    <w:name w:val="Сетка таблицы23"/>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
    <w:name w:val="Сетка таблицы3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130">
    <w:name w:val="xl130"/>
    <w:basedOn w:val="Normal"/>
    <w:uiPriority w:val="99"/>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Normal"/>
    <w:uiPriority w:val="99"/>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6">
    <w:name w:val="Маркер"/>
    <w:basedOn w:val="Normal"/>
    <w:uiPriority w:val="99"/>
    <w:rsid w:val="001B0B91"/>
    <w:pPr>
      <w:numPr>
        <w:numId w:val="23"/>
      </w:numPr>
      <w:suppressAutoHyphens w:val="0"/>
      <w:spacing w:line="360" w:lineRule="auto"/>
      <w:ind w:left="928"/>
      <w:jc w:val="both"/>
    </w:pPr>
    <w:rPr>
      <w:sz w:val="24"/>
      <w:szCs w:val="22"/>
      <w:lang w:eastAsia="en-US"/>
    </w:rPr>
  </w:style>
  <w:style w:type="paragraph" w:customStyle="1" w:styleId="-10">
    <w:name w:val="- Марк 1"/>
    <w:basedOn w:val="1"/>
    <w:uiPriority w:val="99"/>
    <w:rsid w:val="001B0B91"/>
    <w:pPr>
      <w:ind w:left="1429" w:hanging="360"/>
    </w:pPr>
  </w:style>
  <w:style w:type="paragraph" w:customStyle="1" w:styleId="1">
    <w:name w:val="Мар.1"/>
    <w:basedOn w:val="Normal"/>
    <w:uiPriority w:val="99"/>
    <w:rsid w:val="001B0B91"/>
    <w:pPr>
      <w:numPr>
        <w:numId w:val="2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uiPriority w:val="99"/>
    <w:rsid w:val="001B0B91"/>
    <w:pPr>
      <w:jc w:val="center"/>
    </w:pPr>
    <w:rPr>
      <w:sz w:val="24"/>
      <w:lang w:eastAsia="en-US"/>
    </w:rPr>
  </w:style>
  <w:style w:type="character" w:customStyle="1" w:styleId="12NGP2">
    <w:name w:val="Табл12_центр_NGP Знак"/>
    <w:basedOn w:val="DefaultParagraphFont"/>
    <w:link w:val="12NGP1"/>
    <w:uiPriority w:val="99"/>
    <w:locked/>
    <w:rsid w:val="001B0B91"/>
    <w:rPr>
      <w:rFonts w:eastAsia="Times New Roman" w:cs="Times New Roman"/>
      <w:sz w:val="22"/>
      <w:szCs w:val="22"/>
      <w:lang w:val="ru-RU" w:eastAsia="en-US" w:bidi="ar-SA"/>
    </w:rPr>
  </w:style>
  <w:style w:type="paragraph" w:customStyle="1" w:styleId="affff5">
    <w:name w:val="Текст основной ПЗ"/>
    <w:basedOn w:val="Normal"/>
    <w:link w:val="affff6"/>
    <w:hidden/>
    <w:uiPriority w:val="99"/>
    <w:rsid w:val="001B0B91"/>
    <w:pPr>
      <w:spacing w:before="120"/>
      <w:ind w:firstLine="720"/>
      <w:contextualSpacing/>
      <w:jc w:val="both"/>
    </w:pPr>
    <w:rPr>
      <w:sz w:val="24"/>
      <w:szCs w:val="24"/>
      <w:lang w:eastAsia="en-US"/>
    </w:rPr>
  </w:style>
  <w:style w:type="character" w:customStyle="1" w:styleId="affff6">
    <w:name w:val="Текст основной ПЗ Знак"/>
    <w:link w:val="affff5"/>
    <w:uiPriority w:val="99"/>
    <w:locked/>
    <w:rsid w:val="001B0B91"/>
    <w:rPr>
      <w:rFonts w:eastAsia="Times New Roman"/>
      <w:sz w:val="24"/>
      <w:lang w:eastAsia="en-US"/>
    </w:rPr>
  </w:style>
  <w:style w:type="table" w:styleId="ColorfulShading">
    <w:name w:val="Colorful Shading"/>
    <w:basedOn w:val="TableNormal"/>
    <w:uiPriority w:val="99"/>
    <w:rsid w:val="001B0B91"/>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paragraph" w:styleId="Index5">
    <w:name w:val="index 5"/>
    <w:basedOn w:val="Normal"/>
    <w:next w:val="Normal"/>
    <w:autoRedefine/>
    <w:uiPriority w:val="99"/>
    <w:rsid w:val="001B0B91"/>
    <w:pPr>
      <w:ind w:left="1100" w:hanging="220"/>
      <w:contextualSpacing/>
      <w:jc w:val="both"/>
    </w:pPr>
    <w:rPr>
      <w:sz w:val="24"/>
      <w:szCs w:val="22"/>
      <w:lang w:eastAsia="en-US"/>
    </w:rPr>
  </w:style>
  <w:style w:type="table" w:styleId="ColorfulShading-Accent5">
    <w:name w:val="Colorful Shading Accent 5"/>
    <w:basedOn w:val="TableNormal"/>
    <w:uiPriority w:val="99"/>
    <w:rsid w:val="001B0B91"/>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paragraph" w:styleId="ListBullet3">
    <w:name w:val="List Bullet 3"/>
    <w:basedOn w:val="Normal"/>
    <w:uiPriority w:val="99"/>
    <w:rsid w:val="001B0B91"/>
    <w:pPr>
      <w:numPr>
        <w:numId w:val="26"/>
      </w:numPr>
      <w:spacing w:line="360" w:lineRule="auto"/>
      <w:ind w:right="170"/>
      <w:contextualSpacing/>
      <w:jc w:val="both"/>
    </w:pPr>
    <w:rPr>
      <w:sz w:val="24"/>
      <w:szCs w:val="22"/>
      <w:lang w:eastAsia="en-US"/>
    </w:rPr>
  </w:style>
  <w:style w:type="paragraph" w:customStyle="1" w:styleId="NEW">
    <w:name w:val="NEW"/>
    <w:basedOn w:val="Normal"/>
    <w:link w:val="NEW0"/>
    <w:uiPriority w:val="99"/>
    <w:rsid w:val="001B0B91"/>
    <w:pPr>
      <w:suppressAutoHyphens w:val="0"/>
      <w:spacing w:before="120" w:after="120"/>
      <w:ind w:left="708" w:firstLine="1"/>
    </w:pPr>
    <w:rPr>
      <w:b/>
      <w:sz w:val="24"/>
      <w:szCs w:val="24"/>
      <w:lang w:eastAsia="ru-RU"/>
    </w:rPr>
  </w:style>
  <w:style w:type="character" w:customStyle="1" w:styleId="NEW0">
    <w:name w:val="NEW Знак"/>
    <w:basedOn w:val="DefaultParagraphFont"/>
    <w:link w:val="NEW"/>
    <w:uiPriority w:val="99"/>
    <w:locked/>
    <w:rsid w:val="001B0B91"/>
    <w:rPr>
      <w:rFonts w:cs="Times New Roman"/>
      <w:b/>
      <w:sz w:val="24"/>
      <w:szCs w:val="24"/>
    </w:rPr>
  </w:style>
  <w:style w:type="paragraph" w:customStyle="1" w:styleId="affff7">
    <w:name w:val="ТаблицаТекст центр"/>
    <w:basedOn w:val="Normal"/>
    <w:uiPriority w:val="99"/>
    <w:rsid w:val="001B0B91"/>
    <w:pPr>
      <w:contextualSpacing/>
      <w:jc w:val="center"/>
    </w:pPr>
    <w:rPr>
      <w:kern w:val="32"/>
      <w:sz w:val="22"/>
      <w:szCs w:val="26"/>
      <w:lang w:eastAsia="ru-RU"/>
    </w:rPr>
  </w:style>
  <w:style w:type="paragraph" w:customStyle="1" w:styleId="affff8">
    <w:name w:val="Таблица Текст лево"/>
    <w:basedOn w:val="affff7"/>
    <w:uiPriority w:val="99"/>
    <w:rsid w:val="001B0B91"/>
    <w:pPr>
      <w:jc w:val="left"/>
    </w:pPr>
  </w:style>
  <w:style w:type="paragraph" w:customStyle="1" w:styleId="10NGP1">
    <w:name w:val="Заг. таблиц10_NGP"/>
    <w:next w:val="NGP2"/>
    <w:link w:val="10NGP2"/>
    <w:uiPriority w:val="99"/>
    <w:semiHidden/>
    <w:locked/>
    <w:rsid w:val="001B0B91"/>
    <w:pPr>
      <w:jc w:val="center"/>
    </w:pPr>
    <w:rPr>
      <w:sz w:val="20"/>
      <w:lang w:eastAsia="en-US"/>
    </w:rPr>
  </w:style>
  <w:style w:type="character" w:customStyle="1" w:styleId="10NGP2">
    <w:name w:val="Заг. таблиц10_NGP Знак"/>
    <w:basedOn w:val="DefaultParagraphFont"/>
    <w:link w:val="10NGP1"/>
    <w:uiPriority w:val="99"/>
    <w:semiHidden/>
    <w:locked/>
    <w:rsid w:val="001B0B91"/>
    <w:rPr>
      <w:rFonts w:eastAsia="Times New Roman" w:cs="Times New Roman"/>
      <w:sz w:val="22"/>
      <w:szCs w:val="22"/>
      <w:lang w:val="ru-RU" w:eastAsia="en-US" w:bidi="ar-SA"/>
    </w:rPr>
  </w:style>
  <w:style w:type="table" w:customStyle="1" w:styleId="410">
    <w:name w:val="Сетка таблицы41"/>
    <w:uiPriority w:val="99"/>
    <w:rsid w:val="001B0B9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Обычный текст"/>
    <w:basedOn w:val="Normal"/>
    <w:link w:val="affffa"/>
    <w:uiPriority w:val="99"/>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a">
    <w:name w:val="Обычный текст Знак"/>
    <w:link w:val="affff9"/>
    <w:uiPriority w:val="99"/>
    <w:locked/>
    <w:rsid w:val="001B0B91"/>
    <w:rPr>
      <w:sz w:val="24"/>
    </w:rPr>
  </w:style>
  <w:style w:type="paragraph" w:customStyle="1" w:styleId="Twordizme">
    <w:name w:val="Tword_izme"/>
    <w:basedOn w:val="Normal"/>
    <w:link w:val="TwordizmeChar"/>
    <w:uiPriority w:val="99"/>
    <w:rsid w:val="001B0B91"/>
    <w:pPr>
      <w:suppressAutoHyphens w:val="0"/>
      <w:jc w:val="center"/>
    </w:pPr>
    <w:rPr>
      <w:rFonts w:ascii="ISOCPEUR" w:hAnsi="ISOCPEUR"/>
      <w:i/>
      <w:sz w:val="18"/>
      <w:szCs w:val="24"/>
      <w:lang w:eastAsia="ru-RU"/>
    </w:rPr>
  </w:style>
  <w:style w:type="character" w:customStyle="1" w:styleId="TwordizmeChar">
    <w:name w:val="Tword_izme Char"/>
    <w:link w:val="Twordizme"/>
    <w:uiPriority w:val="99"/>
    <w:locked/>
    <w:rsid w:val="001B0B91"/>
    <w:rPr>
      <w:rFonts w:ascii="ISOCPEUR" w:hAnsi="ISOCPEUR"/>
      <w:i/>
      <w:sz w:val="24"/>
    </w:rPr>
  </w:style>
  <w:style w:type="table" w:styleId="TableList5">
    <w:name w:val="Table List 5"/>
    <w:basedOn w:val="TableNormal"/>
    <w:uiPriority w:val="99"/>
    <w:rsid w:val="001B0B91"/>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affffb">
    <w:name w:val="ТаблШапка центр"/>
    <w:basedOn w:val="Normal"/>
    <w:uiPriority w:val="99"/>
    <w:rsid w:val="001B0B91"/>
    <w:pPr>
      <w:contextualSpacing/>
      <w:jc w:val="center"/>
    </w:pPr>
    <w:rPr>
      <w:b/>
      <w:kern w:val="32"/>
      <w:sz w:val="22"/>
      <w:szCs w:val="26"/>
      <w:lang w:eastAsia="ru-RU"/>
    </w:rPr>
  </w:style>
  <w:style w:type="paragraph" w:customStyle="1" w:styleId="affffc">
    <w:name w:val="Таблица"/>
    <w:basedOn w:val="Normal"/>
    <w:link w:val="affffd"/>
    <w:uiPriority w:val="99"/>
    <w:rsid w:val="001B0B91"/>
    <w:pPr>
      <w:suppressAutoHyphens w:val="0"/>
      <w:spacing w:line="360" w:lineRule="auto"/>
      <w:jc w:val="center"/>
    </w:pPr>
    <w:rPr>
      <w:rFonts w:ascii="Pragmatica" w:hAnsi="Pragmatica"/>
      <w:sz w:val="24"/>
      <w:lang w:eastAsia="en-US"/>
    </w:rPr>
  </w:style>
  <w:style w:type="character" w:customStyle="1" w:styleId="affffd">
    <w:name w:val="Таблица Знак"/>
    <w:link w:val="affffc"/>
    <w:uiPriority w:val="99"/>
    <w:locked/>
    <w:rsid w:val="001B0B91"/>
    <w:rPr>
      <w:rFonts w:ascii="Pragmatica" w:hAnsi="Pragmatica"/>
      <w:sz w:val="24"/>
      <w:lang w:eastAsia="en-US"/>
    </w:rPr>
  </w:style>
  <w:style w:type="character" w:customStyle="1" w:styleId="ListContinue2Char">
    <w:name w:val="List Continue 2 Char"/>
    <w:basedOn w:val="DefaultParagraphFont"/>
    <w:link w:val="ListContinue2"/>
    <w:uiPriority w:val="99"/>
    <w:locked/>
    <w:rsid w:val="001B0B91"/>
    <w:rPr>
      <w:rFonts w:cs="Times New Roman"/>
      <w:sz w:val="24"/>
      <w:szCs w:val="24"/>
    </w:rPr>
  </w:style>
  <w:style w:type="paragraph" w:customStyle="1" w:styleId="xl184">
    <w:name w:val="xl184"/>
    <w:basedOn w:val="Normal"/>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Normal"/>
    <w:uiPriority w:val="99"/>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Normal"/>
    <w:uiPriority w:val="99"/>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Normal"/>
    <w:uiPriority w:val="99"/>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Normal"/>
    <w:uiPriority w:val="99"/>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Normal"/>
    <w:uiPriority w:val="99"/>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Normal"/>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Normal"/>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Normal"/>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Normal"/>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Normal"/>
    <w:uiPriority w:val="99"/>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Normal"/>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Normal"/>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d">
    <w:name w:val="Обычн. текст Знак"/>
    <w:basedOn w:val="DefaultParagraphFont"/>
    <w:link w:val="afffc"/>
    <w:uiPriority w:val="99"/>
    <w:locked/>
    <w:rsid w:val="001B0B91"/>
    <w:rPr>
      <w:rFonts w:cs="Times New Roman"/>
      <w:sz w:val="24"/>
      <w:szCs w:val="24"/>
    </w:rPr>
  </w:style>
  <w:style w:type="paragraph" w:customStyle="1" w:styleId="NGP7">
    <w:name w:val="Прил_NGP"/>
    <w:next w:val="NGP2"/>
    <w:link w:val="NGP8"/>
    <w:uiPriority w:val="99"/>
    <w:rsid w:val="001B0B91"/>
    <w:pPr>
      <w:suppressAutoHyphens/>
      <w:spacing w:before="360" w:after="240"/>
      <w:ind w:left="709" w:right="170"/>
      <w:jc w:val="center"/>
      <w:outlineLvl w:val="0"/>
    </w:pPr>
    <w:rPr>
      <w:b/>
      <w:bCs/>
      <w:sz w:val="28"/>
      <w:szCs w:val="28"/>
      <w:lang w:val="en-US" w:eastAsia="en-US"/>
    </w:rPr>
  </w:style>
  <w:style w:type="character" w:customStyle="1" w:styleId="NGP8">
    <w:name w:val="Прил_NGP Знак"/>
    <w:basedOn w:val="DefaultParagraphFont"/>
    <w:link w:val="NGP7"/>
    <w:uiPriority w:val="99"/>
    <w:locked/>
    <w:rsid w:val="001B0B91"/>
    <w:rPr>
      <w:rFonts w:eastAsia="Times New Roman" w:cs="Times New Roman"/>
      <w:b/>
      <w:bCs/>
      <w:sz w:val="28"/>
      <w:szCs w:val="28"/>
      <w:lang w:val="en-US" w:eastAsia="en-US" w:bidi="ar-SA"/>
    </w:rPr>
  </w:style>
  <w:style w:type="paragraph" w:customStyle="1" w:styleId="10NGP3">
    <w:name w:val="Табл10_NGP"/>
    <w:link w:val="10NGP4"/>
    <w:uiPriority w:val="99"/>
    <w:rsid w:val="001B0B91"/>
    <w:rPr>
      <w:sz w:val="20"/>
      <w:lang w:eastAsia="en-US"/>
    </w:rPr>
  </w:style>
  <w:style w:type="character" w:customStyle="1" w:styleId="10NGP4">
    <w:name w:val="Табл10_NGP Знак"/>
    <w:basedOn w:val="DefaultParagraphFont"/>
    <w:link w:val="10NGP3"/>
    <w:uiPriority w:val="99"/>
    <w:locked/>
    <w:rsid w:val="001B0B91"/>
    <w:rPr>
      <w:rFonts w:eastAsia="Times New Roman" w:cs="Times New Roman"/>
      <w:sz w:val="22"/>
      <w:szCs w:val="22"/>
      <w:lang w:val="ru-RU" w:eastAsia="en-US" w:bidi="ar-SA"/>
    </w:rPr>
  </w:style>
  <w:style w:type="table" w:customStyle="1" w:styleId="1f5">
    <w:name w:val="Цветная заливка1"/>
    <w:uiPriority w:val="99"/>
    <w:rsid w:val="001B0B91"/>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
    <w:name w:val="Цветная заливка - Акцент 51"/>
    <w:uiPriority w:val="99"/>
    <w:rsid w:val="001B0B91"/>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0">
    <w:name w:val="Сетка таблицы42"/>
    <w:uiPriority w:val="99"/>
    <w:rsid w:val="001B0B9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uiPriority w:val="99"/>
    <w:rsid w:val="001B0B91"/>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320">
    <w:name w:val="Сетка таблицы32"/>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0">
    <w:name w:val="Сетка таблицы33"/>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9">
    <w:name w:val="Цветная заливка2"/>
    <w:uiPriority w:val="99"/>
    <w:rsid w:val="001B0B91"/>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
    <w:name w:val="Цветная заливка - Акцент 52"/>
    <w:uiPriority w:val="99"/>
    <w:rsid w:val="001B0B91"/>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
    <w:name w:val="Сетка таблицы43"/>
    <w:uiPriority w:val="99"/>
    <w:rsid w:val="001B0B9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uiPriority w:val="99"/>
    <w:rsid w:val="001B0B91"/>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character" w:customStyle="1" w:styleId="CaptionChar1">
    <w:name w:val="Caption Char1"/>
    <w:aliases w:val="Caption Char Char,Название объекта Знак Знак Знак Char,Название объекта Знак Знак Char,Название объекта Знак Знак Знак Знак Знак Знак Char,Название объекта Знак Знак Знак Знак Знак Знак Знак Char"/>
    <w:link w:val="Caption"/>
    <w:uiPriority w:val="99"/>
    <w:locked/>
    <w:rsid w:val="001B0B91"/>
    <w:rPr>
      <w:i/>
      <w:sz w:val="24"/>
      <w:lang w:eastAsia="zh-CN"/>
    </w:rPr>
  </w:style>
  <w:style w:type="table" w:customStyle="1" w:styleId="510">
    <w:name w:val="Сетка таблицы51"/>
    <w:uiPriority w:val="99"/>
    <w:rsid w:val="001B0B9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0">
    <w:name w:val="Сетка таблицы34"/>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0">
    <w:name w:val="Сетка таблицы12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0">
    <w:name w:val="Сетка таблицы2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0">
    <w:name w:val="Сетка таблицы3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1">
    <w:name w:val="Сетка таблицы131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81">
    <w:name w:val="Сетка таблицы8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90">
    <w:name w:val="Сетка таблицы19"/>
    <w:uiPriority w:val="99"/>
    <w:rsid w:val="001B0B9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1B0B91"/>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209">
    <w:name w:val="xl209"/>
    <w:basedOn w:val="Normal"/>
    <w:uiPriority w:val="99"/>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Normal"/>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Normal"/>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Normal"/>
    <w:uiPriority w:val="99"/>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Normal"/>
    <w:uiPriority w:val="99"/>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Normal"/>
    <w:uiPriority w:val="99"/>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Normal"/>
    <w:uiPriority w:val="99"/>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Normal"/>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Normal"/>
    <w:uiPriority w:val="99"/>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Normal"/>
    <w:uiPriority w:val="99"/>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Normal"/>
    <w:uiPriority w:val="99"/>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Normal"/>
    <w:uiPriority w:val="99"/>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Normal"/>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Normal"/>
    <w:uiPriority w:val="99"/>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Normal"/>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Normal"/>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Normal"/>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Normal"/>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Normal"/>
    <w:uiPriority w:val="99"/>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a">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Heading2"/>
    <w:uiPriority w:val="99"/>
    <w:rsid w:val="00A50277"/>
    <w:pPr>
      <w:suppressAutoHyphens w:val="0"/>
      <w:spacing w:before="480" w:after="240"/>
      <w:ind w:left="0" w:right="85" w:firstLine="964"/>
      <w:jc w:val="both"/>
    </w:pPr>
    <w:rPr>
      <w:rFonts w:ascii="Arial" w:hAnsi="Arial"/>
      <w:bCs/>
      <w:sz w:val="28"/>
      <w:lang w:eastAsia="ru-RU"/>
    </w:rPr>
  </w:style>
  <w:style w:type="character" w:customStyle="1" w:styleId="125">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9"/>
    <w:locked/>
    <w:rsid w:val="00A50277"/>
    <w:rPr>
      <w:rFonts w:ascii="Calibri Light" w:eastAsia="SimSun" w:hAnsi="Calibri Light"/>
      <w:b/>
      <w:color w:val="2E74B5"/>
      <w:sz w:val="28"/>
      <w:lang w:eastAsia="ru-RU"/>
    </w:rPr>
  </w:style>
  <w:style w:type="paragraph" w:styleId="TOC4">
    <w:name w:val="toc 4"/>
    <w:basedOn w:val="Normal"/>
    <w:next w:val="Normal"/>
    <w:autoRedefine/>
    <w:uiPriority w:val="99"/>
    <w:rsid w:val="00A50277"/>
    <w:pPr>
      <w:suppressAutoHyphens w:val="0"/>
      <w:spacing w:after="200" w:line="276" w:lineRule="auto"/>
      <w:ind w:left="360"/>
    </w:pPr>
    <w:rPr>
      <w:rFonts w:ascii="Calibri" w:hAnsi="Calibri" w:cs="Calibri"/>
      <w:lang w:eastAsia="ru-RU"/>
    </w:rPr>
  </w:style>
  <w:style w:type="paragraph" w:styleId="TOC5">
    <w:name w:val="toc 5"/>
    <w:basedOn w:val="Normal"/>
    <w:next w:val="Normal"/>
    <w:autoRedefine/>
    <w:uiPriority w:val="99"/>
    <w:rsid w:val="00A50277"/>
    <w:pPr>
      <w:suppressAutoHyphens w:val="0"/>
      <w:spacing w:after="200" w:line="276" w:lineRule="auto"/>
      <w:ind w:left="540"/>
    </w:pPr>
    <w:rPr>
      <w:rFonts w:ascii="Calibri" w:hAnsi="Calibri" w:cs="Calibri"/>
      <w:lang w:eastAsia="ru-RU"/>
    </w:rPr>
  </w:style>
  <w:style w:type="paragraph" w:styleId="TOC6">
    <w:name w:val="toc 6"/>
    <w:basedOn w:val="Normal"/>
    <w:next w:val="Normal"/>
    <w:autoRedefine/>
    <w:uiPriority w:val="99"/>
    <w:rsid w:val="00A50277"/>
    <w:pPr>
      <w:suppressAutoHyphens w:val="0"/>
      <w:spacing w:after="200" w:line="276" w:lineRule="auto"/>
      <w:ind w:left="720"/>
    </w:pPr>
    <w:rPr>
      <w:rFonts w:ascii="Calibri" w:hAnsi="Calibri" w:cs="Calibri"/>
      <w:lang w:eastAsia="ru-RU"/>
    </w:rPr>
  </w:style>
  <w:style w:type="paragraph" w:styleId="TOC7">
    <w:name w:val="toc 7"/>
    <w:basedOn w:val="Normal"/>
    <w:next w:val="Normal"/>
    <w:autoRedefine/>
    <w:uiPriority w:val="99"/>
    <w:rsid w:val="00A50277"/>
    <w:pPr>
      <w:suppressAutoHyphens w:val="0"/>
      <w:spacing w:after="200" w:line="276" w:lineRule="auto"/>
      <w:ind w:left="900"/>
    </w:pPr>
    <w:rPr>
      <w:rFonts w:ascii="Calibri" w:hAnsi="Calibri" w:cs="Calibri"/>
      <w:lang w:eastAsia="ru-RU"/>
    </w:rPr>
  </w:style>
  <w:style w:type="paragraph" w:styleId="TOC8">
    <w:name w:val="toc 8"/>
    <w:basedOn w:val="Normal"/>
    <w:next w:val="Normal"/>
    <w:autoRedefine/>
    <w:uiPriority w:val="99"/>
    <w:rsid w:val="00A50277"/>
    <w:pPr>
      <w:suppressAutoHyphens w:val="0"/>
      <w:spacing w:after="200" w:line="276" w:lineRule="auto"/>
      <w:ind w:left="1080"/>
    </w:pPr>
    <w:rPr>
      <w:rFonts w:ascii="Calibri" w:hAnsi="Calibri" w:cs="Calibri"/>
      <w:lang w:eastAsia="ru-RU"/>
    </w:rPr>
  </w:style>
  <w:style w:type="paragraph" w:styleId="TOC9">
    <w:name w:val="toc 9"/>
    <w:basedOn w:val="Normal"/>
    <w:next w:val="Normal"/>
    <w:autoRedefine/>
    <w:uiPriority w:val="99"/>
    <w:rsid w:val="00A50277"/>
    <w:pPr>
      <w:suppressAutoHyphens w:val="0"/>
      <w:spacing w:after="200" w:line="276" w:lineRule="auto"/>
      <w:ind w:left="1260"/>
    </w:pPr>
    <w:rPr>
      <w:rFonts w:ascii="Calibri" w:hAnsi="Calibri" w:cs="Calibri"/>
      <w:lang w:eastAsia="ru-RU"/>
    </w:rPr>
  </w:style>
  <w:style w:type="paragraph" w:styleId="DocumentMap">
    <w:name w:val="Document Map"/>
    <w:basedOn w:val="Normal"/>
    <w:link w:val="DocumentMapChar"/>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DocumentMapChar">
    <w:name w:val="Document Map Char"/>
    <w:basedOn w:val="DefaultParagraphFont"/>
    <w:link w:val="DocumentMap"/>
    <w:uiPriority w:val="99"/>
    <w:locked/>
    <w:rsid w:val="00A50277"/>
    <w:rPr>
      <w:rFonts w:ascii="Tahoma" w:hAnsi="Tahoma" w:cs="Tahoma"/>
      <w:sz w:val="22"/>
      <w:szCs w:val="22"/>
      <w:shd w:val="clear" w:color="auto" w:fill="000080"/>
    </w:rPr>
  </w:style>
  <w:style w:type="paragraph" w:customStyle="1" w:styleId="1f6">
    <w:name w:val="Рецензия1"/>
    <w:hidden/>
    <w:uiPriority w:val="99"/>
    <w:semiHidden/>
    <w:rsid w:val="00A50277"/>
    <w:pPr>
      <w:spacing w:after="200" w:line="276" w:lineRule="auto"/>
    </w:pPr>
    <w:rPr>
      <w:rFonts w:ascii="Calibri" w:hAnsi="Calibri"/>
      <w:sz w:val="24"/>
      <w:szCs w:val="24"/>
    </w:rPr>
  </w:style>
  <w:style w:type="paragraph" w:customStyle="1" w:styleId="affffe">
    <w:name w:val="обычный"/>
    <w:basedOn w:val="Normal"/>
    <w:next w:val="Normal"/>
    <w:uiPriority w:val="99"/>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4">
    <w:name w:val="заголовок 5"/>
    <w:basedOn w:val="Normal"/>
    <w:next w:val="Normal"/>
    <w:uiPriority w:val="99"/>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
    <w:name w:val="таблица"/>
    <w:basedOn w:val="Normal"/>
    <w:link w:val="afffff0"/>
    <w:uiPriority w:val="99"/>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4">
    <w:name w:val="çàãîëîâîê 4"/>
    <w:basedOn w:val="Normal"/>
    <w:next w:val="Normal"/>
    <w:uiPriority w:val="99"/>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1">
    <w:name w:val="табличный"/>
    <w:basedOn w:val="Normal"/>
    <w:uiPriority w:val="99"/>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2">
    <w:name w:val="Основной текст Югранефтегазпроект"/>
    <w:basedOn w:val="Normal"/>
    <w:link w:val="afffff3"/>
    <w:uiPriority w:val="99"/>
    <w:rsid w:val="00A50277"/>
    <w:pPr>
      <w:suppressAutoHyphens w:val="0"/>
      <w:spacing w:after="200" w:line="360" w:lineRule="auto"/>
      <w:ind w:left="709" w:right="284"/>
      <w:jc w:val="both"/>
    </w:pPr>
    <w:rPr>
      <w:rFonts w:ascii="Calibri" w:hAnsi="Calibri"/>
      <w:sz w:val="24"/>
      <w:szCs w:val="22"/>
      <w:lang w:eastAsia="ru-RU"/>
    </w:rPr>
  </w:style>
  <w:style w:type="paragraph" w:customStyle="1" w:styleId="161">
    <w:name w:val="Стиль Основной текст Югранефтегазпроект + 16 пт полужирный По цен...1"/>
    <w:basedOn w:val="afffff2"/>
    <w:uiPriority w:val="99"/>
    <w:rsid w:val="00A50277"/>
    <w:pPr>
      <w:jc w:val="center"/>
    </w:pPr>
    <w:rPr>
      <w:b/>
      <w:bCs/>
      <w:caps/>
      <w:sz w:val="32"/>
      <w:szCs w:val="20"/>
    </w:rPr>
  </w:style>
  <w:style w:type="character" w:customStyle="1" w:styleId="1f7">
    <w:name w:val="Название Знак1"/>
    <w:aliases w:val="Çàãîëîâîê Знак,НЕФТЕТЕХПРОЕКТ Знак,Знак4 Знак,Н таб 2 Знак"/>
    <w:basedOn w:val="DefaultParagraphFont"/>
    <w:uiPriority w:val="99"/>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2"/>
    <w:uiPriority w:val="99"/>
    <w:rsid w:val="00A50277"/>
    <w:pPr>
      <w:ind w:left="-270"/>
    </w:pPr>
    <w:rPr>
      <w:sz w:val="22"/>
      <w:szCs w:val="20"/>
    </w:rPr>
  </w:style>
  <w:style w:type="paragraph" w:customStyle="1" w:styleId="0481">
    <w:name w:val="Стиль Основной текст Югранефтегазпроект + Слева:  048 см Первая с...1"/>
    <w:basedOn w:val="afffff2"/>
    <w:uiPriority w:val="99"/>
    <w:rsid w:val="00A50277"/>
    <w:pPr>
      <w:ind w:left="270" w:firstLine="450"/>
    </w:pPr>
    <w:rPr>
      <w:sz w:val="22"/>
      <w:szCs w:val="20"/>
    </w:rPr>
  </w:style>
  <w:style w:type="paragraph" w:customStyle="1" w:styleId="-211">
    <w:name w:val="Стиль -Заголовок 2 + 11 пт"/>
    <w:basedOn w:val="Normal"/>
    <w:uiPriority w:val="99"/>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Heading3"/>
    <w:uiPriority w:val="99"/>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Heading1"/>
    <w:uiPriority w:val="99"/>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uiPriority w:val="99"/>
    <w:rsid w:val="00A50277"/>
    <w:pPr>
      <w:ind w:left="272" w:firstLine="448"/>
    </w:pPr>
  </w:style>
  <w:style w:type="paragraph" w:customStyle="1" w:styleId="afffff4">
    <w:name w:val="Титульный СамНИПИ"/>
    <w:next w:val="Normal"/>
    <w:uiPriority w:val="99"/>
    <w:rsid w:val="00A50277"/>
    <w:pPr>
      <w:spacing w:after="200" w:line="276" w:lineRule="auto"/>
      <w:jc w:val="center"/>
    </w:pPr>
    <w:rPr>
      <w:rFonts w:ascii="Calibri" w:hAnsi="Calibri"/>
      <w:b/>
      <w:bCs/>
      <w:sz w:val="32"/>
    </w:rPr>
  </w:style>
  <w:style w:type="paragraph" w:customStyle="1" w:styleId="-2">
    <w:name w:val="УГТП-Текст"/>
    <w:basedOn w:val="Normal"/>
    <w:link w:val="-11"/>
    <w:uiPriority w:val="99"/>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eastAsia="ru-RU"/>
    </w:rPr>
  </w:style>
  <w:style w:type="character" w:customStyle="1" w:styleId="-11">
    <w:name w:val="УГТП-Текст Знак1"/>
    <w:link w:val="-2"/>
    <w:uiPriority w:val="99"/>
    <w:locked/>
    <w:rsid w:val="00A50277"/>
    <w:rPr>
      <w:rFonts w:ascii="Calibri" w:hAnsi="Calibri"/>
      <w:sz w:val="24"/>
      <w:lang/>
    </w:rPr>
  </w:style>
  <w:style w:type="character" w:customStyle="1" w:styleId="TOC1Char">
    <w:name w:val="TOC 1 Char"/>
    <w:aliases w:val="Оглавление_СК Char"/>
    <w:link w:val="TOC1"/>
    <w:uiPriority w:val="99"/>
    <w:locked/>
    <w:rsid w:val="00A50277"/>
    <w:rPr>
      <w:b/>
      <w:noProof/>
      <w:color w:val="000000"/>
      <w:sz w:val="22"/>
    </w:rPr>
  </w:style>
  <w:style w:type="paragraph" w:customStyle="1" w:styleId="afffff5">
    <w:name w:val="Основной тескт"/>
    <w:basedOn w:val="Normal"/>
    <w:link w:val="afffff6"/>
    <w:uiPriority w:val="99"/>
    <w:rsid w:val="00A50277"/>
    <w:pPr>
      <w:suppressAutoHyphens w:val="0"/>
      <w:spacing w:after="200" w:line="360" w:lineRule="auto"/>
      <w:ind w:firstLine="567"/>
      <w:jc w:val="both"/>
    </w:pPr>
    <w:rPr>
      <w:rFonts w:ascii="Calibri" w:hAnsi="Calibri"/>
      <w:sz w:val="24"/>
      <w:lang w:eastAsia="ru-RU"/>
    </w:rPr>
  </w:style>
  <w:style w:type="character" w:customStyle="1" w:styleId="afffff6">
    <w:name w:val="Основной тескт Знак"/>
    <w:link w:val="afffff5"/>
    <w:uiPriority w:val="99"/>
    <w:locked/>
    <w:rsid w:val="00A50277"/>
    <w:rPr>
      <w:rFonts w:ascii="Calibri" w:eastAsia="Times New Roman" w:hAnsi="Calibri"/>
      <w:sz w:val="24"/>
      <w:lang/>
    </w:rPr>
  </w:style>
  <w:style w:type="paragraph" w:customStyle="1" w:styleId="-20">
    <w:name w:val="УГТП-Заголовок 2"/>
    <w:basedOn w:val="Normal"/>
    <w:link w:val="-21"/>
    <w:uiPriority w:val="99"/>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ListBullet2">
    <w:name w:val="List Bullet 2"/>
    <w:basedOn w:val="Normal"/>
    <w:autoRedefine/>
    <w:uiPriority w:val="99"/>
    <w:rsid w:val="00A50277"/>
    <w:pPr>
      <w:suppressAutoHyphens w:val="0"/>
      <w:spacing w:after="200" w:line="276" w:lineRule="auto"/>
      <w:ind w:firstLine="900"/>
      <w:jc w:val="both"/>
    </w:pPr>
    <w:rPr>
      <w:rFonts w:ascii="Calibri" w:hAnsi="Calibri"/>
      <w:sz w:val="24"/>
      <w:szCs w:val="24"/>
      <w:lang w:eastAsia="ru-RU"/>
    </w:rPr>
  </w:style>
  <w:style w:type="character" w:customStyle="1" w:styleId="-12">
    <w:name w:val="УГТП-Текст Знак Знак Знак1 Знак"/>
    <w:link w:val="-13"/>
    <w:uiPriority w:val="99"/>
    <w:locked/>
    <w:rsid w:val="00A50277"/>
    <w:rPr>
      <w:rFonts w:ascii="Arial" w:hAnsi="Arial"/>
      <w:snapToGrid w:val="0"/>
      <w:sz w:val="24"/>
    </w:rPr>
  </w:style>
  <w:style w:type="paragraph" w:customStyle="1" w:styleId="-13">
    <w:name w:val="УГТП-Текст Знак Знак Знак1"/>
    <w:basedOn w:val="Normal"/>
    <w:link w:val="-12"/>
    <w:uiPriority w:val="99"/>
    <w:rsid w:val="00A50277"/>
    <w:pPr>
      <w:suppressAutoHyphens w:val="0"/>
      <w:spacing w:after="200" w:line="276" w:lineRule="auto"/>
      <w:ind w:left="284" w:right="284" w:firstLine="851"/>
      <w:jc w:val="both"/>
    </w:pPr>
    <w:rPr>
      <w:rFonts w:ascii="Arial" w:hAnsi="Arial"/>
      <w:sz w:val="24"/>
      <w:szCs w:val="24"/>
      <w:lang w:eastAsia="ru-RU"/>
    </w:rPr>
  </w:style>
  <w:style w:type="paragraph" w:customStyle="1" w:styleId="-3">
    <w:name w:val="УГТП-Пункт"/>
    <w:basedOn w:val="-20"/>
    <w:uiPriority w:val="99"/>
    <w:rsid w:val="00A50277"/>
    <w:pPr>
      <w:overflowPunct/>
      <w:autoSpaceDE/>
      <w:autoSpaceDN/>
      <w:adjustRightInd/>
      <w:jc w:val="left"/>
      <w:textAlignment w:val="auto"/>
    </w:pPr>
    <w:rPr>
      <w:sz w:val="24"/>
    </w:rPr>
  </w:style>
  <w:style w:type="paragraph" w:customStyle="1" w:styleId="-14">
    <w:name w:val="УГТП-Текст Знак1 Знак"/>
    <w:basedOn w:val="Normal"/>
    <w:link w:val="-15"/>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5">
    <w:name w:val="УГТП-Текст Знак1 Знак Знак"/>
    <w:link w:val="-14"/>
    <w:uiPriority w:val="99"/>
    <w:locked/>
    <w:rsid w:val="00A50277"/>
    <w:rPr>
      <w:rFonts w:ascii="Calibri" w:hAnsi="Calibri"/>
      <w:snapToGrid w:val="0"/>
      <w:sz w:val="24"/>
    </w:rPr>
  </w:style>
  <w:style w:type="paragraph" w:customStyle="1" w:styleId="-4">
    <w:name w:val="УГТП-Текст Знак Знак Знак Знак Знак Знак"/>
    <w:basedOn w:val="Normal"/>
    <w:link w:val="-5"/>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5">
    <w:name w:val="УГТП-Текст Знак Знак Знак Знак Знак Знак Знак"/>
    <w:link w:val="-4"/>
    <w:uiPriority w:val="99"/>
    <w:locked/>
    <w:rsid w:val="00A50277"/>
    <w:rPr>
      <w:rFonts w:ascii="Calibri" w:hAnsi="Calibri"/>
      <w:snapToGrid w:val="0"/>
      <w:sz w:val="24"/>
    </w:rPr>
  </w:style>
  <w:style w:type="character" w:customStyle="1" w:styleId="1f8">
    <w:name w:val="Заголовок 1 Знак Знак Знак"/>
    <w:aliases w:val="Заголовок 1 Знак Знак Знак Знак Знак Знак,Заголовок 1 Знак Знак Знак Знак Знак Знак Знак"/>
    <w:uiPriority w:val="99"/>
    <w:rsid w:val="00A50277"/>
    <w:rPr>
      <w:rFonts w:ascii="Arial" w:hAnsi="Arial"/>
      <w:b/>
      <w:caps/>
      <w:kern w:val="32"/>
      <w:sz w:val="28"/>
      <w:lang w:val="ru-RU" w:eastAsia="ru-RU"/>
    </w:rPr>
  </w:style>
  <w:style w:type="paragraph" w:customStyle="1" w:styleId="-16">
    <w:name w:val="УГТП-Заголовок 1 Знак Знак"/>
    <w:basedOn w:val="Normal"/>
    <w:link w:val="-17"/>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7">
    <w:name w:val="УГТП-Заголовок 1 Знак Знак Знак"/>
    <w:link w:val="-16"/>
    <w:uiPriority w:val="99"/>
    <w:locked/>
    <w:rsid w:val="00A50277"/>
    <w:rPr>
      <w:rFonts w:ascii="Calibri" w:hAnsi="Calibri"/>
      <w:b/>
      <w:caps/>
      <w:snapToGrid w:val="0"/>
      <w:sz w:val="28"/>
    </w:rPr>
  </w:style>
  <w:style w:type="paragraph" w:customStyle="1" w:styleId="-6">
    <w:name w:val="УГТП-Текст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7">
    <w:name w:val="Раздел и подраздел"/>
    <w:basedOn w:val="Heading1"/>
    <w:next w:val="Heading2"/>
    <w:link w:val="afffff8"/>
    <w:uiPriority w:val="99"/>
    <w:rsid w:val="00A50277"/>
    <w:pPr>
      <w:keepLines/>
      <w:suppressAutoHyphens w:val="0"/>
      <w:spacing w:before="560" w:after="280" w:line="276" w:lineRule="auto"/>
      <w:ind w:left="284" w:right="284" w:firstLine="851"/>
      <w:jc w:val="left"/>
    </w:pPr>
    <w:rPr>
      <w:rFonts w:ascii="Calibri Light" w:eastAsia="SimSun" w:hAnsi="Calibri Light"/>
      <w:caps/>
      <w:color w:val="2E74B5"/>
      <w:kern w:val="32"/>
      <w:szCs w:val="28"/>
      <w:lang w:eastAsia="ru-RU"/>
    </w:rPr>
  </w:style>
  <w:style w:type="paragraph" w:customStyle="1" w:styleId="-7">
    <w:name w:val="УГТП-Текст Знак Знак Знак Знак Знак"/>
    <w:basedOn w:val="Normal"/>
    <w:link w:val="-1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Normal"/>
    <w:uiPriority w:val="99"/>
    <w:rsid w:val="00A50277"/>
    <w:pPr>
      <w:suppressAutoHyphens w:val="0"/>
      <w:spacing w:after="200" w:line="276" w:lineRule="auto"/>
      <w:ind w:right="57" w:firstLine="964"/>
      <w:jc w:val="both"/>
    </w:pPr>
    <w:rPr>
      <w:rFonts w:ascii="Calibri" w:hAnsi="Calibri"/>
      <w:sz w:val="24"/>
      <w:lang w:eastAsia="ru-RU"/>
    </w:rPr>
  </w:style>
  <w:style w:type="paragraph" w:customStyle="1" w:styleId="afffff9">
    <w:name w:val="Раздел с нов. страницы"/>
    <w:basedOn w:val="afffff7"/>
    <w:link w:val="afffffa"/>
    <w:uiPriority w:val="99"/>
    <w:rsid w:val="00A50277"/>
    <w:pPr>
      <w:spacing w:before="0"/>
      <w:ind w:left="0" w:right="0"/>
      <w:jc w:val="both"/>
    </w:pPr>
  </w:style>
  <w:style w:type="paragraph" w:styleId="List2">
    <w:name w:val="List 2"/>
    <w:basedOn w:val="Normal"/>
    <w:uiPriority w:val="99"/>
    <w:rsid w:val="00A50277"/>
    <w:pPr>
      <w:suppressAutoHyphens w:val="0"/>
      <w:spacing w:after="200" w:line="276" w:lineRule="auto"/>
      <w:ind w:left="566" w:hanging="283"/>
    </w:pPr>
    <w:rPr>
      <w:sz w:val="24"/>
      <w:szCs w:val="24"/>
      <w:lang w:eastAsia="ru-RU"/>
    </w:rPr>
  </w:style>
  <w:style w:type="paragraph" w:customStyle="1" w:styleId="afffffb">
    <w:name w:val="Раздел"/>
    <w:basedOn w:val="Normal"/>
    <w:uiPriority w:val="99"/>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8">
    <w:name w:val="УГТП-Текст Знак"/>
    <w:basedOn w:val="Normal"/>
    <w:link w:val="-19"/>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uiPriority w:val="99"/>
    <w:rsid w:val="00A50277"/>
    <w:rPr>
      <w:rFonts w:ascii="Arial" w:hAnsi="Arial"/>
      <w:sz w:val="24"/>
      <w:lang w:val="ru-RU" w:eastAsia="ru-RU"/>
    </w:rPr>
  </w:style>
  <w:style w:type="character" w:customStyle="1" w:styleId="-1b">
    <w:name w:val="УГТП-Текст Знак Знак Знак Знак Знак1"/>
    <w:uiPriority w:val="99"/>
    <w:rsid w:val="00A50277"/>
    <w:rPr>
      <w:rFonts w:ascii="Arial" w:hAnsi="Arial"/>
      <w:sz w:val="24"/>
      <w:lang w:val="ru-RU" w:eastAsia="ru-RU"/>
    </w:rPr>
  </w:style>
  <w:style w:type="paragraph" w:customStyle="1" w:styleId="-22">
    <w:name w:val="УГТП-Заголовок 2 Знак"/>
    <w:basedOn w:val="Normal"/>
    <w:link w:val="-23"/>
    <w:uiPriority w:val="99"/>
    <w:rsid w:val="00A50277"/>
    <w:pPr>
      <w:suppressAutoHyphens w:val="0"/>
      <w:spacing w:before="240" w:after="200" w:line="276" w:lineRule="auto"/>
      <w:ind w:left="284" w:right="284" w:firstLine="851"/>
    </w:pPr>
    <w:rPr>
      <w:rFonts w:ascii="Calibri" w:hAnsi="Calibri"/>
      <w:b/>
      <w:bCs/>
      <w:sz w:val="28"/>
      <w:szCs w:val="28"/>
      <w:lang w:eastAsia="ru-RU"/>
    </w:rPr>
  </w:style>
  <w:style w:type="character" w:customStyle="1" w:styleId="-23">
    <w:name w:val="УГТП-Заголовок 2 Знак Знак"/>
    <w:link w:val="-22"/>
    <w:uiPriority w:val="99"/>
    <w:locked/>
    <w:rsid w:val="00A50277"/>
    <w:rPr>
      <w:rFonts w:ascii="Calibri" w:hAnsi="Calibri"/>
      <w:b/>
      <w:snapToGrid w:val="0"/>
      <w:sz w:val="28"/>
    </w:rPr>
  </w:style>
  <w:style w:type="character" w:customStyle="1" w:styleId="-18">
    <w:name w:val="УГТП-Текст Знак Знак Знак Знак Знак Знак1"/>
    <w:link w:val="-7"/>
    <w:uiPriority w:val="99"/>
    <w:locked/>
    <w:rsid w:val="00A50277"/>
    <w:rPr>
      <w:rFonts w:ascii="Calibri" w:hAnsi="Calibri"/>
      <w:sz w:val="24"/>
    </w:rPr>
  </w:style>
  <w:style w:type="paragraph" w:customStyle="1" w:styleId="-9">
    <w:name w:val="УГТП-Текст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Normal"/>
    <w:link w:val="-1d"/>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d">
    <w:name w:val="УГТП-Текст Знак1 Знак Знак Знак Знак Знак Знак Знак"/>
    <w:link w:val="-1c"/>
    <w:uiPriority w:val="99"/>
    <w:locked/>
    <w:rsid w:val="00A50277"/>
    <w:rPr>
      <w:rFonts w:ascii="Calibri" w:hAnsi="Calibri"/>
      <w:snapToGrid w:val="0"/>
      <w:sz w:val="24"/>
    </w:rPr>
  </w:style>
  <w:style w:type="paragraph" w:customStyle="1" w:styleId="-1e">
    <w:name w:val="УГТП-Текст Знак1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c">
    <w:name w:val="Îáû÷íûé"/>
    <w:uiPriority w:val="99"/>
    <w:rsid w:val="00A50277"/>
    <w:pPr>
      <w:spacing w:after="200" w:line="276" w:lineRule="auto"/>
    </w:pPr>
    <w:rPr>
      <w:rFonts w:ascii="Calibri" w:hAnsi="Calibri"/>
      <w:sz w:val="24"/>
    </w:rPr>
  </w:style>
  <w:style w:type="paragraph" w:customStyle="1" w:styleId="-110">
    <w:name w:val="УГТП-Заголовок 1 Знак Знак Знак Знак1 Знак"/>
    <w:basedOn w:val="Normal"/>
    <w:link w:val="-111"/>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1">
    <w:name w:val="УГТП-Заголовок 1 Знак Знак Знак Знак1 Знак Знак"/>
    <w:link w:val="-110"/>
    <w:uiPriority w:val="99"/>
    <w:locked/>
    <w:rsid w:val="00A50277"/>
    <w:rPr>
      <w:rFonts w:ascii="Calibri" w:hAnsi="Calibri"/>
      <w:b/>
      <w:caps/>
      <w:snapToGrid w:val="0"/>
      <w:sz w:val="28"/>
    </w:rPr>
  </w:style>
  <w:style w:type="paragraph" w:customStyle="1" w:styleId="-1f">
    <w:name w:val="УГТП-Текст Знак1 Знак Знак Знак Знак Знак"/>
    <w:basedOn w:val="Normal"/>
    <w:link w:val="-112"/>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uiPriority w:val="99"/>
    <w:rsid w:val="00A50277"/>
    <w:rPr>
      <w:rFonts w:ascii="Arial" w:hAnsi="Arial"/>
      <w:b/>
      <w:sz w:val="28"/>
      <w:lang w:val="ru-RU" w:eastAsia="ru-RU"/>
    </w:rPr>
  </w:style>
  <w:style w:type="character" w:customStyle="1" w:styleId="-112">
    <w:name w:val="УГТП-Текст Знак1 Знак Знак Знак Знак Знак Знак1"/>
    <w:link w:val="-1f"/>
    <w:uiPriority w:val="99"/>
    <w:locked/>
    <w:rsid w:val="00A50277"/>
    <w:rPr>
      <w:rFonts w:ascii="Calibri" w:hAnsi="Calibri"/>
      <w:sz w:val="24"/>
    </w:rPr>
  </w:style>
  <w:style w:type="character" w:customStyle="1" w:styleId="-113">
    <w:name w:val="УГТП-Текст Знак1 Знак Знак Знак Знак Знак Знак1 Знак"/>
    <w:uiPriority w:val="99"/>
    <w:rsid w:val="00A50277"/>
    <w:rPr>
      <w:rFonts w:ascii="Arial" w:hAnsi="Arial"/>
      <w:sz w:val="24"/>
      <w:lang w:val="ru-RU" w:eastAsia="ru-RU"/>
    </w:rPr>
  </w:style>
  <w:style w:type="character" w:customStyle="1" w:styleId="-212">
    <w:name w:val="УГТП-Заголовок 2 Знак Знак1 Знак Знак"/>
    <w:uiPriority w:val="99"/>
    <w:rsid w:val="00A50277"/>
    <w:rPr>
      <w:rFonts w:ascii="Arial" w:hAnsi="Arial"/>
      <w:b/>
      <w:sz w:val="28"/>
      <w:lang w:val="ru-RU" w:eastAsia="ru-RU"/>
    </w:rPr>
  </w:style>
  <w:style w:type="paragraph" w:customStyle="1" w:styleId="afffffd">
    <w:name w:val="Раздел Знак"/>
    <w:basedOn w:val="Normal"/>
    <w:uiPriority w:val="99"/>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uiPriority w:val="99"/>
    <w:rsid w:val="00A50277"/>
    <w:rPr>
      <w:rFonts w:ascii="Arial" w:hAnsi="Arial"/>
      <w:sz w:val="24"/>
      <w:lang w:val="ru-RU" w:eastAsia="ru-RU"/>
    </w:rPr>
  </w:style>
  <w:style w:type="character" w:customStyle="1" w:styleId="-120">
    <w:name w:val="УГТП-Текст Знак1 Знак Знак Знак Знак Знак Знак2"/>
    <w:uiPriority w:val="99"/>
    <w:rsid w:val="00A50277"/>
    <w:rPr>
      <w:rFonts w:ascii="Arial" w:hAnsi="Arial"/>
      <w:sz w:val="24"/>
      <w:lang w:val="ru-RU" w:eastAsia="ru-RU"/>
    </w:rPr>
  </w:style>
  <w:style w:type="character" w:customStyle="1" w:styleId="-115">
    <w:name w:val="УГТП-Текст Знак1 Знак Знак Знак Знак Знак Знак1 Знак Знак"/>
    <w:uiPriority w:val="99"/>
    <w:rsid w:val="00A50277"/>
    <w:rPr>
      <w:rFonts w:ascii="Arial" w:hAnsi="Arial"/>
      <w:sz w:val="24"/>
      <w:lang w:val="ru-RU" w:eastAsia="ru-RU"/>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Normal"/>
    <w:link w:val="-1f1"/>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uiPriority w:val="99"/>
    <w:locked/>
    <w:rsid w:val="00A50277"/>
    <w:rPr>
      <w:rFonts w:ascii="Calibri" w:hAnsi="Calibri"/>
      <w:snapToGrid w:val="0"/>
      <w:sz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
    <w:name w:val="УГТП-Текст Знак Знак"/>
    <w:basedOn w:val="Normal"/>
    <w:link w:val="-30"/>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Normal"/>
    <w:link w:val="-116"/>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21">
    <w:name w:val="УГТП-Заголовок 2 Знак1"/>
    <w:link w:val="-20"/>
    <w:uiPriority w:val="99"/>
    <w:locked/>
    <w:rsid w:val="00A50277"/>
    <w:rPr>
      <w:rFonts w:ascii="Calibri" w:hAnsi="Calibri"/>
      <w:b/>
      <w:sz w:val="28"/>
    </w:rPr>
  </w:style>
  <w:style w:type="paragraph" w:customStyle="1" w:styleId="-b">
    <w:name w:val="УГТП-Подпункт"/>
    <w:basedOn w:val="-3"/>
    <w:uiPriority w:val="99"/>
    <w:rsid w:val="00A50277"/>
  </w:style>
  <w:style w:type="paragraph" w:customStyle="1" w:styleId="-1f4">
    <w:name w:val="УГТП-Текст Знак1 Знак Знак Знак Знак Знак Знак Знак Знак Знак Знак Знак Знак Знак Знак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21">
    <w:name w:val="УГТП-Текст Знак1 Знак Знак Знак Знак Знак Знак2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uiPriority w:val="99"/>
    <w:locked/>
    <w:rsid w:val="00A50277"/>
    <w:rPr>
      <w:rFonts w:ascii="Arial" w:hAnsi="Arial"/>
      <w:sz w:val="24"/>
    </w:rPr>
  </w:style>
  <w:style w:type="character" w:customStyle="1" w:styleId="-1f5">
    <w:name w:val="УГТП-Заголовок 1 Знак"/>
    <w:uiPriority w:val="99"/>
    <w:rsid w:val="00A50277"/>
    <w:rPr>
      <w:rFonts w:ascii="Arial" w:hAnsi="Arial"/>
      <w:b/>
      <w:caps/>
      <w:sz w:val="28"/>
      <w:lang w:val="ru-RU" w:eastAsia="ru-RU"/>
    </w:rPr>
  </w:style>
  <w:style w:type="paragraph" w:customStyle="1" w:styleId="IauiueIauiueaie">
    <w:name w:val="Iau?iue.Iau?iue aie"/>
    <w:uiPriority w:val="99"/>
    <w:rsid w:val="00A50277"/>
    <w:pPr>
      <w:overflowPunct w:val="0"/>
      <w:autoSpaceDE w:val="0"/>
      <w:autoSpaceDN w:val="0"/>
      <w:adjustRightInd w:val="0"/>
      <w:spacing w:after="200" w:line="276" w:lineRule="auto"/>
      <w:ind w:firstLine="851"/>
    </w:pPr>
    <w:rPr>
      <w:sz w:val="24"/>
    </w:rPr>
  </w:style>
  <w:style w:type="character" w:customStyle="1" w:styleId="-19">
    <w:name w:val="УГТП-Текст Знак Знак1"/>
    <w:link w:val="-8"/>
    <w:uiPriority w:val="99"/>
    <w:locked/>
    <w:rsid w:val="00A50277"/>
    <w:rPr>
      <w:rFonts w:ascii="Calibri" w:hAnsi="Calibri"/>
      <w:sz w:val="24"/>
    </w:rPr>
  </w:style>
  <w:style w:type="character" w:customStyle="1" w:styleId="-24">
    <w:name w:val="УГТП-Текст Знак Знак Знак2"/>
    <w:uiPriority w:val="99"/>
    <w:rsid w:val="00A50277"/>
    <w:rPr>
      <w:rFonts w:ascii="Arial" w:hAnsi="Arial"/>
      <w:sz w:val="24"/>
      <w:lang w:val="ru-RU" w:eastAsia="ru-RU"/>
    </w:rPr>
  </w:style>
  <w:style w:type="character" w:customStyle="1" w:styleId="-1f6">
    <w:name w:val="УГТП-Заголовок 1 Знак Знак Знак Знак"/>
    <w:uiPriority w:val="99"/>
    <w:rsid w:val="00A50277"/>
    <w:rPr>
      <w:rFonts w:ascii="Arial" w:hAnsi="Arial"/>
      <w:b/>
      <w:caps/>
      <w:sz w:val="28"/>
      <w:lang w:val="ru-RU" w:eastAsia="ru-RU"/>
    </w:rPr>
  </w:style>
  <w:style w:type="character" w:customStyle="1" w:styleId="-119">
    <w:name w:val="УГТП-Заголовок 1 Знак Знак Знак Знак1"/>
    <w:uiPriority w:val="99"/>
    <w:rsid w:val="00A50277"/>
    <w:rPr>
      <w:rFonts w:ascii="Arial" w:hAnsi="Arial"/>
      <w:b/>
      <w:caps/>
      <w:sz w:val="28"/>
      <w:lang w:val="ru-RU" w:eastAsia="ru-RU"/>
    </w:rPr>
  </w:style>
  <w:style w:type="paragraph" w:customStyle="1" w:styleId="-213">
    <w:name w:val="УГТП-Заголовок 2 Знак Знак1 Знак Знак Знак"/>
    <w:basedOn w:val="Normal"/>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14">
    <w:name w:val="УГТП-Заголовок 2 Знак Знак1 Знак Знак Знак Знак"/>
    <w:basedOn w:val="-1f5"/>
    <w:uiPriority w:val="99"/>
    <w:rsid w:val="00A50277"/>
    <w:rPr>
      <w:rFonts w:cs="Arial"/>
      <w:szCs w:val="28"/>
      <w:lang w:bidi="ar-SA"/>
    </w:rPr>
  </w:style>
  <w:style w:type="paragraph" w:customStyle="1" w:styleId="-1f7">
    <w:name w:val="УГТП-Текст Знак Знак1 Знак Знак Знак"/>
    <w:basedOn w:val="Normal"/>
    <w:autoRedefine/>
    <w:uiPriority w:val="99"/>
    <w:rsid w:val="00A50277"/>
    <w:pPr>
      <w:suppressAutoHyphens w:val="0"/>
      <w:spacing w:after="200" w:line="276" w:lineRule="auto"/>
      <w:ind w:left="324" w:right="284" w:firstLine="852"/>
      <w:jc w:val="both"/>
    </w:pPr>
    <w:rPr>
      <w:rFonts w:ascii="Calibri" w:hAnsi="Calibri"/>
      <w:bCs/>
      <w:sz w:val="24"/>
      <w:szCs w:val="24"/>
      <w:lang w:eastAsia="ru-RU"/>
    </w:rPr>
  </w:style>
  <w:style w:type="character" w:customStyle="1" w:styleId="-1f8">
    <w:name w:val="УГТП-Текст Знак Знак1 Знак Знак Знак Знак"/>
    <w:uiPriority w:val="99"/>
    <w:rsid w:val="00A50277"/>
    <w:rPr>
      <w:rFonts w:ascii="Arial" w:hAnsi="Arial"/>
      <w:sz w:val="24"/>
      <w:lang w:val="ru-RU" w:eastAsia="ru-RU"/>
    </w:rPr>
  </w:style>
  <w:style w:type="paragraph" w:customStyle="1" w:styleId="-1f9">
    <w:name w:val="УГТП-Текст Знак Знак1 Знак Знак"/>
    <w:basedOn w:val="Normal"/>
    <w:autoRedefine/>
    <w:uiPriority w:val="99"/>
    <w:rsid w:val="00A50277"/>
    <w:pPr>
      <w:suppressAutoHyphens w:val="0"/>
      <w:spacing w:after="200" w:line="276" w:lineRule="auto"/>
      <w:ind w:left="324" w:right="284" w:firstLine="810"/>
      <w:jc w:val="both"/>
    </w:pPr>
    <w:rPr>
      <w:rFonts w:ascii="Calibri" w:hAnsi="Calibri"/>
      <w:bCs/>
      <w:sz w:val="24"/>
      <w:szCs w:val="24"/>
      <w:lang w:eastAsia="ru-RU"/>
    </w:rPr>
  </w:style>
  <w:style w:type="paragraph" w:customStyle="1" w:styleId="-25">
    <w:name w:val="УГТП-Заголовок 2 Знак Знак Знак Знак Знак Знак"/>
    <w:basedOn w:val="Normal"/>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26">
    <w:name w:val="УГТП-Заголовок 2 Знак Знак Знак Знак Знак Знак Знак"/>
    <w:uiPriority w:val="99"/>
    <w:rsid w:val="00A50277"/>
    <w:rPr>
      <w:rFonts w:ascii="Arial" w:hAnsi="Arial"/>
      <w:b/>
      <w:caps/>
      <w:sz w:val="28"/>
      <w:lang w:val="ru-RU" w:eastAsia="ru-RU"/>
    </w:rPr>
  </w:style>
  <w:style w:type="character" w:customStyle="1" w:styleId="-1120">
    <w:name w:val="УГТП-Заголовок 1 Знак Знак Знак Знак1 Знак Знак2"/>
    <w:uiPriority w:val="99"/>
    <w:rsid w:val="00A50277"/>
    <w:rPr>
      <w:rFonts w:ascii="Arial" w:hAnsi="Arial"/>
      <w:b/>
      <w:caps/>
      <w:sz w:val="28"/>
      <w:lang w:val="ru-RU" w:eastAsia="ru-RU"/>
    </w:rPr>
  </w:style>
  <w:style w:type="character" w:customStyle="1" w:styleId="-140">
    <w:name w:val="УГТП-Текст Знак1 Знак Знак Знак Знак Знак Знак4"/>
    <w:uiPriority w:val="99"/>
    <w:rsid w:val="00A50277"/>
    <w:rPr>
      <w:rFonts w:ascii="Arial" w:hAnsi="Arial"/>
      <w:sz w:val="24"/>
      <w:lang w:val="ru-RU" w:eastAsia="ru-RU"/>
    </w:rPr>
  </w:style>
  <w:style w:type="character" w:customStyle="1" w:styleId="-130">
    <w:name w:val="УГТП-Текст Знак1 Знак Знак Знак Знак Знак Знак3"/>
    <w:uiPriority w:val="99"/>
    <w:rsid w:val="00A50277"/>
    <w:rPr>
      <w:rFonts w:ascii="Arial" w:hAnsi="Arial"/>
      <w:sz w:val="24"/>
      <w:lang w:val="ru-RU" w:eastAsia="ru-RU"/>
    </w:rPr>
  </w:style>
  <w:style w:type="character" w:customStyle="1" w:styleId="-215">
    <w:name w:val="УГТП-Заголовок 2 Знак Знак1 Знак Знак Знак Знак Знак"/>
    <w:uiPriority w:val="99"/>
    <w:rsid w:val="00A50277"/>
    <w:rPr>
      <w:rFonts w:ascii="Arial" w:hAnsi="Arial"/>
      <w:b/>
      <w:sz w:val="28"/>
      <w:lang w:val="ru-RU" w:eastAsia="ru-RU"/>
    </w:rPr>
  </w:style>
  <w:style w:type="paragraph" w:customStyle="1" w:styleId="-11a">
    <w:name w:val="УГТП-Текст Знак1 Знак Знак Знак Знак Знак Знак1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b">
    <w:name w:val="УГТП-Текст Знак1 Знак Знак Знак Знак Знак Знак1 Знак Знак Знак Знак Знак"/>
    <w:uiPriority w:val="99"/>
    <w:rsid w:val="00A50277"/>
    <w:rPr>
      <w:rFonts w:ascii="Arial" w:hAnsi="Arial"/>
      <w:sz w:val="24"/>
      <w:lang w:val="ru-RU" w:eastAsia="ru-RU"/>
    </w:rPr>
  </w:style>
  <w:style w:type="paragraph" w:customStyle="1" w:styleId="-11c">
    <w:name w:val="УГТП-Текст Знак Знак Знак Знак Знак1 Знак1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d">
    <w:name w:val="УГТП-Текст Знак Знак Знак Знак Знак1 Знак1 Знак Знак"/>
    <w:uiPriority w:val="99"/>
    <w:rsid w:val="00A50277"/>
    <w:rPr>
      <w:rFonts w:ascii="Arial" w:hAnsi="Arial"/>
      <w:sz w:val="24"/>
      <w:lang w:val="ru-RU" w:eastAsia="ru-RU"/>
    </w:rPr>
  </w:style>
  <w:style w:type="paragraph" w:customStyle="1" w:styleId="-11e">
    <w:name w:val="УГТП-Текст Знак1 Знак Знак1"/>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
    <w:name w:val="УГТП-Текст Знак1 Знак Знак1 Знак"/>
    <w:uiPriority w:val="99"/>
    <w:rsid w:val="00A50277"/>
    <w:rPr>
      <w:rFonts w:ascii="Arial" w:hAnsi="Arial"/>
      <w:sz w:val="24"/>
      <w:lang w:val="ru-RU" w:eastAsia="ru-RU"/>
    </w:rPr>
  </w:style>
  <w:style w:type="paragraph" w:customStyle="1" w:styleId="-11f0">
    <w:name w:val="УГТП-Текст Знак1 Знак Знак Знак Знак Знак Знак1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22">
    <w:name w:val="УГТП-Текст Знак1 Знак Знак Знак Знак Знак Знак2 Знак Знак"/>
    <w:uiPriority w:val="99"/>
    <w:rsid w:val="00A50277"/>
    <w:rPr>
      <w:rFonts w:ascii="Arial" w:hAnsi="Arial"/>
      <w:sz w:val="24"/>
      <w:lang w:val="ru-RU" w:eastAsia="ru-RU"/>
    </w:rPr>
  </w:style>
  <w:style w:type="character" w:customStyle="1" w:styleId="-11f1">
    <w:name w:val="УГТП-Текст Знак1 Знак Знак Знак Знак1 Знак Знак"/>
    <w:uiPriority w:val="99"/>
    <w:rsid w:val="00A50277"/>
    <w:rPr>
      <w:rFonts w:ascii="Arial" w:hAnsi="Arial"/>
      <w:sz w:val="24"/>
      <w:lang w:val="ru-RU" w:eastAsia="ru-RU"/>
    </w:rPr>
  </w:style>
  <w:style w:type="paragraph" w:customStyle="1" w:styleId="-11f2">
    <w:name w:val="УГТП-Текст Знак1 Знак Знак Знак Знак1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10">
    <w:name w:val="УГТП-Заголовок 1 Знак Знак Знак Знак1 Знак Знак1 Знак Знак"/>
    <w:basedOn w:val="Normal"/>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11">
    <w:name w:val="УГТП-Заголовок 1 Знак Знак Знак Знак1 Знак Знак1 Знак Знак Знак"/>
    <w:uiPriority w:val="99"/>
    <w:rsid w:val="00A50277"/>
    <w:rPr>
      <w:rFonts w:ascii="Arial" w:hAnsi="Arial"/>
      <w:b/>
      <w:caps/>
      <w:sz w:val="28"/>
      <w:lang w:val="ru-RU" w:eastAsia="ru-RU"/>
    </w:rPr>
  </w:style>
  <w:style w:type="character" w:customStyle="1" w:styleId="-1fa">
    <w:name w:val="УГТП-Текст Знак Знак Знак Знак Знак Знак Знак Знак1 Знак"/>
    <w:uiPriority w:val="99"/>
    <w:rsid w:val="00A50277"/>
    <w:rPr>
      <w:rFonts w:ascii="Arial" w:hAnsi="Arial"/>
      <w:sz w:val="24"/>
      <w:lang w:val="ru-RU" w:eastAsia="ru-RU"/>
    </w:rPr>
  </w:style>
  <w:style w:type="character" w:customStyle="1" w:styleId="-1fb">
    <w:name w:val="УГТП-Текст Знак Знак Знак Знак Знак Знак Знак Знак1"/>
    <w:uiPriority w:val="99"/>
    <w:rsid w:val="00A50277"/>
    <w:rPr>
      <w:rFonts w:ascii="Arial" w:hAnsi="Arial"/>
      <w:sz w:val="24"/>
      <w:lang w:val="ru-RU" w:eastAsia="ru-RU"/>
    </w:rPr>
  </w:style>
  <w:style w:type="paragraph" w:customStyle="1" w:styleId="-27">
    <w:name w:val="маркер-2"/>
    <w:basedOn w:val="Normal"/>
    <w:autoRedefine/>
    <w:uiPriority w:val="99"/>
    <w:rsid w:val="00A50277"/>
    <w:pPr>
      <w:suppressAutoHyphens w:val="0"/>
      <w:spacing w:after="200" w:line="276" w:lineRule="auto"/>
      <w:ind w:firstLine="851"/>
      <w:jc w:val="both"/>
    </w:pPr>
    <w:rPr>
      <w:rFonts w:ascii="Calibri" w:hAnsi="Calibri"/>
      <w:bCs/>
      <w:iCs/>
      <w:sz w:val="24"/>
      <w:szCs w:val="24"/>
      <w:lang w:eastAsia="ru-RU"/>
    </w:rPr>
  </w:style>
  <w:style w:type="character" w:customStyle="1" w:styleId="-1fc">
    <w:name w:val="УГТП-Текст Знак Знак Знак1 Знак Знак"/>
    <w:uiPriority w:val="99"/>
    <w:rsid w:val="00A50277"/>
    <w:rPr>
      <w:rFonts w:ascii="Arial" w:hAnsi="Arial"/>
      <w:snapToGrid w:val="0"/>
      <w:sz w:val="24"/>
      <w:lang w:val="ru-RU" w:eastAsia="ru-RU"/>
    </w:rPr>
  </w:style>
  <w:style w:type="paragraph" w:customStyle="1" w:styleId="1f9">
    <w:name w:val="Обычный1"/>
    <w:uiPriority w:val="99"/>
    <w:rsid w:val="00A50277"/>
    <w:pPr>
      <w:spacing w:after="200" w:line="276" w:lineRule="auto"/>
    </w:pPr>
  </w:style>
  <w:style w:type="paragraph" w:customStyle="1" w:styleId="afffffe">
    <w:name w:val="ПЗ Основной текст Знак Знак"/>
    <w:basedOn w:val="Normal"/>
    <w:link w:val="affffff"/>
    <w:uiPriority w:val="99"/>
    <w:rsid w:val="00A50277"/>
    <w:pPr>
      <w:suppressAutoHyphens w:val="0"/>
      <w:spacing w:after="200" w:line="276" w:lineRule="auto"/>
      <w:ind w:firstLine="851"/>
      <w:jc w:val="both"/>
    </w:pPr>
    <w:rPr>
      <w:rFonts w:ascii="Calibri" w:hAnsi="Calibri"/>
      <w:sz w:val="24"/>
      <w:szCs w:val="24"/>
      <w:lang w:eastAsia="ru-RU"/>
    </w:rPr>
  </w:style>
  <w:style w:type="character" w:customStyle="1" w:styleId="affffff">
    <w:name w:val="ПЗ Основной текст Знак Знак Знак"/>
    <w:link w:val="afffffe"/>
    <w:uiPriority w:val="99"/>
    <w:locked/>
    <w:rsid w:val="00A50277"/>
    <w:rPr>
      <w:rFonts w:ascii="Calibri" w:hAnsi="Calibri"/>
      <w:sz w:val="24"/>
    </w:rPr>
  </w:style>
  <w:style w:type="paragraph" w:customStyle="1" w:styleId="-1fd">
    <w:name w:val="УГТП-Текст Знак1 Знак Знак Знак Знак Знак Знак Знак Знак Знак Знак Знак Знак Знак Знак Знак Знак"/>
    <w:basedOn w:val="Normal"/>
    <w:link w:val="-11f3"/>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uiPriority w:val="99"/>
    <w:locked/>
    <w:rsid w:val="00A50277"/>
    <w:rPr>
      <w:rFonts w:ascii="Calibri" w:hAnsi="Calibri"/>
      <w:sz w:val="24"/>
    </w:rPr>
  </w:style>
  <w:style w:type="paragraph" w:customStyle="1" w:styleId="-1fe">
    <w:name w:val="УГТП-Текст Знак1 Знак Знак Знак Знак Знак Знак Знак Знак Знак Знак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Normal"/>
    <w:link w:val="-11f5"/>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uiPriority w:val="99"/>
    <w:locked/>
    <w:rsid w:val="00A50277"/>
    <w:rPr>
      <w:rFonts w:ascii="Calibri" w:hAnsi="Calibri"/>
      <w:b/>
      <w:caps/>
      <w:sz w:val="28"/>
    </w:rPr>
  </w:style>
  <w:style w:type="paragraph" w:customStyle="1" w:styleId="-1ff">
    <w:name w:val="УГТП-Текст Знак1 Знак Знак Знак Знак Знак Знак Знак Знак Знак Знак Знак Знак Знак Знак Знак Знак Знак"/>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c">
    <w:name w:val="УГТП-Подпункт Знак"/>
    <w:basedOn w:val="Normal"/>
    <w:link w:val="-d"/>
    <w:uiPriority w:val="99"/>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d">
    <w:name w:val="УГТП-Подпункт Знак Знак"/>
    <w:link w:val="-c"/>
    <w:uiPriority w:val="99"/>
    <w:locked/>
    <w:rsid w:val="00A50277"/>
    <w:rPr>
      <w:rFonts w:ascii="Calibri" w:hAnsi="Calibri"/>
      <w:b/>
      <w:caps/>
      <w:sz w:val="28"/>
    </w:rPr>
  </w:style>
  <w:style w:type="paragraph" w:customStyle="1" w:styleId="-e">
    <w:name w:val="УГТП-Наименование объекта"/>
    <w:basedOn w:val="Header"/>
    <w:uiPriority w:val="99"/>
    <w:rsid w:val="00A50277"/>
    <w:pPr>
      <w:framePr w:hSpace="181" w:wrap="around" w:vAnchor="page" w:hAnchor="page" w:x="1248" w:y="14278"/>
      <w:suppressAutoHyphens w:val="0"/>
      <w:spacing w:after="200" w:line="276" w:lineRule="auto"/>
      <w:jc w:val="center"/>
    </w:pPr>
    <w:rPr>
      <w:rFonts w:ascii="Calibri" w:hAnsi="Calibri"/>
      <w:lang w:eastAsia="ru-RU"/>
    </w:rPr>
  </w:style>
  <w:style w:type="character" w:customStyle="1" w:styleId="-11f6">
    <w:name w:val="УГТП-Заголовок 1 Знак Знак1 Знак"/>
    <w:link w:val="-11f7"/>
    <w:uiPriority w:val="99"/>
    <w:locked/>
    <w:rsid w:val="00A50277"/>
    <w:rPr>
      <w:rFonts w:ascii="Arial" w:hAnsi="Arial"/>
      <w:b/>
      <w:caps/>
      <w:sz w:val="28"/>
    </w:rPr>
  </w:style>
  <w:style w:type="paragraph" w:customStyle="1" w:styleId="-11f7">
    <w:name w:val="УГТП-Заголовок 1 Знак Знак1"/>
    <w:basedOn w:val="Normal"/>
    <w:link w:val="-11f6"/>
    <w:uiPriority w:val="99"/>
    <w:rsid w:val="00A50277"/>
    <w:pPr>
      <w:suppressAutoHyphens w:val="0"/>
      <w:spacing w:before="240" w:after="200" w:line="276" w:lineRule="auto"/>
      <w:ind w:left="284" w:right="284" w:firstLine="851"/>
    </w:pPr>
    <w:rPr>
      <w:rFonts w:ascii="Arial" w:hAnsi="Arial"/>
      <w:b/>
      <w:caps/>
      <w:sz w:val="28"/>
      <w:szCs w:val="28"/>
      <w:lang w:eastAsia="ru-RU"/>
    </w:rPr>
  </w:style>
  <w:style w:type="character" w:customStyle="1" w:styleId="-f">
    <w:name w:val="УГТП-Пункт Знак Знак Знак Знак"/>
    <w:link w:val="-f0"/>
    <w:uiPriority w:val="99"/>
    <w:locked/>
    <w:rsid w:val="00A50277"/>
    <w:rPr>
      <w:rFonts w:ascii="Arial" w:hAnsi="Arial"/>
      <w:b/>
      <w:caps/>
      <w:sz w:val="28"/>
    </w:rPr>
  </w:style>
  <w:style w:type="paragraph" w:customStyle="1" w:styleId="-f0">
    <w:name w:val="УГТП-Пункт Знак Знак Знак"/>
    <w:basedOn w:val="Normal"/>
    <w:link w:val="-f"/>
    <w:uiPriority w:val="99"/>
    <w:rsid w:val="00A50277"/>
    <w:pPr>
      <w:suppressAutoHyphens w:val="0"/>
      <w:spacing w:before="240" w:after="200" w:line="276" w:lineRule="auto"/>
      <w:ind w:left="284" w:right="284" w:firstLine="851"/>
    </w:pPr>
    <w:rPr>
      <w:rFonts w:ascii="Arial" w:hAnsi="Arial"/>
      <w:b/>
      <w:caps/>
      <w:sz w:val="24"/>
      <w:szCs w:val="28"/>
      <w:lang w:eastAsia="ru-RU"/>
    </w:rPr>
  </w:style>
  <w:style w:type="paragraph" w:customStyle="1" w:styleId="affffff0">
    <w:name w:val="табл_заголовок"/>
    <w:link w:val="1fa"/>
    <w:autoRedefine/>
    <w:uiPriority w:val="99"/>
    <w:rsid w:val="00A50277"/>
    <w:pPr>
      <w:tabs>
        <w:tab w:val="num" w:pos="-108"/>
      </w:tabs>
      <w:spacing w:after="200" w:line="276" w:lineRule="auto"/>
      <w:jc w:val="center"/>
    </w:pPr>
    <w:rPr>
      <w:rFonts w:ascii="Calibri" w:hAnsi="Calibri"/>
      <w:bCs/>
    </w:rPr>
  </w:style>
  <w:style w:type="paragraph" w:customStyle="1" w:styleId="affffff1">
    <w:name w:val="табл_строка"/>
    <w:basedOn w:val="BodyText"/>
    <w:link w:val="affffff2"/>
    <w:uiPriority w:val="99"/>
    <w:rsid w:val="00A50277"/>
    <w:pPr>
      <w:suppressAutoHyphens w:val="0"/>
      <w:spacing w:line="276" w:lineRule="auto"/>
      <w:jc w:val="center"/>
    </w:pPr>
    <w:rPr>
      <w:rFonts w:ascii="Calibri" w:hAnsi="Calibri"/>
      <w:sz w:val="24"/>
      <w:szCs w:val="24"/>
      <w:lang w:eastAsia="ru-RU"/>
    </w:rPr>
  </w:style>
  <w:style w:type="paragraph" w:customStyle="1" w:styleId="TableText">
    <w:name w:val="Table Text"/>
    <w:basedOn w:val="Normal"/>
    <w:uiPriority w:val="99"/>
    <w:rsid w:val="00A50277"/>
    <w:pPr>
      <w:suppressAutoHyphens w:val="0"/>
      <w:spacing w:before="40" w:after="40" w:line="276" w:lineRule="auto"/>
      <w:jc w:val="center"/>
    </w:pPr>
    <w:rPr>
      <w:rFonts w:ascii="Calibri" w:hAnsi="Calibri"/>
      <w:noProof/>
      <w:lang w:eastAsia="ru-RU"/>
    </w:rPr>
  </w:style>
  <w:style w:type="paragraph" w:customStyle="1" w:styleId="affffff3">
    <w:name w:val="Название_страницы"/>
    <w:basedOn w:val="Normal"/>
    <w:uiPriority w:val="99"/>
    <w:rsid w:val="00A50277"/>
    <w:pPr>
      <w:suppressAutoHyphens w:val="0"/>
      <w:spacing w:before="240" w:after="120" w:line="276" w:lineRule="auto"/>
      <w:jc w:val="center"/>
    </w:pPr>
    <w:rPr>
      <w:b/>
      <w:caps/>
      <w:sz w:val="24"/>
      <w:lang w:eastAsia="ru-RU"/>
    </w:rPr>
  </w:style>
  <w:style w:type="paragraph" w:customStyle="1" w:styleId="Heading">
    <w:name w:val="Heading"/>
    <w:uiPriority w:val="99"/>
    <w:rsid w:val="00A50277"/>
    <w:pPr>
      <w:autoSpaceDE w:val="0"/>
      <w:autoSpaceDN w:val="0"/>
      <w:adjustRightInd w:val="0"/>
      <w:spacing w:after="200" w:line="276" w:lineRule="auto"/>
    </w:pPr>
    <w:rPr>
      <w:rFonts w:ascii="Calibri" w:hAnsi="Calibri"/>
      <w:b/>
      <w:bCs/>
    </w:rPr>
  </w:style>
  <w:style w:type="paragraph" w:customStyle="1" w:styleId="affffff4">
    <w:name w:val="Заголовок таблиц"/>
    <w:basedOn w:val="BodyText"/>
    <w:autoRedefine/>
    <w:uiPriority w:val="99"/>
    <w:rsid w:val="00A50277"/>
    <w:pPr>
      <w:suppressAutoHyphens w:val="0"/>
      <w:spacing w:line="360" w:lineRule="auto"/>
      <w:ind w:left="1134" w:right="140" w:firstLine="720"/>
    </w:pPr>
    <w:rPr>
      <w:rFonts w:ascii="Calibri" w:hAnsi="Calibri"/>
      <w:sz w:val="22"/>
      <w:szCs w:val="22"/>
      <w:lang w:eastAsia="ru-RU"/>
    </w:rPr>
  </w:style>
  <w:style w:type="paragraph" w:customStyle="1" w:styleId="affffff5">
    <w:name w:val="ТабличныйТекст"/>
    <w:basedOn w:val="Normal"/>
    <w:uiPriority w:val="99"/>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uiPriority w:val="99"/>
    <w:rsid w:val="00A50277"/>
    <w:rPr>
      <w:rFonts w:ascii="Arial" w:hAnsi="Arial"/>
      <w:snapToGrid w:val="0"/>
      <w:sz w:val="24"/>
      <w:lang w:val="ru-RU" w:eastAsia="ru-RU"/>
    </w:rPr>
  </w:style>
  <w:style w:type="character" w:customStyle="1" w:styleId="-28">
    <w:name w:val="УГТП-Текст Знак Знак Знак Знак Знак Знак2"/>
    <w:uiPriority w:val="99"/>
    <w:rsid w:val="00A50277"/>
    <w:rPr>
      <w:rFonts w:ascii="Arial" w:hAnsi="Arial"/>
      <w:snapToGrid w:val="0"/>
      <w:sz w:val="24"/>
      <w:lang w:val="ru-RU" w:eastAsia="ru-RU"/>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Normal"/>
    <w:link w:val="-117"/>
    <w:uiPriority w:val="99"/>
    <w:rsid w:val="00A50277"/>
    <w:pPr>
      <w:tabs>
        <w:tab w:val="num" w:pos="1571"/>
      </w:tabs>
      <w:suppressAutoHyphens w:val="0"/>
      <w:spacing w:after="200" w:line="276" w:lineRule="auto"/>
    </w:pPr>
    <w:rPr>
      <w:rFonts w:ascii="Arial" w:hAnsi="Arial"/>
      <w:sz w:val="24"/>
      <w:szCs w:val="24"/>
      <w:lang w:eastAsia="ru-RU"/>
    </w:rPr>
  </w:style>
  <w:style w:type="character" w:customStyle="1" w:styleId="-11f9">
    <w:name w:val="УГТП-Текст Знак Знак1 Знак1"/>
    <w:uiPriority w:val="99"/>
    <w:rsid w:val="00A50277"/>
    <w:rPr>
      <w:sz w:val="24"/>
      <w:lang w:val="ru-RU" w:eastAsia="ru-RU"/>
    </w:rPr>
  </w:style>
  <w:style w:type="paragraph" w:styleId="MessageHeader">
    <w:name w:val="Message Header"/>
    <w:basedOn w:val="Normal"/>
    <w:next w:val="affffc"/>
    <w:link w:val="MessageHeaderChar"/>
    <w:uiPriority w:val="99"/>
    <w:rsid w:val="00A50277"/>
    <w:pPr>
      <w:suppressAutoHyphens w:val="0"/>
      <w:spacing w:after="200" w:line="276" w:lineRule="auto"/>
      <w:jc w:val="center"/>
    </w:pPr>
    <w:rPr>
      <w:rFonts w:ascii="Calibri" w:hAnsi="Calibri"/>
      <w:b/>
      <w:lang w:eastAsia="ru-RU"/>
    </w:rPr>
  </w:style>
  <w:style w:type="character" w:customStyle="1" w:styleId="MessageHeaderChar">
    <w:name w:val="Message Header Char"/>
    <w:basedOn w:val="DefaultParagraphFont"/>
    <w:link w:val="MessageHeader"/>
    <w:uiPriority w:val="99"/>
    <w:locked/>
    <w:rsid w:val="00A50277"/>
    <w:rPr>
      <w:rFonts w:ascii="Calibri" w:hAnsi="Calibri" w:cs="Times New Roman"/>
      <w:b/>
      <w:lang/>
    </w:rPr>
  </w:style>
  <w:style w:type="paragraph" w:customStyle="1" w:styleId="BodyText21">
    <w:name w:val="Body Text 21"/>
    <w:basedOn w:val="Normal"/>
    <w:link w:val="BodyText210"/>
    <w:uiPriority w:val="99"/>
    <w:rsid w:val="00A50277"/>
    <w:pPr>
      <w:suppressAutoHyphens w:val="0"/>
      <w:overflowPunct w:val="0"/>
      <w:autoSpaceDE w:val="0"/>
      <w:autoSpaceDN w:val="0"/>
      <w:adjustRightInd w:val="0"/>
      <w:spacing w:after="200" w:line="276" w:lineRule="auto"/>
      <w:jc w:val="both"/>
      <w:textAlignment w:val="baseline"/>
    </w:pPr>
    <w:rPr>
      <w:sz w:val="28"/>
      <w:szCs w:val="28"/>
      <w:lang w:eastAsia="ru-RU"/>
    </w:rPr>
  </w:style>
  <w:style w:type="paragraph" w:customStyle="1" w:styleId="112">
    <w:name w:val="Приложение 1.1"/>
    <w:basedOn w:val="Normal"/>
    <w:next w:val="Normal"/>
    <w:uiPriority w:val="99"/>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uiPriority w:val="99"/>
    <w:rsid w:val="00A50277"/>
    <w:rPr>
      <w:rFonts w:ascii="Arial" w:hAnsi="Arial"/>
      <w:snapToGrid w:val="0"/>
      <w:sz w:val="24"/>
      <w:lang w:val="ru-RU" w:eastAsia="ru-RU"/>
    </w:rPr>
  </w:style>
  <w:style w:type="character" w:customStyle="1" w:styleId="afffffa">
    <w:name w:val="Раздел с нов. страницы Знак"/>
    <w:link w:val="afffff9"/>
    <w:uiPriority w:val="99"/>
    <w:locked/>
    <w:rsid w:val="00A50277"/>
    <w:rPr>
      <w:rFonts w:ascii="Calibri Light" w:eastAsia="SimSun" w:hAnsi="Calibri Light"/>
      <w:b/>
      <w:caps/>
      <w:color w:val="2E74B5"/>
      <w:kern w:val="32"/>
      <w:sz w:val="28"/>
    </w:rPr>
  </w:style>
  <w:style w:type="character" w:customStyle="1" w:styleId="-1ff1">
    <w:name w:val="УГТП-Текст Знак Знак1 Знак"/>
    <w:uiPriority w:val="99"/>
    <w:rsid w:val="00A50277"/>
    <w:rPr>
      <w:rFonts w:ascii="Arial" w:hAnsi="Arial"/>
      <w:sz w:val="24"/>
      <w:lang w:val="ru-RU" w:eastAsia="ru-RU"/>
    </w:rPr>
  </w:style>
  <w:style w:type="paragraph" w:customStyle="1" w:styleId="-f1">
    <w:name w:val="УГТП-Боковой штамп"/>
    <w:basedOn w:val="Normal"/>
    <w:uiPriority w:val="99"/>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Normal"/>
    <w:link w:val="-2b"/>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uiPriority w:val="99"/>
    <w:locked/>
    <w:rsid w:val="00A50277"/>
    <w:rPr>
      <w:rFonts w:ascii="Calibri" w:hAnsi="Calibri"/>
      <w:b/>
      <w:sz w:val="28"/>
    </w:rPr>
  </w:style>
  <w:style w:type="character" w:customStyle="1" w:styleId="1fb">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hAnsi="Calibri"/>
      <w:snapToGrid w:val="0"/>
      <w:sz w:val="24"/>
      <w:lang w:eastAsia="ru-RU"/>
    </w:rPr>
  </w:style>
  <w:style w:type="paragraph" w:customStyle="1" w:styleId="ConsTitle">
    <w:name w:val="ConsTitle"/>
    <w:uiPriority w:val="99"/>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b">
    <w:name w:val="заголовок 2"/>
    <w:basedOn w:val="Normal"/>
    <w:link w:val="2c"/>
    <w:uiPriority w:val="99"/>
    <w:rsid w:val="00A50277"/>
    <w:pPr>
      <w:suppressAutoHyphens w:val="0"/>
      <w:spacing w:after="200" w:line="276" w:lineRule="auto"/>
      <w:ind w:firstLine="851"/>
      <w:outlineLvl w:val="1"/>
    </w:pPr>
    <w:rPr>
      <w:rFonts w:ascii="Calibri" w:hAnsi="Calibri"/>
      <w:b/>
      <w:color w:val="000000"/>
      <w:sz w:val="28"/>
      <w:szCs w:val="28"/>
      <w:lang w:eastAsia="ru-RU"/>
    </w:rPr>
  </w:style>
  <w:style w:type="paragraph" w:customStyle="1" w:styleId="affffff6">
    <w:name w:val="Основной текст+"/>
    <w:basedOn w:val="BodyTextIndent2"/>
    <w:uiPriority w:val="99"/>
    <w:rsid w:val="00A50277"/>
    <w:pPr>
      <w:spacing w:after="0" w:line="360" w:lineRule="auto"/>
      <w:ind w:left="0" w:right="28" w:firstLine="851"/>
      <w:jc w:val="both"/>
    </w:pPr>
    <w:rPr>
      <w:color w:val="000000"/>
      <w:spacing w:val="-5"/>
    </w:rPr>
  </w:style>
  <w:style w:type="paragraph" w:customStyle="1" w:styleId="-1ff2">
    <w:name w:val="УГТП-Текст1"/>
    <w:basedOn w:val="Normal"/>
    <w:link w:val="-1ff3"/>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uiPriority w:val="99"/>
    <w:locked/>
    <w:rsid w:val="00A50277"/>
    <w:rPr>
      <w:rFonts w:ascii="Calibri" w:hAnsi="Calibri"/>
      <w:sz w:val="24"/>
    </w:rPr>
  </w:style>
  <w:style w:type="character" w:customStyle="1" w:styleId="213">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hAnsi="Calibri"/>
      <w:snapToGrid w:val="0"/>
      <w:sz w:val="24"/>
      <w:lang w:eastAsia="ru-RU"/>
    </w:rPr>
  </w:style>
  <w:style w:type="paragraph" w:customStyle="1" w:styleId="affffff7">
    <w:name w:val="Марк.список"/>
    <w:basedOn w:val="Normal"/>
    <w:uiPriority w:val="99"/>
    <w:rsid w:val="00A50277"/>
    <w:pPr>
      <w:widowControl w:val="0"/>
      <w:suppressAutoHyphens w:val="0"/>
      <w:spacing w:before="100" w:after="100" w:line="276" w:lineRule="auto"/>
      <w:ind w:left="964" w:hanging="397"/>
      <w:jc w:val="both"/>
    </w:pPr>
    <w:rPr>
      <w:color w:val="008000"/>
      <w:sz w:val="24"/>
      <w:lang w:eastAsia="ru-RU"/>
    </w:rPr>
  </w:style>
  <w:style w:type="paragraph" w:customStyle="1" w:styleId="-f2">
    <w:name w:val="УГТП-Обозначение"/>
    <w:basedOn w:val="Normal"/>
    <w:uiPriority w:val="99"/>
    <w:rsid w:val="00A50277"/>
    <w:pPr>
      <w:suppressAutoHyphens w:val="0"/>
      <w:spacing w:after="200" w:line="276" w:lineRule="auto"/>
    </w:pPr>
    <w:rPr>
      <w:rFonts w:ascii="Calibri" w:hAnsi="Calibri"/>
      <w:sz w:val="24"/>
      <w:szCs w:val="24"/>
      <w:lang w:eastAsia="ru-RU"/>
    </w:rPr>
  </w:style>
  <w:style w:type="paragraph" w:customStyle="1" w:styleId="ConsNormal">
    <w:name w:val="ConsNormal"/>
    <w:uiPriority w:val="99"/>
    <w:rsid w:val="00A50277"/>
    <w:pPr>
      <w:widowControl w:val="0"/>
      <w:spacing w:after="200" w:line="276" w:lineRule="auto"/>
      <w:ind w:firstLine="720"/>
    </w:pPr>
    <w:rPr>
      <w:rFonts w:ascii="Calibri" w:hAnsi="Calibri"/>
    </w:rPr>
  </w:style>
  <w:style w:type="paragraph" w:customStyle="1" w:styleId="-f3">
    <w:name w:val="УГТП-Наименование"/>
    <w:basedOn w:val="Normal"/>
    <w:uiPriority w:val="99"/>
    <w:rsid w:val="00A50277"/>
    <w:pPr>
      <w:suppressAutoHyphens w:val="0"/>
      <w:spacing w:after="200" w:line="276" w:lineRule="auto"/>
    </w:pPr>
    <w:rPr>
      <w:rFonts w:ascii="Calibri" w:hAnsi="Calibri"/>
      <w:sz w:val="24"/>
      <w:szCs w:val="24"/>
      <w:lang w:eastAsia="ru-RU"/>
    </w:rPr>
  </w:style>
  <w:style w:type="paragraph" w:customStyle="1" w:styleId="312">
    <w:name w:val="Основной текст с отступом 31"/>
    <w:basedOn w:val="Normal"/>
    <w:uiPriority w:val="99"/>
    <w:rsid w:val="00A50277"/>
    <w:pPr>
      <w:suppressAutoHyphens w:val="0"/>
      <w:spacing w:after="200" w:line="276" w:lineRule="auto"/>
      <w:ind w:firstLine="720"/>
      <w:jc w:val="both"/>
    </w:pPr>
    <w:rPr>
      <w:sz w:val="24"/>
      <w:lang w:eastAsia="ru-RU"/>
    </w:rPr>
  </w:style>
  <w:style w:type="character" w:customStyle="1" w:styleId="-11fa">
    <w:name w:val="УГТП-Текст Знак1 Знак1"/>
    <w:uiPriority w:val="99"/>
    <w:rsid w:val="00A50277"/>
    <w:rPr>
      <w:rFonts w:ascii="Arial" w:hAnsi="Arial"/>
      <w:sz w:val="24"/>
      <w:lang w:val="ru-RU" w:eastAsia="ru-RU"/>
    </w:rPr>
  </w:style>
  <w:style w:type="character" w:customStyle="1" w:styleId="-30">
    <w:name w:val="УГТП-Текст Знак Знак Знак3"/>
    <w:link w:val="-a"/>
    <w:uiPriority w:val="99"/>
    <w:locked/>
    <w:rsid w:val="00A50277"/>
    <w:rPr>
      <w:rFonts w:ascii="Calibri" w:hAnsi="Calibri"/>
      <w:sz w:val="24"/>
    </w:rPr>
  </w:style>
  <w:style w:type="character" w:customStyle="1" w:styleId="-1112">
    <w:name w:val="УГТП-Текст Знак1 Знак Знак Знак Знак Знак Знак1 Знак1"/>
    <w:uiPriority w:val="99"/>
    <w:rsid w:val="00A50277"/>
    <w:rPr>
      <w:rFonts w:ascii="Arial" w:hAnsi="Arial"/>
      <w:sz w:val="24"/>
      <w:lang w:val="ru-RU" w:eastAsia="ru-RU"/>
    </w:rPr>
  </w:style>
  <w:style w:type="paragraph" w:styleId="NormalIndent">
    <w:name w:val="Normal Indent"/>
    <w:basedOn w:val="Normal"/>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uiPriority w:val="99"/>
    <w:rsid w:val="00A50277"/>
    <w:rPr>
      <w:rFonts w:ascii="Arial" w:hAnsi="Arial"/>
      <w:sz w:val="24"/>
      <w:lang w:val="ru-RU" w:eastAsia="ru-RU"/>
    </w:rPr>
  </w:style>
  <w:style w:type="paragraph" w:customStyle="1" w:styleId="-1113">
    <w:name w:val="УГТП-Текст Знак1 Знак Знак Знак Знак Знак Знак1 Знак Знак Знак1 Знак"/>
    <w:basedOn w:val="Normal"/>
    <w:link w:val="-1114"/>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14">
    <w:name w:val="УГТП-Текст Знак1 Знак Знак Знак Знак Знак Знак1 Знак Знак Знак1 Знак Знак"/>
    <w:link w:val="-1113"/>
    <w:uiPriority w:val="99"/>
    <w:locked/>
    <w:rsid w:val="00A50277"/>
    <w:rPr>
      <w:rFonts w:ascii="Calibri" w:hAnsi="Calibri"/>
      <w:snapToGrid w:val="0"/>
      <w:sz w:val="24"/>
    </w:rPr>
  </w:style>
  <w:style w:type="paragraph" w:customStyle="1" w:styleId="-216">
    <w:name w:val="УГТП-Заголовок 2 Знак Знак1 Знак Знак Знак Знак Знак Знак Знак"/>
    <w:basedOn w:val="Normal"/>
    <w:link w:val="-217"/>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17">
    <w:name w:val="УГТП-Заголовок 2 Знак Знак1 Знак Знак Знак Знак Знак Знак Знак Знак"/>
    <w:link w:val="-216"/>
    <w:uiPriority w:val="99"/>
    <w:locked/>
    <w:rsid w:val="00A50277"/>
    <w:rPr>
      <w:rFonts w:ascii="Calibri" w:hAnsi="Calibri"/>
      <w:b/>
      <w:snapToGrid w:val="0"/>
      <w:sz w:val="28"/>
    </w:rPr>
  </w:style>
  <w:style w:type="paragraph" w:customStyle="1" w:styleId="-218">
    <w:name w:val="УГТП-Заголовок 2 Знак Знак1 Знак Знак Знак Знак Знак Знак"/>
    <w:basedOn w:val="Normal"/>
    <w:uiPriority w:val="99"/>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d">
    <w:name w:val="Стиль2"/>
    <w:basedOn w:val="Normal"/>
    <w:uiPriority w:val="99"/>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uiPriority w:val="99"/>
    <w:rsid w:val="00A50277"/>
    <w:rPr>
      <w:rFonts w:ascii="Arial" w:hAnsi="Arial"/>
      <w:sz w:val="24"/>
      <w:lang w:val="ru-RU" w:eastAsia="ru-RU"/>
    </w:rPr>
  </w:style>
  <w:style w:type="character" w:customStyle="1" w:styleId="-11fc">
    <w:name w:val="УГТП-Текст Знак1 Знак Знак Знак Знак1"/>
    <w:uiPriority w:val="99"/>
    <w:rsid w:val="00A50277"/>
    <w:rPr>
      <w:rFonts w:ascii="Arial" w:hAnsi="Arial"/>
      <w:sz w:val="24"/>
      <w:lang w:val="ru-RU" w:eastAsia="ru-RU"/>
    </w:rPr>
  </w:style>
  <w:style w:type="paragraph" w:customStyle="1" w:styleId="affffff8">
    <w:name w:val="Маркированый список"/>
    <w:basedOn w:val="Normal"/>
    <w:link w:val="affffff9"/>
    <w:uiPriority w:val="9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9">
    <w:name w:val="Маркированый список Знак"/>
    <w:link w:val="affffff8"/>
    <w:uiPriority w:val="99"/>
    <w:locked/>
    <w:rsid w:val="00A50277"/>
    <w:rPr>
      <w:rFonts w:ascii="Calibri" w:hAnsi="Calibri"/>
      <w:sz w:val="24"/>
    </w:rPr>
  </w:style>
  <w:style w:type="paragraph" w:customStyle="1" w:styleId="affffffa">
    <w:name w:val="Номер таблицы"/>
    <w:basedOn w:val="Normal"/>
    <w:next w:val="Normal"/>
    <w:link w:val="affffffb"/>
    <w:uiPriority w:val="99"/>
    <w:rsid w:val="00A50277"/>
    <w:pPr>
      <w:keepNext/>
      <w:suppressAutoHyphens w:val="0"/>
      <w:spacing w:before="120" w:after="120" w:line="276" w:lineRule="auto"/>
      <w:jc w:val="right"/>
    </w:pPr>
    <w:rPr>
      <w:rFonts w:ascii="Calibri" w:hAnsi="Calibri"/>
      <w:szCs w:val="24"/>
      <w:lang w:eastAsia="ru-RU"/>
    </w:rPr>
  </w:style>
  <w:style w:type="paragraph" w:customStyle="1" w:styleId="affffffc">
    <w:name w:val="Название таблицы"/>
    <w:basedOn w:val="Normal"/>
    <w:next w:val="Normal"/>
    <w:link w:val="affffffd"/>
    <w:uiPriority w:val="99"/>
    <w:rsid w:val="00A50277"/>
    <w:pPr>
      <w:keepNext/>
      <w:suppressAutoHyphens w:val="0"/>
      <w:spacing w:after="200" w:line="360" w:lineRule="auto"/>
      <w:jc w:val="center"/>
    </w:pPr>
    <w:rPr>
      <w:rFonts w:ascii="Calibri" w:hAnsi="Calibri"/>
      <w:b/>
      <w:bCs/>
      <w:caps/>
      <w:szCs w:val="24"/>
      <w:lang w:eastAsia="ru-RU"/>
    </w:rPr>
  </w:style>
  <w:style w:type="character" w:customStyle="1" w:styleId="1fc">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uiPriority w:val="99"/>
    <w:rsid w:val="00A50277"/>
    <w:rPr>
      <w:snapToGrid w:val="0"/>
      <w:sz w:val="24"/>
      <w:lang w:val="ru-RU" w:eastAsia="ru-RU"/>
    </w:rPr>
  </w:style>
  <w:style w:type="paragraph" w:customStyle="1" w:styleId="affffffe">
    <w:name w:val="Обычный (ПЗ)"/>
    <w:basedOn w:val="Normal"/>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d">
    <w:name w:val="Основной текст Знак Знак1"/>
    <w:aliases w:val="Знак1 Знак,Основной текст Знак Знак Знак Знак Знак,Основной текст Знак Знак Знак Знак1,Знак Знак Знак Знак,Основной текст1 Знак Знак Знак Знак1,Основной текст1 Знак Знак Знак Знак Знак,Основной текст1 Знак Знак Зна Знак Знак"/>
    <w:uiPriority w:val="99"/>
    <w:rsid w:val="00A50277"/>
    <w:rPr>
      <w:sz w:val="28"/>
      <w:lang w:val="ru-RU" w:eastAsia="ru-RU"/>
    </w:rPr>
  </w:style>
  <w:style w:type="paragraph" w:customStyle="1" w:styleId="126">
    <w:name w:val="абзац 12"/>
    <w:basedOn w:val="Normal"/>
    <w:uiPriority w:val="99"/>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Normal"/>
    <w:link w:val="TableCaption0"/>
    <w:uiPriority w:val="99"/>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uiPriority w:val="99"/>
    <w:rsid w:val="00A50277"/>
    <w:pPr>
      <w:keepNext/>
      <w:spacing w:before="60" w:after="60" w:line="276" w:lineRule="auto"/>
      <w:jc w:val="center"/>
    </w:pPr>
    <w:rPr>
      <w:rFonts w:ascii="Calibri" w:hAnsi="Calibri"/>
      <w:b/>
      <w:noProof/>
      <w:color w:val="000000"/>
    </w:rPr>
  </w:style>
  <w:style w:type="paragraph" w:customStyle="1" w:styleId="afffffff">
    <w:name w:val="Полужирный основной текс с отступом"/>
    <w:basedOn w:val="BodyTextIndent2"/>
    <w:uiPriority w:val="99"/>
    <w:rsid w:val="00A50277"/>
    <w:pPr>
      <w:spacing w:before="240" w:after="60" w:line="360" w:lineRule="auto"/>
      <w:ind w:left="1134" w:firstLine="720"/>
      <w:jc w:val="both"/>
    </w:pPr>
    <w:rPr>
      <w:rFonts w:ascii="Calibri" w:hAnsi="Calibri"/>
      <w:b/>
      <w:bCs/>
      <w:szCs w:val="20"/>
    </w:rPr>
  </w:style>
  <w:style w:type="paragraph" w:customStyle="1" w:styleId="afffffff0">
    <w:name w:val="МаркированныйСписок"/>
    <w:basedOn w:val="Normal"/>
    <w:uiPriority w:val="99"/>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Normal"/>
    <w:uiPriority w:val="99"/>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uiPriority w:val="99"/>
    <w:rsid w:val="00A50277"/>
    <w:pPr>
      <w:ind w:left="57" w:right="57"/>
      <w:jc w:val="left"/>
    </w:pPr>
    <w:rPr>
      <w:noProof w:val="0"/>
      <w:color w:val="000000"/>
    </w:rPr>
  </w:style>
  <w:style w:type="paragraph" w:customStyle="1" w:styleId="TableTextBullets">
    <w:name w:val="Table Text Bullets"/>
    <w:basedOn w:val="Normal"/>
    <w:uiPriority w:val="99"/>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ListBullet4">
    <w:name w:val="List Bullet 4"/>
    <w:basedOn w:val="Normal"/>
    <w:autoRedefine/>
    <w:uiPriority w:val="99"/>
    <w:rsid w:val="00A50277"/>
    <w:pPr>
      <w:tabs>
        <w:tab w:val="num" w:pos="1209"/>
      </w:tabs>
      <w:suppressAutoHyphens w:val="0"/>
      <w:spacing w:after="200" w:line="276" w:lineRule="auto"/>
      <w:ind w:left="1209" w:hanging="360"/>
    </w:pPr>
    <w:rPr>
      <w:sz w:val="24"/>
      <w:lang w:eastAsia="ru-RU"/>
    </w:rPr>
  </w:style>
  <w:style w:type="paragraph" w:styleId="ListNumber4">
    <w:name w:val="List Number 4"/>
    <w:basedOn w:val="Normal"/>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ListNumber3">
    <w:name w:val="List Number 3"/>
    <w:basedOn w:val="Normal"/>
    <w:uiPriority w:val="99"/>
    <w:rsid w:val="00A50277"/>
    <w:pPr>
      <w:tabs>
        <w:tab w:val="num" w:pos="926"/>
      </w:tabs>
      <w:suppressAutoHyphens w:val="0"/>
      <w:spacing w:after="200" w:line="276" w:lineRule="auto"/>
      <w:ind w:left="926" w:hanging="360"/>
    </w:pPr>
    <w:rPr>
      <w:lang w:eastAsia="ru-RU"/>
    </w:rPr>
  </w:style>
  <w:style w:type="paragraph" w:styleId="ListNumber5">
    <w:name w:val="List Number 5"/>
    <w:basedOn w:val="Normal"/>
    <w:uiPriority w:val="99"/>
    <w:rsid w:val="00A50277"/>
    <w:pPr>
      <w:tabs>
        <w:tab w:val="num" w:pos="1492"/>
      </w:tabs>
      <w:suppressAutoHyphens w:val="0"/>
      <w:spacing w:after="200" w:line="276" w:lineRule="auto"/>
      <w:ind w:left="1492" w:hanging="360"/>
    </w:pPr>
    <w:rPr>
      <w:lang w:eastAsia="ru-RU"/>
    </w:rPr>
  </w:style>
  <w:style w:type="paragraph" w:styleId="ListNumber2">
    <w:name w:val="List Number 2"/>
    <w:basedOn w:val="Normal"/>
    <w:uiPriority w:val="99"/>
    <w:rsid w:val="00A50277"/>
    <w:pPr>
      <w:tabs>
        <w:tab w:val="num" w:pos="1134"/>
      </w:tabs>
      <w:suppressAutoHyphens w:val="0"/>
      <w:spacing w:after="200" w:line="276" w:lineRule="auto"/>
      <w:ind w:firstLine="709"/>
      <w:jc w:val="both"/>
    </w:pPr>
    <w:rPr>
      <w:sz w:val="24"/>
      <w:szCs w:val="22"/>
      <w:lang w:eastAsia="ru-RU"/>
    </w:rPr>
  </w:style>
  <w:style w:type="paragraph" w:customStyle="1" w:styleId="afffffff1">
    <w:name w:val="нумерован"/>
    <w:basedOn w:val="BodyText"/>
    <w:uiPriority w:val="99"/>
    <w:rsid w:val="00A50277"/>
    <w:pPr>
      <w:tabs>
        <w:tab w:val="num" w:pos="1071"/>
        <w:tab w:val="left" w:pos="1134"/>
      </w:tabs>
      <w:suppressAutoHyphens w:val="0"/>
      <w:spacing w:line="360" w:lineRule="auto"/>
      <w:ind w:firstLine="709"/>
    </w:pPr>
    <w:rPr>
      <w:sz w:val="24"/>
      <w:lang w:eastAsia="ru-RU"/>
    </w:rPr>
  </w:style>
  <w:style w:type="paragraph" w:styleId="ListBullet5">
    <w:name w:val="List Bullet 5"/>
    <w:basedOn w:val="Normal"/>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2">
    <w:name w:val="Маркированный список для таблиц"/>
    <w:uiPriority w:val="99"/>
    <w:rsid w:val="00A50277"/>
    <w:pPr>
      <w:tabs>
        <w:tab w:val="left" w:pos="198"/>
        <w:tab w:val="num" w:pos="360"/>
      </w:tabs>
      <w:spacing w:after="200" w:line="276" w:lineRule="auto"/>
      <w:ind w:left="360" w:hanging="360"/>
    </w:pPr>
    <w:rPr>
      <w:sz w:val="24"/>
    </w:rPr>
  </w:style>
  <w:style w:type="paragraph" w:customStyle="1" w:styleId="Normalabullet">
    <w:name w:val="Normal a) bullet"/>
    <w:basedOn w:val="Normal"/>
    <w:autoRedefine/>
    <w:uiPriority w:val="99"/>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Normal"/>
    <w:next w:val="Normal"/>
    <w:uiPriority w:val="99"/>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Heading1"/>
    <w:uiPriority w:val="99"/>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uiPriority w:val="99"/>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uiPriority w:val="99"/>
    <w:rsid w:val="00A50277"/>
    <w:pPr>
      <w:tabs>
        <w:tab w:val="num" w:pos="1440"/>
      </w:tabs>
      <w:ind w:firstLine="3"/>
    </w:pPr>
  </w:style>
  <w:style w:type="paragraph" w:customStyle="1" w:styleId="BODYTEXTNORMAL0">
    <w:name w:val="BODY TEXT NORMAL"/>
    <w:basedOn w:val="Normal"/>
    <w:uiPriority w:val="99"/>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Normal"/>
    <w:uiPriority w:val="99"/>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Normal"/>
    <w:uiPriority w:val="99"/>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Normal"/>
    <w:uiPriority w:val="99"/>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Normal"/>
    <w:uiPriority w:val="99"/>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Normal"/>
    <w:uiPriority w:val="99"/>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Normal"/>
    <w:uiPriority w:val="99"/>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Normal"/>
    <w:uiPriority w:val="99"/>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Normal"/>
    <w:uiPriority w:val="99"/>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Normal"/>
    <w:uiPriority w:val="99"/>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Normal"/>
    <w:uiPriority w:val="99"/>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Normal"/>
    <w:uiPriority w:val="99"/>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Normal"/>
    <w:uiPriority w:val="99"/>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Normal"/>
    <w:uiPriority w:val="99"/>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Normal"/>
    <w:uiPriority w:val="99"/>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Normal"/>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Normal"/>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Normal"/>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Normal"/>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Normal"/>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Normal"/>
    <w:uiPriority w:val="99"/>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Normal"/>
    <w:uiPriority w:val="99"/>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Normal"/>
    <w:uiPriority w:val="99"/>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4">
    <w:name w:val="УГТП-Шифр объекта"/>
    <w:basedOn w:val="Header"/>
    <w:uiPriority w:val="99"/>
    <w:rsid w:val="00A50277"/>
    <w:pPr>
      <w:framePr w:hSpace="181" w:wrap="around" w:vAnchor="page" w:hAnchor="page" w:x="6125" w:y="8478"/>
      <w:suppressAutoHyphens w:val="0"/>
      <w:spacing w:after="200" w:line="276" w:lineRule="auto"/>
      <w:jc w:val="center"/>
    </w:pPr>
    <w:rPr>
      <w:rFonts w:ascii="Calibri" w:hAnsi="Calibri"/>
      <w:sz w:val="28"/>
      <w:szCs w:val="28"/>
      <w:lang w:eastAsia="ru-RU"/>
    </w:rPr>
  </w:style>
  <w:style w:type="paragraph" w:customStyle="1" w:styleId="-f5">
    <w:name w:val="УГТП-Наименование сооружения"/>
    <w:basedOn w:val="Header"/>
    <w:uiPriority w:val="99"/>
    <w:rsid w:val="00A50277"/>
    <w:pPr>
      <w:suppressAutoHyphens w:val="0"/>
      <w:spacing w:after="200" w:line="276" w:lineRule="auto"/>
      <w:jc w:val="center"/>
    </w:pPr>
    <w:rPr>
      <w:rFonts w:ascii="Calibri" w:hAnsi="Calibri"/>
      <w:sz w:val="24"/>
      <w:szCs w:val="24"/>
      <w:lang w:eastAsia="ru-RU"/>
    </w:rPr>
  </w:style>
  <w:style w:type="paragraph" w:customStyle="1" w:styleId="-f6">
    <w:name w:val="УГТП-Стадия"/>
    <w:basedOn w:val="Header"/>
    <w:uiPriority w:val="99"/>
    <w:rsid w:val="00A50277"/>
    <w:pPr>
      <w:framePr w:hSpace="181" w:wrap="around" w:vAnchor="page" w:hAnchor="page" w:x="6125" w:y="8478"/>
      <w:suppressAutoHyphens w:val="0"/>
      <w:spacing w:after="200" w:line="276" w:lineRule="auto"/>
      <w:jc w:val="center"/>
    </w:pPr>
    <w:rPr>
      <w:rFonts w:ascii="Calibri" w:hAnsi="Calibri"/>
      <w:color w:val="0000FF"/>
      <w:lang w:eastAsia="ru-RU"/>
    </w:rPr>
  </w:style>
  <w:style w:type="paragraph" w:customStyle="1" w:styleId="-f7">
    <w:name w:val="УГТП-Подписи"/>
    <w:basedOn w:val="Header"/>
    <w:uiPriority w:val="99"/>
    <w:rsid w:val="00A50277"/>
    <w:pPr>
      <w:framePr w:hSpace="181" w:wrap="around" w:vAnchor="page" w:hAnchor="page" w:x="6125" w:y="8478"/>
      <w:suppressAutoHyphens w:val="0"/>
      <w:spacing w:after="200" w:line="276" w:lineRule="auto"/>
    </w:pPr>
    <w:rPr>
      <w:rFonts w:ascii="Calibri" w:hAnsi="Calibri"/>
      <w:sz w:val="16"/>
      <w:szCs w:val="16"/>
      <w:lang w:eastAsia="ru-RU"/>
    </w:rPr>
  </w:style>
  <w:style w:type="paragraph" w:customStyle="1" w:styleId="-f8">
    <w:name w:val="УГТП-Содержание"/>
    <w:basedOn w:val="Normal"/>
    <w:link w:val="-f9"/>
    <w:uiPriority w:val="99"/>
    <w:rsid w:val="00A50277"/>
    <w:pPr>
      <w:suppressAutoHyphens w:val="0"/>
      <w:spacing w:after="200" w:line="276" w:lineRule="auto"/>
      <w:ind w:left="204"/>
    </w:pPr>
    <w:rPr>
      <w:rFonts w:ascii="Calibri" w:hAnsi="Calibri"/>
      <w:sz w:val="24"/>
      <w:szCs w:val="24"/>
      <w:lang w:eastAsia="ru-RU"/>
    </w:rPr>
  </w:style>
  <w:style w:type="character" w:customStyle="1" w:styleId="-f9">
    <w:name w:val="УГТП-Содержание Знак"/>
    <w:link w:val="-f8"/>
    <w:uiPriority w:val="99"/>
    <w:locked/>
    <w:rsid w:val="00A50277"/>
    <w:rPr>
      <w:rFonts w:ascii="Calibri" w:hAnsi="Calibri"/>
      <w:sz w:val="24"/>
    </w:rPr>
  </w:style>
  <w:style w:type="paragraph" w:customStyle="1" w:styleId="afffffff3">
    <w:name w:val="Основн"/>
    <w:basedOn w:val="Normal"/>
    <w:uiPriority w:val="99"/>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7">
    <w:name w:val="Стиль 12 пт Черный"/>
    <w:uiPriority w:val="99"/>
    <w:rsid w:val="00A50277"/>
    <w:rPr>
      <w:rFonts w:ascii="Times New Roman" w:hAnsi="Times New Roman"/>
      <w:color w:val="000000"/>
      <w:spacing w:val="0"/>
      <w:sz w:val="24"/>
    </w:rPr>
  </w:style>
  <w:style w:type="paragraph" w:customStyle="1" w:styleId="-fa">
    <w:name w:val="УГТП-Пункт Знак Знак Знак Знак Знак Знак"/>
    <w:basedOn w:val="Normal"/>
    <w:link w:val="-fb"/>
    <w:uiPriority w:val="99"/>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b">
    <w:name w:val="УГТП-Пункт Знак Знак Знак Знак Знак Знак Знак"/>
    <w:link w:val="-fa"/>
    <w:uiPriority w:val="99"/>
    <w:locked/>
    <w:rsid w:val="00A50277"/>
    <w:rPr>
      <w:rFonts w:ascii="Calibri" w:hAnsi="Calibri"/>
      <w:b/>
      <w:sz w:val="28"/>
    </w:rPr>
  </w:style>
  <w:style w:type="paragraph" w:customStyle="1" w:styleId="214">
    <w:name w:val="Оглавление 21"/>
    <w:basedOn w:val="Normal"/>
    <w:next w:val="Normal"/>
    <w:autoRedefine/>
    <w:uiPriority w:val="99"/>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z w:val="24"/>
      <w:lang w:eastAsia="ru-RU"/>
    </w:rPr>
  </w:style>
  <w:style w:type="paragraph" w:customStyle="1" w:styleId="1fe">
    <w:name w:val="заголовок 1"/>
    <w:basedOn w:val="Normal"/>
    <w:next w:val="Normal"/>
    <w:uiPriority w:val="99"/>
    <w:rsid w:val="00A50277"/>
    <w:pPr>
      <w:keepNext/>
      <w:suppressAutoHyphens w:val="0"/>
      <w:spacing w:after="200" w:line="276" w:lineRule="auto"/>
      <w:jc w:val="center"/>
    </w:pPr>
    <w:rPr>
      <w:rFonts w:ascii="Calibri" w:hAnsi="Calibri"/>
      <w:sz w:val="24"/>
      <w:lang w:eastAsia="ru-RU"/>
    </w:rPr>
  </w:style>
  <w:style w:type="paragraph" w:customStyle="1" w:styleId="afffffff4">
    <w:name w:val="ПЗ Заголовок подраздела"/>
    <w:basedOn w:val="Normal"/>
    <w:next w:val="Normal"/>
    <w:uiPriority w:val="99"/>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5">
    <w:name w:val="Маркированый список Знак Знак"/>
    <w:uiPriority w:val="99"/>
    <w:rsid w:val="00A50277"/>
    <w:rPr>
      <w:rFonts w:ascii="Arial" w:hAnsi="Arial"/>
      <w:sz w:val="24"/>
      <w:lang w:val="ru-RU" w:eastAsia="ru-RU"/>
    </w:rPr>
  </w:style>
  <w:style w:type="paragraph" w:customStyle="1" w:styleId="IG">
    <w:name w:val="Маркированный_список_IG"/>
    <w:basedOn w:val="Normal"/>
    <w:link w:val="IG1"/>
    <w:uiPriority w:val="99"/>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uiPriority w:val="99"/>
    <w:locked/>
    <w:rsid w:val="00A50277"/>
    <w:rPr>
      <w:rFonts w:ascii="Calibri" w:hAnsi="Calibri"/>
      <w:sz w:val="28"/>
    </w:rPr>
  </w:style>
  <w:style w:type="paragraph" w:customStyle="1" w:styleId="IG0">
    <w:name w:val="Обычный_IG"/>
    <w:basedOn w:val="Normal"/>
    <w:link w:val="IG3"/>
    <w:uiPriority w:val="99"/>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uiPriority w:val="99"/>
    <w:locked/>
    <w:rsid w:val="00A50277"/>
    <w:rPr>
      <w:rFonts w:ascii="Calibri" w:hAnsi="Calibri"/>
      <w:sz w:val="28"/>
    </w:rPr>
  </w:style>
  <w:style w:type="character" w:customStyle="1" w:styleId="-11fd">
    <w:name w:val="УГТП-Заголовок 1 Знак Знак1 Знак Знак Знак Знак"/>
    <w:uiPriority w:val="99"/>
    <w:rsid w:val="00A50277"/>
    <w:rPr>
      <w:rFonts w:ascii="Arial" w:hAnsi="Arial"/>
      <w:b/>
      <w:caps/>
      <w:sz w:val="28"/>
      <w:lang w:val="ru-RU" w:eastAsia="ru-RU"/>
    </w:rPr>
  </w:style>
  <w:style w:type="paragraph" w:customStyle="1" w:styleId="-fc">
    <w:name w:val="УГТП-Текст в таблице"/>
    <w:basedOn w:val="Normal"/>
    <w:uiPriority w:val="99"/>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uiPriority w:val="99"/>
    <w:locked/>
    <w:rsid w:val="00A50277"/>
    <w:rPr>
      <w:rFonts w:ascii="Calibri" w:hAnsi="Calibri"/>
      <w:b/>
      <w:caps/>
      <w:snapToGrid w:val="0"/>
      <w:sz w:val="28"/>
    </w:rPr>
  </w:style>
  <w:style w:type="character" w:customStyle="1" w:styleId="-2c">
    <w:name w:val="УГТП-Заголовок 2 Знак Знак Знак Знак Знак"/>
    <w:basedOn w:val="-11f5"/>
    <w:uiPriority w:val="99"/>
    <w:rsid w:val="00A50277"/>
    <w:rPr>
      <w:rFonts w:cs="Times New Roman"/>
      <w:szCs w:val="28"/>
    </w:rPr>
  </w:style>
  <w:style w:type="character" w:customStyle="1" w:styleId="-fd">
    <w:name w:val="УГТП-Подпункт Знак Знак Знак"/>
    <w:uiPriority w:val="99"/>
    <w:rsid w:val="00A50277"/>
    <w:rPr>
      <w:rFonts w:ascii="Arial" w:hAnsi="Arial"/>
      <w:b/>
      <w:caps/>
      <w:sz w:val="28"/>
      <w:lang w:val="ru-RU" w:eastAsia="ru-RU"/>
    </w:rPr>
  </w:style>
  <w:style w:type="paragraph" w:customStyle="1" w:styleId="-1ff5">
    <w:name w:val="УГТП-Текст Знак Знак Знак1 Знак Знак Знак"/>
    <w:basedOn w:val="Normal"/>
    <w:autoRedefine/>
    <w:uiPriority w:val="99"/>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LineNumber">
    <w:name w:val="line number"/>
    <w:basedOn w:val="DefaultParagraphFont"/>
    <w:uiPriority w:val="99"/>
    <w:rsid w:val="00A50277"/>
    <w:rPr>
      <w:rFonts w:cs="Times New Roman"/>
    </w:rPr>
  </w:style>
  <w:style w:type="paragraph" w:customStyle="1" w:styleId="-fe">
    <w:name w:val="УГТП-Пункт Знак"/>
    <w:basedOn w:val="-22"/>
    <w:uiPriority w:val="99"/>
    <w:rsid w:val="00A50277"/>
    <w:rPr>
      <w:bCs w:val="0"/>
      <w:sz w:val="24"/>
    </w:rPr>
  </w:style>
  <w:style w:type="paragraph" w:customStyle="1" w:styleId="Iauiue">
    <w:name w:val="Iau?iue"/>
    <w:uiPriority w:val="99"/>
    <w:rsid w:val="00A50277"/>
    <w:pPr>
      <w:spacing w:after="200" w:line="276" w:lineRule="auto"/>
    </w:pPr>
  </w:style>
  <w:style w:type="paragraph" w:customStyle="1" w:styleId="-219">
    <w:name w:val="УГТП-Заголовок 2 Знак Знак1"/>
    <w:basedOn w:val="Normal"/>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uiPriority w:val="99"/>
    <w:rsid w:val="00A50277"/>
    <w:rPr>
      <w:rFonts w:ascii="Arial" w:hAnsi="Arial"/>
      <w:sz w:val="24"/>
      <w:lang w:val="ru-RU" w:eastAsia="ru-RU"/>
    </w:rPr>
  </w:style>
  <w:style w:type="character" w:customStyle="1" w:styleId="128">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uiPriority w:val="99"/>
    <w:rsid w:val="00A50277"/>
    <w:rPr>
      <w:rFonts w:ascii="Arial" w:hAnsi="Arial"/>
      <w:b/>
      <w:caps/>
      <w:kern w:val="32"/>
      <w:sz w:val="28"/>
      <w:lang w:val="ru-RU" w:eastAsia="ru-RU"/>
    </w:rPr>
  </w:style>
  <w:style w:type="character" w:customStyle="1" w:styleId="-2d">
    <w:name w:val="УГТП-Текст Знак Знак2"/>
    <w:uiPriority w:val="99"/>
    <w:rsid w:val="00A50277"/>
    <w:rPr>
      <w:rFonts w:ascii="Arial" w:hAnsi="Arial"/>
      <w:sz w:val="24"/>
      <w:lang w:val="ru-RU" w:eastAsia="ru-RU"/>
    </w:rPr>
  </w:style>
  <w:style w:type="paragraph" w:customStyle="1" w:styleId="2e">
    <w:name w:val="Основной текст2"/>
    <w:basedOn w:val="Normal"/>
    <w:uiPriority w:val="99"/>
    <w:rsid w:val="00A50277"/>
    <w:pPr>
      <w:widowControl w:val="0"/>
      <w:suppressAutoHyphens w:val="0"/>
      <w:spacing w:after="200" w:line="276" w:lineRule="auto"/>
      <w:jc w:val="center"/>
    </w:pPr>
    <w:rPr>
      <w:sz w:val="24"/>
      <w:lang w:eastAsia="ru-RU"/>
    </w:rPr>
  </w:style>
  <w:style w:type="paragraph" w:customStyle="1" w:styleId="afffffff6">
    <w:name w:val="Чертежный"/>
    <w:link w:val="afffffff7"/>
    <w:uiPriority w:val="99"/>
    <w:rsid w:val="00A50277"/>
    <w:pPr>
      <w:spacing w:after="200" w:line="276" w:lineRule="auto"/>
      <w:jc w:val="both"/>
    </w:pPr>
    <w:rPr>
      <w:rFonts w:ascii="ISOCPEUR" w:hAnsi="ISOCPEUR"/>
      <w:i/>
      <w:iCs/>
      <w:sz w:val="28"/>
      <w:szCs w:val="28"/>
      <w:lang w:val="uk-UA"/>
    </w:rPr>
  </w:style>
  <w:style w:type="character" w:customStyle="1" w:styleId="-1115">
    <w:name w:val="УГТП-Заголовок 1 Знак Знак1 Знак Знак1"/>
    <w:uiPriority w:val="99"/>
    <w:rsid w:val="00A50277"/>
    <w:rPr>
      <w:rFonts w:ascii="Arial" w:hAnsi="Arial"/>
      <w:b/>
      <w:caps/>
      <w:sz w:val="28"/>
      <w:lang w:val="ru-RU" w:eastAsia="ru-RU"/>
    </w:rPr>
  </w:style>
  <w:style w:type="character" w:customStyle="1" w:styleId="-21a">
    <w:name w:val="УГТП-Заголовок 2 Знак Знак Знак Знак Знак1"/>
    <w:uiPriority w:val="99"/>
    <w:rsid w:val="00A50277"/>
    <w:rPr>
      <w:rFonts w:ascii="Arial" w:hAnsi="Arial"/>
      <w:b/>
      <w:caps/>
      <w:sz w:val="28"/>
      <w:lang w:val="ru-RU" w:eastAsia="ru-RU"/>
    </w:rPr>
  </w:style>
  <w:style w:type="character" w:customStyle="1" w:styleId="-ff">
    <w:name w:val="УГТП-Пункт Знак Знак Знак Знак Знак"/>
    <w:uiPriority w:val="99"/>
    <w:rsid w:val="00A50277"/>
    <w:rPr>
      <w:rFonts w:ascii="Arial" w:hAnsi="Arial"/>
      <w:b/>
      <w:caps/>
      <w:sz w:val="28"/>
      <w:lang w:val="ru-RU" w:eastAsia="ru-RU"/>
    </w:rPr>
  </w:style>
  <w:style w:type="character" w:customStyle="1" w:styleId="1ff">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uiPriority w:val="99"/>
    <w:rsid w:val="00A50277"/>
    <w:rPr>
      <w:rFonts w:ascii="Arial" w:hAnsi="Arial"/>
      <w:sz w:val="24"/>
      <w:lang w:val="ru-RU" w:eastAsia="ru-RU"/>
    </w:rPr>
  </w:style>
  <w:style w:type="paragraph" w:customStyle="1" w:styleId="-ff0">
    <w:name w:val="УГТП-Номер тома"/>
    <w:basedOn w:val="Normal"/>
    <w:uiPriority w:val="99"/>
    <w:rsid w:val="00A50277"/>
    <w:pPr>
      <w:suppressAutoHyphens w:val="0"/>
      <w:spacing w:after="200" w:line="276" w:lineRule="auto"/>
      <w:jc w:val="center"/>
    </w:pPr>
    <w:rPr>
      <w:rFonts w:ascii="Calibri" w:hAnsi="Calibri"/>
      <w:sz w:val="24"/>
      <w:szCs w:val="24"/>
      <w:lang w:eastAsia="ru-RU"/>
    </w:rPr>
  </w:style>
  <w:style w:type="character" w:customStyle="1" w:styleId="afffffff8">
    <w:name w:val="Абзац Знак Знак"/>
    <w:uiPriority w:val="99"/>
    <w:rsid w:val="00A50277"/>
    <w:rPr>
      <w:noProof/>
      <w:sz w:val="24"/>
      <w:lang w:val="ru-RU" w:eastAsia="ru-RU"/>
    </w:rPr>
  </w:style>
  <w:style w:type="paragraph" w:customStyle="1" w:styleId="ListBallets2">
    <w:name w:val="List Ballets 2"/>
    <w:basedOn w:val="Normal"/>
    <w:uiPriority w:val="99"/>
    <w:rsid w:val="00A50277"/>
    <w:pPr>
      <w:tabs>
        <w:tab w:val="num" w:pos="2288"/>
      </w:tabs>
      <w:suppressAutoHyphens w:val="0"/>
      <w:spacing w:after="200" w:line="276" w:lineRule="auto"/>
      <w:ind w:left="1928"/>
    </w:pPr>
    <w:rPr>
      <w:sz w:val="24"/>
      <w:szCs w:val="24"/>
      <w:lang w:eastAsia="ru-RU"/>
    </w:rPr>
  </w:style>
  <w:style w:type="paragraph" w:customStyle="1" w:styleId="1ff0">
    <w:name w:val="Приложение_1"/>
    <w:basedOn w:val="Heading1"/>
    <w:autoRedefine/>
    <w:uiPriority w:val="99"/>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
    <w:name w:val="Приложение_2"/>
    <w:basedOn w:val="BodyText"/>
    <w:autoRedefine/>
    <w:uiPriority w:val="99"/>
    <w:rsid w:val="00A50277"/>
    <w:pPr>
      <w:keepNext/>
      <w:keepLines/>
      <w:suppressAutoHyphens w:val="0"/>
      <w:spacing w:line="360" w:lineRule="auto"/>
      <w:ind w:firstLine="720"/>
      <w:jc w:val="center"/>
    </w:pPr>
    <w:rPr>
      <w:bCs/>
      <w:noProof/>
      <w:sz w:val="24"/>
      <w:szCs w:val="24"/>
      <w:lang w:eastAsia="ru-RU"/>
    </w:rPr>
  </w:style>
  <w:style w:type="paragraph" w:customStyle="1" w:styleId="1ff1">
    <w:name w:val="Подзаголовок1"/>
    <w:basedOn w:val="1f9"/>
    <w:uiPriority w:val="99"/>
    <w:rsid w:val="00A50277"/>
    <w:pPr>
      <w:jc w:val="center"/>
    </w:pPr>
    <w:rPr>
      <w:sz w:val="24"/>
    </w:rPr>
  </w:style>
  <w:style w:type="paragraph" w:customStyle="1" w:styleId="afffffff9">
    <w:name w:val="Пояснит"/>
    <w:basedOn w:val="Normal"/>
    <w:uiPriority w:val="99"/>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Normal"/>
    <w:uiPriority w:val="99"/>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Normal"/>
    <w:uiPriority w:val="99"/>
    <w:rsid w:val="00A50277"/>
    <w:pPr>
      <w:suppressAutoHyphens w:val="0"/>
      <w:spacing w:before="40" w:after="40" w:line="276" w:lineRule="auto"/>
    </w:pPr>
    <w:rPr>
      <w:lang w:val="en-US" w:eastAsia="ru-RU"/>
    </w:rPr>
  </w:style>
  <w:style w:type="paragraph" w:customStyle="1" w:styleId="NoteBodyText">
    <w:name w:val="Note Body Text"/>
    <w:basedOn w:val="NoteHeading"/>
    <w:uiPriority w:val="99"/>
    <w:rsid w:val="00A50277"/>
    <w:pPr>
      <w:keepNext/>
      <w:spacing w:after="60"/>
      <w:ind w:left="1080"/>
    </w:pPr>
    <w:rPr>
      <w:rFonts w:cs="Arial"/>
      <w:sz w:val="20"/>
      <w:szCs w:val="20"/>
      <w:lang w:val="en-US" w:eastAsia="en-US"/>
    </w:rPr>
  </w:style>
  <w:style w:type="paragraph" w:styleId="NoteHeading">
    <w:name w:val="Note Heading"/>
    <w:basedOn w:val="Normal"/>
    <w:next w:val="Normal"/>
    <w:link w:val="NoteHeadingChar"/>
    <w:uiPriority w:val="99"/>
    <w:rsid w:val="00A50277"/>
    <w:pPr>
      <w:suppressAutoHyphens w:val="0"/>
      <w:spacing w:after="200" w:line="276" w:lineRule="auto"/>
    </w:pPr>
    <w:rPr>
      <w:sz w:val="24"/>
      <w:szCs w:val="24"/>
      <w:lang w:eastAsia="ru-RU"/>
    </w:rPr>
  </w:style>
  <w:style w:type="character" w:customStyle="1" w:styleId="NoteHeadingChar">
    <w:name w:val="Note Heading Char"/>
    <w:basedOn w:val="DefaultParagraphFont"/>
    <w:link w:val="NoteHeading"/>
    <w:uiPriority w:val="99"/>
    <w:locked/>
    <w:rsid w:val="00A50277"/>
    <w:rPr>
      <w:rFonts w:cs="Times New Roman"/>
      <w:sz w:val="24"/>
      <w:szCs w:val="24"/>
    </w:rPr>
  </w:style>
  <w:style w:type="paragraph" w:customStyle="1" w:styleId="2f0">
    <w:name w:val="Обычный2"/>
    <w:uiPriority w:val="99"/>
    <w:rsid w:val="00A50277"/>
    <w:pPr>
      <w:spacing w:after="200" w:line="276" w:lineRule="auto"/>
    </w:pPr>
  </w:style>
  <w:style w:type="paragraph" w:customStyle="1" w:styleId="Oaenooaaeeou12oaio">
    <w:name w:val="Oaeno oaaeeou 12 oaio?"/>
    <w:basedOn w:val="Normal"/>
    <w:next w:val="Normal"/>
    <w:uiPriority w:val="99"/>
    <w:rsid w:val="00A50277"/>
    <w:pPr>
      <w:suppressAutoHyphens w:val="0"/>
      <w:spacing w:after="200" w:line="276" w:lineRule="auto"/>
      <w:jc w:val="center"/>
    </w:pPr>
    <w:rPr>
      <w:sz w:val="24"/>
      <w:lang w:eastAsia="ru-RU"/>
    </w:rPr>
  </w:style>
  <w:style w:type="paragraph" w:customStyle="1" w:styleId="12p">
    <w:name w:val="Обычный + 12 p"/>
    <w:basedOn w:val="Normal"/>
    <w:uiPriority w:val="99"/>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uiPriority w:val="99"/>
    <w:rsid w:val="00A50277"/>
    <w:pPr>
      <w:tabs>
        <w:tab w:val="num" w:pos="360"/>
      </w:tabs>
    </w:pPr>
    <w:rPr>
      <w:rFonts w:ascii="Times New Roman" w:hAnsi="Times New Roman"/>
      <w:sz w:val="16"/>
    </w:rPr>
  </w:style>
  <w:style w:type="paragraph" w:customStyle="1" w:styleId="4-">
    <w:name w:val="заголовок 4-"/>
    <w:basedOn w:val="Heading3"/>
    <w:autoRedefine/>
    <w:uiPriority w:val="99"/>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6">
    <w:name w:val="Заголовок 3+"/>
    <w:basedOn w:val="Heading2"/>
    <w:next w:val="Heading3"/>
    <w:autoRedefine/>
    <w:uiPriority w:val="99"/>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5">
    <w:name w:val="Заголовок 4+"/>
    <w:basedOn w:val="Heading2"/>
    <w:autoRedefine/>
    <w:uiPriority w:val="99"/>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Normal"/>
    <w:uiPriority w:val="99"/>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uiPriority w:val="99"/>
    <w:locked/>
    <w:rsid w:val="00A50277"/>
    <w:rPr>
      <w:rFonts w:ascii="Calibri" w:hAnsi="Calibri"/>
      <w:b/>
      <w:sz w:val="24"/>
    </w:rPr>
  </w:style>
  <w:style w:type="paragraph" w:styleId="TableofFigures">
    <w:name w:val="table of figures"/>
    <w:basedOn w:val="Normal"/>
    <w:next w:val="Normal"/>
    <w:uiPriority w:val="99"/>
    <w:rsid w:val="00A50277"/>
    <w:pPr>
      <w:suppressAutoHyphens w:val="0"/>
      <w:spacing w:after="200" w:line="276" w:lineRule="auto"/>
    </w:pPr>
    <w:rPr>
      <w:sz w:val="24"/>
      <w:szCs w:val="24"/>
      <w:lang w:eastAsia="ru-RU"/>
    </w:rPr>
  </w:style>
  <w:style w:type="paragraph" w:customStyle="1" w:styleId="afffffffa">
    <w:name w:val="ЗАГОЛОВОК+"/>
    <w:basedOn w:val="Heading1"/>
    <w:autoRedefine/>
    <w:uiPriority w:val="99"/>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TableSimple2">
    <w:name w:val="Table Simple 2"/>
    <w:basedOn w:val="TableNormal"/>
    <w:uiPriority w:val="99"/>
    <w:rsid w:val="00A50277"/>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character" w:customStyle="1" w:styleId="afffffffb">
    <w:name w:val="Состав проекта. Содержание"/>
    <w:uiPriority w:val="99"/>
    <w:rsid w:val="00A50277"/>
    <w:rPr>
      <w:sz w:val="20"/>
    </w:rPr>
  </w:style>
  <w:style w:type="paragraph" w:customStyle="1" w:styleId="-ff1">
    <w:name w:val="УГТП-Примечание"/>
    <w:basedOn w:val="Normal"/>
    <w:uiPriority w:val="99"/>
    <w:rsid w:val="00A50277"/>
    <w:pPr>
      <w:suppressAutoHyphens w:val="0"/>
      <w:spacing w:after="200" w:line="276" w:lineRule="auto"/>
      <w:jc w:val="center"/>
    </w:pPr>
    <w:rPr>
      <w:sz w:val="24"/>
      <w:szCs w:val="24"/>
      <w:lang w:eastAsia="ru-RU"/>
    </w:rPr>
  </w:style>
  <w:style w:type="character" w:customStyle="1" w:styleId="FontStyle404">
    <w:name w:val="Font Style404"/>
    <w:uiPriority w:val="99"/>
    <w:rsid w:val="00A50277"/>
    <w:rPr>
      <w:rFonts w:ascii="Arial" w:hAnsi="Arial"/>
      <w:b/>
      <w:sz w:val="26"/>
    </w:rPr>
  </w:style>
  <w:style w:type="paragraph" w:customStyle="1" w:styleId="Style46">
    <w:name w:val="Style46"/>
    <w:basedOn w:val="Normal"/>
    <w:uiPriority w:val="99"/>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Normal"/>
    <w:uiPriority w:val="99"/>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uiPriority w:val="99"/>
    <w:rsid w:val="00A50277"/>
    <w:rPr>
      <w:rFonts w:ascii="Arial" w:hAnsi="Arial"/>
      <w:b/>
      <w:smallCaps/>
      <w:sz w:val="26"/>
    </w:rPr>
  </w:style>
  <w:style w:type="character" w:customStyle="1" w:styleId="FontStyle340">
    <w:name w:val="Font Style340"/>
    <w:uiPriority w:val="99"/>
    <w:rsid w:val="00A50277"/>
    <w:rPr>
      <w:rFonts w:ascii="Arial" w:hAnsi="Arial"/>
      <w:b/>
      <w:sz w:val="22"/>
    </w:rPr>
  </w:style>
  <w:style w:type="character" w:customStyle="1" w:styleId="FontStyle428">
    <w:name w:val="Font Style428"/>
    <w:uiPriority w:val="99"/>
    <w:rsid w:val="00A50277"/>
    <w:rPr>
      <w:rFonts w:ascii="Arial" w:hAnsi="Arial"/>
      <w:sz w:val="22"/>
    </w:rPr>
  </w:style>
  <w:style w:type="paragraph" w:customStyle="1" w:styleId="Style120">
    <w:name w:val="Style120"/>
    <w:basedOn w:val="Normal"/>
    <w:uiPriority w:val="99"/>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Normal"/>
    <w:uiPriority w:val="99"/>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Normal"/>
    <w:uiPriority w:val="99"/>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uiPriority w:val="99"/>
    <w:rsid w:val="00A50277"/>
    <w:rPr>
      <w:rFonts w:ascii="Times New Roman" w:hAnsi="Times New Roman"/>
      <w:sz w:val="26"/>
    </w:rPr>
  </w:style>
  <w:style w:type="character" w:customStyle="1" w:styleId="FontStyle346">
    <w:name w:val="Font Style346"/>
    <w:uiPriority w:val="99"/>
    <w:rsid w:val="00A50277"/>
    <w:rPr>
      <w:rFonts w:ascii="Times New Roman" w:hAnsi="Times New Roman"/>
      <w:sz w:val="28"/>
    </w:rPr>
  </w:style>
  <w:style w:type="character" w:customStyle="1" w:styleId="FontStyle441">
    <w:name w:val="Font Style441"/>
    <w:uiPriority w:val="99"/>
    <w:rsid w:val="00A50277"/>
    <w:rPr>
      <w:rFonts w:ascii="Times New Roman" w:hAnsi="Times New Roman"/>
      <w:b/>
      <w:sz w:val="20"/>
    </w:rPr>
  </w:style>
  <w:style w:type="paragraph" w:customStyle="1" w:styleId="Style140">
    <w:name w:val="Style140"/>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Normal"/>
    <w:uiPriority w:val="99"/>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uiPriority w:val="99"/>
    <w:rsid w:val="00A50277"/>
    <w:rPr>
      <w:rFonts w:ascii="Book Antiqua" w:hAnsi="Book Antiqua"/>
      <w:b/>
      <w:sz w:val="20"/>
    </w:rPr>
  </w:style>
  <w:style w:type="character" w:customStyle="1" w:styleId="FontStyle348">
    <w:name w:val="Font Style348"/>
    <w:uiPriority w:val="99"/>
    <w:rsid w:val="00A50277"/>
    <w:rPr>
      <w:rFonts w:ascii="Arial Unicode MS" w:eastAsia="Arial Unicode MS"/>
      <w:sz w:val="26"/>
    </w:rPr>
  </w:style>
  <w:style w:type="paragraph" w:customStyle="1" w:styleId="Style47">
    <w:name w:val="Style47"/>
    <w:basedOn w:val="Normal"/>
    <w:uiPriority w:val="99"/>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Normal"/>
    <w:uiPriority w:val="99"/>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Normal"/>
    <w:uiPriority w:val="99"/>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Normal"/>
    <w:uiPriority w:val="99"/>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uiPriority w:val="99"/>
    <w:rsid w:val="00A50277"/>
    <w:rPr>
      <w:rFonts w:ascii="Trebuchet MS" w:hAnsi="Trebuchet MS"/>
      <w:b/>
      <w:sz w:val="20"/>
    </w:rPr>
  </w:style>
  <w:style w:type="character" w:customStyle="1" w:styleId="FontStyle362">
    <w:name w:val="Font Style362"/>
    <w:uiPriority w:val="99"/>
    <w:rsid w:val="00A50277"/>
    <w:rPr>
      <w:rFonts w:ascii="Trebuchet MS" w:hAnsi="Trebuchet MS"/>
      <w:b/>
      <w:sz w:val="20"/>
    </w:rPr>
  </w:style>
  <w:style w:type="character" w:customStyle="1" w:styleId="FontStyle363">
    <w:name w:val="Font Style363"/>
    <w:uiPriority w:val="99"/>
    <w:rsid w:val="00A50277"/>
    <w:rPr>
      <w:rFonts w:ascii="Times New Roman" w:hAnsi="Times New Roman"/>
      <w:b/>
      <w:smallCaps/>
      <w:sz w:val="16"/>
    </w:rPr>
  </w:style>
  <w:style w:type="character" w:customStyle="1" w:styleId="FontStyle435">
    <w:name w:val="Font Style435"/>
    <w:uiPriority w:val="99"/>
    <w:rsid w:val="00A50277"/>
    <w:rPr>
      <w:rFonts w:ascii="Arial" w:hAnsi="Arial"/>
      <w:sz w:val="18"/>
    </w:rPr>
  </w:style>
  <w:style w:type="paragraph" w:customStyle="1" w:styleId="afffffffc">
    <w:name w:val="Приложения_буквы"/>
    <w:basedOn w:val="Heading2"/>
    <w:autoRedefine/>
    <w:uiPriority w:val="99"/>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d">
    <w:name w:val="Содержание"/>
    <w:basedOn w:val="afffffffa"/>
    <w:autoRedefine/>
    <w:uiPriority w:val="99"/>
    <w:rsid w:val="00A50277"/>
    <w:pPr>
      <w:tabs>
        <w:tab w:val="clear" w:pos="360"/>
      </w:tabs>
      <w:ind w:left="0"/>
      <w:jc w:val="center"/>
    </w:pPr>
    <w:rPr>
      <w:caps w:val="0"/>
    </w:rPr>
  </w:style>
  <w:style w:type="paragraph" w:customStyle="1" w:styleId="a1">
    <w:name w:val="Приложения АБВ"/>
    <w:basedOn w:val="APPENDIXHEADER"/>
    <w:next w:val="afffffffd"/>
    <w:uiPriority w:val="99"/>
    <w:rsid w:val="00A50277"/>
    <w:pPr>
      <w:pageBreakBefore/>
      <w:numPr>
        <w:numId w:val="30"/>
      </w:numPr>
    </w:pPr>
    <w:rPr>
      <w:caps w:val="0"/>
      <w:sz w:val="32"/>
      <w:u w:val="none"/>
    </w:rPr>
  </w:style>
  <w:style w:type="paragraph" w:customStyle="1" w:styleId="2f1">
    <w:name w:val="Заголовок 2+"/>
    <w:basedOn w:val="Heading2"/>
    <w:autoRedefine/>
    <w:uiPriority w:val="99"/>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e">
    <w:name w:val="Основной шрифт"/>
    <w:uiPriority w:val="99"/>
    <w:rsid w:val="00A50277"/>
  </w:style>
  <w:style w:type="paragraph" w:customStyle="1" w:styleId="1ff2">
    <w:name w:val="Название1"/>
    <w:basedOn w:val="Normal"/>
    <w:uiPriority w:val="99"/>
    <w:rsid w:val="00A50277"/>
    <w:pPr>
      <w:suppressAutoHyphens w:val="0"/>
      <w:spacing w:after="200" w:line="276" w:lineRule="auto"/>
      <w:jc w:val="center"/>
    </w:pPr>
    <w:rPr>
      <w:b/>
      <w:sz w:val="28"/>
      <w:lang w:eastAsia="ru-RU"/>
    </w:rPr>
  </w:style>
  <w:style w:type="paragraph" w:styleId="Subtitle">
    <w:name w:val="Subtitle"/>
    <w:basedOn w:val="Normal"/>
    <w:next w:val="Normal"/>
    <w:link w:val="SubtitleChar"/>
    <w:uiPriority w:val="99"/>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SubtitleChar">
    <w:name w:val="Subtitle Char"/>
    <w:basedOn w:val="DefaultParagraphFont"/>
    <w:link w:val="Subtitle"/>
    <w:uiPriority w:val="99"/>
    <w:locked/>
    <w:rsid w:val="00A50277"/>
    <w:rPr>
      <w:rFonts w:ascii="Calibri Light" w:eastAsia="SimSun" w:hAnsi="Calibri Light" w:cs="Times New Roman"/>
      <w:i/>
      <w:iCs/>
      <w:color w:val="5B9BD5"/>
      <w:spacing w:val="15"/>
      <w:sz w:val="24"/>
      <w:szCs w:val="24"/>
    </w:rPr>
  </w:style>
  <w:style w:type="character" w:customStyle="1" w:styleId="IG2">
    <w:name w:val="Обычный_IG Знак"/>
    <w:uiPriority w:val="99"/>
    <w:rsid w:val="00A50277"/>
    <w:rPr>
      <w:sz w:val="28"/>
      <w:lang w:val="ru-RU" w:eastAsia="ru-RU"/>
    </w:rPr>
  </w:style>
  <w:style w:type="paragraph" w:customStyle="1" w:styleId="2IG">
    <w:name w:val="Заголовок_2_IG"/>
    <w:basedOn w:val="Normal"/>
    <w:link w:val="2IG0"/>
    <w:uiPriority w:val="99"/>
    <w:rsid w:val="00A50277"/>
    <w:pPr>
      <w:keepNext/>
      <w:suppressAutoHyphens w:val="0"/>
      <w:spacing w:before="240" w:after="240" w:line="360" w:lineRule="auto"/>
      <w:ind w:firstLine="709"/>
      <w:jc w:val="both"/>
      <w:outlineLvl w:val="1"/>
    </w:pPr>
    <w:rPr>
      <w:rFonts w:ascii="Calibri" w:hAnsi="Calibri"/>
      <w:b/>
      <w:bCs/>
      <w:i/>
      <w:iCs/>
      <w:sz w:val="28"/>
      <w:lang w:eastAsia="ru-RU"/>
    </w:rPr>
  </w:style>
  <w:style w:type="character" w:customStyle="1" w:styleId="2IG0">
    <w:name w:val="Заголовок_2_IG Знак"/>
    <w:link w:val="2IG"/>
    <w:uiPriority w:val="99"/>
    <w:locked/>
    <w:rsid w:val="00A50277"/>
    <w:rPr>
      <w:rFonts w:ascii="Calibri" w:hAnsi="Calibri"/>
      <w:b/>
      <w:i/>
      <w:snapToGrid w:val="0"/>
      <w:sz w:val="28"/>
    </w:rPr>
  </w:style>
  <w:style w:type="paragraph" w:customStyle="1" w:styleId="IG4">
    <w:name w:val="Название_таблицы_IG"/>
    <w:basedOn w:val="Normal"/>
    <w:link w:val="IG5"/>
    <w:uiPriority w:val="99"/>
    <w:rsid w:val="00A50277"/>
    <w:pPr>
      <w:suppressAutoHyphens w:val="0"/>
      <w:spacing w:after="200" w:line="360" w:lineRule="auto"/>
      <w:jc w:val="both"/>
    </w:pPr>
    <w:rPr>
      <w:rFonts w:ascii="Calibri" w:hAnsi="Calibri"/>
      <w:sz w:val="28"/>
      <w:szCs w:val="28"/>
      <w:lang w:eastAsia="ru-RU"/>
    </w:rPr>
  </w:style>
  <w:style w:type="character" w:customStyle="1" w:styleId="IG5">
    <w:name w:val="Название_таблицы_IG Знак"/>
    <w:link w:val="IG4"/>
    <w:uiPriority w:val="99"/>
    <w:locked/>
    <w:rsid w:val="00A50277"/>
    <w:rPr>
      <w:rFonts w:ascii="Calibri" w:hAnsi="Calibri"/>
      <w:snapToGrid w:val="0"/>
      <w:sz w:val="28"/>
    </w:rPr>
  </w:style>
  <w:style w:type="paragraph" w:customStyle="1" w:styleId="1IG">
    <w:name w:val="Заголовок_1_IG"/>
    <w:basedOn w:val="Heading1"/>
    <w:uiPriority w:val="99"/>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Normal"/>
    <w:link w:val="IG7"/>
    <w:uiPriority w:val="99"/>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uiPriority w:val="99"/>
    <w:locked/>
    <w:rsid w:val="00A50277"/>
    <w:rPr>
      <w:rFonts w:ascii="Calibri" w:hAnsi="Calibri"/>
      <w:sz w:val="28"/>
    </w:rPr>
  </w:style>
  <w:style w:type="paragraph" w:customStyle="1" w:styleId="IG8">
    <w:name w:val="Текст_таблицы_IG"/>
    <w:basedOn w:val="Normal"/>
    <w:uiPriority w:val="99"/>
    <w:rsid w:val="00A50277"/>
    <w:pPr>
      <w:suppressAutoHyphens w:val="0"/>
      <w:spacing w:after="200" w:line="276" w:lineRule="auto"/>
    </w:pPr>
    <w:rPr>
      <w:sz w:val="24"/>
      <w:szCs w:val="24"/>
      <w:lang w:eastAsia="ru-RU"/>
    </w:rPr>
  </w:style>
  <w:style w:type="character" w:customStyle="1" w:styleId="Absatz-Standardschriftart">
    <w:name w:val="Absatz-Standardschriftart"/>
    <w:uiPriority w:val="99"/>
    <w:rsid w:val="00A50277"/>
  </w:style>
  <w:style w:type="paragraph" w:customStyle="1" w:styleId="IG9">
    <w:name w:val="Маркированный_с_количеством_IG"/>
    <w:basedOn w:val="IG"/>
    <w:link w:val="IG10"/>
    <w:uiPriority w:val="99"/>
    <w:rsid w:val="00A50277"/>
    <w:pPr>
      <w:tabs>
        <w:tab w:val="clear" w:pos="360"/>
        <w:tab w:val="left" w:pos="1134"/>
        <w:tab w:val="left" w:pos="8505"/>
      </w:tabs>
    </w:pPr>
  </w:style>
  <w:style w:type="character" w:customStyle="1" w:styleId="IG10">
    <w:name w:val="Маркированный_с_количеством_IG Знак1"/>
    <w:basedOn w:val="IG1"/>
    <w:link w:val="IG9"/>
    <w:uiPriority w:val="99"/>
    <w:locked/>
    <w:rsid w:val="00A50277"/>
    <w:rPr>
      <w:rFonts w:cs="Times New Roman"/>
      <w:szCs w:val="28"/>
    </w:rPr>
  </w:style>
  <w:style w:type="paragraph" w:customStyle="1" w:styleId="2IG1">
    <w:name w:val="Заголовок_2_IG Знак Знак"/>
    <w:basedOn w:val="Normal"/>
    <w:link w:val="2IG2"/>
    <w:uiPriority w:val="99"/>
    <w:rsid w:val="00A50277"/>
    <w:pPr>
      <w:keepNext/>
      <w:suppressAutoHyphens w:val="0"/>
      <w:spacing w:before="240" w:after="240" w:line="360" w:lineRule="auto"/>
      <w:ind w:firstLine="709"/>
      <w:jc w:val="both"/>
      <w:outlineLvl w:val="1"/>
    </w:pPr>
    <w:rPr>
      <w:rFonts w:ascii="Calibri" w:hAnsi="Calibri"/>
      <w:b/>
      <w:bCs/>
      <w:i/>
      <w:iCs/>
      <w:sz w:val="28"/>
      <w:szCs w:val="28"/>
      <w:lang w:eastAsia="ru-RU"/>
    </w:rPr>
  </w:style>
  <w:style w:type="character" w:customStyle="1" w:styleId="2IG2">
    <w:name w:val="Заголовок_2_IG Знак Знак Знак"/>
    <w:link w:val="2IG1"/>
    <w:uiPriority w:val="99"/>
    <w:locked/>
    <w:rsid w:val="00A50277"/>
    <w:rPr>
      <w:rFonts w:ascii="Calibri" w:hAnsi="Calibri"/>
      <w:b/>
      <w:i/>
      <w:snapToGrid w:val="0"/>
      <w:sz w:val="28"/>
    </w:rPr>
  </w:style>
  <w:style w:type="paragraph" w:customStyle="1" w:styleId="affffffff">
    <w:name w:val="Основной текст док."/>
    <w:basedOn w:val="Normal"/>
    <w:uiPriority w:val="99"/>
    <w:rsid w:val="00A50277"/>
    <w:pPr>
      <w:suppressAutoHyphens w:val="0"/>
      <w:spacing w:before="60" w:after="60" w:line="276" w:lineRule="auto"/>
      <w:ind w:firstLine="567"/>
      <w:jc w:val="both"/>
    </w:pPr>
    <w:rPr>
      <w:sz w:val="24"/>
      <w:lang w:eastAsia="ru-RU"/>
    </w:rPr>
  </w:style>
  <w:style w:type="paragraph" w:customStyle="1" w:styleId="affffffff0">
    <w:name w:val="осн.стиль абз."/>
    <w:basedOn w:val="Normal"/>
    <w:link w:val="affffffff1"/>
    <w:uiPriority w:val="99"/>
    <w:rsid w:val="00A50277"/>
    <w:pPr>
      <w:widowControl w:val="0"/>
      <w:suppressAutoHyphens w:val="0"/>
      <w:spacing w:after="200" w:line="276" w:lineRule="auto"/>
      <w:ind w:firstLine="680"/>
      <w:jc w:val="both"/>
    </w:pPr>
    <w:rPr>
      <w:rFonts w:ascii="Calibri" w:hAnsi="Calibri"/>
      <w:sz w:val="24"/>
      <w:szCs w:val="24"/>
      <w:lang w:eastAsia="ru-RU"/>
    </w:rPr>
  </w:style>
  <w:style w:type="character" w:customStyle="1" w:styleId="affffffff1">
    <w:name w:val="осн.стиль абз. Знак"/>
    <w:link w:val="affffffff0"/>
    <w:uiPriority w:val="99"/>
    <w:locked/>
    <w:rsid w:val="00A50277"/>
    <w:rPr>
      <w:rFonts w:ascii="Calibri" w:hAnsi="Calibri"/>
      <w:snapToGrid w:val="0"/>
      <w:sz w:val="24"/>
    </w:rPr>
  </w:style>
  <w:style w:type="paragraph" w:customStyle="1" w:styleId="IGa">
    <w:name w:val="Маркированный_список_IG Знак Знак Знак Знак Знак"/>
    <w:basedOn w:val="Normal"/>
    <w:link w:val="IGb"/>
    <w:uiPriority w:val="99"/>
    <w:rsid w:val="00A50277"/>
    <w:pPr>
      <w:tabs>
        <w:tab w:val="num" w:pos="191"/>
      </w:tabs>
      <w:suppressAutoHyphens w:val="0"/>
      <w:spacing w:after="200" w:line="360" w:lineRule="auto"/>
      <w:ind w:left="191" w:firstLine="709"/>
      <w:jc w:val="both"/>
    </w:pPr>
    <w:rPr>
      <w:rFonts w:ascii="Calibri" w:hAnsi="Calibri"/>
      <w:sz w:val="28"/>
      <w:szCs w:val="28"/>
      <w:lang w:eastAsia="ru-RU"/>
    </w:rPr>
  </w:style>
  <w:style w:type="character" w:customStyle="1" w:styleId="IGb">
    <w:name w:val="Маркированный_список_IG Знак Знак Знак Знак Знак Знак"/>
    <w:link w:val="IGa"/>
    <w:uiPriority w:val="99"/>
    <w:locked/>
    <w:rsid w:val="00A50277"/>
    <w:rPr>
      <w:rFonts w:ascii="Calibri" w:hAnsi="Calibri"/>
      <w:snapToGrid w:val="0"/>
      <w:sz w:val="28"/>
    </w:rPr>
  </w:style>
  <w:style w:type="character" w:customStyle="1" w:styleId="IG20">
    <w:name w:val="Обычный_IG Знак2"/>
    <w:uiPriority w:val="99"/>
    <w:rsid w:val="00A50277"/>
    <w:rPr>
      <w:sz w:val="28"/>
      <w:lang w:val="ru-RU" w:eastAsia="ru-RU"/>
    </w:rPr>
  </w:style>
  <w:style w:type="character" w:customStyle="1" w:styleId="IGc">
    <w:name w:val="Обычный_IG Знак Знак"/>
    <w:uiPriority w:val="99"/>
    <w:rsid w:val="00A50277"/>
    <w:rPr>
      <w:sz w:val="28"/>
      <w:lang w:val="ru-RU" w:eastAsia="ru-RU"/>
    </w:rPr>
  </w:style>
  <w:style w:type="paragraph" w:customStyle="1" w:styleId="12005">
    <w:name w:val="Стиль 12 пт По ширине Справа:  005 см Междустр.интервал:  полут..."/>
    <w:basedOn w:val="Normal"/>
    <w:link w:val="120050"/>
    <w:uiPriority w:val="99"/>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uiPriority w:val="99"/>
    <w:locked/>
    <w:rsid w:val="00A50277"/>
    <w:rPr>
      <w:rFonts w:ascii="Calibri" w:hAnsi="Calibri"/>
      <w:sz w:val="24"/>
    </w:rPr>
  </w:style>
  <w:style w:type="paragraph" w:customStyle="1" w:styleId="1120">
    <w:name w:val="Стиль заголовок 1 + 12 пт Красный По левому краю Первая строка: ..."/>
    <w:basedOn w:val="1fe"/>
    <w:uiPriority w:val="99"/>
    <w:rsid w:val="00A50277"/>
    <w:pPr>
      <w:widowControl w:val="0"/>
      <w:spacing w:line="360" w:lineRule="auto"/>
      <w:ind w:firstLine="1560"/>
      <w:jc w:val="left"/>
    </w:pPr>
    <w:rPr>
      <w:rFonts w:ascii="Times New Roman" w:hAnsi="Times New Roman"/>
      <w:b/>
      <w:bCs/>
    </w:rPr>
  </w:style>
  <w:style w:type="paragraph" w:customStyle="1" w:styleId="1ff3">
    <w:name w:val="Текст1"/>
    <w:basedOn w:val="Normal"/>
    <w:uiPriority w:val="99"/>
    <w:rsid w:val="00A50277"/>
    <w:pPr>
      <w:suppressAutoHyphens w:val="0"/>
      <w:spacing w:after="200" w:line="276" w:lineRule="auto"/>
    </w:pPr>
    <w:rPr>
      <w:rFonts w:ascii="Courier New" w:hAnsi="Courier New"/>
      <w:lang w:eastAsia="ru-RU"/>
    </w:rPr>
  </w:style>
  <w:style w:type="paragraph" w:styleId="Index1">
    <w:name w:val="index 1"/>
    <w:basedOn w:val="Normal"/>
    <w:next w:val="Normal"/>
    <w:autoRedefine/>
    <w:uiPriority w:val="99"/>
    <w:rsid w:val="00A50277"/>
    <w:pPr>
      <w:suppressAutoHyphens w:val="0"/>
      <w:spacing w:after="200" w:line="276" w:lineRule="auto"/>
      <w:ind w:left="200" w:hanging="200"/>
      <w:jc w:val="center"/>
    </w:pPr>
    <w:rPr>
      <w:color w:val="0000FF"/>
      <w:sz w:val="24"/>
      <w:szCs w:val="24"/>
      <w:lang w:eastAsia="ru-RU"/>
    </w:rPr>
  </w:style>
  <w:style w:type="paragraph" w:customStyle="1" w:styleId="113">
    <w:name w:val="Знак Знак Знак Знак11"/>
    <w:basedOn w:val="Normal"/>
    <w:uiPriority w:val="99"/>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d">
    <w:name w:val="Текст перечисление"/>
    <w:basedOn w:val="afc"/>
    <w:next w:val="afc"/>
    <w:link w:val="affffffff2"/>
    <w:autoRedefine/>
    <w:uiPriority w:val="99"/>
    <w:rsid w:val="00A50277"/>
    <w:pPr>
      <w:numPr>
        <w:numId w:val="32"/>
      </w:numPr>
      <w:tabs>
        <w:tab w:val="left" w:pos="709"/>
      </w:tabs>
      <w:suppressAutoHyphens w:val="0"/>
      <w:spacing w:before="0" w:after="0" w:line="312" w:lineRule="auto"/>
      <w:ind w:firstLine="0"/>
      <w:contextualSpacing w:val="0"/>
    </w:pPr>
    <w:rPr>
      <w:rFonts w:ascii="Calibri" w:hAnsi="Calibri"/>
      <w:kern w:val="0"/>
      <w:szCs w:val="24"/>
      <w:lang w:eastAsia="ar-SA"/>
    </w:rPr>
  </w:style>
  <w:style w:type="character" w:customStyle="1" w:styleId="affffffff2">
    <w:name w:val="Текст перечисление Знак"/>
    <w:link w:val="ad"/>
    <w:uiPriority w:val="99"/>
    <w:locked/>
    <w:rsid w:val="00A50277"/>
    <w:rPr>
      <w:rFonts w:ascii="Calibri" w:hAnsi="Calibri"/>
      <w:sz w:val="24"/>
      <w:szCs w:val="24"/>
      <w:lang w:eastAsia="ar-SA"/>
    </w:rPr>
  </w:style>
  <w:style w:type="paragraph" w:customStyle="1" w:styleId="a5">
    <w:name w:val="Текст библиография"/>
    <w:basedOn w:val="Normal"/>
    <w:uiPriority w:val="99"/>
    <w:rsid w:val="00A50277"/>
    <w:pPr>
      <w:numPr>
        <w:numId w:val="33"/>
      </w:numPr>
      <w:suppressAutoHyphens w:val="0"/>
      <w:autoSpaceDE w:val="0"/>
      <w:spacing w:after="200" w:line="312" w:lineRule="auto"/>
      <w:jc w:val="both"/>
    </w:pPr>
    <w:rPr>
      <w:sz w:val="24"/>
      <w:szCs w:val="24"/>
      <w:lang w:eastAsia="ar-SA"/>
    </w:rPr>
  </w:style>
  <w:style w:type="paragraph" w:customStyle="1" w:styleId="aa">
    <w:name w:val="Маркеры без отступа"/>
    <w:basedOn w:val="Normal"/>
    <w:uiPriority w:val="99"/>
    <w:rsid w:val="00A50277"/>
    <w:pPr>
      <w:numPr>
        <w:numId w:val="3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4">
    <w:name w:val="Стиль 1.1"/>
    <w:uiPriority w:val="99"/>
    <w:rsid w:val="00A50277"/>
    <w:pPr>
      <w:tabs>
        <w:tab w:val="num" w:pos="1134"/>
      </w:tabs>
      <w:spacing w:before="60" w:after="200" w:line="276" w:lineRule="auto"/>
      <w:ind w:firstLine="567"/>
      <w:jc w:val="both"/>
    </w:pPr>
    <w:rPr>
      <w:sz w:val="24"/>
    </w:rPr>
  </w:style>
  <w:style w:type="character" w:customStyle="1" w:styleId="FontStyle92">
    <w:name w:val="Font Style92"/>
    <w:uiPriority w:val="99"/>
    <w:rsid w:val="00A50277"/>
    <w:rPr>
      <w:rFonts w:ascii="Arial" w:hAnsi="Arial"/>
      <w:sz w:val="22"/>
    </w:rPr>
  </w:style>
  <w:style w:type="paragraph" w:customStyle="1" w:styleId="affffffff3">
    <w:name w:val="Титульная страница"/>
    <w:basedOn w:val="Normal"/>
    <w:uiPriority w:val="99"/>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8">
    <w:name w:val="Раздел и подраздел Знак"/>
    <w:link w:val="afffff7"/>
    <w:uiPriority w:val="99"/>
    <w:locked/>
    <w:rsid w:val="00A50277"/>
    <w:rPr>
      <w:rFonts w:ascii="Calibri Light" w:eastAsia="SimSun" w:hAnsi="Calibri Light"/>
      <w:b/>
      <w:caps/>
      <w:color w:val="2E74B5"/>
      <w:kern w:val="32"/>
      <w:sz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Normal"/>
    <w:link w:val="Arial1"/>
    <w:uiPriority w:val="99"/>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
    <w:name w:val="Обычный + Arial1"/>
    <w:aliases w:val="12 пт1,Черный Знак Знак"/>
    <w:link w:val="Arial"/>
    <w:uiPriority w:val="99"/>
    <w:locked/>
    <w:rsid w:val="00A50277"/>
    <w:rPr>
      <w:rFonts w:ascii="Calibri" w:hAnsi="Calibri"/>
      <w:color w:val="000000"/>
      <w:spacing w:val="1"/>
      <w:shd w:val="clear" w:color="auto" w:fill="FFFFFF"/>
    </w:rPr>
  </w:style>
  <w:style w:type="paragraph" w:customStyle="1" w:styleId="-ff2">
    <w:name w:val="-Подписи"/>
    <w:basedOn w:val="Header"/>
    <w:uiPriority w:val="99"/>
    <w:rsid w:val="00A50277"/>
    <w:pPr>
      <w:framePr w:hSpace="181" w:wrap="around" w:vAnchor="page" w:hAnchor="page" w:x="1248" w:y="14278"/>
      <w:suppressAutoHyphens w:val="0"/>
      <w:spacing w:after="200" w:line="276" w:lineRule="auto"/>
    </w:pPr>
    <w:rPr>
      <w:rFonts w:ascii="Calibri" w:hAnsi="Calibri"/>
      <w:sz w:val="16"/>
      <w:szCs w:val="16"/>
      <w:lang w:eastAsia="ru-RU"/>
    </w:rPr>
  </w:style>
  <w:style w:type="character" w:customStyle="1" w:styleId="FontStyle97">
    <w:name w:val="Font Style97"/>
    <w:uiPriority w:val="99"/>
    <w:rsid w:val="00A50277"/>
    <w:rPr>
      <w:rFonts w:ascii="Arial" w:hAnsi="Arial"/>
      <w:sz w:val="22"/>
    </w:rPr>
  </w:style>
  <w:style w:type="paragraph" w:customStyle="1" w:styleId="Style43">
    <w:name w:val="Style43"/>
    <w:basedOn w:val="Normal"/>
    <w:uiPriority w:val="99"/>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Normal"/>
    <w:uiPriority w:val="99"/>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Normal"/>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Normal"/>
    <w:next w:val="Normal"/>
    <w:autoRedefine/>
    <w:uiPriority w:val="99"/>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4">
    <w:name w:val="Стиль ПЗ Знак"/>
    <w:link w:val="affffffff5"/>
    <w:uiPriority w:val="99"/>
    <w:locked/>
    <w:rsid w:val="00A50277"/>
    <w:rPr>
      <w:rFonts w:ascii="Arial" w:hAnsi="Arial"/>
      <w:lang w:eastAsia="ar-SA" w:bidi="ar-SA"/>
    </w:rPr>
  </w:style>
  <w:style w:type="paragraph" w:customStyle="1" w:styleId="affffffff5">
    <w:name w:val="Стиль ПЗ"/>
    <w:basedOn w:val="Normal"/>
    <w:link w:val="affffffff4"/>
    <w:uiPriority w:val="99"/>
    <w:rsid w:val="00A50277"/>
    <w:pPr>
      <w:spacing w:after="200" w:line="360" w:lineRule="auto"/>
      <w:ind w:firstLine="851"/>
      <w:jc w:val="both"/>
    </w:pPr>
    <w:rPr>
      <w:rFonts w:ascii="Arial" w:hAnsi="Arial"/>
      <w:lang w:eastAsia="ar-SA"/>
    </w:rPr>
  </w:style>
  <w:style w:type="paragraph" w:customStyle="1" w:styleId="-ff3">
    <w:name w:val="-Текст"/>
    <w:basedOn w:val="Normal"/>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4">
    <w:name w:val="-Наименование объекта"/>
    <w:basedOn w:val="Header"/>
    <w:uiPriority w:val="99"/>
    <w:rsid w:val="00A50277"/>
    <w:pPr>
      <w:framePr w:hSpace="181" w:wrap="around" w:vAnchor="page" w:hAnchor="page" w:x="1248" w:y="14278"/>
      <w:suppressAutoHyphens w:val="0"/>
      <w:spacing w:after="200" w:line="276" w:lineRule="auto"/>
      <w:jc w:val="center"/>
    </w:pPr>
    <w:rPr>
      <w:rFonts w:ascii="Calibri" w:hAnsi="Calibri"/>
      <w:lang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uiPriority w:val="99"/>
    <w:rsid w:val="00A50277"/>
    <w:rPr>
      <w:rFonts w:ascii="Arial" w:hAnsi="Arial"/>
      <w:b/>
      <w:snapToGrid w:val="0"/>
      <w:sz w:val="26"/>
    </w:rPr>
  </w:style>
  <w:style w:type="paragraph" w:customStyle="1" w:styleId="affffffff6">
    <w:name w:val="БОЯНДЫСКОЕ_ОСН"/>
    <w:basedOn w:val="Normal"/>
    <w:link w:val="affffffff7"/>
    <w:uiPriority w:val="99"/>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7">
    <w:name w:val="БОЯНДЫСКОЕ_ОСН Знак"/>
    <w:link w:val="affffffff6"/>
    <w:uiPriority w:val="99"/>
    <w:locked/>
    <w:rsid w:val="00A50277"/>
    <w:rPr>
      <w:rFonts w:ascii="Calibri" w:hAnsi="Calibri"/>
      <w:sz w:val="24"/>
    </w:rPr>
  </w:style>
  <w:style w:type="character" w:customStyle="1" w:styleId="Heading30">
    <w:name w:val="Heading #3_"/>
    <w:link w:val="Heading31"/>
    <w:uiPriority w:val="99"/>
    <w:locked/>
    <w:rsid w:val="00A50277"/>
    <w:rPr>
      <w:rFonts w:ascii="Arial" w:hAnsi="Arial"/>
      <w:b/>
      <w:sz w:val="24"/>
      <w:shd w:val="clear" w:color="auto" w:fill="FFFFFF"/>
    </w:rPr>
  </w:style>
  <w:style w:type="character" w:customStyle="1" w:styleId="Bodytext0">
    <w:name w:val="Body text_"/>
    <w:link w:val="Bodytext1"/>
    <w:uiPriority w:val="99"/>
    <w:locked/>
    <w:rsid w:val="00A50277"/>
    <w:rPr>
      <w:rFonts w:ascii="Arial" w:hAnsi="Arial"/>
      <w:sz w:val="24"/>
      <w:shd w:val="clear" w:color="auto" w:fill="FFFFFF"/>
    </w:rPr>
  </w:style>
  <w:style w:type="paragraph" w:customStyle="1" w:styleId="Heading31">
    <w:name w:val="Heading #3"/>
    <w:basedOn w:val="Normal"/>
    <w:link w:val="Heading30"/>
    <w:uiPriority w:val="99"/>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Normal"/>
    <w:link w:val="Bodytext0"/>
    <w:uiPriority w:val="99"/>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Normal"/>
    <w:link w:val="01"/>
    <w:uiPriority w:val="99"/>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uiPriority w:val="99"/>
    <w:locked/>
    <w:rsid w:val="00A50277"/>
    <w:rPr>
      <w:rFonts w:ascii="Calibri" w:hAnsi="Calibri"/>
      <w:sz w:val="24"/>
      <w:lang w:eastAsia="en-US"/>
    </w:rPr>
  </w:style>
  <w:style w:type="paragraph" w:customStyle="1" w:styleId="2f2">
    <w:name w:val="2 таблица"/>
    <w:basedOn w:val="0"/>
    <w:uiPriority w:val="99"/>
    <w:rsid w:val="00A50277"/>
    <w:pPr>
      <w:ind w:firstLine="0"/>
      <w:jc w:val="center"/>
    </w:pPr>
    <w:rPr>
      <w:lang w:eastAsia="ru-RU"/>
    </w:rPr>
  </w:style>
  <w:style w:type="paragraph" w:customStyle="1" w:styleId="formattexttopleveltext">
    <w:name w:val="formattext topleveltext"/>
    <w:basedOn w:val="Normal"/>
    <w:uiPriority w:val="99"/>
    <w:rsid w:val="00A50277"/>
    <w:pPr>
      <w:suppressAutoHyphens w:val="0"/>
      <w:spacing w:before="100" w:beforeAutospacing="1" w:after="100" w:afterAutospacing="1" w:line="276" w:lineRule="auto"/>
    </w:pPr>
    <w:rPr>
      <w:sz w:val="24"/>
      <w:szCs w:val="24"/>
      <w:lang w:eastAsia="ru-RU"/>
    </w:rPr>
  </w:style>
  <w:style w:type="character" w:customStyle="1" w:styleId="46">
    <w:name w:val="Основной текст (4)_"/>
    <w:link w:val="47"/>
    <w:uiPriority w:val="99"/>
    <w:locked/>
    <w:rsid w:val="00A50277"/>
    <w:rPr>
      <w:rFonts w:ascii="Arial" w:eastAsia="Times New Roman" w:hAnsi="Arial"/>
      <w:shd w:val="clear" w:color="auto" w:fill="FFFFFF"/>
    </w:rPr>
  </w:style>
  <w:style w:type="paragraph" w:customStyle="1" w:styleId="47">
    <w:name w:val="Основной текст (4)"/>
    <w:basedOn w:val="Normal"/>
    <w:link w:val="46"/>
    <w:uiPriority w:val="99"/>
    <w:rsid w:val="00A50277"/>
    <w:pPr>
      <w:shd w:val="clear" w:color="auto" w:fill="FFFFFF"/>
      <w:suppressAutoHyphens w:val="0"/>
      <w:spacing w:after="200" w:line="367" w:lineRule="exact"/>
      <w:ind w:firstLine="740"/>
      <w:jc w:val="both"/>
    </w:pPr>
    <w:rPr>
      <w:rFonts w:ascii="Arial" w:hAnsi="Arial"/>
      <w:shd w:val="clear" w:color="auto" w:fill="FFFFFF"/>
      <w:lang w:eastAsia="ru-RU"/>
    </w:rPr>
  </w:style>
  <w:style w:type="paragraph" w:customStyle="1" w:styleId="37">
    <w:name w:val="заголовок 3"/>
    <w:basedOn w:val="Normal"/>
    <w:next w:val="Normal"/>
    <w:uiPriority w:val="99"/>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Normal"/>
    <w:uiPriority w:val="99"/>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6">
    <w:name w:val="Обычный.Обычный док11"/>
    <w:uiPriority w:val="99"/>
    <w:rsid w:val="00A50277"/>
    <w:pPr>
      <w:autoSpaceDE w:val="0"/>
      <w:autoSpaceDN w:val="0"/>
      <w:spacing w:after="200" w:line="276" w:lineRule="auto"/>
      <w:ind w:firstLine="851"/>
    </w:pPr>
    <w:rPr>
      <w:sz w:val="24"/>
      <w:szCs w:val="24"/>
    </w:rPr>
  </w:style>
  <w:style w:type="paragraph" w:customStyle="1" w:styleId="80">
    <w:name w:val="Основной текст8"/>
    <w:basedOn w:val="Normal"/>
    <w:uiPriority w:val="99"/>
    <w:rsid w:val="00A50277"/>
    <w:pPr>
      <w:shd w:val="clear" w:color="auto" w:fill="FFFFFF"/>
      <w:suppressAutoHyphens w:val="0"/>
      <w:spacing w:after="200" w:line="240" w:lineRule="atLeast"/>
      <w:ind w:hanging="480"/>
    </w:pPr>
    <w:rPr>
      <w:sz w:val="22"/>
      <w:szCs w:val="22"/>
      <w:lang w:eastAsia="ru-RU"/>
    </w:rPr>
  </w:style>
  <w:style w:type="paragraph" w:customStyle="1" w:styleId="191">
    <w:name w:val="Основной текст19"/>
    <w:basedOn w:val="Normal"/>
    <w:uiPriority w:val="99"/>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2">
    <w:name w:val="Заголовок №8_"/>
    <w:link w:val="83"/>
    <w:uiPriority w:val="99"/>
    <w:locked/>
    <w:rsid w:val="00A50277"/>
    <w:rPr>
      <w:shd w:val="clear" w:color="auto" w:fill="FFFFFF"/>
    </w:rPr>
  </w:style>
  <w:style w:type="paragraph" w:customStyle="1" w:styleId="83">
    <w:name w:val="Заголовок №8"/>
    <w:basedOn w:val="Normal"/>
    <w:link w:val="82"/>
    <w:uiPriority w:val="99"/>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8">
    <w:name w:val="Знак Знак Знак Знак Знак Знак Знак Знак Знак Знак Знак"/>
    <w:basedOn w:val="Normal"/>
    <w:uiPriority w:val="99"/>
    <w:rsid w:val="00A50277"/>
    <w:pPr>
      <w:suppressAutoHyphens w:val="0"/>
      <w:spacing w:after="160" w:line="240" w:lineRule="exact"/>
    </w:pPr>
    <w:rPr>
      <w:rFonts w:ascii="Verdana" w:hAnsi="Verdana" w:cs="Verdana"/>
      <w:lang w:val="en-US" w:eastAsia="en-US"/>
    </w:rPr>
  </w:style>
  <w:style w:type="character" w:customStyle="1" w:styleId="affffff2">
    <w:name w:val="табл_строка Знак"/>
    <w:link w:val="affffff1"/>
    <w:uiPriority w:val="99"/>
    <w:locked/>
    <w:rsid w:val="00A50277"/>
    <w:rPr>
      <w:rFonts w:ascii="Calibri" w:hAnsi="Calibri"/>
      <w:snapToGrid w:val="0"/>
      <w:sz w:val="24"/>
      <w:lang/>
    </w:rPr>
  </w:style>
  <w:style w:type="paragraph" w:customStyle="1" w:styleId="affffffff9">
    <w:name w:val="Основной текст продолжение"/>
    <w:basedOn w:val="Normal"/>
    <w:next w:val="BodyText"/>
    <w:uiPriority w:val="99"/>
    <w:rsid w:val="00A50277"/>
    <w:pPr>
      <w:suppressAutoHyphens w:val="0"/>
      <w:spacing w:before="120" w:after="200" w:line="276" w:lineRule="auto"/>
      <w:ind w:firstLine="709"/>
      <w:jc w:val="both"/>
    </w:pPr>
    <w:rPr>
      <w:sz w:val="24"/>
      <w:lang w:eastAsia="ru-RU"/>
    </w:rPr>
  </w:style>
  <w:style w:type="character" w:customStyle="1" w:styleId="1fa">
    <w:name w:val="табл_заголовок Знак1"/>
    <w:link w:val="affffff0"/>
    <w:uiPriority w:val="99"/>
    <w:locked/>
    <w:rsid w:val="00A50277"/>
    <w:rPr>
      <w:rFonts w:ascii="Calibri" w:hAnsi="Calibri"/>
      <w:sz w:val="22"/>
    </w:rPr>
  </w:style>
  <w:style w:type="character" w:customStyle="1" w:styleId="2f3">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uiPriority w:val="99"/>
    <w:rsid w:val="00A50277"/>
    <w:rPr>
      <w:b/>
      <w:sz w:val="24"/>
      <w:lang w:val="ru-RU" w:eastAsia="ru-RU"/>
    </w:rPr>
  </w:style>
  <w:style w:type="character" w:customStyle="1" w:styleId="TableHeaders0">
    <w:name w:val="Table Headers Знак"/>
    <w:link w:val="TableHeaders"/>
    <w:uiPriority w:val="99"/>
    <w:locked/>
    <w:rsid w:val="00A50277"/>
    <w:rPr>
      <w:rFonts w:ascii="Calibri" w:hAnsi="Calibri"/>
      <w:b/>
      <w:noProof/>
      <w:color w:val="000000"/>
      <w:sz w:val="22"/>
    </w:rPr>
  </w:style>
  <w:style w:type="paragraph" w:customStyle="1" w:styleId="1ff4">
    <w:name w:val="1 Знак Знак Знак Знак Знак Знак Знак Знак Знак Знак Знак Знак Знак Знак Знак Знак Знак Знак Знак Знак Знак Знак"/>
    <w:basedOn w:val="Normal"/>
    <w:uiPriority w:val="99"/>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Normal"/>
    <w:uiPriority w:val="99"/>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Normal"/>
    <w:link w:val="02"/>
    <w:uiPriority w:val="99"/>
    <w:rsid w:val="00A50277"/>
    <w:pPr>
      <w:tabs>
        <w:tab w:val="left" w:pos="1134"/>
      </w:tabs>
      <w:suppressAutoHyphens w:val="0"/>
      <w:spacing w:after="200" w:line="360" w:lineRule="auto"/>
      <w:ind w:firstLine="851"/>
      <w:jc w:val="both"/>
    </w:pPr>
    <w:rPr>
      <w:sz w:val="24"/>
      <w:szCs w:val="24"/>
      <w:lang w:eastAsia="en-US"/>
    </w:rPr>
  </w:style>
  <w:style w:type="character" w:customStyle="1" w:styleId="02">
    <w:name w:val="0 Отчет Знак Знак"/>
    <w:link w:val="00"/>
    <w:uiPriority w:val="99"/>
    <w:locked/>
    <w:rsid w:val="00A50277"/>
    <w:rPr>
      <w:sz w:val="24"/>
      <w:lang w:eastAsia="en-US"/>
    </w:rPr>
  </w:style>
  <w:style w:type="character" w:customStyle="1" w:styleId="BodyText2">
    <w:name w:val="Body Text 2 Знак"/>
    <w:link w:val="210"/>
    <w:uiPriority w:val="99"/>
    <w:locked/>
    <w:rsid w:val="00A50277"/>
    <w:rPr>
      <w:sz w:val="24"/>
      <w:lang w:eastAsia="zh-CN"/>
    </w:rPr>
  </w:style>
  <w:style w:type="character" w:customStyle="1" w:styleId="BodyText210">
    <w:name w:val="Body Text 21 Знак"/>
    <w:link w:val="BodyText21"/>
    <w:uiPriority w:val="99"/>
    <w:locked/>
    <w:rsid w:val="00A50277"/>
    <w:rPr>
      <w:sz w:val="28"/>
      <w:lang/>
    </w:rPr>
  </w:style>
  <w:style w:type="character" w:customStyle="1" w:styleId="Standard">
    <w:name w:val="Standard Знак"/>
    <w:link w:val="Standard0"/>
    <w:uiPriority w:val="99"/>
    <w:locked/>
    <w:rsid w:val="00A50277"/>
    <w:rPr>
      <w:kern w:val="3"/>
      <w:sz w:val="24"/>
      <w:lang w:val="ru-RU" w:eastAsia="ru-RU"/>
    </w:rPr>
  </w:style>
  <w:style w:type="paragraph" w:customStyle="1" w:styleId="Standard0">
    <w:name w:val="Standard"/>
    <w:link w:val="Standard"/>
    <w:uiPriority w:val="99"/>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Normal"/>
    <w:uiPriority w:val="99"/>
    <w:rsid w:val="00A50277"/>
    <w:pPr>
      <w:suppressAutoHyphens w:val="0"/>
      <w:autoSpaceDE w:val="0"/>
      <w:autoSpaceDN w:val="0"/>
      <w:spacing w:after="360" w:line="276" w:lineRule="auto"/>
      <w:jc w:val="both"/>
    </w:pPr>
    <w:rPr>
      <w:sz w:val="24"/>
      <w:szCs w:val="24"/>
      <w:lang w:eastAsia="ru-RU"/>
    </w:rPr>
  </w:style>
  <w:style w:type="character" w:customStyle="1" w:styleId="1ff5">
    <w:name w:val="Осн. текст Знак1"/>
    <w:uiPriority w:val="99"/>
    <w:rsid w:val="00A50277"/>
    <w:rPr>
      <w:rFonts w:ascii="Times New Roman" w:hAnsi="Times New Roman"/>
      <w:noProof/>
      <w:sz w:val="24"/>
      <w:lang/>
    </w:rPr>
  </w:style>
  <w:style w:type="character" w:customStyle="1" w:styleId="38">
    <w:name w:val="Основной текст (3)_"/>
    <w:uiPriority w:val="99"/>
    <w:rsid w:val="00A50277"/>
    <w:rPr>
      <w:spacing w:val="10"/>
      <w:sz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spacing w:val="0"/>
      <w:sz w:val="23"/>
      <w:shd w:val="clear" w:color="auto" w:fill="FFFFFF"/>
    </w:rPr>
  </w:style>
  <w:style w:type="character" w:customStyle="1" w:styleId="402">
    <w:name w:val="Основной текст (40)2"/>
    <w:uiPriority w:val="99"/>
    <w:rsid w:val="00A50277"/>
    <w:rPr>
      <w:rFonts w:ascii="Times New Roman" w:eastAsia="Arial Unicode MS" w:hAnsi="Times New Roman"/>
      <w:sz w:val="28"/>
      <w:u w:val="single"/>
      <w:shd w:val="clear" w:color="auto" w:fill="FFFFFF"/>
      <w:lang w:eastAsia="ru-RU"/>
    </w:rPr>
  </w:style>
  <w:style w:type="paragraph" w:customStyle="1" w:styleId="-ff5">
    <w:name w:val="-Обозначение"/>
    <w:basedOn w:val="Normal"/>
    <w:uiPriority w:val="99"/>
    <w:rsid w:val="00A50277"/>
    <w:pPr>
      <w:suppressAutoHyphens w:val="0"/>
      <w:spacing w:after="200" w:line="276" w:lineRule="auto"/>
    </w:pPr>
    <w:rPr>
      <w:rFonts w:ascii="Calibri" w:hAnsi="Calibri"/>
      <w:sz w:val="24"/>
      <w:szCs w:val="24"/>
      <w:lang w:eastAsia="ru-RU"/>
    </w:rPr>
  </w:style>
  <w:style w:type="paragraph" w:customStyle="1" w:styleId="-ff6">
    <w:name w:val="-Примечание"/>
    <w:basedOn w:val="Normal"/>
    <w:uiPriority w:val="99"/>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Normal"/>
    <w:link w:val="3TimesNewRoman60"/>
    <w:autoRedefine/>
    <w:uiPriority w:val="99"/>
    <w:rsid w:val="00A50277"/>
    <w:pPr>
      <w:widowControl w:val="0"/>
      <w:suppressAutoHyphens w:val="0"/>
      <w:spacing w:after="200" w:line="360" w:lineRule="auto"/>
      <w:ind w:left="-284" w:firstLine="1135"/>
      <w:jc w:val="both"/>
    </w:pPr>
    <w:rPr>
      <w:rFonts w:ascii="Calibri" w:hAnsi="Calibri"/>
      <w:sz w:val="22"/>
      <w:szCs w:val="22"/>
      <w:lang w:eastAsia="ru-RU"/>
    </w:rPr>
  </w:style>
  <w:style w:type="character" w:customStyle="1" w:styleId="3TimesNewRoman60">
    <w:name w:val="Стиль Стиль Заголовок 3 +Times New Roman + Перед:  6 пт Знак"/>
    <w:link w:val="3TimesNewRoman6"/>
    <w:uiPriority w:val="99"/>
    <w:locked/>
    <w:rsid w:val="00A50277"/>
    <w:rPr>
      <w:rFonts w:ascii="Calibri" w:hAnsi="Calibri"/>
      <w:sz w:val="22"/>
      <w:lang/>
    </w:rPr>
  </w:style>
  <w:style w:type="paragraph" w:customStyle="1" w:styleId="affffffffa">
    <w:name w:val="Основной"/>
    <w:basedOn w:val="Normal"/>
    <w:link w:val="affffffffb"/>
    <w:uiPriority w:val="99"/>
    <w:rsid w:val="00A50277"/>
    <w:pPr>
      <w:suppressAutoHyphens w:val="0"/>
      <w:spacing w:after="200" w:line="360" w:lineRule="auto"/>
      <w:ind w:firstLine="680"/>
      <w:jc w:val="both"/>
    </w:pPr>
    <w:rPr>
      <w:sz w:val="28"/>
      <w:lang w:eastAsia="ru-RU"/>
    </w:rPr>
  </w:style>
  <w:style w:type="character" w:customStyle="1" w:styleId="affffffffb">
    <w:name w:val="Основной Знак"/>
    <w:aliases w:val="текст Знак Знак"/>
    <w:link w:val="affffffffa"/>
    <w:uiPriority w:val="99"/>
    <w:locked/>
    <w:rsid w:val="00A50277"/>
    <w:rPr>
      <w:sz w:val="28"/>
      <w:lang/>
    </w:rPr>
  </w:style>
  <w:style w:type="paragraph" w:customStyle="1" w:styleId="affffffffc">
    <w:name w:val="П.З."/>
    <w:basedOn w:val="Normal"/>
    <w:link w:val="affffffffd"/>
    <w:uiPriority w:val="99"/>
    <w:rsid w:val="00A50277"/>
    <w:pPr>
      <w:suppressAutoHyphens w:val="0"/>
      <w:spacing w:after="200" w:line="360" w:lineRule="auto"/>
      <w:ind w:firstLine="851"/>
      <w:jc w:val="both"/>
    </w:pPr>
    <w:rPr>
      <w:sz w:val="24"/>
      <w:szCs w:val="28"/>
      <w:lang w:eastAsia="ru-RU"/>
    </w:rPr>
  </w:style>
  <w:style w:type="character" w:customStyle="1" w:styleId="affffffffd">
    <w:name w:val="П.З. Знак"/>
    <w:link w:val="affffffffc"/>
    <w:uiPriority w:val="99"/>
    <w:locked/>
    <w:rsid w:val="00A50277"/>
    <w:rPr>
      <w:sz w:val="28"/>
      <w:lang/>
    </w:rPr>
  </w:style>
  <w:style w:type="paragraph" w:customStyle="1" w:styleId="affffffffe">
    <w:name w:val="Шапка таблицы"/>
    <w:basedOn w:val="Normal"/>
    <w:next w:val="Normal"/>
    <w:link w:val="afffffffff"/>
    <w:uiPriority w:val="99"/>
    <w:rsid w:val="00A50277"/>
    <w:pPr>
      <w:suppressAutoHyphens w:val="0"/>
      <w:spacing w:after="200" w:line="276" w:lineRule="auto"/>
      <w:jc w:val="center"/>
    </w:pPr>
    <w:rPr>
      <w:b/>
      <w:sz w:val="22"/>
      <w:szCs w:val="36"/>
      <w:lang w:eastAsia="ru-RU"/>
    </w:rPr>
  </w:style>
  <w:style w:type="character" w:customStyle="1" w:styleId="afffffffff">
    <w:name w:val="Шапка таблицы Знак"/>
    <w:link w:val="affffffffe"/>
    <w:uiPriority w:val="99"/>
    <w:locked/>
    <w:rsid w:val="00A50277"/>
    <w:rPr>
      <w:b/>
      <w:sz w:val="36"/>
      <w:lang/>
    </w:rPr>
  </w:style>
  <w:style w:type="paragraph" w:customStyle="1" w:styleId="1ff6">
    <w:name w:val="Осн. текст Знак Знак1 Знак"/>
    <w:basedOn w:val="Normal"/>
    <w:link w:val="1ff7"/>
    <w:uiPriority w:val="99"/>
    <w:rsid w:val="00A50277"/>
    <w:pPr>
      <w:suppressAutoHyphens w:val="0"/>
      <w:spacing w:after="120" w:line="276" w:lineRule="auto"/>
      <w:ind w:firstLine="709"/>
      <w:jc w:val="both"/>
    </w:pPr>
    <w:rPr>
      <w:sz w:val="24"/>
      <w:lang w:eastAsia="ru-RU"/>
    </w:rPr>
  </w:style>
  <w:style w:type="character" w:customStyle="1" w:styleId="1ff7">
    <w:name w:val="Осн. текст Знак Знак1 Знак Знак"/>
    <w:link w:val="1ff6"/>
    <w:uiPriority w:val="99"/>
    <w:locked/>
    <w:rsid w:val="00A50277"/>
    <w:rPr>
      <w:sz w:val="24"/>
      <w:lang/>
    </w:rPr>
  </w:style>
  <w:style w:type="paragraph" w:customStyle="1" w:styleId="afffffffff0">
    <w:name w:val="Осн. текст Знак Знак"/>
    <w:basedOn w:val="Normal"/>
    <w:uiPriority w:val="99"/>
    <w:rsid w:val="00A50277"/>
    <w:pPr>
      <w:suppressAutoHyphens w:val="0"/>
      <w:spacing w:after="120" w:line="276" w:lineRule="auto"/>
      <w:ind w:firstLine="709"/>
      <w:jc w:val="both"/>
    </w:pPr>
    <w:rPr>
      <w:sz w:val="24"/>
      <w:lang w:eastAsia="ru-RU"/>
    </w:rPr>
  </w:style>
  <w:style w:type="character" w:customStyle="1" w:styleId="1f3">
    <w:name w:val="абзац Знак1"/>
    <w:link w:val="afff9"/>
    <w:uiPriority w:val="99"/>
    <w:locked/>
    <w:rsid w:val="00A50277"/>
    <w:rPr>
      <w:sz w:val="24"/>
    </w:rPr>
  </w:style>
  <w:style w:type="character" w:customStyle="1" w:styleId="affffffd">
    <w:name w:val="Название таблицы Знак"/>
    <w:link w:val="affffffc"/>
    <w:uiPriority w:val="99"/>
    <w:locked/>
    <w:rsid w:val="00A50277"/>
    <w:rPr>
      <w:rFonts w:ascii="Calibri" w:hAnsi="Calibri"/>
      <w:b/>
      <w:caps/>
      <w:sz w:val="24"/>
      <w:lang/>
    </w:rPr>
  </w:style>
  <w:style w:type="paragraph" w:customStyle="1" w:styleId="afffffffff1">
    <w:name w:val="Текст табличный"/>
    <w:basedOn w:val="Normal"/>
    <w:uiPriority w:val="99"/>
    <w:rsid w:val="00A50277"/>
    <w:pPr>
      <w:suppressAutoHyphens w:val="0"/>
      <w:spacing w:after="200" w:line="276" w:lineRule="auto"/>
      <w:jc w:val="both"/>
    </w:pPr>
    <w:rPr>
      <w:sz w:val="22"/>
      <w:lang w:eastAsia="ru-RU"/>
    </w:rPr>
  </w:style>
  <w:style w:type="paragraph" w:customStyle="1" w:styleId="afffffffff2">
    <w:name w:val="Назв.таблицы"/>
    <w:basedOn w:val="Normal"/>
    <w:next w:val="Normal"/>
    <w:link w:val="afffffffff3"/>
    <w:uiPriority w:val="99"/>
    <w:rsid w:val="00A50277"/>
    <w:pPr>
      <w:keepNext/>
      <w:suppressAutoHyphens w:val="0"/>
      <w:spacing w:after="120" w:line="276" w:lineRule="auto"/>
      <w:jc w:val="center"/>
    </w:pPr>
    <w:rPr>
      <w:sz w:val="24"/>
      <w:lang w:eastAsia="ru-RU"/>
    </w:rPr>
  </w:style>
  <w:style w:type="character" w:customStyle="1" w:styleId="afffffffff3">
    <w:name w:val="Назв.таблицы Знак"/>
    <w:link w:val="afffffffff2"/>
    <w:uiPriority w:val="99"/>
    <w:locked/>
    <w:rsid w:val="00A50277"/>
    <w:rPr>
      <w:sz w:val="24"/>
      <w:lang/>
    </w:rPr>
  </w:style>
  <w:style w:type="character" w:customStyle="1" w:styleId="1b">
    <w:name w:val="Заголовок таблицы Знак1"/>
    <w:link w:val="af9"/>
    <w:uiPriority w:val="99"/>
    <w:locked/>
    <w:rsid w:val="00A50277"/>
    <w:rPr>
      <w:rFonts w:ascii="Arial" w:eastAsia="Times New Roman" w:hAnsi="Arial"/>
      <w:b/>
      <w:kern w:val="1"/>
      <w:lang w:eastAsia="zh-CN"/>
    </w:rPr>
  </w:style>
  <w:style w:type="character" w:customStyle="1" w:styleId="affffffb">
    <w:name w:val="Номер таблицы Знак"/>
    <w:link w:val="affffffa"/>
    <w:uiPriority w:val="99"/>
    <w:locked/>
    <w:rsid w:val="00A50277"/>
    <w:rPr>
      <w:rFonts w:ascii="Calibri" w:hAnsi="Calibri"/>
      <w:sz w:val="24"/>
      <w:lang/>
    </w:rPr>
  </w:style>
  <w:style w:type="character" w:customStyle="1" w:styleId="2c">
    <w:name w:val="заголовок 2 Знак"/>
    <w:link w:val="2b"/>
    <w:uiPriority w:val="99"/>
    <w:locked/>
    <w:rsid w:val="00A50277"/>
    <w:rPr>
      <w:rFonts w:ascii="Calibri" w:hAnsi="Calibri"/>
      <w:b/>
      <w:color w:val="000000"/>
      <w:sz w:val="28"/>
      <w:lang/>
    </w:rPr>
  </w:style>
  <w:style w:type="paragraph" w:customStyle="1" w:styleId="afffffffff4">
    <w:name w:val="Стиль"/>
    <w:link w:val="afffffffff5"/>
    <w:uiPriority w:val="99"/>
    <w:rsid w:val="00A50277"/>
    <w:pPr>
      <w:widowControl w:val="0"/>
      <w:autoSpaceDE w:val="0"/>
      <w:autoSpaceDN w:val="0"/>
      <w:adjustRightInd w:val="0"/>
      <w:spacing w:after="200" w:line="276" w:lineRule="auto"/>
    </w:pPr>
    <w:rPr>
      <w:sz w:val="24"/>
      <w:szCs w:val="24"/>
    </w:rPr>
  </w:style>
  <w:style w:type="character" w:customStyle="1" w:styleId="afffffffff5">
    <w:name w:val="Стиль Знак"/>
    <w:link w:val="afffffffff4"/>
    <w:uiPriority w:val="99"/>
    <w:locked/>
    <w:rsid w:val="00A50277"/>
    <w:rPr>
      <w:sz w:val="24"/>
    </w:rPr>
  </w:style>
  <w:style w:type="paragraph" w:customStyle="1" w:styleId="afffffffff6">
    <w:name w:val="Новый абзац"/>
    <w:basedOn w:val="Normal"/>
    <w:link w:val="afffffffff7"/>
    <w:uiPriority w:val="99"/>
    <w:rsid w:val="00A50277"/>
    <w:pPr>
      <w:suppressAutoHyphens w:val="0"/>
      <w:spacing w:after="120" w:line="276" w:lineRule="auto"/>
      <w:ind w:firstLine="567"/>
      <w:jc w:val="both"/>
    </w:pPr>
    <w:rPr>
      <w:rFonts w:ascii="Calibri" w:hAnsi="Calibri"/>
      <w:sz w:val="24"/>
      <w:lang w:eastAsia="ru-RU"/>
    </w:rPr>
  </w:style>
  <w:style w:type="character" w:customStyle="1" w:styleId="afffffffff7">
    <w:name w:val="Новый абзац Знак"/>
    <w:link w:val="afffffffff6"/>
    <w:uiPriority w:val="99"/>
    <w:locked/>
    <w:rsid w:val="00A50277"/>
    <w:rPr>
      <w:rFonts w:ascii="Calibri" w:hAnsi="Calibri"/>
      <w:sz w:val="24"/>
      <w:lang/>
    </w:rPr>
  </w:style>
  <w:style w:type="paragraph" w:customStyle="1" w:styleId="-">
    <w:name w:val="Маркер [-]"/>
    <w:basedOn w:val="Normal"/>
    <w:link w:val="-1ff6"/>
    <w:uiPriority w:val="99"/>
    <w:rsid w:val="00A50277"/>
    <w:pPr>
      <w:numPr>
        <w:numId w:val="35"/>
      </w:numPr>
      <w:suppressAutoHyphens w:val="0"/>
      <w:spacing w:after="120" w:line="276" w:lineRule="auto"/>
      <w:jc w:val="both"/>
    </w:pPr>
    <w:rPr>
      <w:sz w:val="24"/>
      <w:lang w:eastAsia="ru-RU"/>
    </w:rPr>
  </w:style>
  <w:style w:type="character" w:customStyle="1" w:styleId="-1ff6">
    <w:name w:val="Маркер [-] Знак1"/>
    <w:link w:val="-"/>
    <w:uiPriority w:val="99"/>
    <w:locked/>
    <w:rsid w:val="00A50277"/>
    <w:rPr>
      <w:sz w:val="24"/>
      <w:szCs w:val="20"/>
    </w:rPr>
  </w:style>
  <w:style w:type="paragraph" w:customStyle="1" w:styleId="117">
    <w:name w:val="Табл.11"/>
    <w:basedOn w:val="Heading9"/>
    <w:link w:val="118"/>
    <w:uiPriority w:val="99"/>
    <w:rsid w:val="00A50277"/>
    <w:pPr>
      <w:keepNext/>
      <w:keepLines/>
      <w:suppressAutoHyphens w:val="0"/>
      <w:spacing w:before="200" w:after="0" w:line="276" w:lineRule="auto"/>
      <w:ind w:left="-284" w:firstLine="0"/>
      <w:jc w:val="both"/>
    </w:pPr>
    <w:rPr>
      <w:rFonts w:ascii="Calibri Light" w:eastAsia="SimSun" w:hAnsi="Calibri Light"/>
      <w:b/>
      <w:i/>
      <w:iCs/>
      <w:color w:val="404040"/>
      <w:lang w:eastAsia="ru-RU"/>
    </w:rPr>
  </w:style>
  <w:style w:type="character" w:customStyle="1" w:styleId="118">
    <w:name w:val="Табл.11 Знак"/>
    <w:link w:val="117"/>
    <w:uiPriority w:val="99"/>
    <w:locked/>
    <w:rsid w:val="00A50277"/>
    <w:rPr>
      <w:rFonts w:ascii="Calibri Light" w:eastAsia="SimSun" w:hAnsi="Calibri Light"/>
      <w:b/>
      <w:i/>
      <w:color w:val="404040"/>
      <w:sz w:val="22"/>
      <w:lang/>
    </w:rPr>
  </w:style>
  <w:style w:type="paragraph" w:customStyle="1" w:styleId="a9">
    <w:name w:val="список нумерован."/>
    <w:basedOn w:val="Normal"/>
    <w:uiPriority w:val="99"/>
    <w:rsid w:val="00A50277"/>
    <w:pPr>
      <w:numPr>
        <w:numId w:val="36"/>
      </w:numPr>
      <w:suppressAutoHyphens w:val="0"/>
      <w:spacing w:after="200" w:line="276" w:lineRule="auto"/>
    </w:pPr>
    <w:rPr>
      <w:sz w:val="28"/>
      <w:szCs w:val="28"/>
      <w:lang w:eastAsia="ru-RU"/>
    </w:rPr>
  </w:style>
  <w:style w:type="paragraph" w:customStyle="1" w:styleId="afffffffff8">
    <w:name w:val="Табл.текст"/>
    <w:basedOn w:val="Heading2"/>
    <w:uiPriority w:val="99"/>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List"/>
    <w:uiPriority w:val="99"/>
    <w:rsid w:val="00A50277"/>
    <w:pPr>
      <w:widowControl w:val="0"/>
      <w:numPr>
        <w:numId w:val="3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9">
    <w:name w:val="Заголовок 3 без списка"/>
    <w:basedOn w:val="Heading3"/>
    <w:uiPriority w:val="99"/>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9">
    <w:name w:val="Обычный (мой)"/>
    <w:basedOn w:val="Normal"/>
    <w:link w:val="afffffffffa"/>
    <w:uiPriority w:val="99"/>
    <w:rsid w:val="00A50277"/>
    <w:pPr>
      <w:widowControl w:val="0"/>
      <w:suppressAutoHyphens w:val="0"/>
      <w:adjustRightInd w:val="0"/>
      <w:spacing w:after="200" w:line="360" w:lineRule="auto"/>
      <w:ind w:firstLine="709"/>
      <w:jc w:val="both"/>
      <w:textAlignment w:val="baseline"/>
    </w:pPr>
    <w:rPr>
      <w:sz w:val="24"/>
      <w:lang w:eastAsia="ru-RU"/>
    </w:rPr>
  </w:style>
  <w:style w:type="character" w:customStyle="1" w:styleId="afffffffffa">
    <w:name w:val="Обычный (мой) Знак"/>
    <w:link w:val="afffffffff9"/>
    <w:uiPriority w:val="99"/>
    <w:locked/>
    <w:rsid w:val="00A50277"/>
    <w:rPr>
      <w:sz w:val="24"/>
      <w:lang/>
    </w:rPr>
  </w:style>
  <w:style w:type="paragraph" w:customStyle="1" w:styleId="afffffffffb">
    <w:name w:val="Югранефтегазпроект_Подзаголовок"/>
    <w:basedOn w:val="Heading2"/>
    <w:link w:val="afffffffffc"/>
    <w:uiPriority w:val="99"/>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eastAsia="ru-RU"/>
    </w:rPr>
  </w:style>
  <w:style w:type="character" w:customStyle="1" w:styleId="afffffffffc">
    <w:name w:val="Югранефтегазпроект_Подзаголовок Знак"/>
    <w:link w:val="afffffffffb"/>
    <w:uiPriority w:val="99"/>
    <w:locked/>
    <w:rsid w:val="00A50277"/>
    <w:rPr>
      <w:rFonts w:ascii="Calibri Light" w:eastAsia="SimSun" w:hAnsi="Calibri Light"/>
      <w:b/>
      <w:color w:val="5B9BD5"/>
      <w:sz w:val="22"/>
      <w:lang/>
    </w:rPr>
  </w:style>
  <w:style w:type="character" w:customStyle="1" w:styleId="afffff3">
    <w:name w:val="Основной текст Югранефтегазпроект Знак"/>
    <w:link w:val="afffff2"/>
    <w:uiPriority w:val="99"/>
    <w:locked/>
    <w:rsid w:val="00A50277"/>
    <w:rPr>
      <w:rFonts w:ascii="Calibri" w:hAnsi="Calibri"/>
      <w:sz w:val="22"/>
      <w:lang/>
    </w:rPr>
  </w:style>
  <w:style w:type="paragraph" w:customStyle="1" w:styleId="afffffffffd">
    <w:name w:val="Текст текстовой части"/>
    <w:basedOn w:val="Normal"/>
    <w:uiPriority w:val="99"/>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Normal"/>
    <w:uiPriority w:val="99"/>
    <w:rsid w:val="00A50277"/>
    <w:pPr>
      <w:widowControl w:val="0"/>
      <w:suppressAutoHyphens w:val="0"/>
      <w:autoSpaceDE w:val="0"/>
      <w:autoSpaceDN w:val="0"/>
      <w:spacing w:after="200" w:line="276" w:lineRule="auto"/>
    </w:pPr>
    <w:rPr>
      <w:sz w:val="22"/>
      <w:szCs w:val="22"/>
      <w:lang w:val="en-US" w:eastAsia="en-US"/>
    </w:rPr>
  </w:style>
  <w:style w:type="paragraph" w:styleId="IntenseQuote">
    <w:name w:val="Intense Quote"/>
    <w:basedOn w:val="Normal"/>
    <w:next w:val="Normal"/>
    <w:link w:val="IntenseQuoteChar"/>
    <w:uiPriority w:val="99"/>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IntenseQuoteChar">
    <w:name w:val="Intense Quote Char"/>
    <w:basedOn w:val="DefaultParagraphFont"/>
    <w:link w:val="IntenseQuote"/>
    <w:uiPriority w:val="99"/>
    <w:locked/>
    <w:rsid w:val="00A50277"/>
    <w:rPr>
      <w:rFonts w:ascii="Calibri" w:hAnsi="Calibri" w:cs="Times New Roman"/>
      <w:b/>
      <w:bCs/>
      <w:i/>
      <w:iCs/>
      <w:color w:val="5B9BD5"/>
      <w:sz w:val="22"/>
      <w:szCs w:val="22"/>
    </w:rPr>
  </w:style>
  <w:style w:type="character" w:styleId="SubtleEmphasis">
    <w:name w:val="Subtle Emphasis"/>
    <w:basedOn w:val="DefaultParagraphFont"/>
    <w:uiPriority w:val="99"/>
    <w:qFormat/>
    <w:rsid w:val="00A50277"/>
    <w:rPr>
      <w:i/>
      <w:color w:val="808080"/>
    </w:rPr>
  </w:style>
  <w:style w:type="character" w:styleId="IntenseEmphasis">
    <w:name w:val="Intense Emphasis"/>
    <w:basedOn w:val="DefaultParagraphFont"/>
    <w:uiPriority w:val="99"/>
    <w:qFormat/>
    <w:rsid w:val="00A50277"/>
    <w:rPr>
      <w:b/>
      <w:i/>
      <w:color w:val="5B9BD5"/>
    </w:rPr>
  </w:style>
  <w:style w:type="character" w:styleId="SubtleReference">
    <w:name w:val="Subtle Reference"/>
    <w:basedOn w:val="DefaultParagraphFont"/>
    <w:uiPriority w:val="99"/>
    <w:qFormat/>
    <w:rsid w:val="00A50277"/>
    <w:rPr>
      <w:smallCaps/>
      <w:color w:val="ED7D31"/>
      <w:u w:val="single"/>
    </w:rPr>
  </w:style>
  <w:style w:type="paragraph" w:customStyle="1" w:styleId="afffffffffe">
    <w:name w:val="ОсновнойТекст_ПИР"/>
    <w:basedOn w:val="Normal"/>
    <w:uiPriority w:val="99"/>
    <w:rsid w:val="00A50277"/>
    <w:pPr>
      <w:spacing w:before="120" w:after="120" w:line="276" w:lineRule="auto"/>
      <w:ind w:firstLine="454"/>
      <w:contextualSpacing/>
      <w:jc w:val="both"/>
    </w:pPr>
    <w:rPr>
      <w:bCs/>
      <w:sz w:val="24"/>
      <w:szCs w:val="24"/>
      <w:lang w:eastAsia="ru-RU"/>
    </w:rPr>
  </w:style>
  <w:style w:type="paragraph" w:customStyle="1" w:styleId="affffffffff">
    <w:name w:val="Основной текст документа"/>
    <w:uiPriority w:val="99"/>
    <w:rsid w:val="00A50277"/>
    <w:pPr>
      <w:spacing w:before="60" w:after="60"/>
      <w:ind w:firstLine="709"/>
      <w:jc w:val="both"/>
    </w:pPr>
    <w:rPr>
      <w:sz w:val="24"/>
      <w:szCs w:val="24"/>
    </w:rPr>
  </w:style>
  <w:style w:type="paragraph" w:customStyle="1" w:styleId="affffffffff0">
    <w:name w:val="Текст с интервалом"/>
    <w:basedOn w:val="Normal"/>
    <w:next w:val="Normal"/>
    <w:uiPriority w:val="99"/>
    <w:rsid w:val="00A50277"/>
    <w:pPr>
      <w:suppressAutoHyphens w:val="0"/>
      <w:spacing w:before="60" w:after="60"/>
      <w:ind w:firstLine="709"/>
      <w:jc w:val="both"/>
    </w:pPr>
    <w:rPr>
      <w:rFonts w:ascii="Arial Narrow" w:hAnsi="Arial Narrow"/>
      <w:color w:val="000000"/>
      <w:sz w:val="22"/>
      <w:lang w:eastAsia="ru-RU"/>
    </w:rPr>
  </w:style>
  <w:style w:type="paragraph" w:customStyle="1" w:styleId="a2">
    <w:name w:val="Перечисление + инт"/>
    <w:basedOn w:val="Normal"/>
    <w:uiPriority w:val="99"/>
    <w:rsid w:val="00A50277"/>
    <w:pPr>
      <w:numPr>
        <w:numId w:val="39"/>
      </w:numPr>
      <w:suppressAutoHyphens w:val="0"/>
      <w:spacing w:before="60" w:after="60"/>
      <w:jc w:val="both"/>
    </w:pPr>
    <w:rPr>
      <w:rFonts w:ascii="Arial Narrow" w:hAnsi="Arial Narrow"/>
      <w:color w:val="000000"/>
      <w:sz w:val="22"/>
      <w:lang w:eastAsia="ru-RU"/>
    </w:rPr>
  </w:style>
  <w:style w:type="paragraph" w:customStyle="1" w:styleId="1ff8">
    <w:name w:val="Югранефтегазпроект_Заголовок1"/>
    <w:basedOn w:val="Normal"/>
    <w:link w:val="1ff9"/>
    <w:uiPriority w:val="99"/>
    <w:rsid w:val="00A50277"/>
    <w:pPr>
      <w:keepNext/>
      <w:keepLines/>
      <w:tabs>
        <w:tab w:val="left" w:pos="993"/>
      </w:tabs>
      <w:suppressAutoHyphens w:val="0"/>
      <w:spacing w:before="120" w:after="120" w:line="360" w:lineRule="auto"/>
      <w:ind w:left="-284" w:firstLine="567"/>
      <w:jc w:val="both"/>
      <w:outlineLvl w:val="0"/>
    </w:pPr>
    <w:rPr>
      <w:rFonts w:ascii="Arial" w:hAnsi="Arial"/>
      <w:b/>
      <w:sz w:val="24"/>
      <w:szCs w:val="24"/>
      <w:lang w:eastAsia="ru-RU"/>
    </w:rPr>
  </w:style>
  <w:style w:type="character" w:customStyle="1" w:styleId="1ff9">
    <w:name w:val="Югранефтегазпроект_Заголовок1 Знак"/>
    <w:link w:val="1ff8"/>
    <w:uiPriority w:val="99"/>
    <w:locked/>
    <w:rsid w:val="00A50277"/>
    <w:rPr>
      <w:rFonts w:ascii="Arial" w:hAnsi="Arial"/>
      <w:b/>
      <w:sz w:val="24"/>
    </w:rPr>
  </w:style>
  <w:style w:type="character" w:customStyle="1" w:styleId="tgc">
    <w:name w:val="_tgc"/>
    <w:uiPriority w:val="99"/>
    <w:rsid w:val="00A50277"/>
  </w:style>
  <w:style w:type="paragraph" w:customStyle="1" w:styleId="affffffffff1">
    <w:name w:val="ДОК Текст"/>
    <w:basedOn w:val="Normal"/>
    <w:link w:val="affffffffff2"/>
    <w:uiPriority w:val="99"/>
    <w:rsid w:val="00A50277"/>
    <w:pPr>
      <w:suppressAutoHyphens w:val="0"/>
      <w:spacing w:line="360" w:lineRule="auto"/>
      <w:ind w:firstLine="851"/>
      <w:jc w:val="both"/>
    </w:pPr>
    <w:rPr>
      <w:bCs/>
      <w:noProof/>
      <w:sz w:val="28"/>
      <w:szCs w:val="22"/>
      <w:lang w:val="en-US" w:eastAsia="ru-RU"/>
    </w:rPr>
  </w:style>
  <w:style w:type="character" w:customStyle="1" w:styleId="affffffffff2">
    <w:name w:val="ДОК Текст Знак"/>
    <w:link w:val="affffffffff1"/>
    <w:uiPriority w:val="99"/>
    <w:locked/>
    <w:rsid w:val="00A50277"/>
    <w:rPr>
      <w:noProof/>
      <w:sz w:val="22"/>
      <w:lang w:val="en-US"/>
    </w:r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b/>
      <w:i/>
      <w:sz w:val="28"/>
    </w:rPr>
  </w:style>
  <w:style w:type="paragraph" w:customStyle="1" w:styleId="affffffffff3">
    <w:name w:val="Основной текст СамНИПИ Знак Знак"/>
    <w:link w:val="affffffffff4"/>
    <w:uiPriority w:val="99"/>
    <w:rsid w:val="00A50277"/>
    <w:pPr>
      <w:suppressAutoHyphens/>
      <w:spacing w:before="120"/>
      <w:ind w:firstLine="720"/>
      <w:jc w:val="both"/>
    </w:pPr>
    <w:rPr>
      <w:rFonts w:ascii="Arial" w:hAnsi="Arial"/>
      <w:bCs/>
      <w:sz w:val="20"/>
      <w:szCs w:val="20"/>
    </w:rPr>
  </w:style>
  <w:style w:type="character" w:customStyle="1" w:styleId="affffffffff4">
    <w:name w:val="Основной текст СамНИПИ Знак Знак Знак"/>
    <w:link w:val="affffffffff3"/>
    <w:uiPriority w:val="99"/>
    <w:locked/>
    <w:rsid w:val="00A50277"/>
    <w:rPr>
      <w:rFonts w:ascii="Arial" w:hAnsi="Arial"/>
      <w:lang w:val="ru-RU" w:eastAsia="ru-RU"/>
    </w:rPr>
  </w:style>
  <w:style w:type="paragraph" w:customStyle="1" w:styleId="affffffffff5">
    <w:name w:val="НИПИ УГНТУ_Заголовок"/>
    <w:basedOn w:val="Heading1"/>
    <w:uiPriority w:val="99"/>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6">
    <w:name w:val="НИПИ УГНТУ_Подзаголовок"/>
    <w:basedOn w:val="Heading2"/>
    <w:link w:val="affffffffff7"/>
    <w:uiPriority w:val="99"/>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sz w:val="22"/>
      <w:szCs w:val="22"/>
      <w:lang w:eastAsia="ru-RU"/>
    </w:rPr>
  </w:style>
  <w:style w:type="character" w:customStyle="1" w:styleId="affffffffff7">
    <w:name w:val="НИПИ УГНТУ_Подзаголовок Знак"/>
    <w:link w:val="affffffffff6"/>
    <w:uiPriority w:val="99"/>
    <w:locked/>
    <w:rsid w:val="00A50277"/>
    <w:rPr>
      <w:rFonts w:ascii="Arial" w:hAnsi="Arial"/>
      <w:b/>
      <w:sz w:val="22"/>
    </w:rPr>
  </w:style>
  <w:style w:type="paragraph" w:customStyle="1" w:styleId="Arial0">
    <w:name w:val="Arial текст_для_отчетов"/>
    <w:basedOn w:val="Normal"/>
    <w:link w:val="Arial2"/>
    <w:uiPriority w:val="99"/>
    <w:rsid w:val="00A50277"/>
    <w:pPr>
      <w:spacing w:line="360" w:lineRule="auto"/>
      <w:ind w:left="284" w:right="284" w:firstLine="425"/>
      <w:jc w:val="both"/>
    </w:pPr>
    <w:rPr>
      <w:rFonts w:ascii="Arial" w:hAnsi="Arial"/>
      <w:sz w:val="22"/>
      <w:szCs w:val="24"/>
      <w:lang w:eastAsia="ru-RU"/>
    </w:rPr>
  </w:style>
  <w:style w:type="character" w:customStyle="1" w:styleId="Arial2">
    <w:name w:val="Arial текст_для_отчетов Знак"/>
    <w:link w:val="Arial0"/>
    <w:uiPriority w:val="99"/>
    <w:locked/>
    <w:rsid w:val="00A50277"/>
    <w:rPr>
      <w:rFonts w:ascii="Arial" w:hAnsi="Arial"/>
      <w:sz w:val="24"/>
    </w:rPr>
  </w:style>
  <w:style w:type="paragraph" w:customStyle="1" w:styleId="msonormal0">
    <w:name w:val="msonormal"/>
    <w:basedOn w:val="Normal"/>
    <w:uiPriority w:val="99"/>
    <w:rsid w:val="00A50277"/>
    <w:pPr>
      <w:suppressAutoHyphens w:val="0"/>
      <w:spacing w:before="100" w:beforeAutospacing="1" w:after="100" w:afterAutospacing="1"/>
    </w:pPr>
    <w:rPr>
      <w:sz w:val="24"/>
      <w:szCs w:val="24"/>
      <w:lang w:eastAsia="ru-RU"/>
    </w:rPr>
  </w:style>
  <w:style w:type="paragraph" w:customStyle="1" w:styleId="231">
    <w:name w:val="Основной текст 23"/>
    <w:basedOn w:val="Normal"/>
    <w:uiPriority w:val="99"/>
    <w:rsid w:val="00A50277"/>
    <w:pPr>
      <w:suppressAutoHyphens w:val="0"/>
      <w:ind w:firstLine="709"/>
      <w:jc w:val="both"/>
    </w:pPr>
    <w:rPr>
      <w:color w:val="000000"/>
      <w:sz w:val="28"/>
      <w:lang w:eastAsia="ru-RU"/>
    </w:rPr>
  </w:style>
  <w:style w:type="character" w:customStyle="1" w:styleId="313">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DefaultParagraphFont"/>
    <w:uiPriority w:val="99"/>
    <w:semiHidden/>
    <w:rsid w:val="00A50277"/>
    <w:rPr>
      <w:rFonts w:ascii="Calibri Light" w:hAnsi="Calibri Light" w:cs="Times New Roman"/>
      <w:color w:val="1F3763"/>
      <w:sz w:val="24"/>
      <w:szCs w:val="24"/>
    </w:rPr>
  </w:style>
  <w:style w:type="character" w:customStyle="1" w:styleId="1ffa">
    <w:name w:val="??????? ?????????? Знак1"/>
    <w:aliases w:val="Верхний колонтитул Знак1 Знак Знак1,Верхний колонтитул Знак Знак Знак Знак1"/>
    <w:basedOn w:val="DefaultParagraphFont"/>
    <w:uiPriority w:val="99"/>
    <w:semiHidden/>
    <w:rsid w:val="00A50277"/>
    <w:rPr>
      <w:rFonts w:ascii="Times New Roman" w:hAnsi="Times New Roman" w:cs="Times New Roman"/>
      <w:sz w:val="24"/>
      <w:szCs w:val="24"/>
      <w:lang w:eastAsia="ru-RU"/>
    </w:rPr>
  </w:style>
  <w:style w:type="character" w:customStyle="1" w:styleId="1ffb">
    <w:name w:val="Текст примечания Знак1"/>
    <w:basedOn w:val="DefaultParagraphFont"/>
    <w:uiPriority w:val="99"/>
    <w:semiHidden/>
    <w:rsid w:val="00A50277"/>
    <w:rPr>
      <w:rFonts w:ascii="Times New Roman" w:hAnsi="Times New Roman" w:cs="Times New Roman"/>
      <w:sz w:val="20"/>
      <w:szCs w:val="20"/>
      <w:lang w:eastAsia="ru-RU"/>
    </w:rPr>
  </w:style>
  <w:style w:type="character" w:customStyle="1" w:styleId="1ffc">
    <w:name w:val="Текст Знак1"/>
    <w:basedOn w:val="DefaultParagraphFont"/>
    <w:uiPriority w:val="99"/>
    <w:rsid w:val="00A50277"/>
    <w:rPr>
      <w:rFonts w:ascii="Consolas" w:hAnsi="Consolas" w:cs="Consolas"/>
      <w:sz w:val="21"/>
      <w:szCs w:val="21"/>
      <w:lang w:eastAsia="ru-RU"/>
    </w:rPr>
  </w:style>
  <w:style w:type="character" w:customStyle="1" w:styleId="71">
    <w:name w:val="Заголовок 7 Знак1"/>
    <w:basedOn w:val="DefaultParagraphFont"/>
    <w:uiPriority w:val="99"/>
    <w:semiHidden/>
    <w:rsid w:val="00A50277"/>
    <w:rPr>
      <w:rFonts w:ascii="Calibri Light" w:hAnsi="Calibri Light" w:cs="Times New Roman"/>
      <w:i/>
      <w:iCs/>
      <w:color w:val="1F3763"/>
      <w:sz w:val="24"/>
      <w:szCs w:val="24"/>
    </w:rPr>
  </w:style>
  <w:style w:type="character" w:customStyle="1" w:styleId="215">
    <w:name w:val="Цитата 2 Знак1"/>
    <w:basedOn w:val="DefaultParagraphFont"/>
    <w:uiPriority w:val="99"/>
    <w:rsid w:val="00A50277"/>
    <w:rPr>
      <w:rFonts w:ascii="Times New Roman" w:hAnsi="Times New Roman" w:cs="Times New Roman"/>
      <w:i/>
      <w:iCs/>
      <w:color w:val="404040"/>
      <w:sz w:val="24"/>
      <w:szCs w:val="24"/>
      <w:lang w:eastAsia="ru-RU"/>
    </w:rPr>
  </w:style>
  <w:style w:type="character" w:customStyle="1" w:styleId="1ffd">
    <w:name w:val="Нижний колонтитул Знак1"/>
    <w:basedOn w:val="DefaultParagraphFont"/>
    <w:uiPriority w:val="99"/>
    <w:semiHidden/>
    <w:rsid w:val="00A50277"/>
    <w:rPr>
      <w:rFonts w:ascii="Times New Roman" w:hAnsi="Times New Roman" w:cs="Times New Roman"/>
      <w:sz w:val="24"/>
      <w:szCs w:val="24"/>
      <w:lang w:eastAsia="ru-RU"/>
    </w:rPr>
  </w:style>
  <w:style w:type="character" w:customStyle="1" w:styleId="216">
    <w:name w:val="Основной текст 2 Знак1"/>
    <w:basedOn w:val="DefaultParagraphFont"/>
    <w:uiPriority w:val="99"/>
    <w:semiHidden/>
    <w:rsid w:val="00A50277"/>
    <w:rPr>
      <w:rFonts w:ascii="Times New Roman" w:hAnsi="Times New Roman" w:cs="Times New Roman"/>
      <w:sz w:val="24"/>
      <w:szCs w:val="24"/>
      <w:lang w:eastAsia="ru-RU"/>
    </w:rPr>
  </w:style>
  <w:style w:type="character" w:customStyle="1" w:styleId="1ffe">
    <w:name w:val="Текст выноски Знак1"/>
    <w:basedOn w:val="DefaultParagraphFont"/>
    <w:uiPriority w:val="99"/>
    <w:semiHidden/>
    <w:rsid w:val="00A50277"/>
    <w:rPr>
      <w:rFonts w:ascii="Segoe UI" w:hAnsi="Segoe UI" w:cs="Segoe UI"/>
      <w:sz w:val="18"/>
      <w:szCs w:val="18"/>
      <w:lang w:eastAsia="ru-RU"/>
    </w:rPr>
  </w:style>
  <w:style w:type="character" w:customStyle="1" w:styleId="1fff">
    <w:name w:val="Тема примечания Знак1"/>
    <w:basedOn w:val="1ffb"/>
    <w:uiPriority w:val="99"/>
    <w:semiHidden/>
    <w:rsid w:val="00A50277"/>
    <w:rPr>
      <w:b/>
      <w:bCs/>
    </w:rPr>
  </w:style>
  <w:style w:type="character" w:customStyle="1" w:styleId="321">
    <w:name w:val="Основной текст 3 Знак2"/>
    <w:basedOn w:val="DefaultParagraphFont"/>
    <w:uiPriority w:val="99"/>
    <w:semiHidden/>
    <w:rsid w:val="00A50277"/>
    <w:rPr>
      <w:rFonts w:ascii="Times New Roman" w:hAnsi="Times New Roman" w:cs="Times New Roman"/>
      <w:sz w:val="16"/>
      <w:szCs w:val="16"/>
      <w:lang w:eastAsia="ru-RU"/>
    </w:rPr>
  </w:style>
  <w:style w:type="character" w:customStyle="1" w:styleId="1fff0">
    <w:name w:val="Текст сноски Знак1"/>
    <w:basedOn w:val="DefaultParagraphFont"/>
    <w:uiPriority w:val="99"/>
    <w:semiHidden/>
    <w:rsid w:val="00A50277"/>
    <w:rPr>
      <w:rFonts w:ascii="Times New Roman" w:hAnsi="Times New Roman" w:cs="Times New Roman"/>
      <w:sz w:val="20"/>
      <w:szCs w:val="20"/>
      <w:lang w:eastAsia="ru-RU"/>
    </w:rPr>
  </w:style>
  <w:style w:type="character" w:customStyle="1" w:styleId="1fff1">
    <w:name w:val="Заголовок Знак1"/>
    <w:basedOn w:val="DefaultParagraphFont"/>
    <w:uiPriority w:val="99"/>
    <w:locked/>
    <w:rsid w:val="00A50277"/>
    <w:rPr>
      <w:rFonts w:ascii="Cambria" w:hAnsi="Cambria" w:cs="Times New Roman"/>
      <w:color w:val="17365D"/>
      <w:spacing w:val="5"/>
      <w:kern w:val="28"/>
      <w:sz w:val="52"/>
      <w:szCs w:val="52"/>
      <w:lang w:eastAsia="ru-RU"/>
    </w:rPr>
  </w:style>
  <w:style w:type="paragraph" w:customStyle="1" w:styleId="a0">
    <w:name w:val="ПодПодПункт"/>
    <w:basedOn w:val="Normal"/>
    <w:link w:val="affffffffff8"/>
    <w:uiPriority w:val="99"/>
    <w:rsid w:val="00280C15"/>
    <w:pPr>
      <w:numPr>
        <w:ilvl w:val="2"/>
        <w:numId w:val="41"/>
      </w:numPr>
      <w:tabs>
        <w:tab w:val="left" w:pos="1134"/>
      </w:tabs>
      <w:suppressAutoHyphens w:val="0"/>
      <w:spacing w:before="120" w:after="120"/>
      <w:jc w:val="both"/>
      <w:outlineLvl w:val="2"/>
    </w:pPr>
    <w:rPr>
      <w:b/>
      <w:sz w:val="24"/>
      <w:szCs w:val="24"/>
      <w:lang w:eastAsia="ru-RU"/>
    </w:rPr>
  </w:style>
  <w:style w:type="character" w:customStyle="1" w:styleId="affffffffff8">
    <w:name w:val="ПодПодПункт Знак"/>
    <w:link w:val="a0"/>
    <w:uiPriority w:val="99"/>
    <w:locked/>
    <w:rsid w:val="00280C15"/>
    <w:rPr>
      <w:b/>
      <w:sz w:val="24"/>
      <w:szCs w:val="24"/>
    </w:rPr>
  </w:style>
  <w:style w:type="paragraph" w:customStyle="1" w:styleId="12NGP3">
    <w:name w:val="Заг. таблиц12_NGP"/>
    <w:link w:val="12NGP4"/>
    <w:uiPriority w:val="99"/>
    <w:rsid w:val="00280C15"/>
    <w:pPr>
      <w:jc w:val="center"/>
    </w:pPr>
    <w:rPr>
      <w:sz w:val="24"/>
      <w:lang w:eastAsia="en-US"/>
    </w:rPr>
  </w:style>
  <w:style w:type="character" w:customStyle="1" w:styleId="12NGP4">
    <w:name w:val="Заг. таблиц12_NGP Знак"/>
    <w:basedOn w:val="DefaultParagraphFont"/>
    <w:link w:val="12NGP3"/>
    <w:uiPriority w:val="99"/>
    <w:locked/>
    <w:rsid w:val="00280C15"/>
    <w:rPr>
      <w:rFonts w:eastAsia="Times New Roman" w:cs="Times New Roman"/>
      <w:sz w:val="22"/>
      <w:szCs w:val="22"/>
      <w:lang w:val="ru-RU" w:eastAsia="en-US" w:bidi="ar-SA"/>
    </w:rPr>
  </w:style>
  <w:style w:type="paragraph" w:customStyle="1" w:styleId="ngp30">
    <w:name w:val="ИзмШт_ngp3"/>
    <w:link w:val="ngp31"/>
    <w:uiPriority w:val="99"/>
    <w:semiHidden/>
    <w:locked/>
    <w:rsid w:val="00280C15"/>
    <w:pPr>
      <w:jc w:val="center"/>
    </w:pPr>
    <w:rPr>
      <w:sz w:val="16"/>
      <w:lang w:eastAsia="en-US"/>
    </w:rPr>
  </w:style>
  <w:style w:type="character" w:customStyle="1" w:styleId="ngp31">
    <w:name w:val="ИзмШт_ngp3 Знак"/>
    <w:basedOn w:val="DefaultParagraphFont"/>
    <w:link w:val="ngp30"/>
    <w:uiPriority w:val="99"/>
    <w:semiHidden/>
    <w:locked/>
    <w:rsid w:val="00280C15"/>
    <w:rPr>
      <w:rFonts w:eastAsia="Times New Roman" w:cs="Times New Roman"/>
      <w:sz w:val="22"/>
      <w:szCs w:val="22"/>
      <w:lang w:val="ru-RU" w:eastAsia="en-US" w:bidi="ar-SA"/>
    </w:rPr>
  </w:style>
  <w:style w:type="paragraph" w:customStyle="1" w:styleId="ngp40">
    <w:name w:val="ИзмДатШт_ngp4"/>
    <w:link w:val="ngp41"/>
    <w:uiPriority w:val="99"/>
    <w:semiHidden/>
    <w:locked/>
    <w:rsid w:val="00280C15"/>
    <w:pPr>
      <w:jc w:val="center"/>
    </w:pPr>
    <w:rPr>
      <w:w w:val="80"/>
      <w:sz w:val="16"/>
      <w:lang w:eastAsia="en-US"/>
    </w:rPr>
  </w:style>
  <w:style w:type="character" w:customStyle="1" w:styleId="ngp41">
    <w:name w:val="ИзмДатШт_ngp4 Знак"/>
    <w:basedOn w:val="DefaultParagraphFont"/>
    <w:link w:val="ngp40"/>
    <w:uiPriority w:val="99"/>
    <w:semiHidden/>
    <w:locked/>
    <w:rsid w:val="00280C15"/>
    <w:rPr>
      <w:rFonts w:eastAsia="Times New Roman" w:cs="Times New Roman"/>
      <w:w w:val="80"/>
      <w:sz w:val="22"/>
      <w:szCs w:val="22"/>
      <w:lang w:val="ru-RU" w:eastAsia="en-US" w:bidi="ar-SA"/>
    </w:rPr>
  </w:style>
  <w:style w:type="paragraph" w:customStyle="1" w:styleId="ngp60">
    <w:name w:val="ШтШап_ngp6"/>
    <w:link w:val="ngp61"/>
    <w:uiPriority w:val="99"/>
    <w:semiHidden/>
    <w:locked/>
    <w:rsid w:val="00280C15"/>
    <w:pPr>
      <w:jc w:val="center"/>
    </w:pPr>
    <w:rPr>
      <w:b/>
      <w:sz w:val="16"/>
      <w:lang w:eastAsia="en-US"/>
    </w:rPr>
  </w:style>
  <w:style w:type="character" w:customStyle="1" w:styleId="ngp61">
    <w:name w:val="ШтШап_ngp6 Знак"/>
    <w:basedOn w:val="DefaultParagraphFont"/>
    <w:link w:val="ngp60"/>
    <w:uiPriority w:val="99"/>
    <w:semiHidden/>
    <w:locked/>
    <w:rsid w:val="00280C15"/>
    <w:rPr>
      <w:rFonts w:eastAsia="Times New Roman" w:cs="Times New Roman"/>
      <w:b/>
      <w:sz w:val="22"/>
      <w:szCs w:val="22"/>
      <w:lang w:val="ru-RU" w:eastAsia="en-US" w:bidi="ar-SA"/>
    </w:rPr>
  </w:style>
  <w:style w:type="paragraph" w:customStyle="1" w:styleId="ngp70">
    <w:name w:val="ОбозШт_ngp7"/>
    <w:link w:val="ngp71"/>
    <w:uiPriority w:val="99"/>
    <w:semiHidden/>
    <w:locked/>
    <w:rsid w:val="00280C15"/>
    <w:pPr>
      <w:jc w:val="center"/>
    </w:pPr>
    <w:rPr>
      <w:b/>
      <w:sz w:val="28"/>
      <w:lang w:eastAsia="en-US"/>
    </w:rPr>
  </w:style>
  <w:style w:type="character" w:customStyle="1" w:styleId="ngp71">
    <w:name w:val="ОбозШт_ngp7 Знак"/>
    <w:basedOn w:val="DefaultParagraphFont"/>
    <w:link w:val="ngp70"/>
    <w:uiPriority w:val="99"/>
    <w:semiHidden/>
    <w:locked/>
    <w:rsid w:val="00280C15"/>
    <w:rPr>
      <w:rFonts w:eastAsia="Times New Roman" w:cs="Times New Roman"/>
      <w:b/>
      <w:sz w:val="22"/>
      <w:szCs w:val="22"/>
      <w:lang w:val="ru-RU" w:eastAsia="en-US" w:bidi="ar-SA"/>
    </w:rPr>
  </w:style>
  <w:style w:type="paragraph" w:customStyle="1" w:styleId="ngp13">
    <w:name w:val="ЛистШт_ngp13"/>
    <w:link w:val="ngp130"/>
    <w:uiPriority w:val="99"/>
    <w:semiHidden/>
    <w:locked/>
    <w:rsid w:val="00280C15"/>
    <w:pPr>
      <w:jc w:val="center"/>
    </w:pPr>
    <w:rPr>
      <w:sz w:val="24"/>
      <w:lang w:eastAsia="en-US"/>
    </w:rPr>
  </w:style>
  <w:style w:type="character" w:customStyle="1" w:styleId="ngp130">
    <w:name w:val="ЛистШт_ngp13 Знак"/>
    <w:basedOn w:val="DefaultParagraphFont"/>
    <w:link w:val="ngp13"/>
    <w:uiPriority w:val="99"/>
    <w:semiHidden/>
    <w:locked/>
    <w:rsid w:val="00280C15"/>
    <w:rPr>
      <w:rFonts w:eastAsia="Times New Roman" w:cs="Times New Roman"/>
      <w:sz w:val="22"/>
      <w:szCs w:val="22"/>
      <w:lang w:val="ru-RU" w:eastAsia="en-US" w:bidi="ar-SA"/>
    </w:rPr>
  </w:style>
  <w:style w:type="paragraph" w:customStyle="1" w:styleId="ngp25">
    <w:name w:val="ПодпШт_ngp25"/>
    <w:link w:val="ngp250"/>
    <w:uiPriority w:val="99"/>
    <w:semiHidden/>
    <w:locked/>
    <w:rsid w:val="00280C15"/>
    <w:pPr>
      <w:jc w:val="center"/>
    </w:pPr>
    <w:rPr>
      <w:sz w:val="16"/>
      <w:lang w:eastAsia="en-US"/>
    </w:rPr>
  </w:style>
  <w:style w:type="character" w:customStyle="1" w:styleId="ngp250">
    <w:name w:val="ПодпШт_ngp25 Знак"/>
    <w:basedOn w:val="DefaultParagraphFont"/>
    <w:link w:val="ngp25"/>
    <w:uiPriority w:val="99"/>
    <w:semiHidden/>
    <w:locked/>
    <w:rsid w:val="00280C15"/>
    <w:rPr>
      <w:rFonts w:eastAsia="Times New Roman" w:cs="Times New Roman"/>
      <w:sz w:val="22"/>
      <w:szCs w:val="22"/>
      <w:lang w:val="ru-RU" w:eastAsia="en-US" w:bidi="ar-SA"/>
    </w:rPr>
  </w:style>
  <w:style w:type="paragraph" w:customStyle="1" w:styleId="xl228">
    <w:name w:val="xl228"/>
    <w:basedOn w:val="Normal"/>
    <w:uiPriority w:val="99"/>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Normal"/>
    <w:uiPriority w:val="99"/>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Normal"/>
    <w:uiPriority w:val="99"/>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Normal"/>
    <w:uiPriority w:val="99"/>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Normal"/>
    <w:uiPriority w:val="99"/>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Normal"/>
    <w:uiPriority w:val="99"/>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Normal"/>
    <w:uiPriority w:val="99"/>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Normal"/>
    <w:uiPriority w:val="99"/>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Normal"/>
    <w:uiPriority w:val="99"/>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Normal"/>
    <w:uiPriority w:val="99"/>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Normal"/>
    <w:uiPriority w:val="99"/>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Normal"/>
    <w:uiPriority w:val="99"/>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Normal"/>
    <w:uiPriority w:val="99"/>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E-mailSignature">
    <w:name w:val="E-mail Signature"/>
    <w:basedOn w:val="Normal"/>
    <w:link w:val="E-mailSignatureChar"/>
    <w:uiPriority w:val="99"/>
    <w:rsid w:val="00280C15"/>
    <w:pPr>
      <w:ind w:firstLine="709"/>
      <w:contextualSpacing/>
      <w:jc w:val="both"/>
    </w:pPr>
    <w:rPr>
      <w:sz w:val="24"/>
      <w:szCs w:val="22"/>
      <w:lang w:eastAsia="en-US"/>
    </w:rPr>
  </w:style>
  <w:style w:type="character" w:customStyle="1" w:styleId="E-mailSignatureChar">
    <w:name w:val="E-mail Signature Char"/>
    <w:basedOn w:val="DefaultParagraphFont"/>
    <w:link w:val="E-mailSignature"/>
    <w:uiPriority w:val="99"/>
    <w:locked/>
    <w:rsid w:val="00280C15"/>
    <w:rPr>
      <w:rFonts w:eastAsia="Times New Roman" w:cs="Times New Roman"/>
      <w:sz w:val="22"/>
      <w:szCs w:val="22"/>
      <w:lang w:eastAsia="en-US"/>
    </w:rPr>
  </w:style>
  <w:style w:type="character" w:styleId="HTMLCite">
    <w:name w:val="HTML Cite"/>
    <w:basedOn w:val="DefaultParagraphFont"/>
    <w:uiPriority w:val="99"/>
    <w:rsid w:val="00280C15"/>
    <w:rPr>
      <w:rFonts w:cs="Times New Roman"/>
      <w:i/>
      <w:iCs/>
    </w:rPr>
  </w:style>
  <w:style w:type="table" w:styleId="ColorfulList-Accent6">
    <w:name w:val="Colorful List Accent 6"/>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List-Accent5">
    <w:name w:val="Colorful List Accent 5"/>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4">
    <w:name w:val="Colorful List Accent 4"/>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3">
    <w:name w:val="Colorful List Accent 3"/>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2">
    <w:name w:val="Colorful List Accent 2"/>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1">
    <w:name w:val="Colorful List Accent 1"/>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
    <w:name w:val="Colorful List"/>
    <w:basedOn w:val="TableNormal"/>
    <w:uiPriority w:val="99"/>
    <w:rsid w:val="00280C15"/>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TableColorful3">
    <w:name w:val="Table Colorful 3"/>
    <w:basedOn w:val="TableNormal"/>
    <w:uiPriority w:val="99"/>
    <w:rsid w:val="00280C15"/>
    <w:pPr>
      <w:spacing w:after="200" w:line="276" w:lineRule="auto"/>
    </w:pPr>
    <w:rPr>
      <w:rFonts w:ascii="Calibri" w:hAnsi="Calibr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uiPriority w:val="99"/>
    <w:rsid w:val="00280C15"/>
    <w:pPr>
      <w:spacing w:after="200" w:line="276" w:lineRule="auto"/>
    </w:pPr>
    <w:rPr>
      <w:rFonts w:ascii="Calibri" w:hAnsi="Calibr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1">
    <w:name w:val="Table Colorful 1"/>
    <w:basedOn w:val="TableNormal"/>
    <w:uiPriority w:val="99"/>
    <w:rsid w:val="00280C15"/>
    <w:pPr>
      <w:spacing w:after="200" w:line="276" w:lineRule="auto"/>
    </w:pPr>
    <w:rPr>
      <w:rFonts w:ascii="Calibri" w:hAnsi="Calibr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ColorfulGrid-Accent6">
    <w:name w:val="Colorful Grid Accent 6"/>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Grid-Accent5">
    <w:name w:val="Colorful Grid Accent 5"/>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4">
    <w:name w:val="Colorful Grid Accent 4"/>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3">
    <w:name w:val="Colorful Grid Accent 3"/>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2">
    <w:name w:val="Colorful Grid Accent 2"/>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1">
    <w:name w:val="Colorful Grid Accent 1"/>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
    <w:name w:val="Colorful Grid"/>
    <w:basedOn w:val="TableNormal"/>
    <w:uiPriority w:val="99"/>
    <w:rsid w:val="00280C15"/>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Shading-Accent6">
    <w:name w:val="Colorful Shading Accent 6"/>
    <w:basedOn w:val="TableNormal"/>
    <w:uiPriority w:val="99"/>
    <w:rsid w:val="00280C15"/>
    <w:rPr>
      <w:rFonts w:ascii="Calibri" w:hAnsi="Calibri"/>
      <w:color w:val="000000"/>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ColorfulShading-Accent4">
    <w:name w:val="Colorful Shading Accent 4"/>
    <w:basedOn w:val="TableNormal"/>
    <w:uiPriority w:val="99"/>
    <w:rsid w:val="00280C15"/>
    <w:rPr>
      <w:rFonts w:ascii="Calibri" w:hAnsi="Calibri"/>
      <w:color w:val="000000"/>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280C15"/>
    <w:rPr>
      <w:rFonts w:ascii="Calibri" w:hAnsi="Calibri"/>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2">
    <w:name w:val="Colorful Shading Accent 2"/>
    <w:basedOn w:val="TableNormal"/>
    <w:uiPriority w:val="99"/>
    <w:rsid w:val="00280C15"/>
    <w:rPr>
      <w:rFonts w:ascii="Calibri" w:hAnsi="Calibri"/>
      <w:color w:val="000000"/>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280C15"/>
    <w:rPr>
      <w:rFonts w:ascii="Calibri" w:hAnsi="Calibri"/>
      <w:color w:val="000000"/>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styleId="Index9">
    <w:name w:val="index 9"/>
    <w:basedOn w:val="Normal"/>
    <w:next w:val="Normal"/>
    <w:autoRedefine/>
    <w:uiPriority w:val="99"/>
    <w:rsid w:val="00280C15"/>
    <w:pPr>
      <w:ind w:left="1980" w:hanging="220"/>
      <w:contextualSpacing/>
      <w:jc w:val="both"/>
    </w:pPr>
    <w:rPr>
      <w:sz w:val="24"/>
      <w:szCs w:val="22"/>
      <w:lang w:eastAsia="en-US"/>
    </w:rPr>
  </w:style>
  <w:style w:type="paragraph" w:styleId="Index8">
    <w:name w:val="index 8"/>
    <w:basedOn w:val="Normal"/>
    <w:next w:val="Normal"/>
    <w:autoRedefine/>
    <w:uiPriority w:val="99"/>
    <w:rsid w:val="00280C15"/>
    <w:pPr>
      <w:ind w:left="1760" w:hanging="220"/>
      <w:contextualSpacing/>
      <w:jc w:val="both"/>
    </w:pPr>
    <w:rPr>
      <w:sz w:val="24"/>
      <w:szCs w:val="22"/>
      <w:lang w:eastAsia="en-US"/>
    </w:rPr>
  </w:style>
  <w:style w:type="paragraph" w:styleId="Index7">
    <w:name w:val="index 7"/>
    <w:basedOn w:val="Normal"/>
    <w:next w:val="Normal"/>
    <w:autoRedefine/>
    <w:uiPriority w:val="99"/>
    <w:rsid w:val="00280C15"/>
    <w:pPr>
      <w:ind w:left="1540" w:hanging="220"/>
      <w:contextualSpacing/>
      <w:jc w:val="both"/>
    </w:pPr>
    <w:rPr>
      <w:sz w:val="24"/>
      <w:szCs w:val="22"/>
      <w:lang w:eastAsia="en-US"/>
    </w:rPr>
  </w:style>
  <w:style w:type="paragraph" w:styleId="Index6">
    <w:name w:val="index 6"/>
    <w:basedOn w:val="Normal"/>
    <w:next w:val="Normal"/>
    <w:autoRedefine/>
    <w:uiPriority w:val="99"/>
    <w:rsid w:val="00280C15"/>
    <w:pPr>
      <w:ind w:left="1320" w:hanging="220"/>
      <w:contextualSpacing/>
      <w:jc w:val="both"/>
    </w:pPr>
    <w:rPr>
      <w:sz w:val="24"/>
      <w:szCs w:val="22"/>
      <w:lang w:eastAsia="en-US"/>
    </w:rPr>
  </w:style>
  <w:style w:type="paragraph" w:styleId="Index4">
    <w:name w:val="index 4"/>
    <w:basedOn w:val="Normal"/>
    <w:next w:val="Normal"/>
    <w:autoRedefine/>
    <w:uiPriority w:val="99"/>
    <w:rsid w:val="00280C15"/>
    <w:pPr>
      <w:ind w:left="880" w:hanging="220"/>
      <w:contextualSpacing/>
      <w:jc w:val="both"/>
    </w:pPr>
    <w:rPr>
      <w:sz w:val="24"/>
      <w:szCs w:val="22"/>
      <w:lang w:eastAsia="en-US"/>
    </w:rPr>
  </w:style>
  <w:style w:type="paragraph" w:styleId="Index3">
    <w:name w:val="index 3"/>
    <w:basedOn w:val="Normal"/>
    <w:next w:val="Normal"/>
    <w:autoRedefine/>
    <w:uiPriority w:val="99"/>
    <w:rsid w:val="00280C15"/>
    <w:pPr>
      <w:ind w:left="660" w:hanging="220"/>
      <w:contextualSpacing/>
      <w:jc w:val="both"/>
    </w:pPr>
    <w:rPr>
      <w:sz w:val="24"/>
      <w:szCs w:val="22"/>
      <w:lang w:eastAsia="en-US"/>
    </w:rPr>
  </w:style>
  <w:style w:type="paragraph" w:styleId="Index2">
    <w:name w:val="index 2"/>
    <w:basedOn w:val="Normal"/>
    <w:next w:val="Normal"/>
    <w:autoRedefine/>
    <w:uiPriority w:val="99"/>
    <w:rsid w:val="00280C15"/>
    <w:pPr>
      <w:ind w:left="440" w:hanging="220"/>
      <w:contextualSpacing/>
      <w:jc w:val="both"/>
    </w:pPr>
    <w:rPr>
      <w:sz w:val="24"/>
      <w:szCs w:val="22"/>
      <w:lang w:eastAsia="en-US"/>
    </w:rPr>
  </w:style>
  <w:style w:type="paragraph" w:styleId="IndexHeading">
    <w:name w:val="index heading"/>
    <w:basedOn w:val="Normal"/>
    <w:next w:val="Index1"/>
    <w:uiPriority w:val="99"/>
    <w:rsid w:val="00280C15"/>
    <w:pPr>
      <w:spacing w:line="360" w:lineRule="auto"/>
      <w:ind w:firstLine="709"/>
      <w:contextualSpacing/>
      <w:jc w:val="both"/>
    </w:pPr>
    <w:rPr>
      <w:rFonts w:ascii="Cambria" w:hAnsi="Cambria"/>
      <w:b/>
      <w:bCs/>
      <w:sz w:val="24"/>
      <w:szCs w:val="22"/>
      <w:lang w:eastAsia="en-US"/>
    </w:rPr>
  </w:style>
  <w:style w:type="table" w:styleId="DarkList-Accent6">
    <w:name w:val="Dark List Accent 6"/>
    <w:basedOn w:val="TableNormal"/>
    <w:uiPriority w:val="99"/>
    <w:rsid w:val="00280C15"/>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styleId="DarkList-Accent5">
    <w:name w:val="Dark List Accent 5"/>
    <w:basedOn w:val="TableNormal"/>
    <w:uiPriority w:val="99"/>
    <w:rsid w:val="00280C15"/>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3">
    <w:name w:val="Dark List Accent 3"/>
    <w:basedOn w:val="TableNormal"/>
    <w:uiPriority w:val="99"/>
    <w:rsid w:val="00280C15"/>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2">
    <w:name w:val="Dark List Accent 2"/>
    <w:basedOn w:val="TableNormal"/>
    <w:uiPriority w:val="99"/>
    <w:rsid w:val="00280C15"/>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1">
    <w:name w:val="Dark List Accent 1"/>
    <w:basedOn w:val="TableNormal"/>
    <w:uiPriority w:val="99"/>
    <w:rsid w:val="00280C15"/>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
    <w:name w:val="Dark List"/>
    <w:basedOn w:val="TableNormal"/>
    <w:uiPriority w:val="99"/>
    <w:rsid w:val="00280C15"/>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TableTheme">
    <w:name w:val="Table Theme"/>
    <w:basedOn w:val="TableNormal"/>
    <w:uiPriority w:val="99"/>
    <w:rsid w:val="00280C15"/>
    <w:pPr>
      <w:spacing w:after="200" w:line="276"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croText">
    <w:name w:val="macro"/>
    <w:link w:val="MacroTextChar"/>
    <w:uiPriority w:val="99"/>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sz w:val="20"/>
      <w:szCs w:val="20"/>
      <w:lang w:eastAsia="en-US"/>
    </w:rPr>
  </w:style>
  <w:style w:type="character" w:customStyle="1" w:styleId="MacroTextChar">
    <w:name w:val="Macro Text Char"/>
    <w:basedOn w:val="DefaultParagraphFont"/>
    <w:link w:val="MacroText"/>
    <w:uiPriority w:val="99"/>
    <w:locked/>
    <w:rsid w:val="00280C15"/>
    <w:rPr>
      <w:rFonts w:ascii="Consolas" w:eastAsia="Times New Roman" w:hAnsi="Consolas" w:cs="Times New Roman"/>
      <w:lang w:val="ru-RU" w:eastAsia="en-US" w:bidi="ar-SA"/>
    </w:rPr>
  </w:style>
  <w:style w:type="table" w:styleId="TableList8">
    <w:name w:val="Table List 8"/>
    <w:basedOn w:val="TableNormal"/>
    <w:uiPriority w:val="99"/>
    <w:rsid w:val="00280C15"/>
    <w:pPr>
      <w:spacing w:after="200" w:line="276" w:lineRule="auto"/>
    </w:pPr>
    <w:rPr>
      <w:rFonts w:ascii="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List7">
    <w:name w:val="Table List 7"/>
    <w:basedOn w:val="TableNormal"/>
    <w:uiPriority w:val="99"/>
    <w:rsid w:val="00280C15"/>
    <w:pPr>
      <w:spacing w:after="200" w:line="276" w:lineRule="auto"/>
    </w:pPr>
    <w:rPr>
      <w:rFonts w:ascii="Calibri" w:hAnsi="Calibr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6">
    <w:name w:val="Table List 6"/>
    <w:basedOn w:val="TableNormal"/>
    <w:uiPriority w:val="99"/>
    <w:rsid w:val="00280C15"/>
    <w:pPr>
      <w:spacing w:after="200" w:line="276" w:lineRule="auto"/>
    </w:pPr>
    <w:rPr>
      <w:rFonts w:ascii="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4">
    <w:name w:val="Table List 4"/>
    <w:basedOn w:val="TableNormal"/>
    <w:uiPriority w:val="99"/>
    <w:rsid w:val="00280C15"/>
    <w:pPr>
      <w:spacing w:after="200" w:line="276" w:lineRule="auto"/>
    </w:pPr>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uiPriority w:val="99"/>
    <w:rsid w:val="00280C15"/>
    <w:pPr>
      <w:spacing w:after="200" w:line="276" w:lineRule="auto"/>
    </w:pPr>
    <w:rPr>
      <w:rFonts w:ascii="Calibri" w:hAnsi="Calibr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2">
    <w:name w:val="Table List 2"/>
    <w:basedOn w:val="TableNormal"/>
    <w:uiPriority w:val="99"/>
    <w:rsid w:val="00280C15"/>
    <w:pPr>
      <w:spacing w:after="200" w:line="276" w:lineRule="auto"/>
    </w:pPr>
    <w:rPr>
      <w:rFonts w:ascii="Calibri" w:hAnsi="Calibr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uiPriority w:val="99"/>
    <w:rsid w:val="00280C15"/>
    <w:pPr>
      <w:spacing w:after="200" w:line="276" w:lineRule="auto"/>
    </w:pPr>
    <w:rPr>
      <w:rFonts w:ascii="Calibri" w:hAnsi="Calibr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ableofAuthorities">
    <w:name w:val="table of authorities"/>
    <w:basedOn w:val="Normal"/>
    <w:next w:val="Normal"/>
    <w:uiPriority w:val="99"/>
    <w:rsid w:val="00280C15"/>
    <w:pPr>
      <w:spacing w:line="360" w:lineRule="auto"/>
      <w:ind w:left="220" w:hanging="220"/>
      <w:contextualSpacing/>
      <w:jc w:val="both"/>
    </w:pPr>
    <w:rPr>
      <w:sz w:val="24"/>
      <w:szCs w:val="22"/>
      <w:lang w:eastAsia="en-US"/>
    </w:rPr>
  </w:style>
  <w:style w:type="table" w:styleId="TableColumns5">
    <w:name w:val="Table Columns 5"/>
    <w:basedOn w:val="TableNormal"/>
    <w:uiPriority w:val="99"/>
    <w:rsid w:val="00280C15"/>
    <w:pPr>
      <w:spacing w:after="200" w:line="276" w:lineRule="auto"/>
    </w:pPr>
    <w:rPr>
      <w:rFonts w:ascii="Calibri" w:hAnsi="Calibr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lumns4">
    <w:name w:val="Table Columns 4"/>
    <w:basedOn w:val="TableNormal"/>
    <w:uiPriority w:val="99"/>
    <w:rsid w:val="00280C15"/>
    <w:pPr>
      <w:spacing w:after="200" w:line="276" w:lineRule="auto"/>
    </w:pPr>
    <w:rPr>
      <w:rFonts w:ascii="Calibri" w:hAnsi="Calibri"/>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3">
    <w:name w:val="Table Columns 3"/>
    <w:basedOn w:val="TableNormal"/>
    <w:uiPriority w:val="99"/>
    <w:rsid w:val="00280C15"/>
    <w:pPr>
      <w:spacing w:after="200" w:line="276" w:lineRule="auto"/>
    </w:pPr>
    <w:rPr>
      <w:rFonts w:ascii="Calibri" w:hAnsi="Calibr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280C15"/>
    <w:pPr>
      <w:spacing w:after="200" w:line="276" w:lineRule="auto"/>
    </w:pPr>
    <w:rPr>
      <w:rFonts w:ascii="Calibri" w:hAnsi="Calibri"/>
      <w:b/>
      <w:bCs/>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uiPriority w:val="99"/>
    <w:rsid w:val="00280C15"/>
    <w:pPr>
      <w:spacing w:after="200" w:line="276" w:lineRule="auto"/>
    </w:pPr>
    <w:rPr>
      <w:rFonts w:ascii="Calibri" w:hAnsi="Calibr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rsid w:val="00280C15"/>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MediumGrid3-Accent6">
    <w:name w:val="Medium Grid 3 Accent 6"/>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5">
    <w:name w:val="Medium Grid 3 Accent 5"/>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4">
    <w:name w:val="Medium Grid 3 Accent 4"/>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
    <w:name w:val="Medium Grid 3"/>
    <w:basedOn w:val="TableNormal"/>
    <w:uiPriority w:val="99"/>
    <w:rsid w:val="00280C15"/>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6">
    <w:name w:val="Medium Grid 2 Accent 6"/>
    <w:basedOn w:val="TableNormal"/>
    <w:uiPriority w:val="99"/>
    <w:rsid w:val="00280C15"/>
    <w:rPr>
      <w:rFonts w:ascii="Cambria" w:hAnsi="Cambria"/>
      <w:color w:val="000000"/>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280C15"/>
    <w:rPr>
      <w:rFonts w:ascii="Cambria" w:hAnsi="Cambria"/>
      <w:color w:val="00000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280C15"/>
    <w:rPr>
      <w:rFonts w:ascii="Cambria" w:hAnsi="Cambria"/>
      <w:color w:val="00000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280C15"/>
    <w:rPr>
      <w:rFonts w:ascii="Cambria" w:hAnsi="Cambria"/>
      <w:color w:val="00000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280C15"/>
    <w:rPr>
      <w:rFonts w:ascii="Cambria" w:hAnsi="Cambria"/>
      <w:color w:val="00000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280C15"/>
    <w:rPr>
      <w:rFonts w:ascii="Cambria" w:hAnsi="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
    <w:name w:val="Medium Grid 2"/>
    <w:basedOn w:val="TableNormal"/>
    <w:uiPriority w:val="99"/>
    <w:rsid w:val="00280C15"/>
    <w:rPr>
      <w:rFonts w:ascii="Cambria" w:hAnsi="Cambria"/>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1-Accent6">
    <w:name w:val="Medium Grid 1 Accent 6"/>
    <w:basedOn w:val="TableNormal"/>
    <w:uiPriority w:val="99"/>
    <w:rsid w:val="00280C15"/>
    <w:rPr>
      <w:rFonts w:ascii="Calibri" w:hAnsi="Calibri"/>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1-Accent5">
    <w:name w:val="Medium Grid 1 Accent 5"/>
    <w:basedOn w:val="TableNormal"/>
    <w:uiPriority w:val="99"/>
    <w:rsid w:val="00280C15"/>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4">
    <w:name w:val="Medium Grid 1 Accent 4"/>
    <w:basedOn w:val="TableNormal"/>
    <w:uiPriority w:val="99"/>
    <w:rsid w:val="00280C15"/>
    <w:rPr>
      <w:rFonts w:ascii="Calibri"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3">
    <w:name w:val="Medium Grid 1 Accent 3"/>
    <w:basedOn w:val="TableNormal"/>
    <w:uiPriority w:val="99"/>
    <w:rsid w:val="00280C15"/>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2">
    <w:name w:val="Medium Grid 1 Accent 2"/>
    <w:basedOn w:val="TableNormal"/>
    <w:uiPriority w:val="99"/>
    <w:rsid w:val="00280C15"/>
    <w:rPr>
      <w:rFonts w:ascii="Calibri" w:hAnsi="Calibri"/>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1">
    <w:name w:val="Medium Grid 1 Accent 1"/>
    <w:basedOn w:val="TableNormal"/>
    <w:uiPriority w:val="99"/>
    <w:rsid w:val="00280C15"/>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
    <w:name w:val="Medium Grid 1"/>
    <w:basedOn w:val="TableNormal"/>
    <w:uiPriority w:val="99"/>
    <w:rsid w:val="00280C15"/>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Shading2-Accent6">
    <w:name w:val="Medium Shading 2 Accent 6"/>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99"/>
    <w:rsid w:val="00280C15"/>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99"/>
    <w:rsid w:val="00280C15"/>
    <w:rPr>
      <w:rFonts w:ascii="Calibri" w:hAnsi="Calibri"/>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280C15"/>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280C15"/>
    <w:rPr>
      <w:rFonts w:ascii="Calibri"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280C15"/>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280C15"/>
    <w:rPr>
      <w:rFonts w:ascii="Calibri" w:hAnsi="Calibri"/>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280C15"/>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
    <w:name w:val="Medium Shading 1"/>
    <w:basedOn w:val="TableNormal"/>
    <w:uiPriority w:val="99"/>
    <w:rsid w:val="00280C15"/>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List2-Accent6">
    <w:name w:val="Medium List 2 Accent 6"/>
    <w:basedOn w:val="TableNormal"/>
    <w:uiPriority w:val="99"/>
    <w:rsid w:val="00280C15"/>
    <w:rPr>
      <w:rFonts w:ascii="Cambria" w:hAnsi="Cambria"/>
      <w:color w:val="000000"/>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280C15"/>
    <w:rPr>
      <w:rFonts w:ascii="Cambria" w:hAnsi="Cambria"/>
      <w:color w:val="00000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280C15"/>
    <w:rPr>
      <w:rFonts w:ascii="Cambria" w:hAnsi="Cambria"/>
      <w:color w:val="00000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280C15"/>
    <w:rPr>
      <w:rFonts w:ascii="Cambria" w:hAnsi="Cambria"/>
      <w:color w:val="00000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280C15"/>
    <w:rPr>
      <w:rFonts w:ascii="Cambria" w:hAnsi="Cambria"/>
      <w:color w:val="00000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280C15"/>
    <w:rPr>
      <w:rFonts w:ascii="Cambria" w:hAnsi="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
    <w:name w:val="Medium List 2"/>
    <w:basedOn w:val="TableNormal"/>
    <w:uiPriority w:val="99"/>
    <w:rsid w:val="00280C15"/>
    <w:rPr>
      <w:rFonts w:ascii="Cambria" w:hAnsi="Cambria"/>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6">
    <w:name w:val="Medium List 1 Accent 6"/>
    <w:basedOn w:val="TableNormal"/>
    <w:uiPriority w:val="99"/>
    <w:rsid w:val="00280C15"/>
    <w:rPr>
      <w:rFonts w:ascii="Calibri" w:hAnsi="Calibri"/>
      <w:color w:val="000000"/>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1-Accent5">
    <w:name w:val="Medium List 1 Accent 5"/>
    <w:basedOn w:val="TableNormal"/>
    <w:uiPriority w:val="99"/>
    <w:rsid w:val="00280C15"/>
    <w:rPr>
      <w:rFonts w:ascii="Calibri" w:hAnsi="Calibri"/>
      <w:color w:val="00000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4">
    <w:name w:val="Medium List 1 Accent 4"/>
    <w:basedOn w:val="TableNormal"/>
    <w:uiPriority w:val="99"/>
    <w:rsid w:val="00280C15"/>
    <w:rPr>
      <w:rFonts w:ascii="Calibri" w:hAnsi="Calibri"/>
      <w:color w:val="000000"/>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3">
    <w:name w:val="Medium List 1 Accent 3"/>
    <w:basedOn w:val="TableNormal"/>
    <w:uiPriority w:val="99"/>
    <w:rsid w:val="00280C15"/>
    <w:rPr>
      <w:rFonts w:ascii="Calibri" w:hAnsi="Calibri"/>
      <w:color w:val="00000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2">
    <w:name w:val="Medium List 1 Accent 2"/>
    <w:basedOn w:val="TableNormal"/>
    <w:uiPriority w:val="99"/>
    <w:rsid w:val="00280C15"/>
    <w:rPr>
      <w:rFonts w:ascii="Calibri" w:hAnsi="Calibri"/>
      <w:color w:val="00000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1">
    <w:name w:val="Medium List 1 Accent 1"/>
    <w:basedOn w:val="TableNormal"/>
    <w:uiPriority w:val="99"/>
    <w:rsid w:val="00280C15"/>
    <w:rPr>
      <w:rFonts w:ascii="Calibri" w:hAnsi="Calibri"/>
      <w:color w:val="00000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
    <w:name w:val="Medium List 1"/>
    <w:basedOn w:val="TableNormal"/>
    <w:uiPriority w:val="99"/>
    <w:rsid w:val="00280C15"/>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paragraph" w:styleId="Bibliography">
    <w:name w:val="Bibliography"/>
    <w:basedOn w:val="Normal"/>
    <w:next w:val="Normal"/>
    <w:uiPriority w:val="99"/>
    <w:semiHidden/>
    <w:rsid w:val="00280C15"/>
    <w:pPr>
      <w:spacing w:line="360" w:lineRule="auto"/>
      <w:ind w:firstLine="709"/>
      <w:contextualSpacing/>
      <w:jc w:val="both"/>
    </w:pPr>
    <w:rPr>
      <w:sz w:val="24"/>
      <w:szCs w:val="22"/>
      <w:lang w:eastAsia="en-US"/>
    </w:rPr>
  </w:style>
  <w:style w:type="paragraph" w:styleId="List4">
    <w:name w:val="List 4"/>
    <w:basedOn w:val="Normal"/>
    <w:uiPriority w:val="99"/>
    <w:rsid w:val="00280C15"/>
    <w:pPr>
      <w:spacing w:line="360" w:lineRule="auto"/>
      <w:ind w:left="1132" w:hanging="283"/>
      <w:contextualSpacing/>
      <w:jc w:val="both"/>
    </w:pPr>
    <w:rPr>
      <w:sz w:val="24"/>
      <w:szCs w:val="22"/>
      <w:lang w:eastAsia="en-US"/>
    </w:rPr>
  </w:style>
  <w:style w:type="paragraph" w:styleId="List3">
    <w:name w:val="List 3"/>
    <w:basedOn w:val="Normal"/>
    <w:uiPriority w:val="99"/>
    <w:rsid w:val="00280C15"/>
    <w:pPr>
      <w:spacing w:line="360" w:lineRule="auto"/>
      <w:ind w:left="849" w:hanging="283"/>
      <w:contextualSpacing/>
      <w:jc w:val="both"/>
    </w:pPr>
    <w:rPr>
      <w:sz w:val="24"/>
      <w:szCs w:val="22"/>
      <w:lang w:eastAsia="en-US"/>
    </w:rPr>
  </w:style>
  <w:style w:type="table" w:styleId="TableContemporary">
    <w:name w:val="Table Contemporary"/>
    <w:basedOn w:val="TableNormal"/>
    <w:uiPriority w:val="99"/>
    <w:rsid w:val="00280C15"/>
    <w:pPr>
      <w:spacing w:after="200" w:line="276" w:lineRule="auto"/>
    </w:pPr>
    <w:rPr>
      <w:rFonts w:ascii="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Grid8">
    <w:name w:val="Table Grid 8"/>
    <w:basedOn w:val="TableNormal"/>
    <w:uiPriority w:val="99"/>
    <w:rsid w:val="00280C15"/>
    <w:pPr>
      <w:spacing w:after="200" w:line="276" w:lineRule="auto"/>
    </w:pPr>
    <w:rPr>
      <w:rFonts w:ascii="Calibri" w:hAnsi="Calibr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7">
    <w:name w:val="Table Grid 7"/>
    <w:basedOn w:val="TableNormal"/>
    <w:uiPriority w:val="99"/>
    <w:rsid w:val="00280C15"/>
    <w:pPr>
      <w:spacing w:after="200" w:line="276" w:lineRule="auto"/>
    </w:pPr>
    <w:rPr>
      <w:rFonts w:ascii="Calibri" w:hAnsi="Calibr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280C15"/>
    <w:pPr>
      <w:spacing w:after="200" w:line="276" w:lineRule="auto"/>
    </w:pPr>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5">
    <w:name w:val="Table Grid 5"/>
    <w:basedOn w:val="TableNormal"/>
    <w:uiPriority w:val="99"/>
    <w:rsid w:val="00280C15"/>
    <w:pPr>
      <w:spacing w:after="200" w:line="276" w:lineRule="auto"/>
    </w:pPr>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4">
    <w:name w:val="Table Grid 4"/>
    <w:basedOn w:val="TableNormal"/>
    <w:uiPriority w:val="99"/>
    <w:rsid w:val="00280C15"/>
    <w:pPr>
      <w:spacing w:after="200" w:line="276" w:lineRule="auto"/>
    </w:pPr>
    <w:rPr>
      <w:rFonts w:ascii="Calibri" w:hAnsi="Calibr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3">
    <w:name w:val="Table Grid 3"/>
    <w:basedOn w:val="TableNormal"/>
    <w:uiPriority w:val="99"/>
    <w:rsid w:val="00280C15"/>
    <w:pPr>
      <w:spacing w:after="200" w:line="276" w:lineRule="auto"/>
    </w:pPr>
    <w:rPr>
      <w:rFonts w:ascii="Calibri" w:hAnsi="Calibr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2">
    <w:name w:val="Table Grid 2"/>
    <w:basedOn w:val="TableNormal"/>
    <w:uiPriority w:val="99"/>
    <w:rsid w:val="00280C15"/>
    <w:pPr>
      <w:spacing w:after="200" w:line="276" w:lineRule="auto"/>
    </w:pPr>
    <w:rPr>
      <w:rFonts w:ascii="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1">
    <w:name w:val="Table Grid 1"/>
    <w:basedOn w:val="TableNormal"/>
    <w:uiPriority w:val="99"/>
    <w:rsid w:val="00280C15"/>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ightList-Accent6">
    <w:name w:val="Light List Accent 6"/>
    <w:basedOn w:val="TableNormal"/>
    <w:uiPriority w:val="99"/>
    <w:rsid w:val="00280C15"/>
    <w:rPr>
      <w:rFonts w:ascii="Calibri"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99"/>
    <w:rsid w:val="00280C15"/>
    <w:rPr>
      <w:rFonts w:ascii="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280C15"/>
    <w:rPr>
      <w:rFonts w:ascii="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3">
    <w:name w:val="Light List Accent 3"/>
    <w:basedOn w:val="TableNormal"/>
    <w:uiPriority w:val="99"/>
    <w:rsid w:val="00280C15"/>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2">
    <w:name w:val="Light List Accent 2"/>
    <w:basedOn w:val="TableNormal"/>
    <w:uiPriority w:val="99"/>
    <w:rsid w:val="00280C15"/>
    <w:rPr>
      <w:rFonts w:ascii="Calibri" w:hAnsi="Calibr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1">
    <w:name w:val="Light List Accent 1"/>
    <w:basedOn w:val="TableNormal"/>
    <w:uiPriority w:val="99"/>
    <w:rsid w:val="00280C15"/>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99"/>
    <w:rsid w:val="00280C15"/>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Grid-Accent6">
    <w:name w:val="Light Grid Accent 6"/>
    <w:basedOn w:val="TableNormal"/>
    <w:uiPriority w:val="99"/>
    <w:rsid w:val="00280C15"/>
    <w:rPr>
      <w:rFonts w:ascii="Calibri"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99"/>
    <w:rsid w:val="00280C15"/>
    <w:rPr>
      <w:rFonts w:ascii="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99"/>
    <w:rsid w:val="00280C15"/>
    <w:rPr>
      <w:rFonts w:ascii="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3">
    <w:name w:val="Light Grid Accent 3"/>
    <w:basedOn w:val="TableNormal"/>
    <w:uiPriority w:val="99"/>
    <w:rsid w:val="00280C15"/>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2">
    <w:name w:val="Light Grid Accent 2"/>
    <w:basedOn w:val="TableNormal"/>
    <w:uiPriority w:val="99"/>
    <w:rsid w:val="00280C15"/>
    <w:rPr>
      <w:rFonts w:ascii="Calibri" w:hAnsi="Calibr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1">
    <w:name w:val="Light Grid Accent 1"/>
    <w:basedOn w:val="TableNormal"/>
    <w:uiPriority w:val="99"/>
    <w:rsid w:val="00280C15"/>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99"/>
    <w:rsid w:val="00280C15"/>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6">
    <w:name w:val="Light Shading Accent 6"/>
    <w:basedOn w:val="TableNormal"/>
    <w:uiPriority w:val="99"/>
    <w:rsid w:val="00280C15"/>
    <w:rPr>
      <w:rFonts w:ascii="Calibri" w:hAnsi="Calibri"/>
      <w:color w:val="E36C0A"/>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280C15"/>
    <w:rPr>
      <w:rFonts w:ascii="Calibri" w:hAnsi="Calibri"/>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99"/>
    <w:rsid w:val="00280C15"/>
    <w:rPr>
      <w:rFonts w:ascii="Calibri" w:hAnsi="Calibri"/>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99"/>
    <w:rsid w:val="00280C15"/>
    <w:rPr>
      <w:rFonts w:ascii="Calibri" w:hAnsi="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280C15"/>
    <w:rPr>
      <w:rFonts w:ascii="Calibri" w:hAnsi="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99"/>
    <w:rsid w:val="00280C15"/>
    <w:rPr>
      <w:rFonts w:ascii="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
    <w:name w:val="Light Shading"/>
    <w:basedOn w:val="TableNormal"/>
    <w:uiPriority w:val="99"/>
    <w:rsid w:val="00280C15"/>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Closing">
    <w:name w:val="Closing"/>
    <w:basedOn w:val="Normal"/>
    <w:link w:val="ClosingChar"/>
    <w:uiPriority w:val="99"/>
    <w:rsid w:val="00280C15"/>
    <w:pPr>
      <w:ind w:left="4252" w:firstLine="709"/>
      <w:contextualSpacing/>
      <w:jc w:val="both"/>
    </w:pPr>
    <w:rPr>
      <w:sz w:val="24"/>
      <w:szCs w:val="22"/>
      <w:lang w:eastAsia="en-US"/>
    </w:rPr>
  </w:style>
  <w:style w:type="character" w:customStyle="1" w:styleId="ClosingChar">
    <w:name w:val="Closing Char"/>
    <w:basedOn w:val="DefaultParagraphFont"/>
    <w:link w:val="Closing"/>
    <w:uiPriority w:val="99"/>
    <w:locked/>
    <w:rsid w:val="00280C15"/>
    <w:rPr>
      <w:rFonts w:eastAsia="Times New Roman" w:cs="Times New Roman"/>
      <w:sz w:val="22"/>
      <w:szCs w:val="22"/>
      <w:lang w:eastAsia="en-US"/>
    </w:rPr>
  </w:style>
  <w:style w:type="table" w:styleId="TableSimple3">
    <w:name w:val="Table Simple 3"/>
    <w:basedOn w:val="TableNormal"/>
    <w:uiPriority w:val="99"/>
    <w:rsid w:val="00280C15"/>
    <w:pPr>
      <w:spacing w:after="200" w:line="276" w:lineRule="auto"/>
    </w:pPr>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280C15"/>
    <w:pPr>
      <w:spacing w:after="200" w:line="276" w:lineRule="auto"/>
    </w:pPr>
    <w:rPr>
      <w:rFonts w:ascii="Calibri" w:hAnsi="Calibr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ListContinue5">
    <w:name w:val="List Continue 5"/>
    <w:basedOn w:val="Normal"/>
    <w:uiPriority w:val="99"/>
    <w:rsid w:val="00280C15"/>
    <w:pPr>
      <w:spacing w:after="120" w:line="360" w:lineRule="auto"/>
      <w:ind w:left="1415" w:firstLine="709"/>
      <w:contextualSpacing/>
      <w:jc w:val="both"/>
    </w:pPr>
    <w:rPr>
      <w:sz w:val="24"/>
      <w:szCs w:val="22"/>
      <w:lang w:eastAsia="en-US"/>
    </w:rPr>
  </w:style>
  <w:style w:type="paragraph" w:styleId="ListContinue4">
    <w:name w:val="List Continue 4"/>
    <w:basedOn w:val="Normal"/>
    <w:uiPriority w:val="99"/>
    <w:rsid w:val="00280C15"/>
    <w:pPr>
      <w:spacing w:after="120" w:line="360" w:lineRule="auto"/>
      <w:ind w:left="1132" w:firstLine="709"/>
      <w:contextualSpacing/>
      <w:jc w:val="both"/>
    </w:pPr>
    <w:rPr>
      <w:sz w:val="24"/>
      <w:szCs w:val="22"/>
      <w:lang w:eastAsia="en-US"/>
    </w:rPr>
  </w:style>
  <w:style w:type="paragraph" w:styleId="ListContinue3">
    <w:name w:val="List Continue 3"/>
    <w:basedOn w:val="Normal"/>
    <w:uiPriority w:val="99"/>
    <w:rsid w:val="00280C15"/>
    <w:pPr>
      <w:spacing w:after="120" w:line="360" w:lineRule="auto"/>
      <w:ind w:left="849" w:firstLine="709"/>
      <w:contextualSpacing/>
      <w:jc w:val="both"/>
    </w:pPr>
    <w:rPr>
      <w:sz w:val="24"/>
      <w:szCs w:val="22"/>
      <w:lang w:eastAsia="en-US"/>
    </w:rPr>
  </w:style>
  <w:style w:type="paragraph" w:styleId="ListContinue">
    <w:name w:val="List Continue"/>
    <w:basedOn w:val="Normal"/>
    <w:uiPriority w:val="99"/>
    <w:rsid w:val="00280C15"/>
    <w:pPr>
      <w:spacing w:after="120" w:line="360" w:lineRule="auto"/>
      <w:ind w:left="283" w:firstLine="709"/>
      <w:contextualSpacing/>
      <w:jc w:val="both"/>
    </w:pPr>
    <w:rPr>
      <w:sz w:val="24"/>
      <w:szCs w:val="22"/>
      <w:lang w:eastAsia="en-US"/>
    </w:rPr>
  </w:style>
  <w:style w:type="paragraph" w:styleId="Salutation">
    <w:name w:val="Salutation"/>
    <w:basedOn w:val="Normal"/>
    <w:next w:val="Normal"/>
    <w:link w:val="SalutationChar"/>
    <w:uiPriority w:val="99"/>
    <w:rsid w:val="00280C15"/>
    <w:pPr>
      <w:spacing w:line="360" w:lineRule="auto"/>
      <w:ind w:firstLine="709"/>
      <w:contextualSpacing/>
      <w:jc w:val="both"/>
    </w:pPr>
    <w:rPr>
      <w:sz w:val="24"/>
      <w:szCs w:val="22"/>
      <w:lang w:eastAsia="en-US"/>
    </w:rPr>
  </w:style>
  <w:style w:type="character" w:customStyle="1" w:styleId="SalutationChar">
    <w:name w:val="Salutation Char"/>
    <w:basedOn w:val="DefaultParagraphFont"/>
    <w:link w:val="Salutation"/>
    <w:uiPriority w:val="99"/>
    <w:locked/>
    <w:rsid w:val="00280C15"/>
    <w:rPr>
      <w:rFonts w:eastAsia="Times New Roman" w:cs="Times New Roman"/>
      <w:sz w:val="22"/>
      <w:szCs w:val="22"/>
      <w:lang w:eastAsia="en-US"/>
    </w:rPr>
  </w:style>
  <w:style w:type="paragraph" w:styleId="Signature">
    <w:name w:val="Signature"/>
    <w:basedOn w:val="Normal"/>
    <w:link w:val="SignatureChar"/>
    <w:uiPriority w:val="99"/>
    <w:rsid w:val="00280C15"/>
    <w:pPr>
      <w:ind w:left="4252" w:firstLine="709"/>
      <w:contextualSpacing/>
      <w:jc w:val="both"/>
    </w:pPr>
    <w:rPr>
      <w:sz w:val="24"/>
      <w:szCs w:val="22"/>
      <w:lang w:eastAsia="en-US"/>
    </w:rPr>
  </w:style>
  <w:style w:type="character" w:customStyle="1" w:styleId="SignatureChar">
    <w:name w:val="Signature Char"/>
    <w:basedOn w:val="DefaultParagraphFont"/>
    <w:link w:val="Signature"/>
    <w:uiPriority w:val="99"/>
    <w:locked/>
    <w:rsid w:val="00280C15"/>
    <w:rPr>
      <w:rFonts w:eastAsia="Times New Roman" w:cs="Times New Roman"/>
      <w:sz w:val="22"/>
      <w:szCs w:val="22"/>
      <w:lang w:eastAsia="en-US"/>
    </w:rPr>
  </w:style>
  <w:style w:type="character" w:styleId="HTMLTypewriter">
    <w:name w:val="HTML Typewriter"/>
    <w:basedOn w:val="DefaultParagraphFont"/>
    <w:uiPriority w:val="99"/>
    <w:rsid w:val="00280C15"/>
    <w:rPr>
      <w:rFonts w:ascii="Consolas" w:hAnsi="Consolas" w:cs="Times New Roman"/>
      <w:sz w:val="20"/>
      <w:szCs w:val="20"/>
    </w:rPr>
  </w:style>
  <w:style w:type="character" w:styleId="HTMLVariable">
    <w:name w:val="HTML Variable"/>
    <w:basedOn w:val="DefaultParagraphFont"/>
    <w:uiPriority w:val="99"/>
    <w:rsid w:val="00280C15"/>
    <w:rPr>
      <w:rFonts w:cs="Times New Roman"/>
      <w:i/>
      <w:iCs/>
    </w:rPr>
  </w:style>
  <w:style w:type="character" w:styleId="HTMLDefinition">
    <w:name w:val="HTML Definition"/>
    <w:basedOn w:val="DefaultParagraphFont"/>
    <w:uiPriority w:val="99"/>
    <w:rsid w:val="00280C15"/>
    <w:rPr>
      <w:rFonts w:cs="Times New Roman"/>
      <w:i/>
      <w:iCs/>
    </w:rPr>
  </w:style>
  <w:style w:type="table" w:styleId="Table3Deffects3">
    <w:name w:val="Table 3D effects 3"/>
    <w:basedOn w:val="TableNormal"/>
    <w:uiPriority w:val="99"/>
    <w:rsid w:val="00280C15"/>
    <w:pPr>
      <w:spacing w:after="200" w:line="276" w:lineRule="auto"/>
    </w:pPr>
    <w:rPr>
      <w:rFonts w:ascii="Calibri" w:hAnsi="Calibri"/>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280C15"/>
    <w:pPr>
      <w:spacing w:after="200" w:line="276" w:lineRule="auto"/>
    </w:pPr>
    <w:rPr>
      <w:rFonts w:ascii="Calibri" w:hAnsi="Calibri"/>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uiPriority w:val="99"/>
    <w:rsid w:val="00280C15"/>
    <w:pPr>
      <w:spacing w:after="200" w:line="276" w:lineRule="auto"/>
    </w:pPr>
    <w:rPr>
      <w:rFonts w:ascii="Calibri" w:hAnsi="Calibri"/>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styleId="EnvelopeReturn">
    <w:name w:val="envelope return"/>
    <w:basedOn w:val="Normal"/>
    <w:uiPriority w:val="99"/>
    <w:rsid w:val="00280C15"/>
    <w:pPr>
      <w:ind w:firstLine="709"/>
      <w:contextualSpacing/>
      <w:jc w:val="both"/>
    </w:pPr>
    <w:rPr>
      <w:rFonts w:ascii="Cambria" w:hAnsi="Cambria"/>
      <w:lang w:eastAsia="en-US"/>
    </w:rPr>
  </w:style>
  <w:style w:type="character" w:styleId="HTMLSample">
    <w:name w:val="HTML Sample"/>
    <w:basedOn w:val="DefaultParagraphFont"/>
    <w:uiPriority w:val="99"/>
    <w:rsid w:val="00280C15"/>
    <w:rPr>
      <w:rFonts w:ascii="Consolas" w:hAnsi="Consolas" w:cs="Times New Roman"/>
      <w:sz w:val="24"/>
      <w:szCs w:val="24"/>
    </w:rPr>
  </w:style>
  <w:style w:type="paragraph" w:styleId="BodyTextFirstIndent2">
    <w:name w:val="Body Text First Indent 2"/>
    <w:basedOn w:val="BodyTextIndent"/>
    <w:link w:val="BodyTextFirstIndent2Char"/>
    <w:uiPriority w:val="99"/>
    <w:rsid w:val="00280C15"/>
    <w:pPr>
      <w:spacing w:after="200" w:line="360" w:lineRule="auto"/>
      <w:ind w:left="360" w:firstLine="360"/>
      <w:contextualSpacing/>
    </w:pPr>
    <w:rPr>
      <w:sz w:val="24"/>
      <w:szCs w:val="22"/>
      <w:lang w:eastAsia="en-US"/>
    </w:rPr>
  </w:style>
  <w:style w:type="character" w:customStyle="1" w:styleId="BodyTextFirstIndent2Char">
    <w:name w:val="Body Text First Indent 2 Char"/>
    <w:basedOn w:val="BodyTextIndentChar1"/>
    <w:link w:val="BodyTextFirstIndent2"/>
    <w:uiPriority w:val="99"/>
    <w:locked/>
    <w:rsid w:val="00280C15"/>
    <w:rPr>
      <w:rFonts w:eastAsia="Times New Roman" w:cs="Times New Roman"/>
      <w:sz w:val="22"/>
      <w:szCs w:val="22"/>
      <w:lang w:eastAsia="en-US"/>
    </w:rPr>
  </w:style>
  <w:style w:type="paragraph" w:styleId="BodyTextFirstIndent">
    <w:name w:val="Body Text First Indent"/>
    <w:basedOn w:val="BodyText"/>
    <w:link w:val="BodyTextFirstIndentChar"/>
    <w:uiPriority w:val="99"/>
    <w:rsid w:val="00280C15"/>
    <w:pPr>
      <w:spacing w:after="200" w:line="360" w:lineRule="auto"/>
      <w:ind w:firstLine="360"/>
      <w:contextualSpacing/>
    </w:pPr>
    <w:rPr>
      <w:sz w:val="24"/>
      <w:szCs w:val="22"/>
      <w:lang w:eastAsia="en-US"/>
    </w:rPr>
  </w:style>
  <w:style w:type="character" w:customStyle="1" w:styleId="BodyTextFirstIndentChar">
    <w:name w:val="Body Text First Indent Char"/>
    <w:basedOn w:val="BodyTextChar"/>
    <w:link w:val="BodyTextFirstIndent"/>
    <w:uiPriority w:val="99"/>
    <w:locked/>
    <w:rsid w:val="00280C15"/>
    <w:rPr>
      <w:rFonts w:eastAsia="Times New Roman" w:cs="Times New Roman"/>
      <w:sz w:val="22"/>
      <w:szCs w:val="22"/>
      <w:lang w:eastAsia="en-US"/>
    </w:rPr>
  </w:style>
  <w:style w:type="character" w:styleId="HTMLCode">
    <w:name w:val="HTML Code"/>
    <w:basedOn w:val="DefaultParagraphFont"/>
    <w:uiPriority w:val="99"/>
    <w:rsid w:val="00280C15"/>
    <w:rPr>
      <w:rFonts w:ascii="Consolas" w:hAnsi="Consolas" w:cs="Times New Roman"/>
      <w:sz w:val="20"/>
      <w:szCs w:val="20"/>
    </w:rPr>
  </w:style>
  <w:style w:type="table" w:styleId="TableClassic4">
    <w:name w:val="Table Classic 4"/>
    <w:basedOn w:val="TableNormal"/>
    <w:uiPriority w:val="99"/>
    <w:rsid w:val="00280C15"/>
    <w:pPr>
      <w:spacing w:after="200" w:line="276" w:lineRule="auto"/>
    </w:pPr>
    <w:rPr>
      <w:rFonts w:ascii="Calibri" w:hAnsi="Calibr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280C15"/>
    <w:pPr>
      <w:spacing w:after="200" w:line="276" w:lineRule="auto"/>
    </w:pPr>
    <w:rPr>
      <w:rFonts w:ascii="Calibri" w:hAnsi="Calibr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2">
    <w:name w:val="Table Classic 2"/>
    <w:basedOn w:val="TableNormal"/>
    <w:uiPriority w:val="99"/>
    <w:rsid w:val="00280C15"/>
    <w:pPr>
      <w:spacing w:after="200" w:line="276" w:lineRule="auto"/>
    </w:pPr>
    <w:rPr>
      <w:rFonts w:ascii="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280C15"/>
    <w:pPr>
      <w:spacing w:after="200" w:line="276" w:lineRule="auto"/>
    </w:pPr>
    <w:rPr>
      <w:rFonts w:ascii="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Keyboard">
    <w:name w:val="HTML Keyboard"/>
    <w:basedOn w:val="DefaultParagraphFont"/>
    <w:uiPriority w:val="99"/>
    <w:rsid w:val="00280C15"/>
    <w:rPr>
      <w:rFonts w:ascii="Consolas" w:hAnsi="Consolas" w:cs="Times New Roman"/>
      <w:sz w:val="20"/>
      <w:szCs w:val="20"/>
    </w:rPr>
  </w:style>
  <w:style w:type="table" w:styleId="TableSubtle2">
    <w:name w:val="Table Subtle 2"/>
    <w:basedOn w:val="TableNormal"/>
    <w:uiPriority w:val="99"/>
    <w:rsid w:val="00280C15"/>
    <w:pPr>
      <w:spacing w:after="200" w:line="276" w:lineRule="auto"/>
    </w:pPr>
    <w:rPr>
      <w:rFonts w:ascii="Calibri" w:hAnsi="Calibr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1">
    <w:name w:val="Table Subtle 1"/>
    <w:basedOn w:val="TableNormal"/>
    <w:uiPriority w:val="99"/>
    <w:rsid w:val="00280C15"/>
    <w:pPr>
      <w:spacing w:after="200" w:line="276" w:lineRule="auto"/>
    </w:pPr>
    <w:rPr>
      <w:rFonts w:ascii="Calibri" w:hAnsi="Calibri"/>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uiPriority w:val="99"/>
    <w:rsid w:val="00280C15"/>
    <w:pPr>
      <w:spacing w:after="200" w:line="276" w:lineRule="auto"/>
    </w:pPr>
    <w:rPr>
      <w:rFonts w:ascii="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280C15"/>
    <w:rPr>
      <w:rFonts w:cs="Times New Roman"/>
      <w:color w:val="808080"/>
    </w:rPr>
  </w:style>
  <w:style w:type="paragraph" w:styleId="TOAHeading">
    <w:name w:val="toa heading"/>
    <w:basedOn w:val="Normal"/>
    <w:next w:val="Normal"/>
    <w:uiPriority w:val="99"/>
    <w:rsid w:val="00280C15"/>
    <w:pPr>
      <w:spacing w:before="120" w:line="360" w:lineRule="auto"/>
      <w:ind w:firstLine="709"/>
      <w:contextualSpacing/>
      <w:jc w:val="both"/>
    </w:pPr>
    <w:rPr>
      <w:rFonts w:ascii="Cambria" w:hAnsi="Cambria"/>
      <w:b/>
      <w:bCs/>
      <w:sz w:val="24"/>
      <w:szCs w:val="24"/>
      <w:lang w:eastAsia="en-US"/>
    </w:rPr>
  </w:style>
  <w:style w:type="paragraph" w:styleId="Date">
    <w:name w:val="Date"/>
    <w:basedOn w:val="Normal"/>
    <w:next w:val="Normal"/>
    <w:link w:val="DateChar"/>
    <w:uiPriority w:val="99"/>
    <w:rsid w:val="00280C15"/>
    <w:pPr>
      <w:spacing w:line="360" w:lineRule="auto"/>
      <w:ind w:firstLine="709"/>
      <w:contextualSpacing/>
      <w:jc w:val="both"/>
    </w:pPr>
    <w:rPr>
      <w:sz w:val="24"/>
      <w:szCs w:val="22"/>
      <w:lang w:eastAsia="en-US"/>
    </w:rPr>
  </w:style>
  <w:style w:type="character" w:customStyle="1" w:styleId="DateChar">
    <w:name w:val="Date Char"/>
    <w:basedOn w:val="DefaultParagraphFont"/>
    <w:link w:val="Date"/>
    <w:uiPriority w:val="99"/>
    <w:locked/>
    <w:rsid w:val="00280C15"/>
    <w:rPr>
      <w:rFonts w:eastAsia="Times New Roman" w:cs="Times New Roman"/>
      <w:sz w:val="22"/>
      <w:szCs w:val="22"/>
      <w:lang w:eastAsia="en-US"/>
    </w:rPr>
  </w:style>
  <w:style w:type="table" w:styleId="TableWeb3">
    <w:name w:val="Table Web 3"/>
    <w:basedOn w:val="TableNormal"/>
    <w:uiPriority w:val="99"/>
    <w:rsid w:val="00280C15"/>
    <w:pPr>
      <w:spacing w:after="200" w:line="276" w:lineRule="auto"/>
    </w:pPr>
    <w:rPr>
      <w:rFonts w:ascii="Calibri" w:hAnsi="Calibr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280C15"/>
    <w:pPr>
      <w:spacing w:after="200" w:line="276" w:lineRule="auto"/>
    </w:pPr>
    <w:rPr>
      <w:rFonts w:ascii="Calibri" w:hAnsi="Calibr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1">
    <w:name w:val="Table Web 1"/>
    <w:basedOn w:val="TableNormal"/>
    <w:uiPriority w:val="99"/>
    <w:rsid w:val="00280C15"/>
    <w:pPr>
      <w:spacing w:after="200" w:line="276" w:lineRule="auto"/>
    </w:pPr>
    <w:rPr>
      <w:rFonts w:ascii="Calibri" w:hAnsi="Calibr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Acronym">
    <w:name w:val="HTML Acronym"/>
    <w:basedOn w:val="DefaultParagraphFont"/>
    <w:uiPriority w:val="99"/>
    <w:rsid w:val="00280C15"/>
    <w:rPr>
      <w:rFonts w:cs="Times New Roman"/>
    </w:rPr>
  </w:style>
  <w:style w:type="paragraph" w:styleId="EnvelopeAddress">
    <w:name w:val="envelope address"/>
    <w:basedOn w:val="Normal"/>
    <w:uiPriority w:val="99"/>
    <w:rsid w:val="00280C15"/>
    <w:pPr>
      <w:framePr w:w="7920" w:h="1980" w:hRule="exact" w:hSpace="180" w:wrap="auto" w:hAnchor="page" w:xAlign="center" w:yAlign="bottom"/>
      <w:ind w:left="2880" w:firstLine="709"/>
      <w:contextualSpacing/>
      <w:jc w:val="both"/>
    </w:pPr>
    <w:rPr>
      <w:rFonts w:ascii="Cambria" w:hAnsi="Cambria"/>
      <w:sz w:val="24"/>
      <w:szCs w:val="24"/>
      <w:lang w:eastAsia="en-US"/>
    </w:rPr>
  </w:style>
  <w:style w:type="paragraph" w:styleId="HTMLAddress">
    <w:name w:val="HTML Address"/>
    <w:basedOn w:val="Normal"/>
    <w:link w:val="HTMLAddressChar"/>
    <w:uiPriority w:val="99"/>
    <w:rsid w:val="00280C15"/>
    <w:pPr>
      <w:ind w:firstLine="709"/>
      <w:contextualSpacing/>
      <w:jc w:val="both"/>
    </w:pPr>
    <w:rPr>
      <w:i/>
      <w:iCs/>
      <w:sz w:val="24"/>
      <w:szCs w:val="22"/>
      <w:lang w:eastAsia="en-US"/>
    </w:rPr>
  </w:style>
  <w:style w:type="character" w:customStyle="1" w:styleId="HTMLAddressChar">
    <w:name w:val="HTML Address Char"/>
    <w:basedOn w:val="DefaultParagraphFont"/>
    <w:link w:val="HTMLAddress"/>
    <w:uiPriority w:val="99"/>
    <w:locked/>
    <w:rsid w:val="00280C15"/>
    <w:rPr>
      <w:rFonts w:eastAsia="Times New Roman" w:cs="Times New Roman"/>
      <w:i/>
      <w:iCs/>
      <w:sz w:val="22"/>
      <w:szCs w:val="22"/>
      <w:lang w:eastAsia="en-US"/>
    </w:rPr>
  </w:style>
  <w:style w:type="paragraph" w:styleId="List5">
    <w:name w:val="List 5"/>
    <w:basedOn w:val="Normal"/>
    <w:uiPriority w:val="99"/>
    <w:rsid w:val="00280C15"/>
    <w:pPr>
      <w:spacing w:line="360" w:lineRule="auto"/>
      <w:ind w:left="1415" w:hanging="283"/>
      <w:contextualSpacing/>
      <w:jc w:val="both"/>
    </w:pPr>
    <w:rPr>
      <w:sz w:val="24"/>
      <w:szCs w:val="22"/>
      <w:lang w:eastAsia="en-US"/>
    </w:rPr>
  </w:style>
  <w:style w:type="paragraph" w:customStyle="1" w:styleId="ngp10">
    <w:name w:val="ИнвШап_ngp1"/>
    <w:link w:val="ngp11"/>
    <w:uiPriority w:val="99"/>
    <w:semiHidden/>
    <w:locked/>
    <w:rsid w:val="00280C15"/>
    <w:pPr>
      <w:jc w:val="center"/>
    </w:pPr>
    <w:rPr>
      <w:b/>
      <w:sz w:val="16"/>
      <w:lang w:eastAsia="en-US"/>
    </w:rPr>
  </w:style>
  <w:style w:type="character" w:customStyle="1" w:styleId="ngp11">
    <w:name w:val="ИнвШап_ngp1 Знак"/>
    <w:basedOn w:val="DefaultParagraphFont"/>
    <w:link w:val="ngp10"/>
    <w:uiPriority w:val="99"/>
    <w:semiHidden/>
    <w:locked/>
    <w:rsid w:val="00280C15"/>
    <w:rPr>
      <w:rFonts w:eastAsia="Times New Roman" w:cs="Times New Roman"/>
      <w:b/>
      <w:sz w:val="22"/>
      <w:szCs w:val="22"/>
      <w:lang w:val="ru-RU" w:eastAsia="en-US" w:bidi="ar-SA"/>
    </w:rPr>
  </w:style>
  <w:style w:type="paragraph" w:customStyle="1" w:styleId="ngp20">
    <w:name w:val="Инв_ngp2"/>
    <w:link w:val="ngp21"/>
    <w:uiPriority w:val="99"/>
    <w:semiHidden/>
    <w:locked/>
    <w:rsid w:val="00280C15"/>
    <w:pPr>
      <w:jc w:val="center"/>
    </w:pPr>
    <w:rPr>
      <w:sz w:val="20"/>
      <w:lang w:eastAsia="en-US"/>
    </w:rPr>
  </w:style>
  <w:style w:type="character" w:customStyle="1" w:styleId="ngp21">
    <w:name w:val="Инв_ngp2 Знак"/>
    <w:basedOn w:val="DefaultParagraphFont"/>
    <w:link w:val="ngp20"/>
    <w:uiPriority w:val="99"/>
    <w:semiHidden/>
    <w:locked/>
    <w:rsid w:val="00280C15"/>
    <w:rPr>
      <w:rFonts w:eastAsia="Times New Roman" w:cs="Times New Roman"/>
      <w:sz w:val="22"/>
      <w:szCs w:val="22"/>
      <w:lang w:val="ru-RU" w:eastAsia="en-US" w:bidi="ar-SA"/>
    </w:rPr>
  </w:style>
  <w:style w:type="paragraph" w:customStyle="1" w:styleId="ngp50">
    <w:name w:val="ИспШт_ngp5"/>
    <w:link w:val="ngp51"/>
    <w:uiPriority w:val="99"/>
    <w:semiHidden/>
    <w:locked/>
    <w:rsid w:val="00280C15"/>
    <w:rPr>
      <w:sz w:val="20"/>
      <w:lang w:eastAsia="en-US"/>
    </w:rPr>
  </w:style>
  <w:style w:type="character" w:customStyle="1" w:styleId="ngp51">
    <w:name w:val="ИспШт_ngp5 Знак"/>
    <w:basedOn w:val="DefaultParagraphFont"/>
    <w:link w:val="ngp50"/>
    <w:uiPriority w:val="99"/>
    <w:semiHidden/>
    <w:locked/>
    <w:rsid w:val="00280C15"/>
    <w:rPr>
      <w:rFonts w:eastAsia="Times New Roman" w:cs="Times New Roman"/>
      <w:sz w:val="22"/>
      <w:szCs w:val="22"/>
      <w:lang w:val="ru-RU" w:eastAsia="en-US" w:bidi="ar-SA"/>
    </w:rPr>
  </w:style>
  <w:style w:type="paragraph" w:customStyle="1" w:styleId="ngp80">
    <w:name w:val="НаимШт_ngp8"/>
    <w:link w:val="ngp81"/>
    <w:uiPriority w:val="99"/>
    <w:semiHidden/>
    <w:locked/>
    <w:rsid w:val="00280C15"/>
    <w:pPr>
      <w:suppressAutoHyphens/>
      <w:jc w:val="center"/>
    </w:pPr>
    <w:rPr>
      <w:b/>
      <w:sz w:val="28"/>
      <w:lang w:eastAsia="en-US"/>
    </w:rPr>
  </w:style>
  <w:style w:type="character" w:customStyle="1" w:styleId="ngp81">
    <w:name w:val="НаимШт_ngp8 Знак"/>
    <w:basedOn w:val="DefaultParagraphFont"/>
    <w:link w:val="ngp80"/>
    <w:uiPriority w:val="99"/>
    <w:semiHidden/>
    <w:locked/>
    <w:rsid w:val="00280C15"/>
    <w:rPr>
      <w:rFonts w:eastAsia="Times New Roman" w:cs="Times New Roman"/>
      <w:b/>
      <w:sz w:val="22"/>
      <w:szCs w:val="22"/>
      <w:lang w:val="ru-RU" w:eastAsia="en-US" w:bidi="ar-SA"/>
    </w:rPr>
  </w:style>
  <w:style w:type="paragraph" w:customStyle="1" w:styleId="ngp9">
    <w:name w:val="СтадЛистШтШап_ngp9"/>
    <w:link w:val="ngp90"/>
    <w:uiPriority w:val="99"/>
    <w:semiHidden/>
    <w:locked/>
    <w:rsid w:val="00280C15"/>
    <w:pPr>
      <w:jc w:val="center"/>
    </w:pPr>
    <w:rPr>
      <w:b/>
      <w:sz w:val="16"/>
      <w:lang w:eastAsia="en-US"/>
    </w:rPr>
  </w:style>
  <w:style w:type="character" w:customStyle="1" w:styleId="ngp90">
    <w:name w:val="СтадЛистШтШап_ngp9 Знак"/>
    <w:basedOn w:val="DefaultParagraphFont"/>
    <w:link w:val="ngp9"/>
    <w:uiPriority w:val="99"/>
    <w:semiHidden/>
    <w:locked/>
    <w:rsid w:val="00280C15"/>
    <w:rPr>
      <w:rFonts w:eastAsia="Times New Roman" w:cs="Times New Roman"/>
      <w:b/>
      <w:sz w:val="22"/>
      <w:szCs w:val="22"/>
      <w:lang w:val="ru-RU" w:eastAsia="en-US" w:bidi="ar-SA"/>
    </w:rPr>
  </w:style>
  <w:style w:type="paragraph" w:customStyle="1" w:styleId="ngp100">
    <w:name w:val="СтадЛистШтТек_ngp10"/>
    <w:link w:val="ngp101"/>
    <w:uiPriority w:val="99"/>
    <w:semiHidden/>
    <w:locked/>
    <w:rsid w:val="00280C15"/>
    <w:pPr>
      <w:jc w:val="center"/>
    </w:pPr>
    <w:rPr>
      <w:sz w:val="20"/>
      <w:lang w:eastAsia="en-US"/>
    </w:rPr>
  </w:style>
  <w:style w:type="character" w:customStyle="1" w:styleId="ngp101">
    <w:name w:val="СтадЛистШтТек_ngp10 Знак"/>
    <w:basedOn w:val="DefaultParagraphFont"/>
    <w:link w:val="ngp100"/>
    <w:uiPriority w:val="99"/>
    <w:semiHidden/>
    <w:locked/>
    <w:rsid w:val="00280C15"/>
    <w:rPr>
      <w:rFonts w:eastAsia="Times New Roman" w:cs="Times New Roman"/>
      <w:sz w:val="22"/>
      <w:szCs w:val="22"/>
      <w:lang w:val="ru-RU" w:eastAsia="en-US" w:bidi="ar-SA"/>
    </w:rPr>
  </w:style>
  <w:style w:type="paragraph" w:customStyle="1" w:styleId="ngp110">
    <w:name w:val="ОргШт_ngp11"/>
    <w:link w:val="ngp111"/>
    <w:uiPriority w:val="99"/>
    <w:semiHidden/>
    <w:locked/>
    <w:rsid w:val="00280C15"/>
    <w:pPr>
      <w:suppressAutoHyphens/>
      <w:jc w:val="center"/>
    </w:pPr>
    <w:rPr>
      <w:sz w:val="24"/>
      <w:lang w:eastAsia="en-US"/>
    </w:rPr>
  </w:style>
  <w:style w:type="character" w:customStyle="1" w:styleId="ngp111">
    <w:name w:val="ОргШт_ngp11 Знак"/>
    <w:basedOn w:val="DefaultParagraphFont"/>
    <w:link w:val="ngp110"/>
    <w:uiPriority w:val="99"/>
    <w:semiHidden/>
    <w:locked/>
    <w:rsid w:val="00280C15"/>
    <w:rPr>
      <w:rFonts w:eastAsia="Times New Roman" w:cs="Times New Roman"/>
      <w:sz w:val="22"/>
      <w:szCs w:val="22"/>
      <w:lang w:val="ru-RU" w:eastAsia="en-US" w:bidi="ar-SA"/>
    </w:rPr>
  </w:style>
  <w:style w:type="paragraph" w:customStyle="1" w:styleId="ngp12">
    <w:name w:val="Стр_ngp12"/>
    <w:link w:val="ngp120"/>
    <w:uiPriority w:val="99"/>
    <w:semiHidden/>
    <w:locked/>
    <w:rsid w:val="00280C15"/>
    <w:pPr>
      <w:jc w:val="center"/>
    </w:pPr>
    <w:rPr>
      <w:sz w:val="24"/>
      <w:lang w:eastAsia="en-US"/>
    </w:rPr>
  </w:style>
  <w:style w:type="character" w:customStyle="1" w:styleId="ngp120">
    <w:name w:val="Стр_ngp12 Знак"/>
    <w:basedOn w:val="DefaultParagraphFont"/>
    <w:link w:val="ngp12"/>
    <w:uiPriority w:val="99"/>
    <w:semiHidden/>
    <w:locked/>
    <w:rsid w:val="00280C15"/>
    <w:rPr>
      <w:rFonts w:eastAsia="Times New Roman" w:cs="Times New Roman"/>
      <w:sz w:val="22"/>
      <w:szCs w:val="22"/>
      <w:lang w:val="ru-RU" w:eastAsia="en-US" w:bidi="ar-SA"/>
    </w:rPr>
  </w:style>
  <w:style w:type="paragraph" w:customStyle="1" w:styleId="ngp14">
    <w:name w:val="ОргОбл_ngp14"/>
    <w:link w:val="ngp140"/>
    <w:uiPriority w:val="99"/>
    <w:semiHidden/>
    <w:locked/>
    <w:rsid w:val="00280C15"/>
    <w:pPr>
      <w:suppressAutoHyphens/>
      <w:jc w:val="center"/>
    </w:pPr>
    <w:rPr>
      <w:b/>
      <w:sz w:val="28"/>
      <w:lang w:eastAsia="en-US"/>
    </w:rPr>
  </w:style>
  <w:style w:type="character" w:customStyle="1" w:styleId="ngp140">
    <w:name w:val="ОргОбл_ngp14 Знак"/>
    <w:basedOn w:val="DefaultParagraphFont"/>
    <w:link w:val="ngp14"/>
    <w:uiPriority w:val="99"/>
    <w:semiHidden/>
    <w:locked/>
    <w:rsid w:val="00280C15"/>
    <w:rPr>
      <w:rFonts w:eastAsia="Times New Roman" w:cs="Times New Roman"/>
      <w:b/>
      <w:sz w:val="22"/>
      <w:szCs w:val="22"/>
      <w:lang w:val="ru-RU" w:eastAsia="en-US" w:bidi="ar-SA"/>
    </w:rPr>
  </w:style>
  <w:style w:type="paragraph" w:customStyle="1" w:styleId="ngp15">
    <w:name w:val="Обл_ngp15"/>
    <w:link w:val="ngp150"/>
    <w:uiPriority w:val="99"/>
    <w:semiHidden/>
    <w:locked/>
    <w:rsid w:val="00280C15"/>
    <w:pPr>
      <w:suppressAutoHyphens/>
      <w:jc w:val="center"/>
    </w:pPr>
    <w:rPr>
      <w:b/>
      <w:sz w:val="28"/>
      <w:lang w:eastAsia="en-US"/>
    </w:rPr>
  </w:style>
  <w:style w:type="character" w:customStyle="1" w:styleId="ngp150">
    <w:name w:val="Обл_ngp15 Знак"/>
    <w:basedOn w:val="DefaultParagraphFont"/>
    <w:link w:val="ngp15"/>
    <w:uiPriority w:val="99"/>
    <w:semiHidden/>
    <w:locked/>
    <w:rsid w:val="00280C15"/>
    <w:rPr>
      <w:rFonts w:eastAsia="Times New Roman" w:cs="Times New Roman"/>
      <w:b/>
      <w:sz w:val="22"/>
      <w:szCs w:val="22"/>
      <w:lang w:val="ru-RU" w:eastAsia="en-US" w:bidi="ar-SA"/>
    </w:rPr>
  </w:style>
  <w:style w:type="paragraph" w:customStyle="1" w:styleId="ngp16">
    <w:name w:val="ОблЗаг_ngp16"/>
    <w:link w:val="ngp160"/>
    <w:uiPriority w:val="99"/>
    <w:semiHidden/>
    <w:locked/>
    <w:rsid w:val="00280C15"/>
    <w:pPr>
      <w:suppressAutoHyphens/>
      <w:jc w:val="center"/>
    </w:pPr>
    <w:rPr>
      <w:b/>
      <w:caps/>
      <w:sz w:val="28"/>
      <w:lang w:eastAsia="en-US"/>
    </w:rPr>
  </w:style>
  <w:style w:type="character" w:customStyle="1" w:styleId="ngp160">
    <w:name w:val="ОблЗаг_ngp16 Знак"/>
    <w:basedOn w:val="DefaultParagraphFont"/>
    <w:link w:val="ngp16"/>
    <w:uiPriority w:val="99"/>
    <w:semiHidden/>
    <w:locked/>
    <w:rsid w:val="00280C15"/>
    <w:rPr>
      <w:rFonts w:eastAsia="Times New Roman" w:cs="Times New Roman"/>
      <w:b/>
      <w:caps/>
      <w:sz w:val="22"/>
      <w:szCs w:val="22"/>
      <w:lang w:val="ru-RU" w:eastAsia="en-US" w:bidi="ar-SA"/>
    </w:rPr>
  </w:style>
  <w:style w:type="paragraph" w:customStyle="1" w:styleId="ngp17">
    <w:name w:val="РазрШап_ngp17"/>
    <w:link w:val="ngp170"/>
    <w:uiPriority w:val="99"/>
    <w:semiHidden/>
    <w:locked/>
    <w:rsid w:val="00280C15"/>
    <w:pPr>
      <w:jc w:val="center"/>
    </w:pPr>
    <w:rPr>
      <w:b/>
      <w:sz w:val="24"/>
      <w:lang w:eastAsia="en-US"/>
    </w:rPr>
  </w:style>
  <w:style w:type="character" w:customStyle="1" w:styleId="ngp170">
    <w:name w:val="РазрШап_ngp17 Знак"/>
    <w:basedOn w:val="DefaultParagraphFont"/>
    <w:link w:val="ngp17"/>
    <w:uiPriority w:val="99"/>
    <w:semiHidden/>
    <w:locked/>
    <w:rsid w:val="00280C15"/>
    <w:rPr>
      <w:rFonts w:eastAsia="Times New Roman" w:cs="Times New Roman"/>
      <w:b/>
      <w:sz w:val="22"/>
      <w:szCs w:val="22"/>
      <w:lang w:val="ru-RU" w:eastAsia="en-US" w:bidi="ar-SA"/>
    </w:rPr>
  </w:style>
  <w:style w:type="paragraph" w:customStyle="1" w:styleId="ngp18">
    <w:name w:val="ОбозРазр_ngp18"/>
    <w:link w:val="ngp180"/>
    <w:uiPriority w:val="99"/>
    <w:semiHidden/>
    <w:locked/>
    <w:rsid w:val="00280C15"/>
    <w:pPr>
      <w:jc w:val="center"/>
    </w:pPr>
    <w:rPr>
      <w:b/>
      <w:sz w:val="28"/>
      <w:lang w:eastAsia="en-US"/>
    </w:rPr>
  </w:style>
  <w:style w:type="character" w:customStyle="1" w:styleId="ngp180">
    <w:name w:val="ОбозРазр_ngp18 Знак"/>
    <w:basedOn w:val="DefaultParagraphFont"/>
    <w:link w:val="ngp18"/>
    <w:uiPriority w:val="99"/>
    <w:semiHidden/>
    <w:locked/>
    <w:rsid w:val="00280C15"/>
    <w:rPr>
      <w:rFonts w:eastAsia="Times New Roman" w:cs="Times New Roman"/>
      <w:b/>
      <w:sz w:val="22"/>
      <w:szCs w:val="22"/>
      <w:lang w:val="ru-RU" w:eastAsia="en-US" w:bidi="ar-SA"/>
    </w:rPr>
  </w:style>
  <w:style w:type="paragraph" w:customStyle="1" w:styleId="ngp19">
    <w:name w:val="НаимРазр_ngp19"/>
    <w:link w:val="ngp190"/>
    <w:uiPriority w:val="99"/>
    <w:semiHidden/>
    <w:locked/>
    <w:rsid w:val="00280C15"/>
    <w:pPr>
      <w:suppressAutoHyphens/>
      <w:jc w:val="center"/>
    </w:pPr>
    <w:rPr>
      <w:b/>
      <w:sz w:val="24"/>
      <w:lang w:eastAsia="en-US"/>
    </w:rPr>
  </w:style>
  <w:style w:type="character" w:customStyle="1" w:styleId="ngp190">
    <w:name w:val="НаимРазр_ngp19 Знак"/>
    <w:basedOn w:val="DefaultParagraphFont"/>
    <w:link w:val="ngp19"/>
    <w:uiPriority w:val="99"/>
    <w:semiHidden/>
    <w:locked/>
    <w:rsid w:val="00280C15"/>
    <w:rPr>
      <w:rFonts w:eastAsia="Times New Roman" w:cs="Times New Roman"/>
      <w:b/>
      <w:sz w:val="22"/>
      <w:szCs w:val="22"/>
      <w:lang w:val="ru-RU" w:eastAsia="en-US" w:bidi="ar-SA"/>
    </w:rPr>
  </w:style>
  <w:style w:type="paragraph" w:customStyle="1" w:styleId="ngp200">
    <w:name w:val="РазрТек_ngp20"/>
    <w:link w:val="ngp201"/>
    <w:uiPriority w:val="99"/>
    <w:semiHidden/>
    <w:locked/>
    <w:rsid w:val="00280C15"/>
    <w:pPr>
      <w:suppressAutoHyphens/>
    </w:pPr>
    <w:rPr>
      <w:sz w:val="24"/>
      <w:lang w:eastAsia="en-US"/>
    </w:rPr>
  </w:style>
  <w:style w:type="character" w:customStyle="1" w:styleId="ngp201">
    <w:name w:val="РазрТек_ngp20 Знак"/>
    <w:basedOn w:val="DefaultParagraphFont"/>
    <w:link w:val="ngp200"/>
    <w:uiPriority w:val="99"/>
    <w:semiHidden/>
    <w:locked/>
    <w:rsid w:val="00280C15"/>
    <w:rPr>
      <w:rFonts w:eastAsia="Times New Roman" w:cs="Times New Roman"/>
      <w:sz w:val="22"/>
      <w:szCs w:val="22"/>
      <w:lang w:val="ru-RU" w:eastAsia="en-US" w:bidi="ar-SA"/>
    </w:rPr>
  </w:style>
  <w:style w:type="paragraph" w:customStyle="1" w:styleId="ngp210">
    <w:name w:val="ОргРазр_ngp21"/>
    <w:link w:val="ngp211"/>
    <w:uiPriority w:val="99"/>
    <w:semiHidden/>
    <w:locked/>
    <w:rsid w:val="00280C15"/>
    <w:pPr>
      <w:suppressAutoHyphens/>
      <w:jc w:val="center"/>
    </w:pPr>
    <w:rPr>
      <w:sz w:val="24"/>
      <w:lang w:eastAsia="en-US"/>
    </w:rPr>
  </w:style>
  <w:style w:type="character" w:customStyle="1" w:styleId="ngp211">
    <w:name w:val="ОргРазр_ngp21 Знак"/>
    <w:basedOn w:val="DefaultParagraphFont"/>
    <w:link w:val="ngp210"/>
    <w:uiPriority w:val="99"/>
    <w:semiHidden/>
    <w:locked/>
    <w:rsid w:val="00280C15"/>
    <w:rPr>
      <w:rFonts w:eastAsia="Times New Roman" w:cs="Times New Roman"/>
      <w:sz w:val="22"/>
      <w:szCs w:val="22"/>
      <w:lang w:val="ru-RU" w:eastAsia="en-US" w:bidi="ar-SA"/>
    </w:rPr>
  </w:style>
  <w:style w:type="paragraph" w:customStyle="1" w:styleId="ngp22">
    <w:name w:val="ЛистРазрШап_ngp22"/>
    <w:link w:val="ngp220"/>
    <w:uiPriority w:val="99"/>
    <w:semiHidden/>
    <w:locked/>
    <w:rsid w:val="00280C15"/>
    <w:pPr>
      <w:jc w:val="center"/>
    </w:pPr>
    <w:rPr>
      <w:sz w:val="20"/>
      <w:lang w:eastAsia="en-US"/>
    </w:rPr>
  </w:style>
  <w:style w:type="character" w:customStyle="1" w:styleId="ngp220">
    <w:name w:val="ЛистРазрШап_ngp22 Знак"/>
    <w:basedOn w:val="DefaultParagraphFont"/>
    <w:link w:val="ngp22"/>
    <w:uiPriority w:val="99"/>
    <w:semiHidden/>
    <w:locked/>
    <w:rsid w:val="00280C15"/>
    <w:rPr>
      <w:rFonts w:eastAsia="Times New Roman" w:cs="Times New Roman"/>
      <w:sz w:val="22"/>
      <w:szCs w:val="22"/>
      <w:lang w:val="ru-RU" w:eastAsia="en-US" w:bidi="ar-SA"/>
    </w:rPr>
  </w:style>
  <w:style w:type="paragraph" w:customStyle="1" w:styleId="ngp23">
    <w:name w:val="ЛистРазр_ngp23"/>
    <w:link w:val="ngp230"/>
    <w:uiPriority w:val="99"/>
    <w:semiHidden/>
    <w:locked/>
    <w:rsid w:val="00280C15"/>
    <w:pPr>
      <w:jc w:val="center"/>
    </w:pPr>
    <w:rPr>
      <w:sz w:val="24"/>
      <w:lang w:eastAsia="en-US"/>
    </w:rPr>
  </w:style>
  <w:style w:type="character" w:customStyle="1" w:styleId="ngp230">
    <w:name w:val="ЛистРазр_ngp23 Знак"/>
    <w:basedOn w:val="DefaultParagraphFont"/>
    <w:link w:val="ngp23"/>
    <w:uiPriority w:val="99"/>
    <w:semiHidden/>
    <w:locked/>
    <w:rsid w:val="00280C15"/>
    <w:rPr>
      <w:rFonts w:eastAsia="Times New Roman" w:cs="Times New Roman"/>
      <w:sz w:val="22"/>
      <w:szCs w:val="22"/>
      <w:lang w:val="ru-RU" w:eastAsia="en-US" w:bidi="ar-SA"/>
    </w:rPr>
  </w:style>
  <w:style w:type="paragraph" w:customStyle="1" w:styleId="ngp26">
    <w:name w:val="Формат_ngp26"/>
    <w:link w:val="ngp260"/>
    <w:uiPriority w:val="99"/>
    <w:semiHidden/>
    <w:locked/>
    <w:rsid w:val="00280C15"/>
    <w:pPr>
      <w:jc w:val="right"/>
    </w:pPr>
    <w:rPr>
      <w:sz w:val="16"/>
      <w:lang w:eastAsia="en-US"/>
    </w:rPr>
  </w:style>
  <w:style w:type="character" w:customStyle="1" w:styleId="ngp260">
    <w:name w:val="Формат_ngp26 Знак"/>
    <w:basedOn w:val="DefaultParagraphFont"/>
    <w:link w:val="ngp26"/>
    <w:uiPriority w:val="99"/>
    <w:semiHidden/>
    <w:locked/>
    <w:rsid w:val="00280C15"/>
    <w:rPr>
      <w:rFonts w:eastAsia="Times New Roman" w:cs="Times New Roman"/>
      <w:sz w:val="22"/>
      <w:szCs w:val="22"/>
      <w:lang w:val="ru-RU" w:eastAsia="en-US" w:bidi="ar-SA"/>
    </w:rPr>
  </w:style>
  <w:style w:type="paragraph" w:customStyle="1" w:styleId="ngpa">
    <w:name w:val="Обычн. текст_ngp"/>
    <w:link w:val="ngpb"/>
    <w:uiPriority w:val="99"/>
    <w:semiHidden/>
    <w:locked/>
    <w:rsid w:val="00280C15"/>
    <w:pPr>
      <w:spacing w:line="360" w:lineRule="auto"/>
      <w:ind w:firstLine="709"/>
      <w:jc w:val="both"/>
    </w:pPr>
    <w:rPr>
      <w:sz w:val="24"/>
      <w:lang w:eastAsia="en-US"/>
    </w:rPr>
  </w:style>
  <w:style w:type="character" w:customStyle="1" w:styleId="ngpb">
    <w:name w:val="Обычн. текст_ngp Знак"/>
    <w:basedOn w:val="DefaultParagraphFont"/>
    <w:link w:val="ngpa"/>
    <w:uiPriority w:val="99"/>
    <w:semiHidden/>
    <w:locked/>
    <w:rsid w:val="00280C15"/>
    <w:rPr>
      <w:rFonts w:eastAsia="Times New Roman" w:cs="Times New Roman"/>
      <w:sz w:val="22"/>
      <w:szCs w:val="22"/>
      <w:lang w:val="ru-RU" w:eastAsia="en-US" w:bidi="ar-SA"/>
    </w:rPr>
  </w:style>
  <w:style w:type="paragraph" w:customStyle="1" w:styleId="ngpc">
    <w:name w:val="Маркиров. список_ngp"/>
    <w:link w:val="ngpd"/>
    <w:uiPriority w:val="99"/>
    <w:semiHidden/>
    <w:locked/>
    <w:rsid w:val="00280C15"/>
    <w:pPr>
      <w:tabs>
        <w:tab w:val="left" w:pos="709"/>
        <w:tab w:val="left" w:pos="1021"/>
      </w:tabs>
      <w:spacing w:line="360" w:lineRule="auto"/>
      <w:ind w:right="170" w:firstLine="709"/>
      <w:jc w:val="both"/>
    </w:pPr>
    <w:rPr>
      <w:sz w:val="24"/>
      <w:lang w:eastAsia="en-US"/>
    </w:rPr>
  </w:style>
  <w:style w:type="character" w:customStyle="1" w:styleId="ngpd">
    <w:name w:val="Маркиров. список_ngp Знак"/>
    <w:basedOn w:val="DefaultParagraphFont"/>
    <w:link w:val="ngpc"/>
    <w:uiPriority w:val="99"/>
    <w:semiHidden/>
    <w:locked/>
    <w:rsid w:val="00280C15"/>
    <w:rPr>
      <w:rFonts w:eastAsia="Times New Roman" w:cs="Times New Roman"/>
      <w:sz w:val="22"/>
      <w:szCs w:val="22"/>
      <w:lang w:val="ru-RU" w:eastAsia="en-US" w:bidi="ar-SA"/>
    </w:rPr>
  </w:style>
  <w:style w:type="paragraph" w:customStyle="1" w:styleId="ngpe">
    <w:name w:val="Заг. таблиц_ngp"/>
    <w:next w:val="ngpa"/>
    <w:link w:val="ngpf"/>
    <w:uiPriority w:val="99"/>
    <w:semiHidden/>
    <w:locked/>
    <w:rsid w:val="00280C15"/>
    <w:pPr>
      <w:spacing w:after="120"/>
      <w:jc w:val="center"/>
    </w:pPr>
    <w:rPr>
      <w:sz w:val="20"/>
      <w:lang w:eastAsia="en-US"/>
    </w:rPr>
  </w:style>
  <w:style w:type="character" w:customStyle="1" w:styleId="ngpf">
    <w:name w:val="Заг. таблиц_ngp Знак"/>
    <w:basedOn w:val="DefaultParagraphFont"/>
    <w:link w:val="ngpe"/>
    <w:uiPriority w:val="99"/>
    <w:semiHidden/>
    <w:locked/>
    <w:rsid w:val="00280C15"/>
    <w:rPr>
      <w:rFonts w:eastAsia="Times New Roman" w:cs="Times New Roman"/>
      <w:sz w:val="22"/>
      <w:szCs w:val="22"/>
      <w:lang w:val="ru-RU" w:eastAsia="en-US" w:bidi="ar-SA"/>
    </w:rPr>
  </w:style>
  <w:style w:type="paragraph" w:customStyle="1" w:styleId="1ngp1">
    <w:name w:val="Заг 1_ngp"/>
    <w:next w:val="ngpa"/>
    <w:link w:val="1ngp2"/>
    <w:uiPriority w:val="99"/>
    <w:semiHidden/>
    <w:locked/>
    <w:rsid w:val="00280C15"/>
    <w:pPr>
      <w:keepNext/>
      <w:keepLines/>
      <w:pageBreakBefore/>
      <w:spacing w:before="360" w:after="240"/>
      <w:ind w:right="170" w:firstLine="709"/>
      <w:outlineLvl w:val="0"/>
    </w:pPr>
    <w:rPr>
      <w:b/>
      <w:bCs/>
      <w:sz w:val="28"/>
      <w:szCs w:val="28"/>
      <w:lang w:val="en-US" w:eastAsia="en-US"/>
    </w:rPr>
  </w:style>
  <w:style w:type="character" w:customStyle="1" w:styleId="1ngp2">
    <w:name w:val="Заг 1_ngp Знак"/>
    <w:basedOn w:val="DefaultParagraphFont"/>
    <w:link w:val="1ngp1"/>
    <w:uiPriority w:val="99"/>
    <w:semiHidden/>
    <w:locked/>
    <w:rsid w:val="00280C15"/>
    <w:rPr>
      <w:rFonts w:eastAsia="Times New Roman" w:cs="Times New Roman"/>
      <w:b/>
      <w:bCs/>
      <w:sz w:val="28"/>
      <w:szCs w:val="28"/>
      <w:lang w:val="en-US" w:eastAsia="en-US" w:bidi="ar-SA"/>
    </w:rPr>
  </w:style>
  <w:style w:type="paragraph" w:customStyle="1" w:styleId="2ngp1">
    <w:name w:val="Заг 2_ngp"/>
    <w:next w:val="ngpa"/>
    <w:link w:val="2ngp2"/>
    <w:uiPriority w:val="99"/>
    <w:semiHidden/>
    <w:locked/>
    <w:rsid w:val="00280C15"/>
    <w:pPr>
      <w:keepNext/>
      <w:keepLines/>
      <w:spacing w:before="240" w:after="120"/>
      <w:ind w:right="170" w:firstLine="709"/>
      <w:outlineLvl w:val="1"/>
    </w:pPr>
    <w:rPr>
      <w:b/>
      <w:bCs/>
      <w:sz w:val="24"/>
      <w:szCs w:val="26"/>
      <w:lang w:val="en-US" w:eastAsia="en-US"/>
    </w:rPr>
  </w:style>
  <w:style w:type="character" w:customStyle="1" w:styleId="2ngp2">
    <w:name w:val="Заг 2_ngp Знак"/>
    <w:basedOn w:val="DefaultParagraphFont"/>
    <w:link w:val="2ngp1"/>
    <w:uiPriority w:val="99"/>
    <w:semiHidden/>
    <w:locked/>
    <w:rsid w:val="00280C15"/>
    <w:rPr>
      <w:rFonts w:eastAsia="Times New Roman" w:cs="Times New Roman"/>
      <w:b/>
      <w:bCs/>
      <w:sz w:val="26"/>
      <w:szCs w:val="26"/>
      <w:lang w:val="en-US" w:eastAsia="en-US" w:bidi="ar-SA"/>
    </w:rPr>
  </w:style>
  <w:style w:type="paragraph" w:customStyle="1" w:styleId="3ngp1">
    <w:name w:val="Заг 3_ngp"/>
    <w:next w:val="ngpa"/>
    <w:link w:val="3ngp2"/>
    <w:uiPriority w:val="99"/>
    <w:semiHidden/>
    <w:locked/>
    <w:rsid w:val="00280C15"/>
    <w:pPr>
      <w:keepNext/>
      <w:keepLines/>
      <w:spacing w:before="120" w:after="120"/>
      <w:ind w:right="170" w:firstLine="709"/>
      <w:outlineLvl w:val="2"/>
    </w:pPr>
    <w:rPr>
      <w:bCs/>
      <w:sz w:val="24"/>
      <w:lang w:val="en-US" w:eastAsia="en-US"/>
    </w:rPr>
  </w:style>
  <w:style w:type="character" w:customStyle="1" w:styleId="3ngp2">
    <w:name w:val="Заг 3_ngp Знак"/>
    <w:basedOn w:val="DefaultParagraphFont"/>
    <w:link w:val="3ngp1"/>
    <w:uiPriority w:val="99"/>
    <w:semiHidden/>
    <w:locked/>
    <w:rsid w:val="00280C15"/>
    <w:rPr>
      <w:rFonts w:eastAsia="Times New Roman" w:cs="Times New Roman"/>
      <w:bCs/>
      <w:sz w:val="22"/>
      <w:szCs w:val="22"/>
      <w:lang w:val="en-US" w:eastAsia="en-US" w:bidi="ar-SA"/>
    </w:rPr>
  </w:style>
  <w:style w:type="paragraph" w:customStyle="1" w:styleId="ngp27">
    <w:name w:val="СП_ngp27"/>
    <w:link w:val="ngp270"/>
    <w:uiPriority w:val="99"/>
    <w:semiHidden/>
    <w:locked/>
    <w:rsid w:val="00280C15"/>
    <w:pPr>
      <w:suppressAutoHyphens/>
      <w:spacing w:before="120" w:after="120"/>
    </w:pPr>
    <w:rPr>
      <w:sz w:val="24"/>
      <w:lang w:eastAsia="en-US"/>
    </w:rPr>
  </w:style>
  <w:style w:type="character" w:customStyle="1" w:styleId="ngp270">
    <w:name w:val="СП_ngp27 Знак"/>
    <w:basedOn w:val="DefaultParagraphFont"/>
    <w:link w:val="ngp27"/>
    <w:uiPriority w:val="99"/>
    <w:semiHidden/>
    <w:locked/>
    <w:rsid w:val="00280C15"/>
    <w:rPr>
      <w:rFonts w:eastAsia="Times New Roman" w:cs="Times New Roman"/>
      <w:sz w:val="22"/>
      <w:szCs w:val="22"/>
      <w:lang w:val="ru-RU" w:eastAsia="en-US" w:bidi="ar-SA"/>
    </w:rPr>
  </w:style>
  <w:style w:type="paragraph" w:customStyle="1" w:styleId="ngp28">
    <w:name w:val="СПШап_ngp28"/>
    <w:link w:val="ngp280"/>
    <w:uiPriority w:val="99"/>
    <w:semiHidden/>
    <w:locked/>
    <w:rsid w:val="00280C15"/>
    <w:pPr>
      <w:spacing w:before="120" w:after="120"/>
      <w:jc w:val="center"/>
    </w:pPr>
    <w:rPr>
      <w:b/>
      <w:sz w:val="24"/>
      <w:lang w:eastAsia="en-US"/>
    </w:rPr>
  </w:style>
  <w:style w:type="character" w:customStyle="1" w:styleId="ngp280">
    <w:name w:val="СПШап_ngp28 Знак"/>
    <w:basedOn w:val="DefaultParagraphFont"/>
    <w:link w:val="ngp28"/>
    <w:uiPriority w:val="99"/>
    <w:semiHidden/>
    <w:locked/>
    <w:rsid w:val="00280C15"/>
    <w:rPr>
      <w:rFonts w:eastAsia="Times New Roman" w:cs="Times New Roman"/>
      <w:b/>
      <w:sz w:val="22"/>
      <w:szCs w:val="22"/>
      <w:lang w:val="ru-RU" w:eastAsia="en-US" w:bidi="ar-SA"/>
    </w:rPr>
  </w:style>
  <w:style w:type="paragraph" w:customStyle="1" w:styleId="ngp29">
    <w:name w:val="СПТом_ngp29"/>
    <w:link w:val="ngp290"/>
    <w:uiPriority w:val="99"/>
    <w:semiHidden/>
    <w:locked/>
    <w:rsid w:val="00280C15"/>
    <w:pPr>
      <w:spacing w:before="120" w:after="120"/>
      <w:jc w:val="center"/>
    </w:pPr>
    <w:rPr>
      <w:spacing w:val="-10"/>
      <w:sz w:val="24"/>
      <w:lang w:eastAsia="en-US"/>
    </w:rPr>
  </w:style>
  <w:style w:type="character" w:customStyle="1" w:styleId="ngp290">
    <w:name w:val="СПТом_ngp29 Знак"/>
    <w:basedOn w:val="DefaultParagraphFont"/>
    <w:link w:val="ngp29"/>
    <w:uiPriority w:val="99"/>
    <w:semiHidden/>
    <w:locked/>
    <w:rsid w:val="00280C15"/>
    <w:rPr>
      <w:rFonts w:eastAsia="Times New Roman" w:cs="Times New Roman"/>
      <w:spacing w:val="-10"/>
      <w:sz w:val="22"/>
      <w:szCs w:val="22"/>
      <w:lang w:val="ru-RU" w:eastAsia="en-US" w:bidi="ar-SA"/>
    </w:rPr>
  </w:style>
  <w:style w:type="paragraph" w:customStyle="1" w:styleId="ngp300">
    <w:name w:val="Прост_ngp30"/>
    <w:link w:val="ngp301"/>
    <w:uiPriority w:val="99"/>
    <w:semiHidden/>
    <w:locked/>
    <w:rsid w:val="00280C15"/>
    <w:rPr>
      <w:sz w:val="20"/>
      <w:lang w:eastAsia="en-US"/>
    </w:rPr>
  </w:style>
  <w:style w:type="character" w:customStyle="1" w:styleId="ngp301">
    <w:name w:val="Прост_ngp30 Знак"/>
    <w:basedOn w:val="DefaultParagraphFont"/>
    <w:link w:val="ngp300"/>
    <w:uiPriority w:val="99"/>
    <w:semiHidden/>
    <w:locked/>
    <w:rsid w:val="00280C15"/>
    <w:rPr>
      <w:rFonts w:eastAsia="Times New Roman" w:cs="Times New Roman"/>
      <w:sz w:val="22"/>
      <w:szCs w:val="22"/>
      <w:lang w:val="ru-RU" w:eastAsia="en-US" w:bidi="ar-SA"/>
    </w:rPr>
  </w:style>
  <w:style w:type="paragraph" w:customStyle="1" w:styleId="1ngp3">
    <w:name w:val="Незаг 1_ngp"/>
    <w:next w:val="ngpa"/>
    <w:link w:val="1ngp4"/>
    <w:uiPriority w:val="99"/>
    <w:rsid w:val="00280C15"/>
    <w:pPr>
      <w:spacing w:before="360" w:after="240"/>
      <w:ind w:firstLine="709"/>
      <w:jc w:val="center"/>
    </w:pPr>
    <w:rPr>
      <w:b/>
      <w:bCs/>
      <w:sz w:val="28"/>
      <w:szCs w:val="28"/>
      <w:lang w:val="en-US" w:eastAsia="en-US"/>
    </w:rPr>
  </w:style>
  <w:style w:type="paragraph" w:customStyle="1" w:styleId="ngpf0">
    <w:name w:val="Прил_ngp"/>
    <w:next w:val="ngpa"/>
    <w:link w:val="ngpf1"/>
    <w:uiPriority w:val="99"/>
    <w:rsid w:val="00280C15"/>
    <w:pPr>
      <w:spacing w:before="360" w:after="240"/>
      <w:ind w:firstLine="709"/>
      <w:outlineLvl w:val="0"/>
    </w:pPr>
    <w:rPr>
      <w:b/>
      <w:bCs/>
      <w:sz w:val="28"/>
      <w:szCs w:val="28"/>
      <w:lang w:val="en-US" w:eastAsia="en-US"/>
    </w:rPr>
  </w:style>
  <w:style w:type="paragraph" w:customStyle="1" w:styleId="ngpf2">
    <w:name w:val="ТитДолж_ngp"/>
    <w:uiPriority w:val="99"/>
    <w:rsid w:val="00280C15"/>
    <w:pPr>
      <w:suppressAutoHyphens/>
    </w:pPr>
    <w:rPr>
      <w:b/>
      <w:sz w:val="28"/>
      <w:lang w:eastAsia="en-US"/>
    </w:rPr>
  </w:style>
  <w:style w:type="paragraph" w:customStyle="1" w:styleId="Ngpf3">
    <w:name w:val="ТитИОФ_Ngp"/>
    <w:hidden/>
    <w:uiPriority w:val="99"/>
    <w:rsid w:val="00280C15"/>
    <w:pPr>
      <w:jc w:val="right"/>
    </w:pPr>
    <w:rPr>
      <w:b/>
      <w:sz w:val="28"/>
      <w:lang w:eastAsia="en-US"/>
    </w:rPr>
  </w:style>
  <w:style w:type="paragraph" w:customStyle="1" w:styleId="ngpf4">
    <w:name w:val="ТитПодп_ngp"/>
    <w:uiPriority w:val="99"/>
    <w:rsid w:val="00280C15"/>
    <w:pPr>
      <w:jc w:val="center"/>
    </w:pPr>
    <w:rPr>
      <w:b/>
      <w:sz w:val="28"/>
      <w:lang w:eastAsia="en-US"/>
    </w:rPr>
  </w:style>
  <w:style w:type="character" w:customStyle="1" w:styleId="1ngp4">
    <w:name w:val="Незаг 1_ngp Знак"/>
    <w:basedOn w:val="DefaultParagraphFont"/>
    <w:link w:val="1ngp3"/>
    <w:uiPriority w:val="99"/>
    <w:locked/>
    <w:rsid w:val="00280C15"/>
    <w:rPr>
      <w:rFonts w:eastAsia="Times New Roman" w:cs="Times New Roman"/>
      <w:b/>
      <w:bCs/>
      <w:sz w:val="28"/>
      <w:szCs w:val="28"/>
      <w:lang w:val="en-US" w:eastAsia="en-US" w:bidi="ar-SA"/>
    </w:rPr>
  </w:style>
  <w:style w:type="character" w:customStyle="1" w:styleId="ngpf1">
    <w:name w:val="Прил_ngp Знак"/>
    <w:basedOn w:val="DefaultParagraphFont"/>
    <w:link w:val="ngpf0"/>
    <w:uiPriority w:val="99"/>
    <w:locked/>
    <w:rsid w:val="00280C15"/>
    <w:rPr>
      <w:rFonts w:eastAsia="Times New Roman" w:cs="Times New Roman"/>
      <w:b/>
      <w:bCs/>
      <w:sz w:val="28"/>
      <w:szCs w:val="28"/>
      <w:lang w:val="en-US" w:eastAsia="en-US" w:bidi="ar-SA"/>
    </w:rPr>
  </w:style>
  <w:style w:type="paragraph" w:customStyle="1" w:styleId="ngpf5">
    <w:name w:val="СПРазд_ngp"/>
    <w:link w:val="ngpf6"/>
    <w:uiPriority w:val="99"/>
    <w:rsid w:val="00280C15"/>
    <w:pPr>
      <w:suppressAutoHyphens/>
      <w:spacing w:before="120" w:after="120"/>
    </w:pPr>
    <w:rPr>
      <w:sz w:val="24"/>
      <w:lang w:eastAsia="en-US"/>
    </w:rPr>
  </w:style>
  <w:style w:type="paragraph" w:customStyle="1" w:styleId="ngpf7">
    <w:name w:val="СПТомРазд_ngp"/>
    <w:link w:val="ngpf8"/>
    <w:uiPriority w:val="99"/>
    <w:rsid w:val="00280C15"/>
    <w:pPr>
      <w:spacing w:before="120" w:after="120"/>
      <w:jc w:val="center"/>
    </w:pPr>
    <w:rPr>
      <w:spacing w:val="-10"/>
      <w:sz w:val="24"/>
      <w:lang w:eastAsia="en-US"/>
    </w:rPr>
  </w:style>
  <w:style w:type="character" w:customStyle="1" w:styleId="ngpf6">
    <w:name w:val="СПРазд_ngp Знак"/>
    <w:basedOn w:val="DefaultParagraphFont"/>
    <w:link w:val="ngpf5"/>
    <w:uiPriority w:val="99"/>
    <w:locked/>
    <w:rsid w:val="00280C15"/>
    <w:rPr>
      <w:rFonts w:eastAsia="Times New Roman" w:cs="Times New Roman"/>
      <w:sz w:val="22"/>
      <w:szCs w:val="22"/>
      <w:lang w:val="ru-RU" w:eastAsia="en-US" w:bidi="ar-SA"/>
    </w:rPr>
  </w:style>
  <w:style w:type="character" w:customStyle="1" w:styleId="ngpf8">
    <w:name w:val="СПТомРазд_ngp Знак"/>
    <w:basedOn w:val="DefaultParagraphFont"/>
    <w:link w:val="ngpf7"/>
    <w:uiPriority w:val="99"/>
    <w:locked/>
    <w:rsid w:val="00280C15"/>
    <w:rPr>
      <w:rFonts w:eastAsia="Times New Roman" w:cs="Times New Roman"/>
      <w:spacing w:val="-10"/>
      <w:sz w:val="22"/>
      <w:szCs w:val="22"/>
      <w:lang w:val="ru-RU" w:eastAsia="en-US" w:bidi="ar-SA"/>
    </w:rPr>
  </w:style>
  <w:style w:type="paragraph" w:customStyle="1" w:styleId="1NGP5">
    <w:name w:val="Незаг 1_NGP"/>
    <w:next w:val="NGP2"/>
    <w:link w:val="1NGP6"/>
    <w:uiPriority w:val="99"/>
    <w:rsid w:val="00280C15"/>
    <w:pPr>
      <w:suppressAutoHyphens/>
      <w:spacing w:before="360" w:after="240"/>
      <w:jc w:val="center"/>
    </w:pPr>
    <w:rPr>
      <w:b/>
      <w:bCs/>
      <w:sz w:val="28"/>
      <w:szCs w:val="28"/>
      <w:lang w:val="en-US" w:eastAsia="en-US"/>
    </w:rPr>
  </w:style>
  <w:style w:type="paragraph" w:customStyle="1" w:styleId="ngpf9">
    <w:name w:val="ТитИОФ_ngp"/>
    <w:uiPriority w:val="99"/>
    <w:rsid w:val="00280C15"/>
    <w:pPr>
      <w:suppressAutoHyphens/>
      <w:jc w:val="right"/>
    </w:pPr>
    <w:rPr>
      <w:b/>
      <w:sz w:val="28"/>
      <w:lang w:eastAsia="en-US"/>
    </w:rPr>
  </w:style>
  <w:style w:type="character" w:customStyle="1" w:styleId="1NGP6">
    <w:name w:val="Незаг 1_NGP Знак"/>
    <w:basedOn w:val="DefaultParagraphFont"/>
    <w:link w:val="1NGP5"/>
    <w:uiPriority w:val="99"/>
    <w:locked/>
    <w:rsid w:val="00280C15"/>
    <w:rPr>
      <w:rFonts w:eastAsia="Times New Roman" w:cs="Times New Roman"/>
      <w:b/>
      <w:bCs/>
      <w:sz w:val="28"/>
      <w:szCs w:val="28"/>
      <w:lang w:val="en-US" w:eastAsia="en-US" w:bidi="ar-SA"/>
    </w:rPr>
  </w:style>
  <w:style w:type="paragraph" w:customStyle="1" w:styleId="1290NGP">
    <w:name w:val="Табл12_90%_NGP"/>
    <w:link w:val="1290NGP0"/>
    <w:uiPriority w:val="99"/>
    <w:rsid w:val="00280C15"/>
    <w:rPr>
      <w:w w:val="90"/>
      <w:sz w:val="24"/>
      <w:lang w:eastAsia="en-US"/>
    </w:rPr>
  </w:style>
  <w:style w:type="character" w:customStyle="1" w:styleId="1290NGP0">
    <w:name w:val="Табл12_90%_NGP Знак"/>
    <w:basedOn w:val="DefaultParagraphFont"/>
    <w:link w:val="1290NGP"/>
    <w:uiPriority w:val="99"/>
    <w:locked/>
    <w:rsid w:val="00280C15"/>
    <w:rPr>
      <w:rFonts w:eastAsia="Times New Roman" w:cs="Times New Roman"/>
      <w:w w:val="90"/>
      <w:sz w:val="22"/>
      <w:szCs w:val="22"/>
      <w:lang w:val="ru-RU" w:eastAsia="en-US" w:bidi="ar-SA"/>
    </w:rPr>
  </w:style>
  <w:style w:type="paragraph" w:customStyle="1" w:styleId="1090NGP">
    <w:name w:val="Табл10_90%_NGP"/>
    <w:link w:val="1090NGP0"/>
    <w:uiPriority w:val="99"/>
    <w:rsid w:val="00280C15"/>
    <w:rPr>
      <w:sz w:val="20"/>
      <w:lang w:eastAsia="en-US"/>
    </w:rPr>
  </w:style>
  <w:style w:type="paragraph" w:customStyle="1" w:styleId="1080NGP">
    <w:name w:val="Табл10_80%_NGP"/>
    <w:link w:val="1080NGP0"/>
    <w:uiPriority w:val="99"/>
    <w:rsid w:val="00280C15"/>
    <w:rPr>
      <w:w w:val="80"/>
      <w:sz w:val="20"/>
      <w:lang w:eastAsia="en-US"/>
    </w:rPr>
  </w:style>
  <w:style w:type="character" w:customStyle="1" w:styleId="1090NGP0">
    <w:name w:val="Табл10_90%_NGP Знак"/>
    <w:basedOn w:val="DefaultParagraphFont"/>
    <w:link w:val="1090NGP"/>
    <w:uiPriority w:val="99"/>
    <w:locked/>
    <w:rsid w:val="00280C15"/>
    <w:rPr>
      <w:rFonts w:eastAsia="Times New Roman" w:cs="Times New Roman"/>
      <w:sz w:val="22"/>
      <w:szCs w:val="22"/>
      <w:lang w:val="ru-RU" w:eastAsia="en-US" w:bidi="ar-SA"/>
    </w:rPr>
  </w:style>
  <w:style w:type="character" w:customStyle="1" w:styleId="1080NGP0">
    <w:name w:val="Табл10_80%_NGP Знак"/>
    <w:basedOn w:val="DefaultParagraphFont"/>
    <w:link w:val="1080NGP"/>
    <w:uiPriority w:val="99"/>
    <w:locked/>
    <w:rsid w:val="00280C15"/>
    <w:rPr>
      <w:rFonts w:eastAsia="Times New Roman" w:cs="Times New Roman"/>
      <w:w w:val="80"/>
      <w:sz w:val="22"/>
      <w:szCs w:val="22"/>
      <w:lang w:val="ru-RU" w:eastAsia="en-US" w:bidi="ar-SA"/>
    </w:rPr>
  </w:style>
  <w:style w:type="paragraph" w:customStyle="1" w:styleId="1080NGP1">
    <w:name w:val="Табл10_80%_центр_NGP"/>
    <w:link w:val="1080NGP2"/>
    <w:uiPriority w:val="99"/>
    <w:rsid w:val="00280C15"/>
    <w:pPr>
      <w:jc w:val="center"/>
    </w:pPr>
    <w:rPr>
      <w:bCs/>
      <w:w w:val="80"/>
      <w:sz w:val="20"/>
      <w:szCs w:val="28"/>
      <w:lang w:val="en-US" w:eastAsia="en-US"/>
    </w:rPr>
  </w:style>
  <w:style w:type="paragraph" w:customStyle="1" w:styleId="1080NGP3">
    <w:name w:val="Табл10_80%_право_NGP"/>
    <w:link w:val="1080NGP4"/>
    <w:uiPriority w:val="99"/>
    <w:rsid w:val="00280C15"/>
    <w:pPr>
      <w:jc w:val="right"/>
    </w:pPr>
    <w:rPr>
      <w:bCs/>
      <w:w w:val="80"/>
      <w:sz w:val="20"/>
      <w:szCs w:val="28"/>
      <w:lang w:val="en-US" w:eastAsia="en-US"/>
    </w:rPr>
  </w:style>
  <w:style w:type="character" w:customStyle="1" w:styleId="1080NGP2">
    <w:name w:val="Табл10_80%_центр_NGP Знак"/>
    <w:basedOn w:val="DefaultParagraphFont"/>
    <w:link w:val="1080NGP1"/>
    <w:uiPriority w:val="99"/>
    <w:locked/>
    <w:rsid w:val="00280C15"/>
    <w:rPr>
      <w:rFonts w:eastAsia="Times New Roman" w:cs="Times New Roman"/>
      <w:bCs/>
      <w:w w:val="80"/>
      <w:sz w:val="28"/>
      <w:szCs w:val="28"/>
      <w:lang w:val="en-US" w:eastAsia="en-US" w:bidi="ar-SA"/>
    </w:rPr>
  </w:style>
  <w:style w:type="paragraph" w:customStyle="1" w:styleId="1090NGP1">
    <w:name w:val="Табл10_90%_право_NGP"/>
    <w:link w:val="1090NGP2"/>
    <w:uiPriority w:val="99"/>
    <w:rsid w:val="00280C15"/>
    <w:pPr>
      <w:jc w:val="right"/>
    </w:pPr>
    <w:rPr>
      <w:w w:val="90"/>
      <w:sz w:val="20"/>
      <w:lang w:eastAsia="en-US"/>
    </w:rPr>
  </w:style>
  <w:style w:type="character" w:customStyle="1" w:styleId="1080NGP4">
    <w:name w:val="Табл10_80%_право_NGP Знак"/>
    <w:basedOn w:val="DefaultParagraphFont"/>
    <w:link w:val="1080NGP3"/>
    <w:uiPriority w:val="99"/>
    <w:locked/>
    <w:rsid w:val="00280C15"/>
    <w:rPr>
      <w:rFonts w:eastAsia="Times New Roman" w:cs="Times New Roman"/>
      <w:bCs/>
      <w:w w:val="80"/>
      <w:sz w:val="28"/>
      <w:szCs w:val="28"/>
      <w:lang w:val="en-US" w:eastAsia="en-US" w:bidi="ar-SA"/>
    </w:rPr>
  </w:style>
  <w:style w:type="paragraph" w:customStyle="1" w:styleId="1090NGP3">
    <w:name w:val="Табл10_90%_центр_NGP"/>
    <w:link w:val="1090NGP4"/>
    <w:uiPriority w:val="99"/>
    <w:rsid w:val="00280C15"/>
    <w:pPr>
      <w:jc w:val="center"/>
    </w:pPr>
    <w:rPr>
      <w:w w:val="90"/>
      <w:sz w:val="20"/>
      <w:lang w:eastAsia="en-US"/>
    </w:rPr>
  </w:style>
  <w:style w:type="character" w:customStyle="1" w:styleId="1090NGP2">
    <w:name w:val="Табл10_90%_право_NGP Знак"/>
    <w:basedOn w:val="DefaultParagraphFont"/>
    <w:link w:val="1090NGP1"/>
    <w:uiPriority w:val="99"/>
    <w:locked/>
    <w:rsid w:val="00280C15"/>
    <w:rPr>
      <w:rFonts w:eastAsia="Times New Roman" w:cs="Times New Roman"/>
      <w:w w:val="90"/>
      <w:sz w:val="22"/>
      <w:szCs w:val="22"/>
      <w:lang w:val="ru-RU" w:eastAsia="en-US" w:bidi="ar-SA"/>
    </w:rPr>
  </w:style>
  <w:style w:type="character" w:customStyle="1" w:styleId="1090NGP4">
    <w:name w:val="Табл10_90%_центр_NGP Знак"/>
    <w:basedOn w:val="DefaultParagraphFont"/>
    <w:link w:val="1090NGP3"/>
    <w:uiPriority w:val="99"/>
    <w:locked/>
    <w:rsid w:val="00280C15"/>
    <w:rPr>
      <w:rFonts w:eastAsia="Times New Roman" w:cs="Times New Roman"/>
      <w:w w:val="90"/>
      <w:sz w:val="22"/>
      <w:szCs w:val="22"/>
      <w:lang w:val="ru-RU" w:eastAsia="en-US" w:bidi="ar-SA"/>
    </w:rPr>
  </w:style>
  <w:style w:type="paragraph" w:customStyle="1" w:styleId="10NGP5">
    <w:name w:val="Табл10_право_NGP"/>
    <w:link w:val="10NGP6"/>
    <w:uiPriority w:val="99"/>
    <w:rsid w:val="00280C15"/>
    <w:pPr>
      <w:jc w:val="right"/>
    </w:pPr>
    <w:rPr>
      <w:sz w:val="20"/>
      <w:lang w:eastAsia="en-US"/>
    </w:rPr>
  </w:style>
  <w:style w:type="paragraph" w:customStyle="1" w:styleId="1290NGP1">
    <w:name w:val="Табл12_90%_центр_NGP"/>
    <w:link w:val="1290NGP2"/>
    <w:uiPriority w:val="99"/>
    <w:rsid w:val="00280C15"/>
    <w:pPr>
      <w:jc w:val="center"/>
    </w:pPr>
    <w:rPr>
      <w:w w:val="90"/>
      <w:sz w:val="24"/>
      <w:lang w:eastAsia="en-US"/>
    </w:rPr>
  </w:style>
  <w:style w:type="character" w:customStyle="1" w:styleId="10NGP6">
    <w:name w:val="Табл10_право_NGP Знак"/>
    <w:basedOn w:val="DefaultParagraphFont"/>
    <w:link w:val="10NGP5"/>
    <w:uiPriority w:val="99"/>
    <w:locked/>
    <w:rsid w:val="00280C15"/>
    <w:rPr>
      <w:rFonts w:eastAsia="Times New Roman" w:cs="Times New Roman"/>
      <w:sz w:val="22"/>
      <w:szCs w:val="22"/>
      <w:lang w:val="ru-RU" w:eastAsia="en-US" w:bidi="ar-SA"/>
    </w:rPr>
  </w:style>
  <w:style w:type="paragraph" w:customStyle="1" w:styleId="1290NGP3">
    <w:name w:val="Табл12_90%_право_NGP"/>
    <w:link w:val="1290NGP4"/>
    <w:uiPriority w:val="99"/>
    <w:rsid w:val="00280C15"/>
    <w:pPr>
      <w:jc w:val="right"/>
    </w:pPr>
    <w:rPr>
      <w:w w:val="90"/>
      <w:sz w:val="24"/>
      <w:lang w:eastAsia="en-US"/>
    </w:rPr>
  </w:style>
  <w:style w:type="character" w:customStyle="1" w:styleId="1290NGP2">
    <w:name w:val="Табл12_90%_центр_NGP Знак"/>
    <w:basedOn w:val="DefaultParagraphFont"/>
    <w:link w:val="1290NGP1"/>
    <w:uiPriority w:val="99"/>
    <w:locked/>
    <w:rsid w:val="00280C15"/>
    <w:rPr>
      <w:rFonts w:eastAsia="Times New Roman" w:cs="Times New Roman"/>
      <w:w w:val="90"/>
      <w:sz w:val="22"/>
      <w:szCs w:val="22"/>
      <w:lang w:val="ru-RU" w:eastAsia="en-US" w:bidi="ar-SA"/>
    </w:rPr>
  </w:style>
  <w:style w:type="character" w:customStyle="1" w:styleId="1290NGP4">
    <w:name w:val="Табл12_90%_право_NGP Знак"/>
    <w:basedOn w:val="DefaultParagraphFont"/>
    <w:link w:val="1290NGP3"/>
    <w:uiPriority w:val="99"/>
    <w:locked/>
    <w:rsid w:val="00280C15"/>
    <w:rPr>
      <w:rFonts w:eastAsia="Times New Roman" w:cs="Times New Roman"/>
      <w:w w:val="90"/>
      <w:sz w:val="22"/>
      <w:szCs w:val="22"/>
      <w:lang w:val="ru-RU" w:eastAsia="en-US" w:bidi="ar-SA"/>
    </w:rPr>
  </w:style>
  <w:style w:type="paragraph" w:customStyle="1" w:styleId="12NGP5">
    <w:name w:val="Табл12_право_NGP"/>
    <w:link w:val="12NGP6"/>
    <w:uiPriority w:val="99"/>
    <w:rsid w:val="00280C15"/>
    <w:pPr>
      <w:jc w:val="right"/>
    </w:pPr>
    <w:rPr>
      <w:sz w:val="24"/>
      <w:lang w:eastAsia="en-US"/>
    </w:rPr>
  </w:style>
  <w:style w:type="character" w:customStyle="1" w:styleId="12NGP6">
    <w:name w:val="Табл12_право_NGP Знак"/>
    <w:basedOn w:val="DefaultParagraphFont"/>
    <w:link w:val="12NGP5"/>
    <w:uiPriority w:val="99"/>
    <w:locked/>
    <w:rsid w:val="00280C15"/>
    <w:rPr>
      <w:rFonts w:eastAsia="Times New Roman" w:cs="Times New Roman"/>
      <w:sz w:val="22"/>
      <w:szCs w:val="22"/>
      <w:lang w:val="ru-RU" w:eastAsia="en-US" w:bidi="ar-SA"/>
    </w:rPr>
  </w:style>
  <w:style w:type="character" w:customStyle="1" w:styleId="NameOfFileStyle">
    <w:name w:val="NameOfFile Style"/>
    <w:basedOn w:val="DefaultParagraphFont"/>
    <w:hidden/>
    <w:uiPriority w:val="99"/>
    <w:rsid w:val="00280C15"/>
    <w:rPr>
      <w:rFonts w:ascii="Times New Roman" w:hAnsi="Times New Roman" w:cs="Times New Roman"/>
      <w:sz w:val="18"/>
    </w:rPr>
  </w:style>
  <w:style w:type="paragraph" w:customStyle="1" w:styleId="1fff2">
    <w:name w:val="Марк 1"/>
    <w:basedOn w:val="Normal"/>
    <w:link w:val="1fff3"/>
    <w:hidden/>
    <w:uiPriority w:val="99"/>
    <w:rsid w:val="00280C15"/>
    <w:pPr>
      <w:tabs>
        <w:tab w:val="left" w:pos="1134"/>
      </w:tabs>
      <w:suppressAutoHyphens w:val="0"/>
      <w:spacing w:line="360" w:lineRule="auto"/>
      <w:ind w:left="928" w:right="170" w:hanging="360"/>
      <w:jc w:val="both"/>
    </w:pPr>
    <w:rPr>
      <w:color w:val="000000"/>
      <w:sz w:val="24"/>
      <w:szCs w:val="24"/>
      <w:lang w:eastAsia="ru-RU"/>
    </w:rPr>
  </w:style>
  <w:style w:type="paragraph" w:customStyle="1" w:styleId="affffffffff9">
    <w:name w:val="ППО"/>
    <w:basedOn w:val="Normal"/>
    <w:uiPriority w:val="99"/>
    <w:rsid w:val="00280C15"/>
    <w:pPr>
      <w:suppressAutoHyphens w:val="0"/>
      <w:spacing w:line="276" w:lineRule="auto"/>
      <w:ind w:left="113" w:firstLine="851"/>
      <w:jc w:val="both"/>
    </w:pPr>
    <w:rPr>
      <w:sz w:val="28"/>
      <w:lang w:eastAsia="ru-RU"/>
    </w:rPr>
  </w:style>
  <w:style w:type="paragraph" w:customStyle="1" w:styleId="xl2437">
    <w:name w:val="xl2437"/>
    <w:basedOn w:val="Normal"/>
    <w:uiPriority w:val="99"/>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Normal"/>
    <w:uiPriority w:val="99"/>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Normal"/>
    <w:uiPriority w:val="99"/>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Normal"/>
    <w:uiPriority w:val="99"/>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Normal"/>
    <w:uiPriority w:val="99"/>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Normal"/>
    <w:uiPriority w:val="99"/>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Normal"/>
    <w:uiPriority w:val="99"/>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Normal"/>
    <w:uiPriority w:val="99"/>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Normal"/>
    <w:uiPriority w:val="99"/>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Normal"/>
    <w:uiPriority w:val="99"/>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Normal"/>
    <w:uiPriority w:val="99"/>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Normal"/>
    <w:uiPriority w:val="99"/>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Normal"/>
    <w:uiPriority w:val="99"/>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Normal"/>
    <w:uiPriority w:val="99"/>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Normal"/>
    <w:uiPriority w:val="99"/>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Normal"/>
    <w:uiPriority w:val="99"/>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Normal"/>
    <w:uiPriority w:val="99"/>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Normal"/>
    <w:uiPriority w:val="99"/>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Normal"/>
    <w:uiPriority w:val="99"/>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Normal"/>
    <w:uiPriority w:val="99"/>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Normal"/>
    <w:uiPriority w:val="99"/>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Normal"/>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Normal"/>
    <w:uiPriority w:val="99"/>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Normal"/>
    <w:uiPriority w:val="99"/>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Normal"/>
    <w:uiPriority w:val="99"/>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Normal"/>
    <w:uiPriority w:val="99"/>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Normal"/>
    <w:uiPriority w:val="99"/>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Normal"/>
    <w:uiPriority w:val="99"/>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Normal"/>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Normal"/>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Normal"/>
    <w:uiPriority w:val="99"/>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Normal"/>
    <w:uiPriority w:val="99"/>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Normal"/>
    <w:uiPriority w:val="99"/>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Normal"/>
    <w:uiPriority w:val="99"/>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Normal"/>
    <w:uiPriority w:val="99"/>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Normal"/>
    <w:uiPriority w:val="99"/>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Normal"/>
    <w:uiPriority w:val="99"/>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Normal"/>
    <w:uiPriority w:val="99"/>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Normal"/>
    <w:uiPriority w:val="99"/>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Normal"/>
    <w:uiPriority w:val="99"/>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Normal"/>
    <w:uiPriority w:val="99"/>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Normal"/>
    <w:uiPriority w:val="99"/>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Normal"/>
    <w:uiPriority w:val="99"/>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Normal"/>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Normal"/>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Normal"/>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Normal"/>
    <w:uiPriority w:val="99"/>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Normal"/>
    <w:uiPriority w:val="99"/>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
    <w:name w:val="Сетка таблицы101"/>
    <w:uiPriority w:val="99"/>
    <w:rsid w:val="00E2561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40">
    <w:name w:val="Сетка таблицы2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50">
    <w:name w:val="Сетка таблицы3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40">
    <w:name w:val="Сетка таблицы44"/>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Цветная заливка3"/>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3">
    <w:name w:val="Цветная заливка - Акцент 53"/>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1">
    <w:name w:val="Сетка таблицы411"/>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21">
    <w:name w:val="Сетка таблицы1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20">
    <w:name w:val="Сетка таблицы2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20">
    <w:name w:val="Сетка таблицы3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20">
    <w:name w:val="Сетка таблицы52"/>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заливка11"/>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1">
    <w:name w:val="Цветная заливка - Акцент 511"/>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1">
    <w:name w:val="Сетка таблицы421"/>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20">
    <w:name w:val="Сетка таблицы12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10">
    <w:name w:val="Сетка таблицы22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10">
    <w:name w:val="Сетка таблицы32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10">
    <w:name w:val="Сетка таблицы33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10">
    <w:name w:val="Сетка таблицы61"/>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Цветная заливка21"/>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1">
    <w:name w:val="Цветная заливка - Акцент 521"/>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1">
    <w:name w:val="Сетка таблицы431"/>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1">
    <w:name w:val="Сетка таблицы511"/>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10">
    <w:name w:val="Сетка таблицы23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1">
    <w:name w:val="Сетка таблицы34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1">
    <w:name w:val="Сетка таблицы121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1">
    <w:name w:val="Сетка таблицы211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1">
    <w:name w:val="Сетка таблицы3111"/>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2">
    <w:name w:val="Сетка таблицы13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1fff4">
    <w:name w:val="Тит1"/>
    <w:basedOn w:val="Normal"/>
    <w:next w:val="2f4"/>
    <w:link w:val="1fff5"/>
    <w:autoRedefine/>
    <w:uiPriority w:val="99"/>
    <w:rsid w:val="00A6456D"/>
    <w:pPr>
      <w:suppressAutoHyphens w:val="0"/>
      <w:ind w:right="170" w:firstLine="3119"/>
      <w:jc w:val="center"/>
    </w:pPr>
    <w:rPr>
      <w:b/>
      <w:noProof/>
      <w:sz w:val="28"/>
      <w:szCs w:val="28"/>
      <w:lang w:eastAsia="ru-RU"/>
    </w:rPr>
  </w:style>
  <w:style w:type="table" w:customStyle="1" w:styleId="710">
    <w:name w:val="Сетка таблицы71"/>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Normal"/>
    <w:uiPriority w:val="99"/>
    <w:rsid w:val="00A6456D"/>
    <w:pPr>
      <w:suppressAutoHyphens w:val="0"/>
      <w:jc w:val="center"/>
    </w:pPr>
    <w:rPr>
      <w:rFonts w:ascii="ISOCPEUR" w:hAnsi="ISOCPEUR" w:cs="Arial"/>
      <w:b/>
      <w:i/>
      <w:sz w:val="28"/>
      <w:lang w:eastAsia="ru-RU"/>
    </w:rPr>
  </w:style>
  <w:style w:type="paragraph" w:customStyle="1" w:styleId="Tworddate">
    <w:name w:val="Tword_date"/>
    <w:basedOn w:val="Normal"/>
    <w:link w:val="TworddateChar"/>
    <w:uiPriority w:val="99"/>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uiPriority w:val="99"/>
    <w:locked/>
    <w:rsid w:val="00A6456D"/>
    <w:rPr>
      <w:rFonts w:ascii="ISOCPEUR" w:hAnsi="ISOCPEUR"/>
      <w:b/>
      <w:i/>
      <w:sz w:val="24"/>
    </w:rPr>
  </w:style>
  <w:style w:type="table" w:customStyle="1" w:styleId="1410">
    <w:name w:val="Сетка таблицы141"/>
    <w:uiPriority w:val="99"/>
    <w:rsid w:val="00A64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аблица шапка"/>
    <w:basedOn w:val="Normal"/>
    <w:uiPriority w:val="99"/>
    <w:rsid w:val="00A6456D"/>
    <w:pPr>
      <w:suppressAutoHyphens w:val="0"/>
      <w:jc w:val="center"/>
    </w:pPr>
    <w:rPr>
      <w:bCs/>
      <w:sz w:val="28"/>
      <w:lang w:eastAsia="ru-RU"/>
    </w:rPr>
  </w:style>
  <w:style w:type="paragraph" w:customStyle="1" w:styleId="affffffffffb">
    <w:name w:val="Таблица по левому краю"/>
    <w:basedOn w:val="Normal"/>
    <w:link w:val="affffffffffc"/>
    <w:uiPriority w:val="99"/>
    <w:rsid w:val="00A6456D"/>
    <w:pPr>
      <w:suppressAutoHyphens w:val="0"/>
      <w:jc w:val="center"/>
    </w:pPr>
    <w:rPr>
      <w:b/>
      <w:color w:val="000000"/>
      <w:sz w:val="28"/>
      <w:lang w:eastAsia="en-US"/>
    </w:rPr>
  </w:style>
  <w:style w:type="character" w:customStyle="1" w:styleId="affffffffffc">
    <w:name w:val="Таблица по левому краю Знак"/>
    <w:link w:val="affffffffffb"/>
    <w:uiPriority w:val="99"/>
    <w:locked/>
    <w:rsid w:val="00A6456D"/>
    <w:rPr>
      <w:b/>
      <w:color w:val="000000"/>
      <w:sz w:val="28"/>
      <w:lang w:eastAsia="en-US"/>
    </w:rPr>
  </w:style>
  <w:style w:type="paragraph" w:customStyle="1" w:styleId="2f5">
    <w:name w:val="Титул 2"/>
    <w:basedOn w:val="Normal"/>
    <w:next w:val="3b"/>
    <w:link w:val="2f6"/>
    <w:autoRedefine/>
    <w:uiPriority w:val="99"/>
    <w:rsid w:val="00A6456D"/>
    <w:pPr>
      <w:framePr w:hSpace="181" w:wrap="notBeside" w:vAnchor="page" w:hAnchor="text" w:x="109" w:y="1"/>
      <w:suppressAutoHyphens w:val="0"/>
      <w:contextualSpacing/>
      <w:suppressOverlap/>
      <w:jc w:val="center"/>
    </w:pPr>
    <w:rPr>
      <w:b/>
      <w:caps/>
      <w:noProof/>
      <w:color w:val="000000"/>
      <w:sz w:val="28"/>
      <w:szCs w:val="28"/>
      <w:lang w:eastAsia="en-US"/>
    </w:rPr>
  </w:style>
  <w:style w:type="paragraph" w:customStyle="1" w:styleId="3b">
    <w:name w:val="Тит3"/>
    <w:basedOn w:val="Normal"/>
    <w:link w:val="3c"/>
    <w:autoRedefine/>
    <w:uiPriority w:val="99"/>
    <w:rsid w:val="00A6456D"/>
    <w:pPr>
      <w:framePr w:hSpace="181" w:wrap="around" w:vAnchor="text" w:hAnchor="text" w:x="108" w:y="370"/>
      <w:suppressAutoHyphens w:val="0"/>
      <w:ind w:left="284" w:right="284"/>
      <w:suppressOverlap/>
      <w:jc w:val="center"/>
    </w:pPr>
    <w:rPr>
      <w:b/>
      <w:sz w:val="28"/>
      <w:szCs w:val="24"/>
      <w:lang w:eastAsia="en-US"/>
    </w:rPr>
  </w:style>
  <w:style w:type="character" w:customStyle="1" w:styleId="2f6">
    <w:name w:val="Титул 2 Знак"/>
    <w:link w:val="2f5"/>
    <w:uiPriority w:val="99"/>
    <w:locked/>
    <w:rsid w:val="00A6456D"/>
    <w:rPr>
      <w:rFonts w:eastAsia="Times New Roman"/>
      <w:b/>
      <w:caps/>
      <w:noProof/>
      <w:color w:val="000000"/>
      <w:sz w:val="28"/>
      <w:lang w:eastAsia="en-US"/>
    </w:rPr>
  </w:style>
  <w:style w:type="character" w:customStyle="1" w:styleId="3c">
    <w:name w:val="Тит3 Знак"/>
    <w:link w:val="3b"/>
    <w:uiPriority w:val="99"/>
    <w:locked/>
    <w:rsid w:val="00A6456D"/>
    <w:rPr>
      <w:rFonts w:eastAsia="Times New Roman"/>
      <w:b/>
      <w:sz w:val="24"/>
      <w:lang w:eastAsia="en-US"/>
    </w:rPr>
  </w:style>
  <w:style w:type="character" w:customStyle="1" w:styleId="1fff5">
    <w:name w:val="Тит1 Знак"/>
    <w:link w:val="1fff4"/>
    <w:uiPriority w:val="99"/>
    <w:locked/>
    <w:rsid w:val="00A6456D"/>
    <w:rPr>
      <w:rFonts w:eastAsia="Times New Roman"/>
      <w:b/>
      <w:noProof/>
      <w:sz w:val="28"/>
    </w:rPr>
  </w:style>
  <w:style w:type="paragraph" w:customStyle="1" w:styleId="affffffffffd">
    <w:name w:val="название"/>
    <w:basedOn w:val="Normal"/>
    <w:next w:val="Normal"/>
    <w:link w:val="affffffffffe"/>
    <w:uiPriority w:val="9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e">
    <w:name w:val="название Знак"/>
    <w:link w:val="affffffffffd"/>
    <w:uiPriority w:val="99"/>
    <w:locked/>
    <w:rsid w:val="00A6456D"/>
    <w:rPr>
      <w:rFonts w:ascii="Arial" w:hAnsi="Arial"/>
      <w:caps/>
      <w:sz w:val="28"/>
      <w:lang w:eastAsia="en-US"/>
    </w:rPr>
  </w:style>
  <w:style w:type="paragraph" w:customStyle="1" w:styleId="2f4">
    <w:name w:val="Тит2"/>
    <w:basedOn w:val="Normal"/>
    <w:next w:val="3b"/>
    <w:link w:val="2f7"/>
    <w:uiPriority w:val="99"/>
    <w:rsid w:val="00A6456D"/>
    <w:pPr>
      <w:suppressAutoHyphens w:val="0"/>
      <w:ind w:left="2835"/>
      <w:jc w:val="center"/>
    </w:pPr>
    <w:rPr>
      <w:b/>
      <w:sz w:val="28"/>
      <w:szCs w:val="22"/>
      <w:lang w:eastAsia="en-US"/>
    </w:rPr>
  </w:style>
  <w:style w:type="paragraph" w:customStyle="1" w:styleId="48">
    <w:name w:val="Тит4"/>
    <w:basedOn w:val="Normal"/>
    <w:next w:val="3b"/>
    <w:link w:val="49"/>
    <w:autoRedefine/>
    <w:uiPriority w:val="99"/>
    <w:rsid w:val="00A6456D"/>
    <w:pPr>
      <w:framePr w:hSpace="181" w:wrap="around" w:vAnchor="text" w:hAnchor="text" w:x="108" w:y="370"/>
      <w:suppressAutoHyphens w:val="0"/>
      <w:spacing w:before="120" w:line="276" w:lineRule="auto"/>
      <w:ind w:left="284" w:right="284"/>
      <w:suppressOverlap/>
      <w:jc w:val="center"/>
    </w:pPr>
    <w:rPr>
      <w:b/>
      <w:caps/>
      <w:sz w:val="28"/>
      <w:szCs w:val="22"/>
      <w:lang w:eastAsia="en-US"/>
    </w:rPr>
  </w:style>
  <w:style w:type="character" w:customStyle="1" w:styleId="2f7">
    <w:name w:val="Тит2 Знак"/>
    <w:link w:val="2f4"/>
    <w:uiPriority w:val="99"/>
    <w:locked/>
    <w:rsid w:val="00A6456D"/>
    <w:rPr>
      <w:rFonts w:eastAsia="Times New Roman"/>
      <w:b/>
      <w:sz w:val="22"/>
      <w:lang w:eastAsia="en-US"/>
    </w:rPr>
  </w:style>
  <w:style w:type="paragraph" w:customStyle="1" w:styleId="afffffffffff">
    <w:name w:val="Текст Титул Строчные"/>
    <w:next w:val="Normal"/>
    <w:link w:val="afffffffffff0"/>
    <w:uiPriority w:val="99"/>
    <w:semiHidden/>
    <w:rsid w:val="00A6456D"/>
    <w:pPr>
      <w:jc w:val="center"/>
    </w:pPr>
    <w:rPr>
      <w:rFonts w:ascii="Arial" w:hAnsi="Arial"/>
      <w:b/>
      <w:kern w:val="24"/>
      <w:sz w:val="28"/>
      <w:szCs w:val="24"/>
      <w:lang w:eastAsia="en-US"/>
    </w:rPr>
  </w:style>
  <w:style w:type="character" w:customStyle="1" w:styleId="49">
    <w:name w:val="Тит4 Знак"/>
    <w:link w:val="48"/>
    <w:uiPriority w:val="99"/>
    <w:locked/>
    <w:rsid w:val="00A6456D"/>
    <w:rPr>
      <w:rFonts w:eastAsia="Times New Roman"/>
      <w:b/>
      <w:caps/>
      <w:sz w:val="22"/>
      <w:lang w:eastAsia="en-US"/>
    </w:rPr>
  </w:style>
  <w:style w:type="character" w:customStyle="1" w:styleId="afffffffffff0">
    <w:name w:val="Текст Титул Строчные Знак"/>
    <w:link w:val="afffffffffff"/>
    <w:uiPriority w:val="99"/>
    <w:semiHidden/>
    <w:locked/>
    <w:rsid w:val="00A6456D"/>
    <w:rPr>
      <w:rFonts w:ascii="Arial" w:eastAsia="Times New Roman" w:hAnsi="Arial"/>
      <w:b/>
      <w:kern w:val="24"/>
      <w:sz w:val="24"/>
      <w:lang w:eastAsia="en-US"/>
    </w:rPr>
  </w:style>
  <w:style w:type="paragraph" w:customStyle="1" w:styleId="1fff6">
    <w:name w:val="Титул 1"/>
    <w:basedOn w:val="Normal"/>
    <w:link w:val="1fff7"/>
    <w:autoRedefine/>
    <w:uiPriority w:val="99"/>
    <w:rsid w:val="00A6456D"/>
    <w:pPr>
      <w:framePr w:hSpace="181" w:wrap="around" w:vAnchor="page" w:hAnchor="text" w:xAlign="center" w:y="2218"/>
      <w:suppressAutoHyphens w:val="0"/>
      <w:spacing w:line="276" w:lineRule="auto"/>
      <w:ind w:left="284" w:right="284"/>
      <w:suppressOverlap/>
      <w:jc w:val="center"/>
    </w:pPr>
    <w:rPr>
      <w:b/>
      <w:sz w:val="28"/>
      <w:szCs w:val="22"/>
      <w:lang w:eastAsia="en-US"/>
    </w:rPr>
  </w:style>
  <w:style w:type="character" w:customStyle="1" w:styleId="1fff7">
    <w:name w:val="Титул 1 Знак"/>
    <w:link w:val="1fff6"/>
    <w:uiPriority w:val="99"/>
    <w:locked/>
    <w:rsid w:val="00A6456D"/>
    <w:rPr>
      <w:rFonts w:eastAsia="Times New Roman"/>
      <w:b/>
      <w:sz w:val="22"/>
      <w:lang w:eastAsia="en-US"/>
    </w:rPr>
  </w:style>
  <w:style w:type="character" w:customStyle="1" w:styleId="219">
    <w:name w:val="Основной текст (21) + 9"/>
    <w:aliases w:val="5 pt"/>
    <w:uiPriority w:val="99"/>
    <w:rsid w:val="00A6456D"/>
    <w:rPr>
      <w:rFonts w:ascii="Arial" w:eastAsia="Times New Roman" w:hAnsi="Arial"/>
      <w:spacing w:val="0"/>
      <w:sz w:val="19"/>
    </w:rPr>
  </w:style>
  <w:style w:type="character" w:customStyle="1" w:styleId="218">
    <w:name w:val="Основной текст (21)_"/>
    <w:link w:val="21a"/>
    <w:uiPriority w:val="99"/>
    <w:locked/>
    <w:rsid w:val="00A6456D"/>
    <w:rPr>
      <w:rFonts w:ascii="Arial" w:eastAsia="Times New Roman" w:hAnsi="Arial"/>
      <w:sz w:val="18"/>
      <w:shd w:val="clear" w:color="auto" w:fill="FFFFFF"/>
    </w:rPr>
  </w:style>
  <w:style w:type="character" w:customStyle="1" w:styleId="21BookAntiqua">
    <w:name w:val="Основной текст (21) + Book Antiqua"/>
    <w:aliases w:val="8,5 pt2,Полужирный"/>
    <w:uiPriority w:val="99"/>
    <w:rsid w:val="00A6456D"/>
    <w:rPr>
      <w:rFonts w:ascii="Book Antiqua" w:eastAsia="Times New Roman" w:hAnsi="Book Antiqua"/>
      <w:b/>
      <w:sz w:val="17"/>
      <w:shd w:val="clear" w:color="auto" w:fill="FFFFFF"/>
    </w:rPr>
  </w:style>
  <w:style w:type="paragraph" w:customStyle="1" w:styleId="21a">
    <w:name w:val="Основной текст (21)"/>
    <w:basedOn w:val="Normal"/>
    <w:link w:val="218"/>
    <w:uiPriority w:val="99"/>
    <w:rsid w:val="00A6456D"/>
    <w:pPr>
      <w:shd w:val="clear" w:color="auto" w:fill="FFFFFF"/>
      <w:suppressAutoHyphens w:val="0"/>
      <w:spacing w:before="540" w:after="420" w:line="240" w:lineRule="atLeast"/>
      <w:jc w:val="both"/>
    </w:pPr>
    <w:rPr>
      <w:rFonts w:ascii="Arial" w:hAnsi="Arial"/>
      <w:sz w:val="18"/>
      <w:szCs w:val="18"/>
      <w:lang w:eastAsia="ru-RU"/>
    </w:rPr>
  </w:style>
  <w:style w:type="paragraph" w:customStyle="1" w:styleId="2">
    <w:name w:val="Абзац списка 2"/>
    <w:basedOn w:val="Normal"/>
    <w:uiPriority w:val="99"/>
    <w:rsid w:val="00A6456D"/>
    <w:pPr>
      <w:keepNext/>
      <w:numPr>
        <w:numId w:val="51"/>
      </w:numPr>
      <w:tabs>
        <w:tab w:val="left" w:pos="1134"/>
      </w:tabs>
      <w:suppressAutoHyphens w:val="0"/>
      <w:spacing w:line="360" w:lineRule="auto"/>
      <w:ind w:right="170"/>
      <w:jc w:val="both"/>
    </w:pPr>
    <w:rPr>
      <w:sz w:val="24"/>
      <w:szCs w:val="22"/>
      <w:lang w:eastAsia="en-US"/>
    </w:rPr>
  </w:style>
  <w:style w:type="character" w:customStyle="1" w:styleId="2f8">
    <w:name w:val="Название Знак2"/>
    <w:aliases w:val="Приложения Знак"/>
    <w:basedOn w:val="DefaultParagraphFont"/>
    <w:uiPriority w:val="99"/>
    <w:rsid w:val="00A6456D"/>
    <w:rPr>
      <w:rFonts w:ascii="Times New Roman" w:hAnsi="Times New Roman" w:cs="Times New Roman"/>
      <w:b/>
      <w:spacing w:val="5"/>
      <w:kern w:val="28"/>
      <w:sz w:val="52"/>
      <w:szCs w:val="52"/>
    </w:rPr>
  </w:style>
  <w:style w:type="paragraph" w:customStyle="1" w:styleId="20">
    <w:name w:val="Абзац 2 уровень"/>
    <w:basedOn w:val="Normal"/>
    <w:uiPriority w:val="99"/>
    <w:rsid w:val="00A6456D"/>
    <w:pPr>
      <w:numPr>
        <w:numId w:val="5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Normal"/>
    <w:uiPriority w:val="99"/>
    <w:rsid w:val="00A6456D"/>
    <w:pPr>
      <w:suppressAutoHyphens w:val="0"/>
      <w:ind w:left="1993" w:hanging="1065"/>
      <w:jc w:val="center"/>
    </w:pPr>
    <w:rPr>
      <w:b/>
      <w:sz w:val="28"/>
      <w:szCs w:val="22"/>
      <w:lang w:eastAsia="en-US"/>
    </w:rPr>
  </w:style>
  <w:style w:type="paragraph" w:customStyle="1" w:styleId="afffffffffff1">
    <w:name w:val="Стиль Название"/>
    <w:aliases w:val="Приложения + снизу: (одинарная Акцент 1  1 пт лини..."/>
    <w:basedOn w:val="Title"/>
    <w:uiPriority w:val="99"/>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3">
    <w:name w:val="Марк 1 Знак"/>
    <w:basedOn w:val="DefaultParagraphFont"/>
    <w:link w:val="1fff2"/>
    <w:uiPriority w:val="99"/>
    <w:locked/>
    <w:rsid w:val="00A6456D"/>
    <w:rPr>
      <w:rFonts w:cs="Times New Roman"/>
      <w:color w:val="000000"/>
      <w:sz w:val="24"/>
      <w:szCs w:val="24"/>
    </w:rPr>
  </w:style>
  <w:style w:type="paragraph" w:customStyle="1" w:styleId="afffffffffff2">
    <w:name w:val="ТаблТекст"/>
    <w:basedOn w:val="afa"/>
    <w:link w:val="afffffffffff3"/>
    <w:uiPriority w:val="99"/>
    <w:rsid w:val="00A6456D"/>
    <w:pPr>
      <w:tabs>
        <w:tab w:val="clear" w:pos="1276"/>
      </w:tabs>
      <w:suppressAutoHyphens/>
      <w:spacing w:line="240" w:lineRule="auto"/>
      <w:ind w:firstLine="0"/>
      <w:contextualSpacing w:val="0"/>
      <w:jc w:val="left"/>
    </w:pPr>
    <w:rPr>
      <w:kern w:val="32"/>
      <w:szCs w:val="26"/>
    </w:rPr>
  </w:style>
  <w:style w:type="character" w:customStyle="1" w:styleId="afffffffffff3">
    <w:name w:val="ТаблТекст Знак"/>
    <w:link w:val="afffffffffff2"/>
    <w:uiPriority w:val="99"/>
    <w:locked/>
    <w:rsid w:val="00A6456D"/>
    <w:rPr>
      <w:kern w:val="32"/>
      <w:sz w:val="26"/>
    </w:rPr>
  </w:style>
  <w:style w:type="character" w:customStyle="1" w:styleId="wmi-callto">
    <w:name w:val="wmi-callto"/>
    <w:basedOn w:val="DefaultParagraphFont"/>
    <w:uiPriority w:val="99"/>
    <w:rsid w:val="00A6456D"/>
    <w:rPr>
      <w:rFonts w:cs="Times New Roman"/>
    </w:rPr>
  </w:style>
  <w:style w:type="paragraph" w:customStyle="1" w:styleId="afffffffffff4">
    <w:name w:val="ТаблНазвание"/>
    <w:basedOn w:val="afc"/>
    <w:uiPriority w:val="99"/>
    <w:rsid w:val="00A6456D"/>
    <w:pPr>
      <w:spacing w:after="0" w:line="240" w:lineRule="auto"/>
    </w:pPr>
    <w:rPr>
      <w:b/>
    </w:rPr>
  </w:style>
  <w:style w:type="paragraph" w:customStyle="1" w:styleId="afffffffffff5">
    <w:name w:val="Формула"/>
    <w:basedOn w:val="Normal"/>
    <w:next w:val="Normal"/>
    <w:uiPriority w:val="99"/>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6">
    <w:name w:val="Формула номер"/>
    <w:basedOn w:val="afffffffffff5"/>
    <w:uiPriority w:val="99"/>
    <w:rsid w:val="00A6456D"/>
    <w:pPr>
      <w:tabs>
        <w:tab w:val="clear" w:pos="4678"/>
        <w:tab w:val="clear" w:pos="9072"/>
      </w:tabs>
    </w:pPr>
    <w:rPr>
      <w:rFonts w:ascii="Times New Roman" w:hAnsi="Times New Roman"/>
      <w:bCs w:val="0"/>
      <w:iCs w:val="0"/>
      <w:kern w:val="0"/>
      <w:lang w:val="en-US"/>
    </w:rPr>
  </w:style>
  <w:style w:type="paragraph" w:customStyle="1" w:styleId="afffffffffff7">
    <w:name w:val="РисНазвание"/>
    <w:basedOn w:val="Normal"/>
    <w:uiPriority w:val="99"/>
    <w:rsid w:val="00A6456D"/>
    <w:pPr>
      <w:suppressAutoHyphens w:val="0"/>
      <w:spacing w:before="120" w:after="240" w:line="360" w:lineRule="auto"/>
      <w:jc w:val="center"/>
    </w:pPr>
    <w:rPr>
      <w:sz w:val="24"/>
      <w:lang w:eastAsia="ru-RU"/>
    </w:rPr>
  </w:style>
  <w:style w:type="paragraph" w:customStyle="1" w:styleId="afffffffffff8">
    <w:name w:val="Рисунок"/>
    <w:basedOn w:val="afc"/>
    <w:next w:val="afc"/>
    <w:uiPriority w:val="99"/>
    <w:rsid w:val="00A6456D"/>
    <w:pPr>
      <w:keepLines/>
      <w:spacing w:before="0" w:after="0"/>
      <w:ind w:firstLine="0"/>
      <w:jc w:val="center"/>
    </w:pPr>
  </w:style>
  <w:style w:type="paragraph" w:customStyle="1" w:styleId="afffffffffff9">
    <w:name w:val="ТаблТекст влево"/>
    <w:basedOn w:val="afc"/>
    <w:link w:val="afffffffffffa"/>
    <w:uiPriority w:val="99"/>
    <w:rsid w:val="00A6456D"/>
    <w:pPr>
      <w:spacing w:before="0" w:after="0" w:line="240" w:lineRule="auto"/>
      <w:ind w:firstLine="0"/>
      <w:jc w:val="left"/>
    </w:pPr>
    <w:rPr>
      <w:sz w:val="22"/>
    </w:rPr>
  </w:style>
  <w:style w:type="character" w:customStyle="1" w:styleId="afffffffffffa">
    <w:name w:val="ТаблТекст влево Знак"/>
    <w:link w:val="afffffffffff9"/>
    <w:uiPriority w:val="99"/>
    <w:locked/>
    <w:rsid w:val="00A6456D"/>
    <w:rPr>
      <w:kern w:val="32"/>
      <w:sz w:val="26"/>
    </w:rPr>
  </w:style>
  <w:style w:type="paragraph" w:customStyle="1" w:styleId="-ff7">
    <w:name w:val="Верхний колонтитул - раздел"/>
    <w:basedOn w:val="Header"/>
    <w:uiPriority w:val="99"/>
    <w:rsid w:val="00A6456D"/>
    <w:pPr>
      <w:tabs>
        <w:tab w:val="clear" w:pos="4677"/>
        <w:tab w:val="clear" w:pos="9355"/>
      </w:tabs>
      <w:spacing w:line="360" w:lineRule="auto"/>
      <w:contextualSpacing/>
      <w:jc w:val="center"/>
    </w:pPr>
    <w:rPr>
      <w:b/>
      <w:i/>
      <w:kern w:val="32"/>
      <w:sz w:val="18"/>
      <w:szCs w:val="18"/>
      <w:lang w:eastAsia="ru-RU"/>
    </w:rPr>
  </w:style>
  <w:style w:type="paragraph" w:customStyle="1" w:styleId="afffffffffffb">
    <w:name w:val="Абзац жирный"/>
    <w:basedOn w:val="afc"/>
    <w:uiPriority w:val="99"/>
    <w:rsid w:val="00A6456D"/>
    <w:pPr>
      <w:spacing w:before="0" w:after="0"/>
    </w:pPr>
    <w:rPr>
      <w:b/>
    </w:rPr>
  </w:style>
  <w:style w:type="paragraph" w:customStyle="1" w:styleId="afffffffffffc">
    <w:name w:val="Абзац курсив"/>
    <w:basedOn w:val="afc"/>
    <w:uiPriority w:val="99"/>
    <w:rsid w:val="00A6456D"/>
    <w:pPr>
      <w:spacing w:before="0" w:after="0"/>
    </w:pPr>
    <w:rPr>
      <w:i/>
    </w:rPr>
  </w:style>
  <w:style w:type="paragraph" w:customStyle="1" w:styleId="84">
    <w:name w:val="ТаблТекст8"/>
    <w:basedOn w:val="afffffffffff9"/>
    <w:uiPriority w:val="99"/>
    <w:rsid w:val="00A6456D"/>
    <w:rPr>
      <w:sz w:val="16"/>
    </w:rPr>
  </w:style>
  <w:style w:type="paragraph" w:customStyle="1" w:styleId="afffffffffffd">
    <w:name w:val="ТаблШапка слева"/>
    <w:basedOn w:val="Normal"/>
    <w:uiPriority w:val="99"/>
    <w:rsid w:val="00A6456D"/>
    <w:pPr>
      <w:suppressAutoHyphens w:val="0"/>
      <w:spacing w:before="120" w:after="120"/>
      <w:ind w:right="-284"/>
      <w:contextualSpacing/>
    </w:pPr>
    <w:rPr>
      <w:b/>
      <w:sz w:val="22"/>
      <w:szCs w:val="24"/>
      <w:lang w:eastAsia="ru-RU"/>
    </w:rPr>
  </w:style>
  <w:style w:type="paragraph" w:customStyle="1" w:styleId="afffffffffffe">
    <w:name w:val="ТаблГидро"/>
    <w:basedOn w:val="afffffffffff9"/>
    <w:uiPriority w:val="99"/>
    <w:rsid w:val="00A6456D"/>
    <w:pPr>
      <w:spacing w:before="80" w:after="80"/>
    </w:pPr>
    <w:rPr>
      <w:rFonts w:ascii="Courier New" w:hAnsi="Courier New"/>
      <w:sz w:val="16"/>
    </w:rPr>
  </w:style>
  <w:style w:type="paragraph" w:customStyle="1" w:styleId="B">
    <w:name w:val="ТаблГидроB_"/>
    <w:basedOn w:val="afffffffffffe"/>
    <w:uiPriority w:val="99"/>
    <w:rsid w:val="00A6456D"/>
    <w:rPr>
      <w:b/>
      <w:u w:val="single"/>
    </w:rPr>
  </w:style>
  <w:style w:type="paragraph" w:styleId="Revision">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
    <w:name w:val="Абзац Знак"/>
    <w:uiPriority w:val="99"/>
    <w:rsid w:val="00A6456D"/>
    <w:rPr>
      <w:kern w:val="32"/>
      <w:sz w:val="26"/>
    </w:rPr>
  </w:style>
  <w:style w:type="character" w:customStyle="1" w:styleId="afffff0">
    <w:name w:val="таблица Знак"/>
    <w:link w:val="afffff"/>
    <w:uiPriority w:val="99"/>
    <w:locked/>
    <w:rsid w:val="00A6456D"/>
    <w:rPr>
      <w:rFonts w:ascii="Calibri" w:hAnsi="Calibri"/>
      <w:sz w:val="22"/>
    </w:rPr>
  </w:style>
  <w:style w:type="paragraph" w:customStyle="1" w:styleId="affffffffffff0">
    <w:name w:val="Штамп"/>
    <w:link w:val="1fff8"/>
    <w:uiPriority w:val="99"/>
    <w:rsid w:val="00A6456D"/>
    <w:pPr>
      <w:spacing w:before="120" w:after="120" w:line="360" w:lineRule="auto"/>
      <w:ind w:left="283" w:right="-284" w:hanging="425"/>
      <w:jc w:val="center"/>
    </w:pPr>
    <w:rPr>
      <w:sz w:val="16"/>
      <w:szCs w:val="20"/>
    </w:rPr>
  </w:style>
  <w:style w:type="character" w:customStyle="1" w:styleId="1fff8">
    <w:name w:val="Штамп Знак1"/>
    <w:link w:val="affffffffffff0"/>
    <w:uiPriority w:val="99"/>
    <w:locked/>
    <w:rsid w:val="00A6456D"/>
    <w:rPr>
      <w:sz w:val="16"/>
    </w:rPr>
  </w:style>
  <w:style w:type="paragraph" w:customStyle="1" w:styleId="affffffffffff1">
    <w:name w:val="Штамп форма"/>
    <w:basedOn w:val="Footer"/>
    <w:uiPriority w:val="99"/>
    <w:rsid w:val="00A6456D"/>
    <w:pPr>
      <w:tabs>
        <w:tab w:val="clear" w:pos="4677"/>
        <w:tab w:val="clear" w:pos="9355"/>
      </w:tabs>
      <w:suppressAutoHyphens w:val="0"/>
      <w:spacing w:line="360" w:lineRule="auto"/>
      <w:ind w:firstLine="709"/>
      <w:contextualSpacing/>
      <w:jc w:val="center"/>
    </w:pPr>
    <w:rPr>
      <w:kern w:val="20"/>
      <w:sz w:val="16"/>
      <w:lang w:eastAsia="ru-RU"/>
    </w:rPr>
  </w:style>
  <w:style w:type="table" w:customStyle="1" w:styleId="241">
    <w:name w:val="Сетка таблицы241"/>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табл"/>
    <w:basedOn w:val="Normal"/>
    <w:uiPriority w:val="99"/>
    <w:rsid w:val="00A6456D"/>
    <w:pPr>
      <w:suppressAutoHyphens w:val="0"/>
      <w:spacing w:before="120" w:after="120"/>
      <w:ind w:right="-284"/>
    </w:pPr>
    <w:rPr>
      <w:color w:val="000000"/>
      <w:szCs w:val="24"/>
      <w:lang w:eastAsia="ru-RU"/>
    </w:rPr>
  </w:style>
  <w:style w:type="paragraph" w:customStyle="1" w:styleId="affffffffffff3">
    <w:name w:val="Таблица по центру"/>
    <w:basedOn w:val="Normal"/>
    <w:uiPriority w:val="99"/>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4">
    <w:name w:val="Таблица слева"/>
    <w:basedOn w:val="affffffffffff3"/>
    <w:uiPriority w:val="99"/>
    <w:rsid w:val="00A6456D"/>
    <w:pPr>
      <w:jc w:val="left"/>
    </w:pPr>
  </w:style>
  <w:style w:type="paragraph" w:customStyle="1" w:styleId="affffffffffff5">
    <w:name w:val="ОС ПЗ где"/>
    <w:basedOn w:val="Normal"/>
    <w:uiPriority w:val="99"/>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6">
    <w:name w:val="ОС ПЗ после где"/>
    <w:basedOn w:val="affffffffffff5"/>
    <w:uiPriority w:val="99"/>
    <w:rsid w:val="00A6456D"/>
    <w:pPr>
      <w:ind w:firstLine="0"/>
    </w:pPr>
  </w:style>
  <w:style w:type="paragraph" w:customStyle="1" w:styleId="affffffffffff7">
    <w:name w:val="ОС ПЗ в рамке"/>
    <w:basedOn w:val="Normal"/>
    <w:uiPriority w:val="99"/>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8">
    <w:name w:val="ОС ПЗ маркированный"/>
    <w:basedOn w:val="Normal"/>
    <w:uiPriority w:val="99"/>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9">
    <w:name w:val="Текст таблицы"/>
    <w:basedOn w:val="Normal"/>
    <w:link w:val="affffffffffffa"/>
    <w:uiPriority w:val="99"/>
    <w:rsid w:val="00A6456D"/>
    <w:pPr>
      <w:suppressAutoHyphens w:val="0"/>
      <w:spacing w:before="60" w:after="60"/>
      <w:ind w:right="-284"/>
      <w:jc w:val="center"/>
    </w:pPr>
    <w:rPr>
      <w:sz w:val="22"/>
      <w:szCs w:val="22"/>
      <w:lang w:eastAsia="ru-RU"/>
    </w:rPr>
  </w:style>
  <w:style w:type="character" w:customStyle="1" w:styleId="affffffffffffa">
    <w:name w:val="Текст таблицы Знак"/>
    <w:basedOn w:val="DefaultParagraphFont"/>
    <w:link w:val="affffffffffff9"/>
    <w:uiPriority w:val="99"/>
    <w:locked/>
    <w:rsid w:val="00A6456D"/>
    <w:rPr>
      <w:rFonts w:cs="Times New Roman"/>
      <w:sz w:val="22"/>
      <w:szCs w:val="22"/>
    </w:rPr>
  </w:style>
  <w:style w:type="paragraph" w:customStyle="1" w:styleId="affffffffffffb">
    <w:name w:val="ОС ПЗ"/>
    <w:uiPriority w:val="99"/>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c">
    <w:name w:val="табл_назв"/>
    <w:basedOn w:val="Normal"/>
    <w:uiPriority w:val="99"/>
    <w:rsid w:val="00A6456D"/>
    <w:pPr>
      <w:suppressAutoHyphens w:val="0"/>
      <w:spacing w:before="120" w:after="240"/>
      <w:ind w:left="284" w:right="-284"/>
      <w:jc w:val="center"/>
    </w:pPr>
    <w:rPr>
      <w:sz w:val="24"/>
      <w:lang w:eastAsia="ru-RU"/>
    </w:rPr>
  </w:style>
  <w:style w:type="paragraph" w:customStyle="1" w:styleId="affffffffffffd">
    <w:name w:val="Перечень"/>
    <w:basedOn w:val="Normal"/>
    <w:uiPriority w:val="99"/>
    <w:rsid w:val="00A6456D"/>
    <w:pPr>
      <w:tabs>
        <w:tab w:val="num" w:pos="360"/>
      </w:tabs>
      <w:suppressAutoHyphens w:val="0"/>
      <w:spacing w:before="120" w:after="120"/>
      <w:ind w:left="360" w:right="-284" w:hanging="360"/>
      <w:jc w:val="both"/>
    </w:pPr>
    <w:rPr>
      <w:sz w:val="24"/>
      <w:lang w:eastAsia="ru-RU"/>
    </w:rPr>
  </w:style>
  <w:style w:type="paragraph" w:customStyle="1" w:styleId="affffffffffffe">
    <w:name w:val="Перечень документов"/>
    <w:uiPriority w:val="99"/>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
    <w:name w:val="НумерованныйЦифры"/>
    <w:basedOn w:val="Normal"/>
    <w:uiPriority w:val="99"/>
    <w:rsid w:val="00A6456D"/>
    <w:pPr>
      <w:tabs>
        <w:tab w:val="num" w:pos="1049"/>
      </w:tabs>
      <w:suppressAutoHyphens w:val="0"/>
      <w:spacing w:line="360" w:lineRule="auto"/>
      <w:ind w:right="-284" w:firstLine="709"/>
      <w:jc w:val="both"/>
    </w:pPr>
    <w:rPr>
      <w:sz w:val="24"/>
      <w:lang w:eastAsia="ru-RU"/>
    </w:rPr>
  </w:style>
  <w:style w:type="paragraph" w:customStyle="1" w:styleId="afffffffffffff0">
    <w:name w:val="Нумерация"/>
    <w:basedOn w:val="afc"/>
    <w:uiPriority w:val="99"/>
    <w:rsid w:val="00A6456D"/>
    <w:pPr>
      <w:spacing w:before="0" w:after="0"/>
      <w:ind w:firstLine="0"/>
      <w:jc w:val="center"/>
    </w:pPr>
  </w:style>
  <w:style w:type="character" w:customStyle="1" w:styleId="3d">
    <w:name w:val="Осн. текст Знак3"/>
    <w:basedOn w:val="DefaultParagraphFont"/>
    <w:uiPriority w:val="99"/>
    <w:rsid w:val="00A6456D"/>
    <w:rPr>
      <w:rFonts w:ascii="Times New Roman" w:hAnsi="Times New Roman" w:cs="Times New Roman"/>
      <w:sz w:val="24"/>
    </w:rPr>
  </w:style>
  <w:style w:type="paragraph" w:customStyle="1" w:styleId="afffffffffffff1">
    <w:name w:val="ТаблШапка"/>
    <w:basedOn w:val="afffffffffff2"/>
    <w:uiPriority w:val="99"/>
    <w:rsid w:val="00A6456D"/>
    <w:pPr>
      <w:jc w:val="center"/>
    </w:pPr>
    <w:rPr>
      <w:rFonts w:cs="Arial"/>
    </w:rPr>
  </w:style>
  <w:style w:type="paragraph" w:customStyle="1" w:styleId="222">
    <w:name w:val="Основной текст 22"/>
    <w:basedOn w:val="Normal"/>
    <w:uiPriority w:val="99"/>
    <w:rsid w:val="00A6456D"/>
    <w:pPr>
      <w:suppressAutoHyphens w:val="0"/>
      <w:spacing w:before="120" w:after="120" w:line="360" w:lineRule="auto"/>
      <w:ind w:left="-142" w:right="-284" w:firstLine="709"/>
      <w:jc w:val="both"/>
    </w:pPr>
    <w:rPr>
      <w:sz w:val="24"/>
      <w:lang w:eastAsia="ru-RU"/>
    </w:rPr>
  </w:style>
  <w:style w:type="paragraph" w:customStyle="1" w:styleId="3e">
    <w:name w:val="Обычный3"/>
    <w:uiPriority w:val="99"/>
    <w:rsid w:val="00A6456D"/>
    <w:rPr>
      <w:sz w:val="20"/>
      <w:szCs w:val="20"/>
    </w:rPr>
  </w:style>
  <w:style w:type="character" w:customStyle="1" w:styleId="afffffffffffff2">
    <w:name w:val="абзац Знак"/>
    <w:basedOn w:val="DefaultParagraphFont"/>
    <w:uiPriority w:val="99"/>
    <w:locked/>
    <w:rsid w:val="00A6456D"/>
    <w:rPr>
      <w:rFonts w:ascii="Times New Roman" w:hAnsi="Times New Roman" w:cs="Times New Roman"/>
      <w:sz w:val="20"/>
      <w:szCs w:val="20"/>
      <w:lang w:eastAsia="ru-RU"/>
    </w:rPr>
  </w:style>
  <w:style w:type="paragraph" w:customStyle="1" w:styleId="afffffffffffff3">
    <w:name w:val="перечень"/>
    <w:basedOn w:val="Normal"/>
    <w:uiPriority w:val="99"/>
    <w:rsid w:val="00A6456D"/>
    <w:pPr>
      <w:tabs>
        <w:tab w:val="num" w:pos="360"/>
      </w:tabs>
      <w:suppressAutoHyphens w:val="0"/>
      <w:spacing w:after="120"/>
      <w:ind w:left="284" w:hanging="284"/>
      <w:jc w:val="both"/>
    </w:pPr>
    <w:rPr>
      <w:sz w:val="24"/>
      <w:szCs w:val="24"/>
      <w:lang w:eastAsia="ru-RU"/>
    </w:rPr>
  </w:style>
  <w:style w:type="character" w:customStyle="1" w:styleId="BlockTextChar">
    <w:name w:val="Block Text Char"/>
    <w:link w:val="BlockText"/>
    <w:uiPriority w:val="99"/>
    <w:locked/>
    <w:rsid w:val="00A6456D"/>
    <w:rPr>
      <w:sz w:val="24"/>
    </w:rPr>
  </w:style>
  <w:style w:type="paragraph" w:customStyle="1" w:styleId="a4">
    <w:name w:val="Абзац с маркером"/>
    <w:basedOn w:val="afa"/>
    <w:uiPriority w:val="99"/>
    <w:rsid w:val="00A6456D"/>
    <w:pPr>
      <w:numPr>
        <w:numId w:val="5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9">
    <w:name w:val="Таблица левый 12"/>
    <w:basedOn w:val="12a"/>
    <w:uiPriority w:val="99"/>
    <w:rsid w:val="00A6456D"/>
    <w:pPr>
      <w:jc w:val="left"/>
    </w:pPr>
    <w:rPr>
      <w:color w:val="000000"/>
      <w:szCs w:val="20"/>
    </w:rPr>
  </w:style>
  <w:style w:type="paragraph" w:customStyle="1" w:styleId="12a">
    <w:name w:val="Таблица центр 12"/>
    <w:basedOn w:val="Normal"/>
    <w:next w:val="Normal"/>
    <w:uiPriority w:val="99"/>
    <w:rsid w:val="00A6456D"/>
    <w:pPr>
      <w:suppressAutoHyphens w:val="0"/>
      <w:jc w:val="center"/>
    </w:pPr>
    <w:rPr>
      <w:sz w:val="24"/>
      <w:szCs w:val="24"/>
      <w:lang w:eastAsia="ru-RU"/>
    </w:rPr>
  </w:style>
  <w:style w:type="paragraph" w:customStyle="1" w:styleId="afffffffffffff4">
    <w:name w:val="Краткий обратный адрес"/>
    <w:basedOn w:val="Normal"/>
    <w:uiPriority w:val="99"/>
    <w:rsid w:val="00A6456D"/>
    <w:pPr>
      <w:suppressAutoHyphens w:val="0"/>
    </w:pPr>
    <w:rPr>
      <w:sz w:val="24"/>
      <w:lang w:eastAsia="ru-RU"/>
    </w:rPr>
  </w:style>
  <w:style w:type="paragraph" w:customStyle="1" w:styleId="1fff9">
    <w:name w:val="Заг1"/>
    <w:basedOn w:val="Heading1"/>
    <w:uiPriority w:val="99"/>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9">
    <w:name w:val="оглавление 2"/>
    <w:basedOn w:val="Normal"/>
    <w:next w:val="Normal"/>
    <w:autoRedefine/>
    <w:uiPriority w:val="99"/>
    <w:rsid w:val="00A6456D"/>
    <w:pPr>
      <w:tabs>
        <w:tab w:val="right" w:leader="dot" w:pos="9072"/>
      </w:tabs>
      <w:suppressAutoHyphens w:val="0"/>
      <w:spacing w:before="240"/>
    </w:pPr>
    <w:rPr>
      <w:b/>
      <w:lang w:eastAsia="ru-RU"/>
    </w:rPr>
  </w:style>
  <w:style w:type="paragraph" w:customStyle="1" w:styleId="12b">
    <w:name w:val="Обычный 12 слева"/>
    <w:basedOn w:val="Normal"/>
    <w:link w:val="12c"/>
    <w:uiPriority w:val="99"/>
    <w:rsid w:val="00A6456D"/>
    <w:pPr>
      <w:suppressAutoHyphens w:val="0"/>
    </w:pPr>
    <w:rPr>
      <w:sz w:val="24"/>
      <w:szCs w:val="24"/>
      <w:lang w:eastAsia="ru-RU"/>
    </w:rPr>
  </w:style>
  <w:style w:type="character" w:customStyle="1" w:styleId="12c">
    <w:name w:val="Обычный 12 слева Знак"/>
    <w:link w:val="12b"/>
    <w:uiPriority w:val="99"/>
    <w:locked/>
    <w:rsid w:val="00A6456D"/>
    <w:rPr>
      <w:sz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uiPriority w:val="99"/>
    <w:rsid w:val="00A6456D"/>
    <w:rPr>
      <w:rFonts w:ascii="Times New Roman" w:hAnsi="Times New Roman"/>
      <w:color w:val="000000"/>
      <w:spacing w:val="0"/>
      <w:w w:val="100"/>
      <w:position w:val="0"/>
      <w:sz w:val="26"/>
      <w:u w:val="none"/>
      <w:lang w:val="ru-RU" w:eastAsia="ru-RU"/>
    </w:rPr>
  </w:style>
  <w:style w:type="paragraph" w:customStyle="1" w:styleId="afffffffffffff5">
    <w:name w:val="Листинг программы"/>
    <w:uiPriority w:val="99"/>
    <w:rsid w:val="00A6456D"/>
    <w:pPr>
      <w:suppressAutoHyphens/>
    </w:pPr>
    <w:rPr>
      <w:noProof/>
      <w:sz w:val="20"/>
      <w:szCs w:val="20"/>
    </w:rPr>
  </w:style>
  <w:style w:type="paragraph" w:customStyle="1" w:styleId="bodypipe">
    <w:name w:val="bodypipe"/>
    <w:basedOn w:val="Normal"/>
    <w:uiPriority w:val="99"/>
    <w:rsid w:val="00A6456D"/>
    <w:pPr>
      <w:suppressAutoHyphens w:val="0"/>
      <w:spacing w:before="120"/>
      <w:jc w:val="both"/>
    </w:pPr>
    <w:rPr>
      <w:sz w:val="24"/>
      <w:lang w:eastAsia="ru-RU"/>
    </w:rPr>
  </w:style>
  <w:style w:type="paragraph" w:customStyle="1" w:styleId="90">
    <w:name w:val="Основной текст9"/>
    <w:basedOn w:val="Normal"/>
    <w:link w:val="af3"/>
    <w:uiPriority w:val="99"/>
    <w:rsid w:val="00A6456D"/>
    <w:pPr>
      <w:shd w:val="clear" w:color="auto" w:fill="FFFFFF"/>
      <w:suppressAutoHyphens w:val="0"/>
      <w:spacing w:before="420" w:line="394" w:lineRule="exact"/>
      <w:ind w:hanging="1460"/>
    </w:pPr>
    <w:rPr>
      <w:sz w:val="23"/>
      <w:szCs w:val="23"/>
      <w:shd w:val="clear" w:color="auto" w:fill="FFFFFF"/>
      <w:lang w:eastAsia="ru-RU"/>
    </w:rPr>
  </w:style>
  <w:style w:type="paragraph" w:customStyle="1" w:styleId="afffffffffffff6">
    <w:name w:val="заголовок для приложений"/>
    <w:basedOn w:val="Heading1"/>
    <w:uiPriority w:val="99"/>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
    <w:name w:val="4 Список"/>
    <w:basedOn w:val="Normal"/>
    <w:next w:val="Normal"/>
    <w:uiPriority w:val="99"/>
    <w:rsid w:val="00A6456D"/>
    <w:pPr>
      <w:numPr>
        <w:numId w:val="54"/>
      </w:numPr>
      <w:tabs>
        <w:tab w:val="left" w:pos="1134"/>
      </w:tabs>
      <w:suppressAutoHyphens w:val="0"/>
      <w:spacing w:line="360" w:lineRule="auto"/>
      <w:jc w:val="both"/>
    </w:pPr>
    <w:rPr>
      <w:rFonts w:eastAsia="MS Mincho"/>
      <w:sz w:val="24"/>
      <w:szCs w:val="24"/>
      <w:lang w:eastAsia="en-US"/>
    </w:rPr>
  </w:style>
  <w:style w:type="paragraph" w:customStyle="1" w:styleId="Normal0">
    <w:name w:val="Normal Знак"/>
    <w:uiPriority w:val="99"/>
    <w:rsid w:val="00A6456D"/>
    <w:pPr>
      <w:widowControl w:val="0"/>
    </w:pPr>
    <w:rPr>
      <w:rFonts w:ascii="Arial" w:hAnsi="Arial"/>
      <w:sz w:val="20"/>
      <w:szCs w:val="20"/>
    </w:rPr>
  </w:style>
  <w:style w:type="paragraph" w:customStyle="1" w:styleId="1fffa">
    <w:name w:val="Знак Знак Знак1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7">
    <w:name w:val="Знак Знак Знак Знак Знак Знак Знак Знак Знак Знак Знак Знак Знак Знак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fffb">
    <w:name w:val="Обычный1 Знак"/>
    <w:link w:val="1fffc"/>
    <w:uiPriority w:val="99"/>
    <w:rsid w:val="00A6456D"/>
    <w:pPr>
      <w:widowControl w:val="0"/>
    </w:pPr>
    <w:rPr>
      <w:sz w:val="20"/>
      <w:szCs w:val="20"/>
    </w:rPr>
  </w:style>
  <w:style w:type="character" w:customStyle="1" w:styleId="1fffc">
    <w:name w:val="Обычный1 Знак Знак"/>
    <w:link w:val="1fffb"/>
    <w:uiPriority w:val="99"/>
    <w:locked/>
    <w:rsid w:val="00A6456D"/>
    <w:rPr>
      <w:lang w:val="ru-RU" w:eastAsia="ru-RU"/>
    </w:rPr>
  </w:style>
  <w:style w:type="paragraph" w:customStyle="1" w:styleId="afffffffffffff8">
    <w:name w:val="штамп_"/>
    <w:basedOn w:val="Normal"/>
    <w:uiPriority w:val="99"/>
    <w:rsid w:val="00A6456D"/>
    <w:pPr>
      <w:suppressAutoHyphens w:val="0"/>
      <w:spacing w:line="360" w:lineRule="auto"/>
      <w:ind w:left="-57" w:right="-57"/>
      <w:jc w:val="center"/>
    </w:pPr>
    <w:rPr>
      <w:rFonts w:ascii="Arial" w:hAnsi="Arial"/>
      <w:sz w:val="16"/>
      <w:lang w:eastAsia="ru-RU"/>
    </w:rPr>
  </w:style>
  <w:style w:type="paragraph" w:customStyle="1" w:styleId="afffffffffffff9">
    <w:name w:val="??????????"/>
    <w:basedOn w:val="Normal"/>
    <w:uiPriority w:val="99"/>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Normal"/>
    <w:link w:val="Body0"/>
    <w:uiPriority w:val="99"/>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uiPriority w:val="99"/>
    <w:locked/>
    <w:rsid w:val="00A6456D"/>
    <w:rPr>
      <w:rFonts w:ascii="Pragmatica" w:eastAsia="SimSun" w:hAnsi="Pragmatica"/>
      <w:sz w:val="24"/>
    </w:rPr>
  </w:style>
  <w:style w:type="paragraph" w:customStyle="1" w:styleId="4a">
    <w:name w:val="Обычный4"/>
    <w:uiPriority w:val="99"/>
    <w:rsid w:val="00A6456D"/>
    <w:pPr>
      <w:widowControl w:val="0"/>
    </w:pPr>
    <w:rPr>
      <w:rFonts w:ascii="Arial" w:hAnsi="Arial"/>
      <w:sz w:val="20"/>
      <w:szCs w:val="20"/>
    </w:rPr>
  </w:style>
  <w:style w:type="paragraph" w:customStyle="1" w:styleId="afffffffffffffa">
    <w:name w:val="Табл_заг"/>
    <w:basedOn w:val="Normal"/>
    <w:uiPriority w:val="99"/>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Normal"/>
    <w:uiPriority w:val="99"/>
    <w:rsid w:val="00A6456D"/>
    <w:pPr>
      <w:suppressAutoHyphens w:val="0"/>
      <w:ind w:firstLine="720"/>
      <w:jc w:val="right"/>
    </w:pPr>
    <w:rPr>
      <w:rFonts w:ascii="Arial" w:hAnsi="Arial"/>
      <w:b/>
      <w:bCs/>
      <w:sz w:val="28"/>
      <w:lang w:eastAsia="ru-RU"/>
    </w:rPr>
  </w:style>
  <w:style w:type="paragraph" w:customStyle="1" w:styleId="1fffd">
    <w:name w:val="Обычный 1"/>
    <w:basedOn w:val="Footer"/>
    <w:link w:val="1fffe"/>
    <w:uiPriority w:val="99"/>
    <w:rsid w:val="00A6456D"/>
    <w:pPr>
      <w:tabs>
        <w:tab w:val="clear" w:pos="4677"/>
        <w:tab w:val="clear" w:pos="9355"/>
      </w:tabs>
      <w:suppressAutoHyphens w:val="0"/>
      <w:jc w:val="both"/>
    </w:pPr>
    <w:rPr>
      <w:rFonts w:ascii="Arial" w:eastAsia="SimSun" w:hAnsi="Arial"/>
      <w:bCs/>
      <w:sz w:val="28"/>
      <w:szCs w:val="24"/>
      <w:lang w:eastAsia="ru-RU"/>
    </w:rPr>
  </w:style>
  <w:style w:type="character" w:customStyle="1" w:styleId="1fffe">
    <w:name w:val="Обычный 1 Знак"/>
    <w:link w:val="1fffd"/>
    <w:uiPriority w:val="99"/>
    <w:locked/>
    <w:rsid w:val="00A6456D"/>
    <w:rPr>
      <w:rFonts w:ascii="Arial" w:eastAsia="SimSun" w:hAnsi="Arial"/>
      <w:sz w:val="24"/>
    </w:rPr>
  </w:style>
  <w:style w:type="paragraph" w:customStyle="1" w:styleId="11a">
    <w:name w:val="Основной текст с отступом.Основной текст 11"/>
    <w:uiPriority w:val="99"/>
    <w:rsid w:val="00A6456D"/>
    <w:pPr>
      <w:ind w:firstLine="720"/>
      <w:jc w:val="center"/>
    </w:pPr>
    <w:rPr>
      <w:rFonts w:ascii="Arial" w:hAnsi="Arial"/>
      <w:b/>
      <w:caps/>
      <w:sz w:val="28"/>
      <w:szCs w:val="20"/>
    </w:rPr>
  </w:style>
  <w:style w:type="paragraph" w:customStyle="1" w:styleId="1ffff">
    <w:name w:val="Знак Знак Знак Знак Знак Знак1"/>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ffff0">
    <w:name w:val="Знак Знак Знак Знак Знак Знак1 Знак Знак Знак Знак Знак Знак Знак Знак Знак Знак Знак Знак Знак Знак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1b">
    <w:name w:val="Знак Знак Знак Знак Знак Знак1 Знак Знак Знак Знак Знак Знак Знак Знак Знак Знак Знак Знак Знак Знак Знак1"/>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ffff1">
    <w:name w:val="Знак Знак Знак Знак Знак Знак1 Знак Знак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b">
    <w:name w:val="Знак Знак Знак Знак Знак Знак Знак Знак Знак Знак Знак Знак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3f">
    <w:name w:val="çàãîëîâîê 3"/>
    <w:basedOn w:val="Normal"/>
    <w:next w:val="Normal"/>
    <w:uiPriority w:val="99"/>
    <w:rsid w:val="00A6456D"/>
    <w:pPr>
      <w:keepNext/>
      <w:suppressAutoHyphens w:val="0"/>
      <w:spacing w:before="240" w:after="60"/>
      <w:jc w:val="center"/>
    </w:pPr>
    <w:rPr>
      <w:b/>
      <w:sz w:val="28"/>
      <w:lang w:eastAsia="ru-RU"/>
    </w:rPr>
  </w:style>
  <w:style w:type="paragraph" w:customStyle="1" w:styleId="afffffffffffffc">
    <w:name w:val="БЕЗ НУМЕРАЦИИ"/>
    <w:basedOn w:val="Normal"/>
    <w:uiPriority w:val="99"/>
    <w:rsid w:val="00A6456D"/>
    <w:pPr>
      <w:widowControl w:val="0"/>
      <w:ind w:firstLine="680"/>
      <w:jc w:val="both"/>
    </w:pPr>
    <w:rPr>
      <w:sz w:val="24"/>
      <w:lang w:eastAsia="ru-RU"/>
    </w:rPr>
  </w:style>
  <w:style w:type="paragraph" w:customStyle="1" w:styleId="113pt">
    <w:name w:val="Обычный1 + 13 pt"/>
    <w:basedOn w:val="Normal"/>
    <w:link w:val="113pt0"/>
    <w:uiPriority w:val="99"/>
    <w:rsid w:val="00A6456D"/>
    <w:pPr>
      <w:widowControl w:val="0"/>
      <w:suppressAutoHyphens w:val="0"/>
    </w:pPr>
    <w:rPr>
      <w:rFonts w:eastAsia="SimSun"/>
      <w:sz w:val="26"/>
      <w:lang w:eastAsia="ru-RU"/>
    </w:rPr>
  </w:style>
  <w:style w:type="character" w:customStyle="1" w:styleId="113pt0">
    <w:name w:val="Обычный1 + 13 pt Знак"/>
    <w:link w:val="113pt"/>
    <w:uiPriority w:val="99"/>
    <w:locked/>
    <w:rsid w:val="00A6456D"/>
    <w:rPr>
      <w:rFonts w:eastAsia="SimSun"/>
      <w:sz w:val="26"/>
    </w:rPr>
  </w:style>
  <w:style w:type="paragraph" w:customStyle="1" w:styleId="afffffffffffffd">
    <w:name w:val="Заголовок таблицы Знак"/>
    <w:basedOn w:val="Normal"/>
    <w:link w:val="afffffffffffffe"/>
    <w:uiPriority w:val="99"/>
    <w:rsid w:val="00A6456D"/>
    <w:pPr>
      <w:suppressAutoHyphens w:val="0"/>
      <w:jc w:val="center"/>
    </w:pPr>
    <w:rPr>
      <w:rFonts w:ascii="Arial" w:eastAsia="SimSun" w:hAnsi="Arial"/>
      <w:lang w:eastAsia="ru-RU"/>
    </w:rPr>
  </w:style>
  <w:style w:type="character" w:customStyle="1" w:styleId="afffffffffffffe">
    <w:name w:val="Заголовок таблицы Знак Знак"/>
    <w:link w:val="afffffffffffffd"/>
    <w:uiPriority w:val="99"/>
    <w:locked/>
    <w:rsid w:val="00A6456D"/>
    <w:rPr>
      <w:rFonts w:ascii="Arial" w:eastAsia="SimSun" w:hAnsi="Arial"/>
    </w:rPr>
  </w:style>
  <w:style w:type="paragraph" w:customStyle="1" w:styleId="affffffffffffff">
    <w:name w:val="Осн. текст Знак Знак Знак"/>
    <w:basedOn w:val="Normal"/>
    <w:link w:val="affffffffffffff0"/>
    <w:uiPriority w:val="99"/>
    <w:rsid w:val="00A6456D"/>
    <w:pPr>
      <w:suppressAutoHyphens w:val="0"/>
      <w:spacing w:after="120"/>
      <w:ind w:firstLine="709"/>
      <w:jc w:val="both"/>
    </w:pPr>
    <w:rPr>
      <w:rFonts w:eastAsia="SimSun"/>
      <w:sz w:val="24"/>
      <w:lang w:eastAsia="ru-RU"/>
    </w:rPr>
  </w:style>
  <w:style w:type="character" w:customStyle="1" w:styleId="affffffffffffff0">
    <w:name w:val="Осн. текст Знак Знак Знак Знак"/>
    <w:link w:val="affffffffffffff"/>
    <w:uiPriority w:val="99"/>
    <w:locked/>
    <w:rsid w:val="00A6456D"/>
    <w:rPr>
      <w:rFonts w:eastAsia="SimSun"/>
      <w:sz w:val="24"/>
    </w:rPr>
  </w:style>
  <w:style w:type="character" w:customStyle="1" w:styleId="64">
    <w:name w:val="Знак Знак6"/>
    <w:uiPriority w:val="99"/>
    <w:rsid w:val="00A6456D"/>
    <w:rPr>
      <w:rFonts w:ascii="Pragmatica" w:hAnsi="Pragmatica"/>
      <w:b/>
      <w:sz w:val="24"/>
      <w:lang w:val="ru-RU" w:eastAsia="ru-RU"/>
    </w:rPr>
  </w:style>
  <w:style w:type="character" w:customStyle="1" w:styleId="92">
    <w:name w:val="Знак Знак9"/>
    <w:uiPriority w:val="99"/>
    <w:rsid w:val="00A6456D"/>
    <w:rPr>
      <w:rFonts w:ascii="Arial" w:hAnsi="Arial"/>
      <w:b/>
      <w:kern w:val="28"/>
      <w:sz w:val="20"/>
      <w:lang w:eastAsia="ru-RU"/>
    </w:rPr>
  </w:style>
  <w:style w:type="character" w:customStyle="1" w:styleId="55">
    <w:name w:val="Знак Знак5"/>
    <w:uiPriority w:val="99"/>
    <w:rsid w:val="00A6456D"/>
    <w:rPr>
      <w:rFonts w:ascii="Arial" w:hAnsi="Arial"/>
      <w:sz w:val="22"/>
      <w:lang w:val="ru-RU" w:eastAsia="ru-RU"/>
    </w:rPr>
  </w:style>
  <w:style w:type="paragraph" w:customStyle="1" w:styleId="affffffffffffff1">
    <w:name w:val="Огл."/>
    <w:basedOn w:val="Normal"/>
    <w:uiPriority w:val="99"/>
    <w:rsid w:val="00A6456D"/>
    <w:pPr>
      <w:tabs>
        <w:tab w:val="right" w:leader="dot" w:pos="9072"/>
      </w:tabs>
      <w:suppressAutoHyphens w:val="0"/>
      <w:spacing w:after="120"/>
      <w:ind w:left="567"/>
    </w:pPr>
    <w:rPr>
      <w:sz w:val="24"/>
      <w:szCs w:val="24"/>
      <w:lang w:eastAsia="ru-RU"/>
    </w:rPr>
  </w:style>
  <w:style w:type="paragraph" w:customStyle="1" w:styleId="affffffffffffff2">
    <w:name w:val="Философия"/>
    <w:basedOn w:val="Normal"/>
    <w:uiPriority w:val="99"/>
    <w:rsid w:val="00A6456D"/>
    <w:pPr>
      <w:suppressAutoHyphens w:val="0"/>
      <w:spacing w:after="120"/>
      <w:ind w:firstLine="720"/>
      <w:jc w:val="both"/>
    </w:pPr>
    <w:rPr>
      <w:rFonts w:ascii="Bookman Old Style" w:hAnsi="Bookman Old Style"/>
      <w:sz w:val="24"/>
      <w:lang w:eastAsia="ru-RU"/>
    </w:rPr>
  </w:style>
  <w:style w:type="character" w:customStyle="1" w:styleId="85">
    <w:name w:val="Знак Знак8"/>
    <w:uiPriority w:val="99"/>
    <w:rsid w:val="00A6456D"/>
    <w:rPr>
      <w:rFonts w:ascii="Pragmatica" w:hAnsi="Pragmatica"/>
      <w:b/>
      <w:sz w:val="24"/>
      <w:lang w:val="ru-RU" w:eastAsia="ru-RU"/>
    </w:rPr>
  </w:style>
  <w:style w:type="paragraph" w:customStyle="1" w:styleId="font6">
    <w:name w:val="font6"/>
    <w:basedOn w:val="Normal"/>
    <w:uiPriority w:val="99"/>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3">
    <w:name w:val="Знак Знак Знак Знак Знак"/>
    <w:uiPriority w:val="99"/>
    <w:locked/>
    <w:rsid w:val="00A6456D"/>
    <w:rPr>
      <w:rFonts w:ascii="Arial" w:hAnsi="Arial"/>
      <w:sz w:val="24"/>
    </w:rPr>
  </w:style>
  <w:style w:type="paragraph" w:customStyle="1" w:styleId="xl53">
    <w:name w:val="xl53"/>
    <w:basedOn w:val="Normal"/>
    <w:uiPriority w:val="99"/>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Normal"/>
    <w:uiPriority w:val="99"/>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Normal"/>
    <w:uiPriority w:val="99"/>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Normal"/>
    <w:uiPriority w:val="99"/>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Normal"/>
    <w:uiPriority w:val="99"/>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Normal"/>
    <w:uiPriority w:val="99"/>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Normal"/>
    <w:uiPriority w:val="99"/>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Normal"/>
    <w:uiPriority w:val="99"/>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Normal"/>
    <w:uiPriority w:val="99"/>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Normal"/>
    <w:uiPriority w:val="99"/>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d">
    <w:name w:val="Стиль По ширине Первая строка:  12 см Междустр.интервал:  полуто..."/>
    <w:basedOn w:val="Normal"/>
    <w:link w:val="12e"/>
    <w:uiPriority w:val="99"/>
    <w:rsid w:val="00A6456D"/>
    <w:pPr>
      <w:suppressAutoHyphens w:val="0"/>
      <w:ind w:firstLine="680"/>
      <w:jc w:val="both"/>
    </w:pPr>
    <w:rPr>
      <w:rFonts w:eastAsia="SimSun"/>
      <w:sz w:val="24"/>
      <w:lang w:eastAsia="en-US"/>
    </w:rPr>
  </w:style>
  <w:style w:type="character" w:customStyle="1" w:styleId="12e">
    <w:name w:val="Стиль По ширине Первая строка:  12 см Междустр.интервал:  полуто... Знак"/>
    <w:link w:val="12d"/>
    <w:uiPriority w:val="99"/>
    <w:locked/>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uiPriority w:val="99"/>
    <w:locked/>
    <w:rsid w:val="00A6456D"/>
    <w:rPr>
      <w:sz w:val="24"/>
      <w:lang w:eastAsia="zh-CN"/>
    </w:rPr>
  </w:style>
  <w:style w:type="character" w:customStyle="1" w:styleId="TitleChar2">
    <w:name w:val="Title Char2"/>
    <w:aliases w:val="Название табл Char,таблицы Char,Знак2 Char,Знак3 Char,Название Знак1 Char,Название Знак Знак Char,Знак Знак Char"/>
    <w:uiPriority w:val="99"/>
    <w:rsid w:val="00A6456D"/>
    <w:rPr>
      <w:rFonts w:ascii="Cambria" w:hAnsi="Cambria"/>
      <w:b/>
      <w:kern w:val="28"/>
      <w:sz w:val="32"/>
    </w:rPr>
  </w:style>
  <w:style w:type="paragraph" w:customStyle="1" w:styleId="affffffffffffff4">
    <w:name w:val="Знак Знак Знак Знак Знак Знак Знак Знак Знак Знак Знак Знак Знак Знак Знак Знак"/>
    <w:basedOn w:val="Normal"/>
    <w:uiPriority w:val="99"/>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a">
    <w:name w:val="Текст Знак2 Знак Знак"/>
    <w:uiPriority w:val="99"/>
    <w:semiHidden/>
    <w:locked/>
    <w:rsid w:val="00A6456D"/>
    <w:rPr>
      <w:rFonts w:ascii="Courier New" w:hAnsi="Courier New"/>
      <w:lang w:val="ru-RU" w:eastAsia="ru-RU"/>
    </w:rPr>
  </w:style>
  <w:style w:type="character" w:customStyle="1" w:styleId="163">
    <w:name w:val="Знак Знак16"/>
    <w:uiPriority w:val="99"/>
    <w:locked/>
    <w:rsid w:val="00A6456D"/>
    <w:rPr>
      <w:rFonts w:ascii="Arial" w:hAnsi="Arial"/>
      <w:kern w:val="28"/>
      <w:sz w:val="24"/>
    </w:rPr>
  </w:style>
  <w:style w:type="character" w:customStyle="1" w:styleId="133">
    <w:name w:val="Знак Знак13"/>
    <w:uiPriority w:val="99"/>
    <w:locked/>
    <w:rsid w:val="00A6456D"/>
    <w:rPr>
      <w:rFonts w:ascii="Arial" w:hAnsi="Arial"/>
      <w:b/>
      <w:sz w:val="28"/>
    </w:rPr>
  </w:style>
  <w:style w:type="paragraph" w:customStyle="1" w:styleId="-131">
    <w:name w:val="п-13"/>
    <w:basedOn w:val="Normal"/>
    <w:uiPriority w:val="99"/>
    <w:rsid w:val="00A6456D"/>
    <w:pPr>
      <w:suppressAutoHyphens w:val="0"/>
      <w:spacing w:before="300" w:after="300"/>
      <w:ind w:firstLine="567"/>
      <w:jc w:val="both"/>
    </w:pPr>
    <w:rPr>
      <w:b/>
      <w:sz w:val="24"/>
      <w:szCs w:val="28"/>
      <w:lang w:eastAsia="ru-RU"/>
    </w:rPr>
  </w:style>
  <w:style w:type="character" w:customStyle="1" w:styleId="3f0">
    <w:name w:val="Знак Знак Знак Знак3"/>
    <w:aliases w:val="Знак Знак Знак Знак Знак2"/>
    <w:uiPriority w:val="99"/>
    <w:rsid w:val="00A6456D"/>
    <w:rPr>
      <w:sz w:val="24"/>
      <w:lang w:eastAsia="zh-CN"/>
    </w:rPr>
  </w:style>
  <w:style w:type="character" w:customStyle="1" w:styleId="020">
    <w:name w:val="0 Отчет Знак2"/>
    <w:uiPriority w:val="99"/>
    <w:rsid w:val="00A6456D"/>
    <w:rPr>
      <w:rFonts w:ascii="Times New Roman" w:eastAsia="MS Mincho" w:hAnsi="Times New Roman"/>
      <w:sz w:val="24"/>
    </w:rPr>
  </w:style>
  <w:style w:type="paragraph" w:customStyle="1" w:styleId="1ffff2">
    <w:name w:val="Знак Знак Знак Знак Знак Знак Знак Знак Знак Знак Знак Знак Знак Знак Знак Знак Знак Знак Знак Знак Знак1"/>
    <w:basedOn w:val="Normal"/>
    <w:uiPriority w:val="99"/>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2">
    <w:name w:val="Знак Знак14"/>
    <w:uiPriority w:val="99"/>
    <w:locked/>
    <w:rsid w:val="00A6456D"/>
    <w:rPr>
      <w:rFonts w:ascii="Pragmatica" w:hAnsi="Pragmatica"/>
      <w:i/>
      <w:sz w:val="24"/>
      <w:lang w:val="ru-RU" w:eastAsia="ru-RU"/>
    </w:rPr>
  </w:style>
  <w:style w:type="character" w:customStyle="1" w:styleId="12f">
    <w:name w:val="Знак Знак12"/>
    <w:uiPriority w:val="99"/>
    <w:rsid w:val="00A6456D"/>
    <w:rPr>
      <w:rFonts w:ascii="Arial" w:hAnsi="Arial"/>
      <w:sz w:val="22"/>
      <w:lang w:val="ru-RU" w:eastAsia="ru-RU"/>
    </w:rPr>
  </w:style>
  <w:style w:type="character" w:customStyle="1" w:styleId="21b">
    <w:name w:val="Текст Знак2 Знак Знак1"/>
    <w:uiPriority w:val="99"/>
    <w:locked/>
    <w:rsid w:val="00A6456D"/>
    <w:rPr>
      <w:rFonts w:ascii="Courier New" w:hAnsi="Courier New"/>
      <w:lang w:val="ru-RU" w:eastAsia="ru-RU"/>
    </w:rPr>
  </w:style>
  <w:style w:type="character" w:customStyle="1" w:styleId="afffffff7">
    <w:name w:val="Чертежный Знак"/>
    <w:link w:val="afffffff6"/>
    <w:uiPriority w:val="99"/>
    <w:locked/>
    <w:rsid w:val="00A6456D"/>
    <w:rPr>
      <w:rFonts w:ascii="ISOCPEUR" w:hAnsi="ISOCPEUR"/>
      <w:i/>
      <w:sz w:val="28"/>
      <w:lang w:val="uk-UA"/>
    </w:rPr>
  </w:style>
  <w:style w:type="paragraph" w:customStyle="1" w:styleId="affffffffffffff5">
    <w:name w:val="Знак Знак Знак Знак Знак Знак Знак Знак Знак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6">
    <w:name w:val="Знак Знак Знак Знак Знак Знак"/>
    <w:basedOn w:val="Normal"/>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7">
    <w:name w:val="Основной текст.Табличный"/>
    <w:basedOn w:val="Normal"/>
    <w:uiPriority w:val="99"/>
    <w:rsid w:val="00A6456D"/>
    <w:pPr>
      <w:suppressAutoHyphens w:val="0"/>
      <w:jc w:val="both"/>
    </w:pPr>
    <w:rPr>
      <w:rFonts w:ascii="Arial" w:hAnsi="Arial"/>
      <w:bCs/>
      <w:sz w:val="28"/>
      <w:lang w:eastAsia="ru-RU"/>
    </w:rPr>
  </w:style>
  <w:style w:type="paragraph" w:customStyle="1" w:styleId="2fb">
    <w:name w:val="Осн. текст Знак Знак Знак2 Знак"/>
    <w:basedOn w:val="Normal"/>
    <w:link w:val="2fc"/>
    <w:uiPriority w:val="99"/>
    <w:rsid w:val="00A6456D"/>
    <w:pPr>
      <w:suppressAutoHyphens w:val="0"/>
      <w:spacing w:after="120"/>
      <w:ind w:firstLine="709"/>
      <w:jc w:val="both"/>
    </w:pPr>
    <w:rPr>
      <w:rFonts w:eastAsia="SimSun"/>
      <w:sz w:val="24"/>
      <w:lang w:eastAsia="ru-RU"/>
    </w:rPr>
  </w:style>
  <w:style w:type="character" w:customStyle="1" w:styleId="2fc">
    <w:name w:val="Осн. текст Знак Знак Знак2 Знак Знак"/>
    <w:link w:val="2fb"/>
    <w:uiPriority w:val="99"/>
    <w:locked/>
    <w:rsid w:val="00A6456D"/>
    <w:rPr>
      <w:rFonts w:eastAsia="SimSun"/>
      <w:sz w:val="24"/>
    </w:rPr>
  </w:style>
  <w:style w:type="character" w:customStyle="1" w:styleId="Heading2Char1">
    <w:name w:val="Heading 2 Char1"/>
    <w:uiPriority w:val="99"/>
    <w:locked/>
    <w:rsid w:val="00A6456D"/>
    <w:rPr>
      <w:rFonts w:ascii="Arial" w:hAnsi="Arial"/>
      <w:kern w:val="28"/>
      <w:sz w:val="24"/>
      <w:lang w:val="ru-RU" w:eastAsia="ru-RU"/>
    </w:rPr>
  </w:style>
  <w:style w:type="character" w:customStyle="1" w:styleId="BodyTextIndentChar2">
    <w:name w:val="Body Text Indent Char2"/>
    <w:aliases w:val="Основной текст 1 Char2,Iniiaiie oaeno 1 Char1,Iniiaiie oaeno 1 Знак Char,Îñíîâíîé òåêñò 1 Char,Основной текст с отступом1 Знак Знак Char2,Основной текст с отступом1 Знак Знак Знак Знак Знак Знак Char2"/>
    <w:uiPriority w:val="99"/>
    <w:locked/>
    <w:rsid w:val="00A6456D"/>
    <w:rPr>
      <w:rFonts w:ascii="Times New Roman" w:hAnsi="Times New Roman"/>
      <w:sz w:val="20"/>
    </w:rPr>
  </w:style>
  <w:style w:type="character" w:customStyle="1" w:styleId="192">
    <w:name w:val="Знак Знак19"/>
    <w:uiPriority w:val="99"/>
    <w:rsid w:val="00A6456D"/>
    <w:rPr>
      <w:sz w:val="22"/>
      <w:lang w:eastAsia="en-US"/>
    </w:rPr>
  </w:style>
  <w:style w:type="character" w:customStyle="1" w:styleId="300">
    <w:name w:val="Знак Знак30"/>
    <w:uiPriority w:val="99"/>
    <w:rsid w:val="00A6456D"/>
    <w:rPr>
      <w:lang w:val="ru-RU" w:eastAsia="ru-RU"/>
    </w:rPr>
  </w:style>
  <w:style w:type="character" w:customStyle="1" w:styleId="223">
    <w:name w:val="Знак Знак22"/>
    <w:uiPriority w:val="99"/>
    <w:rsid w:val="00A6456D"/>
    <w:rPr>
      <w:rFonts w:ascii="Tahoma" w:hAnsi="Tahoma"/>
      <w:sz w:val="16"/>
    </w:rPr>
  </w:style>
  <w:style w:type="paragraph" w:customStyle="1" w:styleId="affffffffffffff8">
    <w:name w:val="òåêñò ñíîñêè"/>
    <w:basedOn w:val="Normal"/>
    <w:uiPriority w:val="99"/>
    <w:rsid w:val="00A6456D"/>
    <w:pPr>
      <w:suppressAutoHyphens w:val="0"/>
    </w:pPr>
    <w:rPr>
      <w:lang w:eastAsia="ru-RU"/>
    </w:rPr>
  </w:style>
  <w:style w:type="paragraph" w:customStyle="1" w:styleId="56">
    <w:name w:val="îãëàâëåíèå 5"/>
    <w:basedOn w:val="Normal"/>
    <w:next w:val="Normal"/>
    <w:uiPriority w:val="99"/>
    <w:rsid w:val="00A6456D"/>
    <w:pPr>
      <w:tabs>
        <w:tab w:val="right" w:leader="dot" w:pos="9072"/>
      </w:tabs>
      <w:suppressAutoHyphens w:val="0"/>
      <w:ind w:left="600"/>
    </w:pPr>
    <w:rPr>
      <w:lang w:eastAsia="ru-RU"/>
    </w:rPr>
  </w:style>
  <w:style w:type="character" w:customStyle="1" w:styleId="c1">
    <w:name w:val="c1"/>
    <w:basedOn w:val="DefaultParagraphFont"/>
    <w:uiPriority w:val="99"/>
    <w:rsid w:val="00A6456D"/>
    <w:rPr>
      <w:rFonts w:cs="Times New Roman"/>
    </w:rPr>
  </w:style>
  <w:style w:type="character" w:customStyle="1" w:styleId="c2">
    <w:name w:val="c2"/>
    <w:basedOn w:val="DefaultParagraphFont"/>
    <w:uiPriority w:val="99"/>
    <w:rsid w:val="00A6456D"/>
    <w:rPr>
      <w:rFonts w:cs="Times New Roman"/>
    </w:rPr>
  </w:style>
  <w:style w:type="paragraph" w:customStyle="1" w:styleId="2fd">
    <w:name w:val="Название2"/>
    <w:basedOn w:val="Normal"/>
    <w:uiPriority w:val="99"/>
    <w:rsid w:val="00A6456D"/>
    <w:pPr>
      <w:suppressAutoHyphens w:val="0"/>
      <w:spacing w:line="360" w:lineRule="auto"/>
      <w:ind w:left="357" w:firstLine="720"/>
      <w:jc w:val="center"/>
    </w:pPr>
    <w:rPr>
      <w:b/>
      <w:sz w:val="24"/>
      <w:szCs w:val="24"/>
      <w:lang w:val="en-US" w:eastAsia="en-US"/>
    </w:rPr>
  </w:style>
  <w:style w:type="paragraph" w:customStyle="1" w:styleId="Arial11pt66">
    <w:name w:val="Стиль Arial 11 pt по ширине Перед:  6 пт После:  6 пт"/>
    <w:basedOn w:val="Normal"/>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DefaultParagraphFont"/>
    <w:link w:val="Arial11pt66"/>
    <w:uiPriority w:val="99"/>
    <w:locked/>
    <w:rsid w:val="00A6456D"/>
    <w:rPr>
      <w:rFonts w:ascii="Arial" w:hAnsi="Arial" w:cs="Times New Roman"/>
      <w:sz w:val="22"/>
    </w:rPr>
  </w:style>
  <w:style w:type="paragraph" w:customStyle="1" w:styleId="ae">
    <w:name w:val="Нумерованное содержание"/>
    <w:basedOn w:val="Normal"/>
    <w:uiPriority w:val="99"/>
    <w:rsid w:val="00A6456D"/>
    <w:pPr>
      <w:numPr>
        <w:numId w:val="5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9">
    <w:name w:val="Название табл"/>
    <w:basedOn w:val="Normal"/>
    <w:next w:val="Title"/>
    <w:uiPriority w:val="99"/>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7">
    <w:name w:val="Обычный5"/>
    <w:uiPriority w:val="99"/>
    <w:rsid w:val="00A6456D"/>
    <w:pPr>
      <w:widowControl w:val="0"/>
    </w:pPr>
    <w:rPr>
      <w:rFonts w:ascii="Arial" w:hAnsi="Arial"/>
      <w:sz w:val="20"/>
      <w:szCs w:val="20"/>
    </w:rPr>
  </w:style>
  <w:style w:type="paragraph" w:customStyle="1" w:styleId="224">
    <w:name w:val="Основной текст с отступом 22"/>
    <w:basedOn w:val="Normal"/>
    <w:uiPriority w:val="99"/>
    <w:rsid w:val="00A6456D"/>
    <w:pPr>
      <w:suppressAutoHyphens w:val="0"/>
      <w:ind w:firstLine="720"/>
      <w:jc w:val="center"/>
    </w:pPr>
    <w:rPr>
      <w:b/>
      <w:sz w:val="28"/>
      <w:lang w:eastAsia="ru-RU"/>
    </w:rPr>
  </w:style>
  <w:style w:type="paragraph" w:customStyle="1" w:styleId="242">
    <w:name w:val="Основной текст 24"/>
    <w:basedOn w:val="Normal"/>
    <w:uiPriority w:val="99"/>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2">
    <w:name w:val="Основной текст 32"/>
    <w:basedOn w:val="Normal"/>
    <w:uiPriority w:val="99"/>
    <w:rsid w:val="00A6456D"/>
    <w:pPr>
      <w:suppressAutoHyphens w:val="0"/>
      <w:jc w:val="center"/>
    </w:pPr>
    <w:rPr>
      <w:sz w:val="28"/>
      <w:lang w:eastAsia="ru-RU"/>
    </w:rPr>
  </w:style>
  <w:style w:type="paragraph" w:customStyle="1" w:styleId="2fe">
    <w:name w:val="Абзац списка2"/>
    <w:basedOn w:val="Normal"/>
    <w:uiPriority w:val="99"/>
    <w:rsid w:val="00A6456D"/>
    <w:pPr>
      <w:suppressAutoHyphens w:val="0"/>
      <w:ind w:left="720"/>
      <w:contextualSpacing/>
      <w:jc w:val="center"/>
    </w:pPr>
    <w:rPr>
      <w:rFonts w:ascii="Arial" w:hAnsi="Arial"/>
      <w:sz w:val="24"/>
      <w:lang w:eastAsia="ru-RU"/>
    </w:rPr>
  </w:style>
  <w:style w:type="paragraph" w:customStyle="1" w:styleId="2ff">
    <w:name w:val="Заголовок2"/>
    <w:basedOn w:val="Normal"/>
    <w:uiPriority w:val="99"/>
    <w:rsid w:val="00A6456D"/>
    <w:pPr>
      <w:suppressAutoHyphens w:val="0"/>
      <w:spacing w:line="360" w:lineRule="auto"/>
      <w:ind w:left="357" w:firstLine="720"/>
      <w:jc w:val="center"/>
    </w:pPr>
    <w:rPr>
      <w:b/>
      <w:sz w:val="24"/>
      <w:szCs w:val="24"/>
      <w:lang w:val="en-US" w:eastAsia="en-US"/>
    </w:rPr>
  </w:style>
  <w:style w:type="table" w:customStyle="1" w:styleId="820">
    <w:name w:val="Сетка таблицы8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20">
    <w:name w:val="Сетка таблицы9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
    <w:basedOn w:val="Normal"/>
    <w:uiPriority w:val="99"/>
    <w:rsid w:val="00A6456D"/>
    <w:pPr>
      <w:suppressAutoHyphens w:val="0"/>
      <w:spacing w:before="100" w:beforeAutospacing="1" w:after="100" w:afterAutospacing="1"/>
    </w:pPr>
    <w:rPr>
      <w:sz w:val="24"/>
      <w:szCs w:val="24"/>
      <w:lang w:eastAsia="ru-RU"/>
    </w:rPr>
  </w:style>
  <w:style w:type="table" w:customStyle="1" w:styleId="102">
    <w:name w:val="Сетка таблицы102"/>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Normal"/>
    <w:uiPriority w:val="99"/>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Normal"/>
    <w:uiPriority w:val="99"/>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Normal"/>
    <w:uiPriority w:val="99"/>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Normal"/>
    <w:uiPriority w:val="99"/>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Normal"/>
    <w:uiPriority w:val="99"/>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Normal"/>
    <w:uiPriority w:val="99"/>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Normal"/>
    <w:uiPriority w:val="99"/>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Normal"/>
    <w:uiPriority w:val="99"/>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0">
    <w:name w:val="Сетка таблицы25"/>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60">
    <w:name w:val="Сетка таблицы2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60">
    <w:name w:val="Сетка таблицы3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50">
    <w:name w:val="Сетка таблицы45"/>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Цветная заливка4"/>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4">
    <w:name w:val="Цветная заливка - Акцент 54"/>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2">
    <w:name w:val="Сетка таблицы412"/>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40">
    <w:name w:val="Сетка таблицы1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30">
    <w:name w:val="Сетка таблицы2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30">
    <w:name w:val="Сетка таблицы3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30">
    <w:name w:val="Сетка таблицы53"/>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Цветная заливка12"/>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2">
    <w:name w:val="Цветная заливка - Акцент 512"/>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2">
    <w:name w:val="Сетка таблицы422"/>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30">
    <w:name w:val="Сетка таблицы12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20">
    <w:name w:val="Сетка таблицы22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20">
    <w:name w:val="Сетка таблицы32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2">
    <w:name w:val="Сетка таблицы33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20">
    <w:name w:val="Сетка таблицы62"/>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2">
    <w:name w:val="Цветная заливка - Акцент 522"/>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2">
    <w:name w:val="Сетка таблицы432"/>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2">
    <w:name w:val="Сетка таблицы512"/>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2">
    <w:name w:val="Сетка таблицы23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2">
    <w:name w:val="Сетка таблицы34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2">
    <w:name w:val="Сетка таблицы12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2">
    <w:name w:val="Сетка таблицы21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2">
    <w:name w:val="Сетка таблицы3112"/>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3">
    <w:name w:val="Сетка таблицы13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2">
    <w:name w:val="Сетка таблицы72"/>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A64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3">
    <w:name w:val="Сетка таблицы9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3">
    <w:name w:val="Сетка таблицы103"/>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90">
    <w:name w:val="Сетка таблицы29"/>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70">
    <w:name w:val="Сетка таблицы3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60">
    <w:name w:val="Сетка таблицы46"/>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Цветная заливка5"/>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5">
    <w:name w:val="Цветная заливка - Акцент 55"/>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3">
    <w:name w:val="Сетка таблицы413"/>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60">
    <w:name w:val="Сетка таблицы1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40">
    <w:name w:val="Сетка таблицы2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4">
    <w:name w:val="Сетка таблицы3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40">
    <w:name w:val="Сетка таблицы54"/>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3">
    <w:name w:val="Цветная заливка - Акцент 513"/>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3">
    <w:name w:val="Сетка таблицы423"/>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40">
    <w:name w:val="Сетка таблицы12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30">
    <w:name w:val="Сетка таблицы22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3">
    <w:name w:val="Сетка таблицы32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3">
    <w:name w:val="Сетка таблицы33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30">
    <w:name w:val="Сетка таблицы63"/>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3">
    <w:name w:val="Цветная заливка - Акцент 523"/>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3">
    <w:name w:val="Сетка таблицы433"/>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3">
    <w:name w:val="Сетка таблицы513"/>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30">
    <w:name w:val="Сетка таблицы23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3">
    <w:name w:val="Сетка таблицы34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3">
    <w:name w:val="Сетка таблицы12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3">
    <w:name w:val="Сетка таблицы21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3">
    <w:name w:val="Сетка таблицы3113"/>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4">
    <w:name w:val="Сетка таблицы13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3">
    <w:name w:val="Сетка таблицы73"/>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A64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4">
    <w:name w:val="Сетка таблицы9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4">
    <w:name w:val="Сетка таблицы104"/>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00">
    <w:name w:val="Сетка таблицы210"/>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80">
    <w:name w:val="Сетка таблицы38"/>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70">
    <w:name w:val="Сетка таблицы47"/>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Цветная заливка6"/>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6">
    <w:name w:val="Цветная заливка - Акцент 56"/>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4">
    <w:name w:val="Сетка таблицы414"/>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80">
    <w:name w:val="Сетка таблицы118"/>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50">
    <w:name w:val="Сетка таблицы2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5">
    <w:name w:val="Сетка таблицы3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50">
    <w:name w:val="Сетка таблицы55"/>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4">
    <w:name w:val="Цветная заливка - Акцент 514"/>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4">
    <w:name w:val="Сетка таблицы424"/>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50">
    <w:name w:val="Сетка таблицы12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40">
    <w:name w:val="Сетка таблицы22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4">
    <w:name w:val="Сетка таблицы32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4">
    <w:name w:val="Сетка таблицы33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40">
    <w:name w:val="Сетка таблицы64"/>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4">
    <w:name w:val="Цветная заливка - Акцент 524"/>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4">
    <w:name w:val="Сетка таблицы434"/>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4">
    <w:name w:val="Сетка таблицы514"/>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4">
    <w:name w:val="Сетка таблицы23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4">
    <w:name w:val="Сетка таблицы34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4">
    <w:name w:val="Сетка таблицы12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4">
    <w:name w:val="Сетка таблицы21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4">
    <w:name w:val="Сетка таблицы3114"/>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5">
    <w:name w:val="Сетка таблицы13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4">
    <w:name w:val="Сетка таблицы74"/>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uiPriority w:val="99"/>
    <w:rsid w:val="00A64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5">
    <w:name w:val="Сетка таблицы9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5">
    <w:name w:val="Сетка таблицы105"/>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60">
    <w:name w:val="Сетка таблицы2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00">
    <w:name w:val="Сетка таблицы310"/>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80">
    <w:name w:val="Сетка таблицы48"/>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Цветная заливка7"/>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7">
    <w:name w:val="Цветная заливка - Акцент 57"/>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5">
    <w:name w:val="Сетка таблицы415"/>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Таблица-список 57"/>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10">
    <w:name w:val="Сетка таблицы1110"/>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70">
    <w:name w:val="Сетка таблицы21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6">
    <w:name w:val="Сетка таблицы3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60">
    <w:name w:val="Сетка таблицы56"/>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5">
    <w:name w:val="Цветная заливка - Акцент 515"/>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5">
    <w:name w:val="Сетка таблицы425"/>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60">
    <w:name w:val="Сетка таблицы12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50">
    <w:name w:val="Сетка таблицы22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5">
    <w:name w:val="Сетка таблицы32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5">
    <w:name w:val="Сетка таблицы33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50">
    <w:name w:val="Сетка таблицы65"/>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5">
    <w:name w:val="Цветная заливка - Акцент 525"/>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5">
    <w:name w:val="Сетка таблицы435"/>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5">
    <w:name w:val="Сетка таблицы515"/>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5">
    <w:name w:val="Сетка таблицы23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5">
    <w:name w:val="Сетка таблицы34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5">
    <w:name w:val="Сетка таблицы12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5">
    <w:name w:val="Сетка таблицы21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5">
    <w:name w:val="Сетка таблицы3115"/>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6">
    <w:name w:val="Сетка таблицы13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5">
    <w:name w:val="Сетка таблицы75"/>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A64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6">
    <w:name w:val="Сетка таблицы9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6">
    <w:name w:val="Сетка таблицы106"/>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80">
    <w:name w:val="Сетка таблицы218"/>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7">
    <w:name w:val="Сетка таблицы31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90">
    <w:name w:val="Сетка таблицы49"/>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Цветная заливка8"/>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8">
    <w:name w:val="Цветная заливка - Акцент 58"/>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6">
    <w:name w:val="Сетка таблицы416"/>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Таблица-список 58"/>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16">
    <w:name w:val="Сетка таблицы11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90">
    <w:name w:val="Сетка таблицы219"/>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8">
    <w:name w:val="Сетка таблицы318"/>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70">
    <w:name w:val="Сетка таблицы57"/>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Цветная заливка16"/>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6">
    <w:name w:val="Цветная заливка - Акцент 516"/>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6">
    <w:name w:val="Сетка таблицы426"/>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70">
    <w:name w:val="Сетка таблицы12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6">
    <w:name w:val="Сетка таблицы22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6">
    <w:name w:val="Сетка таблицы32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6">
    <w:name w:val="Сетка таблицы33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60">
    <w:name w:val="Сетка таблицы66"/>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Цветная заливка26"/>
    <w:uiPriority w:val="99"/>
    <w:rsid w:val="00A6456D"/>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6">
    <w:name w:val="Цветная заливка - Акцент 526"/>
    <w:uiPriority w:val="99"/>
    <w:rsid w:val="00A6456D"/>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6">
    <w:name w:val="Сетка таблицы436"/>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uiPriority w:val="99"/>
    <w:rsid w:val="00A6456D"/>
    <w:pPr>
      <w:spacing w:after="200" w:line="276" w:lineRule="auto"/>
    </w:pPr>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6">
    <w:name w:val="Сетка таблицы516"/>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A645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6">
    <w:name w:val="Сетка таблицы23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6">
    <w:name w:val="Сетка таблицы34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6">
    <w:name w:val="Сетка таблицы12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6">
    <w:name w:val="Сетка таблицы21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6">
    <w:name w:val="Сетка таблицы3116"/>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7">
    <w:name w:val="Сетка таблицы131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6">
    <w:name w:val="Сетка таблицы76"/>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A6456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uiPriority w:val="99"/>
    <w:rsid w:val="00A6456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7">
    <w:name w:val="Сетка таблицы97"/>
    <w:uiPriority w:val="99"/>
    <w:rsid w:val="00A6456D"/>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7">
    <w:name w:val="Сетка таблицы107"/>
    <w:uiPriority w:val="99"/>
    <w:rsid w:val="00A6456D"/>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uiPriority w:val="99"/>
    <w:rsid w:val="00EC17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uiPriority w:val="99"/>
    <w:rsid w:val="00850CD4"/>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00">
    <w:name w:val="Сетка таблицы220"/>
    <w:uiPriority w:val="99"/>
    <w:rsid w:val="00850CD4"/>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9">
    <w:name w:val="Сетка таблицы319"/>
    <w:uiPriority w:val="99"/>
    <w:rsid w:val="00850CD4"/>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8">
    <w:name w:val="Сетка таблицы138"/>
    <w:uiPriority w:val="99"/>
    <w:rsid w:val="00850C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uiPriority w:val="99"/>
    <w:rsid w:val="00850CD4"/>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7">
    <w:name w:val="Сетка таблицы77"/>
    <w:uiPriority w:val="99"/>
    <w:rsid w:val="00850CD4"/>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850CD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uiPriority w:val="99"/>
    <w:rsid w:val="00850CD4"/>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uiPriority w:val="99"/>
    <w:rsid w:val="00850CD4"/>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8">
    <w:name w:val="Сетка таблицы98"/>
    <w:uiPriority w:val="99"/>
    <w:rsid w:val="00850CD4"/>
    <w:rPr>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8">
    <w:name w:val="Сетка таблицы108"/>
    <w:uiPriority w:val="99"/>
    <w:rsid w:val="00850CD4"/>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3">
    <w:name w:val="Название объекта1"/>
    <w:basedOn w:val="Normal"/>
    <w:next w:val="Normal"/>
    <w:uiPriority w:val="99"/>
    <w:rsid w:val="00362F8B"/>
    <w:pPr>
      <w:spacing w:line="240" w:lineRule="atLeast"/>
      <w:ind w:hanging="284"/>
      <w:jc w:val="center"/>
    </w:pPr>
    <w:rPr>
      <w:b/>
      <w:sz w:val="32"/>
    </w:rPr>
  </w:style>
  <w:style w:type="numbering" w:styleId="111111">
    <w:name w:val="Outline List 2"/>
    <w:basedOn w:val="NoList"/>
    <w:locked/>
    <w:rsid w:val="0007531B"/>
    <w:pPr>
      <w:numPr>
        <w:numId w:val="25"/>
      </w:numPr>
    </w:pPr>
  </w:style>
  <w:style w:type="numbering" w:styleId="ArticleSection">
    <w:name w:val="Outline List 3"/>
    <w:basedOn w:val="NoList"/>
    <w:locked/>
    <w:rsid w:val="0007531B"/>
    <w:pPr>
      <w:numPr>
        <w:numId w:val="42"/>
      </w:numPr>
    </w:pPr>
  </w:style>
  <w:style w:type="numbering" w:customStyle="1" w:styleId="11111127">
    <w:name w:val="1 / 1.1 / 1.1.127"/>
    <w:rsid w:val="0007531B"/>
    <w:pPr>
      <w:numPr>
        <w:numId w:val="56"/>
      </w:numPr>
    </w:pPr>
  </w:style>
  <w:style w:type="numbering" w:customStyle="1" w:styleId="121">
    <w:name w:val="Стиль нумерованный 12 пт1"/>
    <w:rsid w:val="0007531B"/>
    <w:pPr>
      <w:numPr>
        <w:numId w:val="38"/>
      </w:numPr>
    </w:pPr>
  </w:style>
  <w:style w:type="numbering" w:customStyle="1" w:styleId="a7">
    <w:name w:val="Стиль списка"/>
    <w:rsid w:val="0007531B"/>
    <w:pPr>
      <w:numPr>
        <w:numId w:val="20"/>
      </w:numPr>
    </w:pPr>
  </w:style>
  <w:style w:type="numbering" w:customStyle="1" w:styleId="10">
    <w:name w:val="Текущий список1"/>
    <w:rsid w:val="0007531B"/>
    <w:pPr>
      <w:numPr>
        <w:numId w:val="44"/>
      </w:numPr>
    </w:pPr>
  </w:style>
  <w:style w:type="numbering" w:styleId="1ai">
    <w:name w:val="Outline List 1"/>
    <w:basedOn w:val="NoList"/>
    <w:uiPriority w:val="99"/>
    <w:semiHidden/>
    <w:unhideWhenUsed/>
    <w:rsid w:val="0007531B"/>
    <w:pPr>
      <w:numPr>
        <w:numId w:val="43"/>
      </w:numPr>
    </w:pPr>
  </w:style>
  <w:style w:type="numbering" w:customStyle="1" w:styleId="28">
    <w:name w:val="Стиль28"/>
    <w:rsid w:val="0007531B"/>
    <w:pPr>
      <w:numPr>
        <w:numId w:val="14"/>
      </w:numPr>
    </w:pPr>
  </w:style>
  <w:style w:type="numbering" w:customStyle="1" w:styleId="58">
    <w:name w:val="Стиль списка58"/>
    <w:rsid w:val="0007531B"/>
    <w:pPr>
      <w:numPr>
        <w:numId w:val="16"/>
      </w:numPr>
    </w:pPr>
  </w:style>
  <w:style w:type="numbering" w:customStyle="1" w:styleId="1111119">
    <w:name w:val="1 / 1.1 / 1.1.19"/>
    <w:rsid w:val="0007531B"/>
    <w:pPr>
      <w:numPr>
        <w:numId w:val="48"/>
      </w:numPr>
    </w:pPr>
  </w:style>
  <w:style w:type="numbering" w:customStyle="1" w:styleId="115">
    <w:name w:val="Текущий список115"/>
    <w:rsid w:val="0007531B"/>
    <w:pPr>
      <w:numPr>
        <w:numId w:val="22"/>
      </w:numPr>
    </w:pPr>
  </w:style>
  <w:style w:type="numbering" w:customStyle="1" w:styleId="282">
    <w:name w:val="Стиль282"/>
    <w:rsid w:val="0007531B"/>
    <w:pPr>
      <w:numPr>
        <w:numId w:val="29"/>
      </w:numPr>
    </w:pPr>
  </w:style>
  <w:style w:type="numbering" w:customStyle="1" w:styleId="11">
    <w:name w:val="Текущий список11"/>
    <w:rsid w:val="0007531B"/>
    <w:pPr>
      <w:numPr>
        <w:numId w:val="45"/>
      </w:numPr>
    </w:pPr>
  </w:style>
  <w:style w:type="numbering" w:customStyle="1" w:styleId="30">
    <w:name w:val="Стиль списка30"/>
    <w:rsid w:val="0007531B"/>
    <w:pPr>
      <w:numPr>
        <w:numId w:val="46"/>
      </w:numPr>
    </w:pPr>
  </w:style>
  <w:style w:type="numbering" w:customStyle="1" w:styleId="ac">
    <w:name w:val="Список для Приложений"/>
    <w:rsid w:val="0007531B"/>
    <w:pPr>
      <w:numPr>
        <w:numId w:val="31"/>
      </w:numPr>
    </w:pPr>
  </w:style>
  <w:style w:type="numbering" w:customStyle="1" w:styleId="6">
    <w:name w:val="Статья / Раздел6"/>
    <w:rsid w:val="0007531B"/>
    <w:pPr>
      <w:numPr>
        <w:numId w:val="27"/>
      </w:numPr>
    </w:pPr>
  </w:style>
  <w:style w:type="numbering" w:customStyle="1" w:styleId="11111126">
    <w:name w:val="1 / 1.1 / 1.1.126"/>
    <w:rsid w:val="0007531B"/>
    <w:pPr>
      <w:numPr>
        <w:numId w:val="47"/>
      </w:numPr>
    </w:pPr>
  </w:style>
  <w:style w:type="numbering" w:customStyle="1" w:styleId="16">
    <w:name w:val="Стиль16"/>
    <w:rsid w:val="0007531B"/>
    <w:pPr>
      <w:numPr>
        <w:numId w:val="50"/>
      </w:numPr>
    </w:pPr>
  </w:style>
  <w:style w:type="numbering" w:customStyle="1" w:styleId="66">
    <w:name w:val="Статья / Раздел66"/>
    <w:rsid w:val="0007531B"/>
    <w:pPr>
      <w:numPr>
        <w:numId w:val="49"/>
      </w:numPr>
    </w:pPr>
  </w:style>
  <w:style w:type="numbering" w:customStyle="1" w:styleId="af">
    <w:name w:val="тире"/>
    <w:rsid w:val="0007531B"/>
    <w:pPr>
      <w:numPr>
        <w:numId w:val="40"/>
      </w:numPr>
    </w:pPr>
  </w:style>
  <w:style w:type="numbering" w:customStyle="1" w:styleId="9">
    <w:name w:val="Стиль списка9"/>
    <w:rsid w:val="0007531B"/>
    <w:pPr>
      <w:numPr>
        <w:numId w:val="28"/>
      </w:numPr>
    </w:pPr>
  </w:style>
</w:styles>
</file>

<file path=word/webSettings.xml><?xml version="1.0" encoding="utf-8"?>
<w:webSettings xmlns:r="http://schemas.openxmlformats.org/officeDocument/2006/relationships" xmlns:w="http://schemas.openxmlformats.org/wordprocessingml/2006/main">
  <w:divs>
    <w:div w:id="471606058">
      <w:marLeft w:val="0"/>
      <w:marRight w:val="0"/>
      <w:marTop w:val="0"/>
      <w:marBottom w:val="0"/>
      <w:divBdr>
        <w:top w:val="none" w:sz="0" w:space="0" w:color="auto"/>
        <w:left w:val="none" w:sz="0" w:space="0" w:color="auto"/>
        <w:bottom w:val="none" w:sz="0" w:space="0" w:color="auto"/>
        <w:right w:val="none" w:sz="0" w:space="0" w:color="auto"/>
      </w:divBdr>
    </w:div>
    <w:div w:id="471606059">
      <w:marLeft w:val="0"/>
      <w:marRight w:val="0"/>
      <w:marTop w:val="0"/>
      <w:marBottom w:val="0"/>
      <w:divBdr>
        <w:top w:val="none" w:sz="0" w:space="0" w:color="auto"/>
        <w:left w:val="none" w:sz="0" w:space="0" w:color="auto"/>
        <w:bottom w:val="none" w:sz="0" w:space="0" w:color="auto"/>
        <w:right w:val="none" w:sz="0" w:space="0" w:color="auto"/>
      </w:divBdr>
    </w:div>
    <w:div w:id="471606060">
      <w:marLeft w:val="0"/>
      <w:marRight w:val="0"/>
      <w:marTop w:val="0"/>
      <w:marBottom w:val="0"/>
      <w:divBdr>
        <w:top w:val="none" w:sz="0" w:space="0" w:color="auto"/>
        <w:left w:val="none" w:sz="0" w:space="0" w:color="auto"/>
        <w:bottom w:val="none" w:sz="0" w:space="0" w:color="auto"/>
        <w:right w:val="none" w:sz="0" w:space="0" w:color="auto"/>
      </w:divBdr>
    </w:div>
    <w:div w:id="471606061">
      <w:marLeft w:val="0"/>
      <w:marRight w:val="0"/>
      <w:marTop w:val="0"/>
      <w:marBottom w:val="0"/>
      <w:divBdr>
        <w:top w:val="none" w:sz="0" w:space="0" w:color="auto"/>
        <w:left w:val="none" w:sz="0" w:space="0" w:color="auto"/>
        <w:bottom w:val="none" w:sz="0" w:space="0" w:color="auto"/>
        <w:right w:val="none" w:sz="0" w:space="0" w:color="auto"/>
      </w:divBdr>
    </w:div>
    <w:div w:id="471606062">
      <w:marLeft w:val="0"/>
      <w:marRight w:val="0"/>
      <w:marTop w:val="0"/>
      <w:marBottom w:val="0"/>
      <w:divBdr>
        <w:top w:val="none" w:sz="0" w:space="0" w:color="auto"/>
        <w:left w:val="none" w:sz="0" w:space="0" w:color="auto"/>
        <w:bottom w:val="none" w:sz="0" w:space="0" w:color="auto"/>
        <w:right w:val="none" w:sz="0" w:space="0" w:color="auto"/>
      </w:divBdr>
    </w:div>
    <w:div w:id="471606063">
      <w:marLeft w:val="0"/>
      <w:marRight w:val="0"/>
      <w:marTop w:val="0"/>
      <w:marBottom w:val="0"/>
      <w:divBdr>
        <w:top w:val="none" w:sz="0" w:space="0" w:color="auto"/>
        <w:left w:val="none" w:sz="0" w:space="0" w:color="auto"/>
        <w:bottom w:val="none" w:sz="0" w:space="0" w:color="auto"/>
        <w:right w:val="none" w:sz="0" w:space="0" w:color="auto"/>
      </w:divBdr>
    </w:div>
    <w:div w:id="471606064">
      <w:marLeft w:val="0"/>
      <w:marRight w:val="0"/>
      <w:marTop w:val="0"/>
      <w:marBottom w:val="0"/>
      <w:divBdr>
        <w:top w:val="none" w:sz="0" w:space="0" w:color="auto"/>
        <w:left w:val="none" w:sz="0" w:space="0" w:color="auto"/>
        <w:bottom w:val="none" w:sz="0" w:space="0" w:color="auto"/>
        <w:right w:val="none" w:sz="0" w:space="0" w:color="auto"/>
      </w:divBdr>
    </w:div>
    <w:div w:id="471606065">
      <w:marLeft w:val="0"/>
      <w:marRight w:val="0"/>
      <w:marTop w:val="0"/>
      <w:marBottom w:val="0"/>
      <w:divBdr>
        <w:top w:val="none" w:sz="0" w:space="0" w:color="auto"/>
        <w:left w:val="none" w:sz="0" w:space="0" w:color="auto"/>
        <w:bottom w:val="none" w:sz="0" w:space="0" w:color="auto"/>
        <w:right w:val="none" w:sz="0" w:space="0" w:color="auto"/>
      </w:divBdr>
    </w:div>
    <w:div w:id="4716060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1293</TotalTime>
  <Pages>55</Pages>
  <Words>19592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Сергеевна Иванова</dc:creator>
  <cp:keywords/>
  <dc:description/>
  <cp:lastModifiedBy>User</cp:lastModifiedBy>
  <cp:revision>6</cp:revision>
  <cp:lastPrinted>2022-04-08T05:07:00Z</cp:lastPrinted>
  <dcterms:created xsi:type="dcterms:W3CDTF">2021-10-25T04:50:00Z</dcterms:created>
  <dcterms:modified xsi:type="dcterms:W3CDTF">2022-04-18T12:03:00Z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2370-2013">
    <vt:lpwstr>отменено </vt:lpwstr>
  </property>
  <property fmtid="{D5CDD505-2E9C-101B-9397-08002B2CF9AE}" pid="3" name="Неудаляемый файл">
    <vt:lpwstr>1</vt:lpwstr>
  </property>
  <property fmtid="{D5CDD505-2E9C-101B-9397-08002B2CF9AE}" pid="4" name="ContentTypeId">
    <vt:lpwstr>0x01</vt:lpwstr>
  </property>
  <property fmtid="{D5CDD505-2E9C-101B-9397-08002B2CF9AE}" pid="5" name="�����������_x0020_����">
    <vt:bool>true</vt:bool>
  </property>
</Properties>
</file>