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70E13" w:rsidRPr="00964CC5" w:rsidRDefault="00170E13" w:rsidP="00964CC5">
      <w:pPr>
        <w:suppressAutoHyphens/>
      </w:pPr>
    </w:p>
    <w:p w:rsidR="00170E13" w:rsidRPr="00964CC5" w:rsidRDefault="00170E13" w:rsidP="00964CC5">
      <w:pPr>
        <w:suppressAutoHyphens/>
        <w:spacing w:line="240" w:lineRule="atLeast"/>
        <w:jc w:val="center"/>
        <w:rPr>
          <w:lang w:eastAsia="ru-RU"/>
        </w:rPr>
      </w:pPr>
      <w:r>
        <w:rPr>
          <w:noProof/>
          <w:lang w:eastAsia="ru-RU"/>
        </w:rPr>
        <w:pict>
          <v:group id="Группа 412" o:spid="_x0000_s1026" style="position:absolute;left:0;text-align:left;margin-left:214.35pt;margin-top:-26pt;width:52.3pt;height:96.55pt;z-index:251660800;mso-wrap-distance-left:0;mso-wrap-distance-right:0" coordorigin="4253,-354" coordsize="1046,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">
            <v:group id="Group 3" o:spid="_x0000_s1027" style="position:absolute;left:4253;top:-354;width:1046;height:1931" coordorigin="4253,-354" coordsize="1046,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4" o:spid="_x0000_s1028" style="position:absolute;left:4253;top:-354;width:1046;height:1931" coordorigin="4253,-354" coordsize="1046,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type id="_x0000_t202" coordsize="21600,21600" o:spt="202" path="m,l,21600r21600,l21600,xe">
                  <v:stroke joinstyle="miter"/>
                  <v:path gradientshapeok="t" o:connecttype="rect"/>
                </v:shapetype>
                <v:shape id="Text Box 5" o:spid="_x0000_s1029" type="#_x0000_t202" style="position:absolute;left:4551;top:-209;width:22;height: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rBsUA&#10;AADcAAAADwAAAGRycy9kb3ducmV2LnhtbESPT0sDMRTE74LfITyhF2mzrba0a9OyCKI36R/a62Pz&#10;3CxNXtYkdtdvbwTB4zAzv2HW28FZcaUQW88KppMCBHHtdcuNguPhZbwEEROyRuuZFHxThO3m9maN&#10;pfY97+i6T43IEI4lKjApdaWUsTbkME58R5y9Dx8cpixDI3XAPsOdlbOiWEiHLecFgx09G6ov+y+n&#10;YHW24eF+8d6ny+unNf2pOldDo9TobqieQCQa0n/4r/2mFTxO5/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ysGxQAAANwAAAAPAAAAAAAAAAAAAAAAAJgCAABkcnMv&#10;ZG93bnJldi54bWxQSwUGAAAAAAQABAD1AAAAigMAAAAA&#10;" filled="f" stroked="f" strokecolor="#3465a4">
                  <v:stroke joinstyle="round"/>
                </v:shape>
                <v:shape id="Text Box 6" o:spid="_x0000_s1030" type="#_x0000_t202" style="position:absolute;left:4370;top:-354;width:22;height: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1ccUA&#10;AADcAAAADwAAAGRycy9kb3ducmV2LnhtbESPQUsDMRSE70L/Q3gFL2KzVVnq2rQsBdGb2Jb2+tg8&#10;N0uTl20Su+u/N4LQ4zAz3zDL9eisuFCInWcF81kBgrjxuuNWwX73er8AEROyRuuZFPxQhPVqcrPE&#10;SvuBP+myTa3IEI4VKjAp9ZWUsTHkMM58T5y9Lx8cpixDK3XAIcOdlQ9FUUqHHecFgz1tDDWn7bdT&#10;8Hy04fGu/BjS6e1szXCoj/XYKnU7HesXEInGdA3/t9+1gqd5CX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bVxxQAAANwAAAAPAAAAAAAAAAAAAAAAAJgCAABkcnMv&#10;ZG93bnJldi54bWxQSwUGAAAAAAQABAD1AAAAigMAAAAA&#10;" filled="f" stroked="f" strokecolor="#3465a4">
                  <v:stroke joinstyle="round"/>
                </v:shape>
                <v:shape id="Freeform 7" o:spid="_x0000_s1031" style="position:absolute;left:4253;top:77;width:1045;height:1499;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qOMQA&#10;AADcAAAADwAAAGRycy9kb3ducmV2LnhtbESP0WrCQBRE3wv+w3IFX4puImIkuooKxdKnGv2AS/aa&#10;RLN3Q3abxL93C4U+DjNzhtnsBlOLjlpXWVYQzyIQxLnVFRcKrpeP6QqE88gaa8uk4EkOdtvR2wZT&#10;bXs+U5f5QgQIuxQVlN43qZQuL8mgm9mGOHg32xr0QbaF1C32AW5qOY+ipTRYcVgosaFjSfkj+zEK&#10;snl8fK9s3X+f78lpcegwWR6+lJqMh/0ahKfB/4f/2p9awSJO4PdMO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qjjEAAAA3AAAAA8AAAAAAAAAAAAAAAAAmAIAAGRycy9k&#10;b3ducmV2LnhtbFBLBQYAAAAABAAEAPUAAACJAw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499,0;498,660;498,661;498,673;494,683;490,693;484,701;477,708;469,713;459,717;449,718;308,718;299,720;291,722;282,726;274,732;266,738;259,746;252,755;246,755;240,746;232,738;224,732;215,726;207,722;199,720;190,718;50,717;40,716;30,712;22,707;15,700;9,692;4,683;1,672;0,661;0,660;0,0" o:connectangles="0,0,0,0,0,0,0,0,0,0,0,0,0,0,0,0,0,0,0,0,0,0,0,0,0,0,0,0,0,0,0,0,0,0,0,0,0,0"/>
                </v:shape>
                <v:shape id="Freeform 8" o:spid="_x0000_s1032" style="position:absolute;left:4253;top:77;width:1045;height:1499;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zdMAA&#10;AADcAAAADwAAAGRycy9kb3ducmV2LnhtbERPy4rCMBTdC/MP4Qqz01QZRKpRRBDcyIwPXF+Ta1Ns&#10;bjpNRtv5erMQXB7Oe75sXSXu1ITSs4LRMANBrL0puVBwOm4GUxAhIhusPJOCjgIsFx+9OebGP3hP&#10;90MsRArhkKMCG2OdSxm0JYdh6GvixF194zAm2BTSNPhI4a6S4yybSIclpwaLNa0t6dvhzynQ+jze&#10;d/5C59XPhf/b311nv3dKffbb1QxEpDa+xS/31ij4GqW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FzdMAAAADcAAAADwAAAAAAAAAAAAAAAACYAgAAZHJzL2Rvd25y&#10;ZXYueG1sUEsFBgAAAAAEAAQA9QAAAIUDA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499,0;498,660;498,661;498,673;494,683;490,693;484,701;477,708;469,713;459,717;449,718;308,718;299,720;291,722;282,726;274,732;266,738;259,746;252,755;246,755;240,746;232,738;224,732;215,726;207,722;199,720;190,718;50,717;40,716;30,712;22,707;15,700;9,692;4,683;1,672;0,661;0,660;0,0" o:connectangles="0,0,0,0,0,0,0,0,0,0,0,0,0,0,0,0,0,0,0,0,0,0,0,0,0,0,0,0,0,0,0,0,0,0,0,0,0,0"/>
                </v:shape>
                <v:shape id="Freeform 9" o:spid="_x0000_s1033" style="position:absolute;left:4306;top:134;width:468;height:1348;visibility:visible;mso-wrap-style:none;v-text-anchor:middle" coordsize="987,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Z3cYA&#10;AADcAAAADwAAAGRycy9kb3ducmV2LnhtbESPQWvCQBSE7wX/w/IKXopuFJGYuooKBRELUXvx9si+&#10;JsHs2yW7jem/7woFj8PMfMMs171pREetry0rmIwTEMSF1TWXCr4uH6MUhA/IGhvLpOCXPKxXg5cl&#10;Ztre+UTdOZQiQthnqKAKwWVS+qIig35sHXH0vm1rMETZllK3eI9w08hpksylwZrjQoWOdhUVt/OP&#10;UZDm06vLi8+5O8xu122Xpvnh7ajU8LXfvIMI1Idn+L+91wpmkwU8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cZ3cYAAADcAAAADwAAAAAAAAAAAAAAAACYAgAAZHJz&#10;L2Rvd25yZXYueG1sUEsFBgAAAAAEAAQA9QAAAIsDAAAAAA==&#10;" path="m96,2565r-20,-6l57,2552,41,2542,28,2529,16,2513,9,2497,3,2478,,2456,,2343,,,987,r,2659l958,2639r-32,-16l892,2607r-37,-12l818,2584r-36,-9l745,2570r-34,-2l197,2568,96,2565xe" strokecolor="#333" strokeweight=".28mm">
                  <v:stroke endcap="square"/>
                  <v:path o:connecttype="custom" o:connectlocs="22,659;17,658;13,656;9,653;6,650;4,646;2,642;0,637;0,631;0,602;0,0;222,0;222,683;215,678;208,674;201,670;192,667;184,664;176,662;167,661;160,660;44,660;22,659" o:connectangles="0,0,0,0,0,0,0,0,0,0,0,0,0,0,0,0,0,0,0,0,0,0,0"/>
                </v:shape>
                <v:shape id="Freeform 10" o:spid="_x0000_s1034" style="position:absolute;left:4779;top:134;width:465;height:1348;visibility:visible;mso-wrap-style:none;v-text-anchor:middle" coordsize="983,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adcAA&#10;AADcAAAADwAAAGRycy9kb3ducmV2LnhtbERPz2vCMBS+D/Y/hDfwtqYTqa4zyigIemzrocdH89aU&#10;NS9dk2n9781B8Pjx/d7uZzuIC02+d6zgI0lBELdO99wpONeH9w0IH5A1Do5JwY087HevL1vMtbty&#10;SZcqdCKGsM9RgQlhzKX0rSGLPnEjceR+3GQxRDh1Uk94jeF2kMs0zaTFnmODwZEKQ+1v9W8VrE/Z&#10;H5V13ZRNOfdp+KyyriiUWrzN318gAs3hKX64j1rBahn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OadcAAAADcAAAADwAAAAAAAAAAAAAAAACYAgAAZHJzL2Rvd25y&#10;ZXYueG1sUEsFBgAAAAAEAAQA9QAAAIUDAAAAAA==&#10;" path="m888,2563r20,-4l926,2551r16,-11l956,2527r11,-14l976,2496r5,-20l983,2456r,-113l983,,,,,2657r26,-18l56,2623r36,-14l128,2595r37,-11l202,2575r38,-5l272,2568r515,l888,2563xe" strokecolor="#333" strokeweight=".28mm">
                  <v:stroke endcap="square"/>
                  <v:path o:connecttype="custom" o:connectlocs="199,660;203,659;207,656;211,654;214,650;216,647;219,642;219,637;220,632;220,603;220,0;0,0;0,684;6,679;12,675;21,672;29,668;37,665;45,663;54,662;61,661;176,661;199,660" o:connectangles="0,0,0,0,0,0,0,0,0,0,0,0,0,0,0,0,0,0,0,0,0,0,0"/>
                </v:shape>
                <v:shape id="Freeform 11" o:spid="_x0000_s1035" style="position:absolute;left:5026;top:274;width:0;height:1;visibility:visible;mso-wrap-style:none;v-text-anchor:middle"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UsMQA&#10;AADcAAAADwAAAGRycy9kb3ducmV2LnhtbESPQWvCQBSE70L/w/IK3nRjsFpSVwlCa69GaentNfua&#10;Dc2+jdlV4793BcHjMDPfMItVbxtxos7XjhVMxgkI4tLpmisF+9376BWED8gaG8ek4EIeVsunwQIz&#10;7c68pVMRKhEh7DNUYEJoMyl9aciiH7uWOHp/rrMYouwqqTs8R7htZJokM2mx5rhgsKW1ofK/OFoF&#10;NPv5fUl8U38XuTVfH/PyoDdeqeFzn7+BCNSHR/je/tQKpukEbm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1LDEAAAA3AAAAA8AAAAAAAAAAAAAAAAAmAIAAGRycy9k&#10;b3ducmV2LnhtbFBLBQYAAAAABAAEAPUAAACJAwAAAAA=&#10;" path="m2,r,l3,3r,4l,9,2,5,2,xe" fillcolor="#f8f6cc" stroked="f" strokecolor="#3465a4">
                  <v:path o:connecttype="custom" o:connectlocs="0,0;0,0;0,0;0,0;0,0;0,0;0,0" o:connectangles="0,0,0,0,0,0,0"/>
                </v:shape>
                <v:shape id="Freeform 12" o:spid="_x0000_s1036" style="position:absolute;left:5026;top:275;width:0;height:3;visibility:visible;mso-wrap-style:none;v-text-anchor:middle"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DvMMA&#10;AADcAAAADwAAAGRycy9kb3ducmV2LnhtbESPQYvCMBSE7wv+h/CEvYimlmWRahRRBGERsS6sx0fz&#10;bIvNS0mi1n9vFgSPw8x8w8wWnWnEjZyvLSsYjxIQxIXVNZcKfo+b4QSED8gaG8uk4EEeFvPexwwz&#10;be98oFseShEh7DNUUIXQZlL6oiKDfmRb4uidrTMYonSl1A7vEW4amSbJtzRYc1yosKVVRcUlvxoF&#10;eNxx/ofr02D/o1fb5W7gugsp9dnvllMQgbrwDr/aW63gK03h/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DvMMAAADcAAAADwAAAAAAAAAAAAAAAACYAgAAZHJzL2Rv&#10;d25yZXYueG1sUEsFBgAAAAAEAAQA9QAAAIgDAAAAAA==&#10;" path="m4,r,l5,5,7,9,,14,2,7,4,xe" fillcolor="#f9f8d0" stroked="f" strokecolor="#3465a4">
                  <v:path o:connecttype="custom" o:connectlocs="0,0;0,0;0,0;0,0;0,1;0,0;0,0" o:connectangles="0,0,0,0,0,0,0"/>
                </v:shape>
                <v:shape id="Freeform 13" o:spid="_x0000_s1037" style="position:absolute;left:5025;top:278;width:0;height:5;visibility:visible;mso-wrap-style:none;v-text-anchor:middle"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cnMQA&#10;AADcAAAADwAAAGRycy9kb3ducmV2LnhtbESPT2sCMRTE74V+h/AKvdVst1uRrVFEEOzNf5R6e2ye&#10;m8XNS9xE3X57IxQ8DjPzG2Y87W0rLtSFxrGC90EGgrhyuuFawW67eBuBCBFZY+uYFPxRgOnk+WmM&#10;pXZXXtNlE2uRIBxKVGBi9KWUoTJkMQycJ07ewXUWY5JdLXWH1wS3rcyzbCgtNpwWDHqaG6qOm7NV&#10;oE/7gwvfJv9ZFe2n9+73uLWFUq8v/ewLRKQ+PsL/7aVWUOQfcD+Tjo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HJzEAAAA3AAAAA8AAAAAAAAAAAAAAAAAmAIAAGRycy9k&#10;b3ducmV2LnhtbFBLBQYAAAAABAAEAPUAAACJAwAAAAA=&#10;" path="m4,2l7,,9,4r,5l,18,2,9,4,2xe" fillcolor="#f8f6cc" stroked="f" strokecolor="#3465a4">
                  <v:path o:connecttype="custom" o:connectlocs="0,0;0,0;0,0;0,1;0,1;0,1;0,0" o:connectangles="0,0,0,0,0,0,0"/>
                </v:shape>
                <v:shape id="Freeform 14" o:spid="_x0000_s1038" style="position:absolute;left:5024;top:280;width:1;height:6;visibility:visible;mso-wrap-style:none;v-text-anchor:middle"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vaMUA&#10;AADcAAAADwAAAGRycy9kb3ducmV2LnhtbESPQWvCQBSE7wX/w/IKvdVNg5YQsxGRSnPoobHF8zP7&#10;TKLZtyG7Nem/dwsFj8PMfMNk68l04kqDay0reJlHIIgrq1uuFXx/7Z4TEM4ja+wsk4JfcrDOZw8Z&#10;ptqOXNJ172sRIOxSVNB436dSuqohg25ue+Lgnexg0Ac51FIPOAa46WQcRa/SYMthocGetg1Vl/2P&#10;URCXJlmedfc+xh9vn0dfFrvDsVDq6XHarEB4mvw9/N8utIJFvIC/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9oxQAAANwAAAAPAAAAAAAAAAAAAAAAAJgCAABkcnMv&#10;ZG93bnJldi54bWxQSwUGAAAAAAQABAD1AAAAigMAAAAA&#10;" path="m3,5l10,r,5l12,10,,21,1,14,3,5xe" fillcolor="#f6f5c6" stroked="f" strokecolor="#3465a4">
                  <v:path o:connecttype="custom" o:connectlocs="0,0;0,0;0,0;0,1;0,2;0,1;0,0" o:connectangles="0,0,0,0,0,0,0"/>
                </v:shape>
                <v:shape id="Freeform 15" o:spid="_x0000_s1039" style="position:absolute;left:5023;top:282;width:3;height:8;visibility:visible;mso-wrap-style:none;v-text-anchor:middle"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YMAA&#10;AADcAAAADwAAAGRycy9kb3ducmV2LnhtbESPQYvCMBSE74L/ITzBm6ZKt0jXKCK74NUqe340z7bY&#10;vJQktvXfG0HY4zAz3zDb/Wha0ZPzjWUFq2UCgri0uuFKwfXyu9iA8AFZY2uZFDzJw343nWwx13bg&#10;M/VFqESEsM9RQR1Cl0vpy5oM+qXtiKN3s85giNJVUjscIty0cp0kmTTYcFyosaNjTeW9eBgF56bP&#10;fji7mfR0KIo/t0kHeqZKzWfj4RtEoDH8hz/tk1aQrr/gfSYe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ZyYMAAAADcAAAADwAAAAAAAAAAAAAAAACYAgAAZHJzL2Rvd25y&#10;ZXYueG1sUEsFBgAAAAAEAAQA9QAAAIUDAAAAAA==&#10;" path="m3,9l12,r2,5l16,11,,23,2,16,3,9xe" fillcolor="#f3f1bb" stroked="f" strokecolor="#3465a4">
                  <v:path o:connecttype="custom" o:connectlocs="0,1;0,0;1,1;1,1;0,3;0,2;0,1" o:connectangles="0,0,0,0,0,0,0"/>
                </v:shape>
                <v:shape id="Freeform 16" o:spid="_x0000_s1040" style="position:absolute;left:5022;top:285;width:5;height:9;visibility:visible;mso-wrap-style:none;v-text-anchor:middle"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ocUA&#10;AADcAAAADwAAAGRycy9kb3ducmV2LnhtbESPzW7CMBCE75X6DtYi9QYOtAoQMKgg9efSQwMHjku8&#10;JBHxOthuCG9fV0LqcTQz32iW6940oiPna8sKxqMEBHFhdc2lgv3ubTgD4QOyxsYyKbiRh/Xq8WGJ&#10;mbZX/qYuD6WIEPYZKqhCaDMpfVGRQT+yLXH0TtYZDFG6UmqH1wg3jZwkSSoN1hwXKmxpW1Fxzn+M&#10;gk33dXi+zd83KRbH8NGYaX5pnVJPg/51ASJQH/7D9/anVvAy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ShxQAAANwAAAAPAAAAAAAAAAAAAAAAAJgCAABkcnMv&#10;ZG93bnJldi54bWxQSwUGAAAAAAQABAD1AAAAigMAAAAA&#10;" path="m4,11l16,r2,6l20,11,,27,2,18,4,11xe" fillcolor="#f1eeb5" stroked="f" strokecolor="#3465a4">
                  <v:path o:connecttype="custom" o:connectlocs="0,1;1,0;1,1;1,1;0,3;0,2;0,1" o:connectangles="0,0,0,0,0,0,0"/>
                </v:shape>
                <v:shape id="Freeform 17" o:spid="_x0000_s1041" style="position:absolute;left:5020;top:288;width:7;height:10;visibility:visible;mso-wrap-style:none;v-text-anchor:middle"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2ssQA&#10;AADcAAAADwAAAGRycy9kb3ducmV2LnhtbESPzWrDMBCE74W8g9hAb40UU1LjRgklUDBtL/mF3hZr&#10;Y5taK2PJjv32VSHQ4zAz3zDr7WgbMVDna8calgsFgrhwpuZSw+n4/pSC8AHZYOOYNEzkYbuZPawx&#10;M+7GexoOoRQRwj5DDVUIbSalLyqy6BeuJY7e1XUWQ5RdKU2Htwi3jUyUWkmLNceFClvaVVT8HHqr&#10;4evMH9Ol/VapZ3ftP9PTlK+U1o/z8e0VRKAx/Ifv7dxoeE5e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NrLEAAAA3AAAAA8AAAAAAAAAAAAAAAAAmAIAAGRycy9k&#10;b3ducmV2LnhtbFBLBQYAAAAABAAEAPUAAACJAwAAAAA=&#10;" path="m6,12l22,r2,5l24,8,,28,4,21,6,12xe" fillcolor="#f0edae" stroked="f" strokecolor="#3465a4">
                  <v:path o:connecttype="custom" o:connectlocs="1,1;2,0;2,1;2,1;0,4;0,3;1,1" o:connectangles="0,0,0,0,0,0,0"/>
                </v:shape>
                <v:shape id="Freeform 18" o:spid="_x0000_s1042" style="position:absolute;left:5019;top:290;width:9;height:12;visibility:visible;mso-wrap-style:none;v-text-anchor:middle"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q8EA&#10;AADcAAAADwAAAGRycy9kb3ducmV2LnhtbERPTWvCQBC9F/oflin0VjeVoiW6igQLvRQ05tDjkB2z&#10;0exsyE5N/PfdQ6HHx/tebyffqRsNsQ1s4HWWgSKug225MVCdPl7eQUVBttgFJgN3irDdPD6sMbdh&#10;5CPdSmlUCuGYowEn0udax9qRxzgLPXHizmHwKAkOjbYDjincd3qeZQvtseXU4LCnwlF9LX+8ARmX&#10;8vW9v4/Xyvnq4vdF2R4KY56fpt0KlNAk/+I/96c18DZPa9O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CqvBAAAA3AAAAA8AAAAAAAAAAAAAAAAAmAIAAGRycy9kb3du&#10;cmV2LnhtbFBLBQYAAAAABAAEAPUAAACGAwAAAAA=&#10;" path="m5,16l25,r,3l26,9,,30,1,23,5,16xe" fillcolor="#eeeaa9" stroked="f" strokecolor="#3465a4">
                  <v:path o:connecttype="custom" o:connectlocs="1,2;3,0;3,0;3,2;0,5;0,4;1,2" o:connectangles="0,0,0,0,0,0,0"/>
                </v:shape>
                <v:shape id="Freeform 19" o:spid="_x0000_s1043" style="position:absolute;left:5018;top:293;width:11;height:14;visibility:visible;mso-wrap-style:none;v-text-anchor:middle"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ytcIA&#10;AADcAAAADwAAAGRycy9kb3ducmV2LnhtbERPTYvCMBC9C/sfwgh7EZuuFl2rUUQQBC9aZfc6NrNt&#10;sZmUJqv135uD4PHxvherztTiRq2rLCv4imIQxLnVFRcKzqft8BuE88gaa8uk4EEOVsuP3gJTbe98&#10;pFvmCxFC2KWooPS+SaV0eUkGXWQb4sD92dagD7AtpG7xHsJNLUdxPJEGKw4NJTa0KSm/Zv9Gwa8/&#10;dKP4kpjrdjaos5/Zfproi1Kf/W49B+Gp82/xy73TCpJ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K1wgAAANwAAAAPAAAAAAAAAAAAAAAAAJgCAABkcnMvZG93&#10;bnJldi54bWxQSwUGAAAAAAQABAD1AAAAhwMAAAAA&#10;" path="m3,20l27,r1,6l30,11,,36,2,27,3,20xe" fillcolor="#ede9a4" stroked="f" strokecolor="#3465a4">
                  <v:path o:connecttype="custom" o:connectlocs="0,3;4,0;4,1;4,2;0,5;0,4;0,3" o:connectangles="0,0,0,0,0,0,0"/>
                </v:shape>
                <v:shape id="Freeform 20" o:spid="_x0000_s1044" style="position:absolute;left:5018;top:297;width:11;height:15;visibility:visible;mso-wrap-style:none;v-text-anchor:middle"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GRsQA&#10;AADcAAAADwAAAGRycy9kb3ducmV2LnhtbESPzWrDMBCE74G8g9hAL6GR89cWN0oIoYUGconTB1is&#10;jeXWWhlLkd23rwqFHIeZ+YbZ7AbbiEidrx0rmM8yEMSl0zVXCj4v748vIHxA1tg4JgU/5GG3HY82&#10;mGvX85liESqRIOxzVGBCaHMpfWnIop+5ljh5V9dZDEl2ldQd9gluG7nIsidpsea0YLClg6Hyu7hZ&#10;BXFZfXF8Pq51nPaST29T46+k1MNk2L+CCDSEe/i//aEVrJZz+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RkbEAAAA3AAAAA8AAAAAAAAAAAAAAAAAmAIAAGRycy9k&#10;b3ducmV2LnhtbFBLBQYAAAAABAAEAPUAAACJAwAAAAA=&#10;" path="m4,21l30,r2,5l34,10,,37,2,30,4,21xe" fillcolor="#ece69d" stroked="f" strokecolor="#3465a4">
                  <v:path o:connecttype="custom" o:connectlocs="0,4;3,0;3,1;4,2;0,6;0,5;0,4" o:connectangles="0,0,0,0,0,0,0"/>
                </v:shape>
                <v:shape id="Freeform 21" o:spid="_x0000_s1045" style="position:absolute;left:5016;top:299;width:14;height:16;visibility:visible;mso-wrap-style:none;v-text-anchor:middle"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5o8QA&#10;AADcAAAADwAAAGRycy9kb3ducmV2LnhtbESPQWvCQBSE7wX/w/KEXkQ3Wi0hdRNEaKkXUSs9P7LP&#10;bDD7NmTXmP57t1DocZiZb5h1MdhG9NT52rGC+SwBQVw6XXOl4Pz1Pk1B+ICssXFMCn7IQ5GPntaY&#10;aXfnI/WnUIkIYZ+hAhNCm0npS0MW/cy1xNG7uM5iiLKrpO7wHuG2kYskeZUWa44LBlvaGiqvp5tV&#10;gG5o5v0+naS7jz0fzMbo1bdR6nk8bN5ABBrCf/iv/akVLF8W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aPEAAAA3AAAAA8AAAAAAAAAAAAAAAAAmAIAAGRycy9k&#10;b3ducmV2LnhtbFBLBQYAAAAABAAEAPUAAACJAwAAAAA=&#10;" path="m5,25l35,r2,5l39,9,,41,3,32,5,25xe" fillcolor="#ebe393" stroked="f" strokecolor="#3465a4">
                  <v:path o:connecttype="custom" o:connectlocs="1,4;5,0;5,1;5,2;0,6;0,5;1,4" o:connectangles="0,0,0,0,0,0,0"/>
                </v:shape>
                <v:shape id="Freeform 22" o:spid="_x0000_s1046" style="position:absolute;left:5015;top:301;width:15;height:18;visibility:visible;mso-wrap-style:none;v-text-anchor:middle"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hTcQA&#10;AADcAAAADwAAAGRycy9kb3ducmV2LnhtbESPwWrDMBBE74H8g9hAb4mc2inBtRxKcSHQXpL0A7bW&#10;1ja1VkZSbPfvo0Ihx2Fm3jDFYTa9GMn5zrKC7SYBQVxb3XGj4PPytt6D8AFZY2+ZFPySh0O5XBSY&#10;azvxicZzaESEsM9RQRvCkEvp65YM+o0diKP3bZ3BEKVrpHY4Rbjp5WOSPEmDHceFFgd6ban+OV+N&#10;giqp0qv8+ti598zu0y3PcrAnpR5W88sziEBzuIf/20etIEtT+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oU3EAAAA3AAAAA8AAAAAAAAAAAAAAAAAmAIAAGRycy9k&#10;b3ducmV2LnhtbFBLBQYAAAAABAAEAPUAAACJAwAAAAA=&#10;" path="m5,27l39,r2,4l41,9,,43,2,36,5,27xe" fillcolor="#eae18d" stroked="f" strokecolor="#3465a4">
                  <v:path o:connecttype="custom" o:connectlocs="1,5;5,0;5,1;5,2;0,8;0,6;1,5" o:connectangles="0,0,0,0,0,0,0"/>
                </v:shape>
                <v:shape id="Freeform 23" o:spid="_x0000_s1047" style="position:absolute;left:5013;top:303;width:18;height:20;visibility:visible;mso-wrap-style:none;v-text-anchor:middle"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bsQA&#10;AADcAAAADwAAAGRycy9kb3ducmV2LnhtbESPQWvCQBSE70L/w/IK3swmKlKim1BaCgVPprb0+Mw+&#10;k7TZt2F3q/Hfu0LB4zAz3zCbcjS9OJHznWUFWZKCIK6t7rhRsP94mz2B8AFZY2+ZFFzIQ1k8TDaY&#10;a3vmHZ2q0IgIYZ+jgjaEIZfS1y0Z9IkdiKN3tM5giNI1Ujs8R7jp5TxNV9Jgx3GhxYFeWqp/qz+j&#10;4PuSUXU4bs1PFvhzfO3m6NIvpaaP4/MaRKAx3MP/7XetYLlYwu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I27EAAAA3AAAAA8AAAAAAAAAAAAAAAAAmAIAAGRycy9k&#10;b3ducmV2LnhtbFBLBQYAAAAABAAEAPUAAACJAwAAAAA=&#10;" path="m6,32l45,r,5l46,11,,48,4,39,6,32xe" fillcolor="#e9df88" stroked="f" strokecolor="#3465a4">
                  <v:path o:connecttype="custom" o:connectlocs="1,5;7,0;7,1;7,2;0,8;1,7;1,5" o:connectangles="0,0,0,0,0,0,0"/>
                </v:shape>
                <v:shape id="Freeform 24" o:spid="_x0000_s1048" style="position:absolute;left:5012;top:306;width:19;height:21;visibility:visible;mso-wrap-style:non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WMQA&#10;AADcAAAADwAAAGRycy9kb3ducmV2LnhtbESPzYoCMRCE74LvEFrwponrKjoaRRYExcPiD4K3ZtLO&#10;jE46wyTq7NubhYU9FtX1Vdd82dhSPKn2hWMNg74CQZw6U3Cm4XRc9yYgfEA2WDomDT/kYblot+aY&#10;GPfiPT0PIRMRwj5BDXkIVSKlT3Oy6PuuIo7e1dUWQ5R1Jk2Nrwi3pfxQaiwtFhwbcqzoK6f0fnjY&#10;+MaV999E1e7sLrwd36bqLkdK626nWc1ABGrC//FfemM0fA5H8DsmEk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t1jEAAAA3AAAAA8AAAAAAAAAAAAAAAAAmAIAAGRycy9k&#10;b3ducmV2LnhtbFBLBQYAAAAABAAEAPUAAACJAwAAAAA=&#10;" path="m6,34l47,r1,6l50,11,,50,2,43,6,34xe" fillcolor="#e7dd82" stroked="f" strokecolor="#3465a4">
                  <v:path o:connecttype="custom" o:connectlocs="1,6;7,0;7,1;7,2;0,9;0,8;1,6" o:connectangles="0,0,0,0,0,0,0"/>
                </v:shape>
                <v:shape id="Freeform 25" o:spid="_x0000_s1049" style="position:absolute;left:5011;top:308;width:22;height:23;visibility:visible;mso-wrap-style:none;v-text-anchor:middle" coordsize="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3/8UA&#10;AADcAAAADwAAAGRycy9kb3ducmV2LnhtbESPQWvCQBSE74X+h+UVequbtmJKdJXSENOr0Utvj+wz&#10;ic2+DdltEv31XUHwOMzMN8xqM5lWDNS7xrKC11kEgri0uuFKwWGfvXyAcB5ZY2uZFJzJwWb9+LDC&#10;RNuRdzQUvhIBwi5BBbX3XSKlK2sy6Ga2Iw7e0fYGfZB9JXWPY4CbVr5F0UIabDgs1NjRV03lb/Fn&#10;FKS7k/zhMr6YvElPcXbIt1HHSj0/TZ9LEJ4mfw/f2t9awfx9Ad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f/xQAAANwAAAAPAAAAAAAAAAAAAAAAAJgCAABkcnMv&#10;ZG93bnJldi54bWxQSwUGAAAAAAQABAD1AAAAigMAAAAA&#10;" path="m5,37l51,r2,5l55,9,,53,3,44,5,37xe" fillcolor="#e7db7d" stroked="f" strokecolor="#3465a4">
                  <v:path o:connecttype="custom" o:connectlocs="1,7;8,0;8,1;9,2;0,10;0,8;1,7" o:connectangles="0,0,0,0,0,0,0"/>
                </v:shape>
                <v:shape id="Freeform 26" o:spid="_x0000_s1050" style="position:absolute;left:5011;top:311;width:23;height:24;visibility:visible;mso-wrap-style:none;v-text-anchor:middle"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0+MIA&#10;AADcAAAADwAAAGRycy9kb3ducmV2LnhtbERPy2oCMRTdF/oP4Ra6qxkfiIxGaYWCIFYc3bi7Tu48&#10;2snNkERn/HuzKLg8nPdi1ZtG3Mj52rKC4SABQZxbXXOp4HT8/piB8AFZY2OZFNzJw2r5+rLAVNuO&#10;D3TLQiliCPsUFVQhtKmUPq/IoB/YljhyhXUGQ4SulNphF8NNI0dJMpUGa44NFba0rij/y65Gwdfl&#10;d7vH4SG/Fz847opm4867iVLvb/3nHESgPjzF/+6NVjAZx7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rT4wgAAANwAAAAPAAAAAAAAAAAAAAAAAJgCAABkcnMvZG93&#10;bnJldi54bWxQSwUGAAAAAAQABAD1AAAAhwMAAAAA&#10;" path="m5,39l55,r2,4l59,9,,57,2,48,5,39xe" fillcolor="#e5d978" stroked="f" strokecolor="#3465a4">
                  <v:path o:connecttype="custom" o:connectlocs="1,7;8,0;9,1;9,2;0,10;0,8;1,7" o:connectangles="0,0,0,0,0,0,0"/>
                </v:shape>
                <v:shape id="Freeform 27" o:spid="_x0000_s1051" style="position:absolute;left:5009;top:314;width:25;height:26;visibility:visible;mso-wrap-style:none;v-text-anchor:middle"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98cUA&#10;AADcAAAADwAAAGRycy9kb3ducmV2LnhtbESPQUvDQBSE74L/YXkFb3ZTrdLGbos2CCJ4sHrw+Mi+&#10;bIJ5b8PuNo3+elcQPA4z8w2z2U3cq5FC7LwYWMwLUCS1t504A+9vj5crUDGhWOy9kIEvirDbnp9t&#10;sLT+JK80HpJTGSKxRANtSkOpdaxbYoxzP5Bkr/GBMWUZnLYBTxnOvb4qilvN2EleaHGgfUv15+HI&#10;Bh5cFdarj8pVDS/55publ/A8GnMxm+7vQCWa0n/4r/1kDSyv1/B7Jh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L3xxQAAANwAAAAPAAAAAAAAAAAAAAAAAJgCAABkcnMv&#10;ZG93bnJldi54bWxQSwUGAAAAAAQABAD1AAAAigMAAAAA&#10;" path="m5,44l60,r2,5l62,10,,60,3,53,5,44xe" fillcolor="#e3d46d" stroked="f" strokecolor="#3465a4">
                  <v:path o:connecttype="custom" o:connectlocs="1,8;10,0;10,1;10,2;0,11;0,10;1,8" o:connectangles="0,0,0,0,0,0,0"/>
                </v:shape>
                <v:shape id="Freeform 28" o:spid="_x0000_s1052" style="position:absolute;left:5008;top:315;width:27;height:28;visibility:visible;mso-wrap-style:none;v-text-anchor:middle" coordsize="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rwcEA&#10;AADcAAAADwAAAGRycy9kb3ducmV2LnhtbERP3WqDMBS+H+wdwhnsbsYVWYdrWkqpMCgI1j7AmTlT&#10;qTlxSabu7ZuLQS8/vv/NbjGDmMj53rKC1yQFQdxY3XOr4FIXL+8gfEDWOFgmBX/kYbd9fNhgru3M&#10;FU3n0IoYwj5HBV0IYy6lbzoy6BM7Ekfu2zqDIULXSu1wjuFmkKs0fZMGe44NHY506Ki5nn+NgvJY&#10;TEPxU9fV+uSmLw5luzKk1PPTsv8AEWgJd/G/+1MryLI4P56JR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8HBAAAA3AAAAA8AAAAAAAAAAAAAAAAAmAIAAGRycy9kb3du&#10;cmV2LnhtbFBLBQYAAAAABAAEAPUAAACGAwAAAAA=&#10;" path="m5,48l64,r,5l66,9,,64,2,55,5,48xe" fillcolor="#e2d168" stroked="f" strokecolor="#3465a4">
                  <v:path o:connecttype="custom" o:connectlocs="1,9;11,0;11,1;11,2;0,12;0,11;1,9" o:connectangles="0,0,0,0,0,0,0"/>
                </v:shape>
                <v:shape id="Freeform 29" o:spid="_x0000_s1053" style="position:absolute;left:5006;top:318;width:30;height:30;visibility:visible;mso-wrap-style:non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OdMYA&#10;AADcAAAADwAAAGRycy9kb3ducmV2LnhtbESPQWvCQBSE74X+h+UVepFmkza2kmYVKQqiBzF66PGR&#10;fSah2bcxu9X037uC0OMwM98w+WwwrThT7xrLCpIoBkFcWt1wpeCwX75MQDiPrLG1TAr+yMFs+viQ&#10;Y6bthXd0LnwlAoRdhgpq77tMSlfWZNBFtiMO3tH2Bn2QfSV1j5cAN618jeN3abDhsFBjR181lT/F&#10;r1FAb3NZnbqPdboZ70enhfneHhKr1PPTMP8E4Wnw/+F7e6UVpGkCt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HOdMYAAADcAAAADwAAAAAAAAAAAAAAAACYAgAAZHJz&#10;L2Rvd25yZXYueG1sUEsFBgAAAAAEAAQA9QAAAIsDAAAAAA==&#10;" path="m6,50l68,r2,4l71,9,,68,4,59,6,50xe" fillcolor="#e0cf62" stroked="f" strokecolor="#3465a4">
                  <v:path o:connecttype="custom" o:connectlocs="1,10;12,0;13,1;13,2;0,13;1,11;1,10" o:connectangles="0,0,0,0,0,0,0"/>
                </v:shape>
                <v:shape id="Freeform 30" o:spid="_x0000_s1054" style="position:absolute;left:5004;top:320;width:33;height:32;visibility:visible;mso-wrap-style:none;v-text-anchor:middle"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AZ8QA&#10;AADcAAAADwAAAGRycy9kb3ducmV2LnhtbESP3WrCQBSE7wu+w3KE3tVN/aOkruIPpSooNPoAh+wx&#10;CcmeDdmtJm/vCoKXw8x8w8wWranElRpXWFbwOYhAEKdWF5wpOJ9+Pr5AOI+ssbJMCjpysJj33mYY&#10;a3vjP7omPhMBwi5GBbn3dSylS3My6Aa2Jg7exTYGfZBNJnWDtwA3lRxG0VQaLDgs5FjTOqe0TP6N&#10;gt9jl3Ty0O4n/rIrZbnE1WazV+q93y6/QXhq/Sv8bG+1gvF4BI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wGfEAAAA3AAAAA8AAAAAAAAAAAAAAAAAmAIAAGRycy9k&#10;b3ducmV2LnhtbFBLBQYAAAAABAAEAPUAAACJAwAAAAA=&#10;" path="m7,55l73,r1,5l76,10,,73,3,64,7,55xe" fillcolor="#dfcc5c" stroked="f" strokecolor="#3465a4">
                  <v:path o:connecttype="custom" o:connectlocs="1,11;14,0;14,1;14,2;0,14;0,12;1,11" o:connectangles="0,0,0,0,0,0,0"/>
                </v:shape>
                <v:shape id="Freeform 31" o:spid="_x0000_s1055" style="position:absolute;left:5003;top:323;width:34;height:33;visibility:visible;mso-wrap-style:none;v-text-anchor:middle" coordsize="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QcUA&#10;AADcAAAADwAAAGRycy9kb3ducmV2LnhtbESPX2vCQBDE3wv9DscW+lYvSioSPUX6B0qRSq3g65Jb&#10;k2BuL+bWJH57r1Do4zAzv2EWq8HVqqM2VJ4NjEcJKOLc24oLA/uf96cZqCDIFmvPZOBKAVbL+7sF&#10;Ztb3/E3dTgoVIRwyNFCKNJnWIS/JYRj5hjh6R986lCjbQtsW+wh3tZ4kyVQ7rDgulNjQS0n5aXdx&#10;BjbHw3kmb5+vp213eL5i/yXN9GLM48OwnoMSGuQ//Nf+sAbSNIXfM/E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BxQAAANwAAAAPAAAAAAAAAAAAAAAAAJgCAABkcnMv&#10;ZG93bnJldi54bWxQSwUGAAAAAAQABAD1AAAAigMAAAAA&#10;" path="m7,59l78,r2,5l82,9,,75,4,68,7,59xe" fillcolor="#ddca57" stroked="f" strokecolor="#3465a4">
                  <v:path o:connecttype="custom" o:connectlocs="1,11;13,0;14,1;14,2;0,15;1,13;1,11" o:connectangles="0,0,0,0,0,0,0"/>
                </v:shape>
                <v:shape id="Freeform 32" o:spid="_x0000_s1056" style="position:absolute;left:5002;top:325;width:36;height:35;visibility:visible;mso-wrap-style:none;v-text-anchor:middle"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FzsQA&#10;AADcAAAADwAAAGRycy9kb3ducmV2LnhtbESPS2sCMRSF94L/IdxCdzVTO1PKaJRBFLrpwkeLy8vk&#10;diZ2cjMkUaf/vhEKLg/n8XHmy8F24kI+GMcKnicZCOLaacONgsN+8/QGIkRkjZ1jUvBLAZaL8WiO&#10;pXZX3tJlFxuRRjiUqKCNsS+lDHVLFsPE9cTJ+3beYkzSN1J7vKZx28lplr1Ki4YTocWeVi3VP7uz&#10;TZCP4vi1bgpzqozOTi9F7j8rp9Tjw1DNQEQa4j38337XCvK8gN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xc7EAAAA3AAAAA8AAAAAAAAAAAAAAAAAmAIAAGRycy9k&#10;b3ducmV2LnhtbFBLBQYAAAAABAAEAPUAAACJAwAAAAA=&#10;" path="m6,63l82,r2,4l86,9,,79,2,70,6,63xe" fillcolor="#dac54c" stroked="f" strokecolor="#3465a4">
                  <v:path o:connecttype="custom" o:connectlocs="1,12;14,0;15,1;15,2;0,16;0,14;1,12" o:connectangles="0,0,0,0,0,0,0"/>
                </v:shape>
                <v:shape id="Freeform 33" o:spid="_x0000_s1057" style="position:absolute;left:5000;top:327;width:38;height:38;visibility:visible;mso-wrap-style:none;v-text-anchor:middle"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MhcYA&#10;AADcAAAADwAAAGRycy9kb3ducmV2LnhtbESPQUsDMRSE7wX/Q3hCL2LfWmuRtWmRlmJBD1q99PbY&#10;PDeLm5c1SbvrvzeC0OMwM98wi9XgWnXiEBsvGm4mBSiWyptGag0f79vre1AxkRhqvbCGH46wWl6M&#10;FlQa38sbn/apVhkisSQNNqWuRIyVZUdx4juW7H364ChlGWo0gfoMdy1Oi2KOjhrJC5Y6XluuvvZH&#10;p+EVw3eHz8m+PN0e6qu2P+Bmd6f1+HJ4fACVeEjn8H97ZzTMZnP4O5OP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MhcYAAADcAAAADwAAAAAAAAAAAAAAAACYAgAAZHJz&#10;L2Rvd25yZXYueG1sUEsFBgAAAAAEAAQA9QAAAIsDAAAAAA==&#10;" path="m5,66l87,r2,5l89,11,,83,3,75,5,66xe" fillcolor="#d9c247" stroked="f" strokecolor="#3465a4">
                  <v:path o:connecttype="custom" o:connectlocs="1,14;16,0;16,1;16,2;0,17;0,16;1,14" o:connectangles="0,0,0,0,0,0,0"/>
                </v:shape>
                <v:shape id="Freeform 34" o:spid="_x0000_s1058" style="position:absolute;left:4998;top:331;width:40;height:39;visibility:visible;mso-wrap-style:none;v-text-anchor:middle" coordsize="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NsMQA&#10;AADcAAAADwAAAGRycy9kb3ducmV2LnhtbESPzWrDMBCE74G8g9hAb4ncYNrgRgkhIdCWHhrXD7BY&#10;W8vEWhlL/nv7qlDocZiZb5j9cbKNGKjztWMFj5sEBHHpdM2VguLrut6B8AFZY+OYFMzk4XhYLvaY&#10;aTfyjYY8VCJC2GeowITQZlL60pBFv3EtcfS+XWcxRNlVUnc4Rrht5DZJnqTFmuOCwZbOhsp73lsF&#10;tRxM0Qyf0vX5x+U0v7/dy6pV6mE1nV5ABJrCf/iv/aoVpOkz/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jbDEAAAA3AAAAA8AAAAAAAAAAAAAAAAAmAIAAGRycy9k&#10;b3ducmV2LnhtbFBLBQYAAAAABAAEAPUAAACJAwAAAAA=&#10;" path="m7,70l93,r,6l94,11,,87,4,78,7,70xe" fillcolor="#d7c042" stroked="f" strokecolor="#3465a4">
                  <v:path o:connecttype="custom" o:connectlocs="1,14;17,0;17,1;17,2;0,17;1,16;1,14" o:connectangles="0,0,0,0,0,0,0"/>
                </v:shape>
                <v:shape id="Freeform 35" o:spid="_x0000_s1059" style="position:absolute;left:4996;top:332;width:43;height:42;visibility:visible;mso-wrap-style:none;v-text-anchor:middle" coordsize="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T8AA&#10;AADcAAAADwAAAGRycy9kb3ducmV2LnhtbERPTYvCMBC9C/6HMII3mypSpRpFBNHTwrqCHodmbKvN&#10;pCSxdvfXbw4Le3y87/W2N43oyPnasoJpkoIgLqyuuVRw+TpMliB8QNbYWCYF3+RhuxkO1phr++ZP&#10;6s6hFDGEfY4KqhDaXEpfVGTQJ7YljtzdOoMhQldK7fAdw00jZ2maSYM1x4YKW9pXVDzPL6PALD7q&#10;ZpeFm9Y66yw/jj9ucVVqPOp3KxCB+vAv/nOftIL5PK6NZ+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lT8AAAADcAAAADwAAAAAAAAAAAAAAAACYAgAAZHJzL2Rvd25y&#10;ZXYueG1sUEsFBgAAAAAEAAQA9QAAAIUDAAAAAA==&#10;" path="m7,72l96,r1,5l99,8,,90,3,81,7,72xe" fillcolor="#d6bd3e" stroked="f" strokecolor="#3465a4">
                  <v:path o:connecttype="custom" o:connectlocs="1,16;18,0;18,1;19,2;0,20;0,18;1,16" o:connectangles="0,0,0,0,0,0,0"/>
                </v:shape>
                <v:shape id="Freeform 36" o:spid="_x0000_s1060" style="position:absolute;left:4995;top:335;width:45;height:43;visibility:visible;mso-wrap-style:none;v-text-anchor:middle"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s+sUA&#10;AADcAAAADwAAAGRycy9kb3ducmV2LnhtbESPT2sCMRTE74V+h/AKXqRmtyz9szWKWAWPrS0LvT02&#10;z83WzcuyiRq/vRGEHoeZ+Q0znUfbiSMNvnWsIJ9kIIhrp1tuFPx8rx9fQfiArLFzTArO5GE+u7+b&#10;Yqndib/ouA2NSBD2JSowIfSllL42ZNFPXE+cvJ0bLIYkh0bqAU8Jbjv5lGXP0mLLacFgT0tD9X57&#10;sArqIr5U/T4nM/6NH59/rlrlu0qp0UNcvIMIFMN/+NbeaAVF8Qb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Gz6xQAAANwAAAAPAAAAAAAAAAAAAAAAAJgCAABkcnMv&#10;ZG93bnJldi54bWxQSwUGAAAAAAQABAD1AAAAigMAAAAA&#10;" path="m7,76l101,r2,3l105,9,,94,4,85,7,76xe" fillcolor="#d4bb39" stroked="f" strokecolor="#3465a4">
                  <v:path o:connecttype="custom" o:connectlocs="1,16;18,0;19,0;19,2;0,20;1,18;1,16" o:connectangles="0,0,0,0,0,0,0"/>
                </v:shape>
                <v:shape id="Freeform 37" o:spid="_x0000_s1061" style="position:absolute;left:4993;top:337;width:48;height:45;visibility:visible;mso-wrap-style:none;v-text-anchor:middle"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jcMA&#10;AADcAAAADwAAAGRycy9kb3ducmV2LnhtbERPz2vCMBS+C/4P4Q12EU0dbtOuqYzBQPHiuur50by1&#10;Zc1LaTKN/vXmMPD48f3O1sF04kSDay0rmM8SEMSV1S3XCsrvz+kShPPIGjvLpOBCDtb5eJRhqu2Z&#10;v+hU+FrEEHYpKmi871MpXdWQQTezPXHkfuxg0Ec41FIPeI7hppNPSfIiDbYcGxrs6aOh6rf4Mwq2&#10;10U4Hg5u4sKueK3qVTLx+1Kpx4fw/gbCU/B38b97oxUsnuP8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gjcMAAADcAAAADwAAAAAAAAAAAAAAAACYAgAAZHJzL2Rv&#10;d25yZXYueG1sUEsFBgAAAAAEAAQA9QAAAIgDAAAAAA==&#10;" path="m7,82l106,r2,6l110,11,,100,3,91,7,82xe" fillcolor="#d3b835" stroked="f" strokecolor="#3465a4">
                  <v:path o:connecttype="custom" o:connectlocs="1,17;20,0;21,1;21,2;0,20;0,18;1,17" o:connectangles="0,0,0,0,0,0,0"/>
                </v:shape>
                <v:shape id="Freeform 38" o:spid="_x0000_s1062" style="position:absolute;left:4990;top:339;width:52;height:49;visibility:visible;mso-wrap-style:none;v-text-anchor:middle" coordsize="1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cYA&#10;AADcAAAADwAAAGRycy9kb3ducmV2LnhtbESPQWvCQBSE7wX/w/KEXkQ31kY0dRVbqPTiwdhLb4/s&#10;axLNvg272xj/vSsIPQ4z8w2z2vSmER05X1tWMJ0kIIgLq2suFXwfP8cLED4ga2wsk4IredisB08r&#10;zLS98IG6PJQiQthnqKAKoc2k9EVFBv3EtsTR+7XOYIjSlVI7vES4aeRLksylwZrjQoUtfVRUnPM/&#10;oyBPw3Hf5/WuGXVuNj+9p7Pl6Uep52G/fQMRqA//4Uf7Syt4Ta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n+cYAAADcAAAADwAAAAAAAAAAAAAAAACYAgAAZHJz&#10;L2Rvd25yZXYueG1sUEsFBgAAAAAEAAQA9QAAAIsDAAAAAA==&#10;" path="m9,85l114,r2,5l118,9,,105,6,94,9,85xe" fillcolor="#d0b32e" stroked="f" strokecolor="#3465a4">
                  <v:path o:connecttype="custom" o:connectlocs="2,19;22,0;22,1;23,2;0,23;1,21;2,19" o:connectangles="0,0,0,0,0,0,0"/>
                </v:shape>
                <v:shape id="Freeform 39" o:spid="_x0000_s1063" style="position:absolute;left:4989;top:342;width:55;height:50;visibility:visible;mso-wrap-style:none;v-text-anchor:middle"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eMQA&#10;AADcAAAADwAAAGRycy9kb3ducmV2LnhtbESPQWsCMRSE7wX/Q3iCt5p1bYusRhGhoFAoXQWvz81z&#10;dzF5WZNU13/fFAo9DjPzDbNY9daIG/nQOlYwGWcgiCunW64VHPbvzzMQISJrNI5JwYMCrJaDpwUW&#10;2t35i25lrEWCcChQQRNjV0gZqoYshrHriJN3dt5iTNLXUnu8J7g1Ms+yN2mx5bTQYEebhqpL+W0V&#10;nHAfjptpV17zD/O58/KxNqdWqdGwX89BROrjf/ivvdUKXl5z+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O3jEAAAA3AAAAA8AAAAAAAAAAAAAAAAAmAIAAGRycy9k&#10;b3ducmV2LnhtbFBLBQYAAAAABAAEAPUAAACJAwAAAAA=&#10;" path="m9,89l119,r2,4l122,9,,108r3,-8l9,89xe" fillcolor="#ceb12b" stroked="f" strokecolor="#3465a4">
                  <v:path o:connecttype="custom" o:connectlocs="2,19;24,0;25,1;25,2;0,23;0,21;2,19" o:connectangles="0,0,0,0,0,0,0"/>
                </v:shape>
                <v:shape id="Freeform 40" o:spid="_x0000_s1064" style="position:absolute;left:4988;top:344;width:57;height:53;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0sUA&#10;AADcAAAADwAAAGRycy9kb3ducmV2LnhtbESPQWsCMRSE70L/Q3iF3jRbW1tZjSJixZO4torHx+a5&#10;Wbp5WTZR139vBMHjMDPfMONpaytxpsaXjhW89xIQxLnTJRcK/n5/ukMQPiBrrByTgit5mE5eOmNM&#10;tbtwRudtKESEsE9RgQmhTqX0uSGLvudq4ugdXWMxRNkUUjd4iXBbyX6SfEmLJccFgzXNDeX/25NV&#10;kK02+X5tFnPKduvDcrjYb07fS6XeXtvZCESgNjzDj/ZKK/gcfMD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vSxQAAANwAAAAPAAAAAAAAAAAAAAAAAJgCAABkcnMv&#10;ZG93bnJldi54bWxQSwUGAAAAAAQABAD1AAAAigMAAAAA&#10;" path="m7,96l125,r1,5l128,9,,113r4,-9l7,96xe" fillcolor="#cdae27" stroked="f" strokecolor="#3465a4">
                  <v:path o:connecttype="custom" o:connectlocs="1,21;25,0;25,1;25,2;0,25;1,23;1,21" o:connectangles="0,0,0,0,0,0,0"/>
                </v:shape>
                <v:shape id="Freeform 41" o:spid="_x0000_s1065" style="position:absolute;left:4985;top:347;width:60;height:55;visibility:visible;mso-wrap-style:none;v-text-anchor:middle" coordsize="13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YBMgA&#10;AADcAAAADwAAAGRycy9kb3ducmV2LnhtbESPQWsCMRSE74X+h/AKXopmtXaR1SiiFHooBa3Sentu&#10;npvVzcu6SXX9902h0OMwM98wk1lrK3GhxpeOFfR7CQji3OmSCwWbj5fuCIQPyBorx6TgRh5m0/u7&#10;CWbaXXlFl3UoRISwz1CBCaHOpPS5IYu+52ri6B1cYzFE2RRSN3iNcFvJQZKk0mLJccFgTQtD+Wn9&#10;bRVUy036bo6f822yf0xHX7vz0+ANleo8tPMxiEBt+A//tV+1guHzEH7PxCM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xgEyAAAANwAAAAPAAAAAAAAAAAAAAAAAJgCAABk&#10;cnMvZG93bnJldi54bWxQSwUGAAAAAAQABAD1AAAAjQMAAAAA&#10;" path="m9,99l131,r2,4l135,9,,117r5,-9l9,99xe" fillcolor="#cbac26" stroked="f" strokecolor="#3465a4">
                  <v:path o:connecttype="custom" o:connectlocs="2,22;26,0;26,1;27,2;0,26;1,24;2,22" o:connectangles="0,0,0,0,0,0,0"/>
                </v:shape>
                <v:shape id="Freeform 42" o:spid="_x0000_s1066" style="position:absolute;left:4983;top:348;width:62;height:59;visibility:visible;mso-wrap-style:none;v-text-anchor:middle" coordsize="1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bjsMA&#10;AADcAAAADwAAAGRycy9kb3ducmV2LnhtbESPS2vDMBCE74X8B7GB3Bq5eRrXcigNgfTSkNd9sba2&#10;qbUykuK4/fVVodDjMDPfMPlmMK3oyfnGsoKnaQKCuLS64UrB5bx7TEH4gKyxtUwKvsjDphg95Jhp&#10;e+cj9adQiQhhn6GCOoQuk9KXNRn0U9sRR+/DOoMhSldJ7fAe4aaVsyRZSYMNx4UaO3qtqfw83YyC&#10;2Zsne9gv6Fq9u61Lb7z+prlSk/Hw8gwi0BD+w3/tvVawWC7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objsMAAADcAAAADwAAAAAAAAAAAAAAAACYAgAAZHJzL2Rv&#10;d25yZXYueG1sUEsFBgAAAAAEAAQA9QAAAIgDAAAAAA==&#10;" path="m9,104l137,r2,5l139,10,,124,4,113r5,-9xe" fillcolor="#c9a924" stroked="f" strokecolor="#3465a4">
                  <v:path o:connecttype="custom" o:connectlocs="2,23;27,0;28,1;28,2;0,28;1,26;2,23" o:connectangles="0,0,0,0,0,0,0"/>
                </v:shape>
                <v:shape id="Freeform 43" o:spid="_x0000_s1067" style="position:absolute;left:4980;top:352;width:65;height:61;visibility:visible;mso-wrap-style:none;v-text-anchor:middle" coordsize="14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P2MUA&#10;AADcAAAADwAAAGRycy9kb3ducmV2LnhtbESPQUvDQBSE74L/YXmCN7tRTCppN6UUlV4E21ra4yP7&#10;zIZk34bdNY3/3hUEj8PMfMMsV5PtxUg+tI4V3M8yEMS10y03Cj4OL3dPIEJE1tg7JgXfFGBVXV8t&#10;sdTuwjsa97ERCcKhRAUmxqGUMtSGLIaZG4iT9+m8xZikb6T2eElw28uHLCukxZbTgsGBNobqbv9l&#10;FZyO884Hk49beS5y//bq3p8np9TtzbRegIg0xf/wX3urFTzmBfyeS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I/YxQAAANwAAAAPAAAAAAAAAAAAAAAAAJgCAABkcnMv&#10;ZG93bnJldi54bWxQSwUGAAAAAAQABAD1AAAAigMAAAAA&#10;" path="m9,108l144,r,5l146,9,,128r5,-9l9,108xe" fillcolor="#c7a724" stroked="f" strokecolor="#3465a4">
                  <v:path o:connecttype="custom" o:connectlocs="2,24;28,0;28,1;29,2;0,29;1,27;2,24" o:connectangles="0,0,0,0,0,0,0"/>
                </v:shape>
                <v:shape id="Freeform 44" o:spid="_x0000_s1068" style="position:absolute;left:4979;top:355;width:67;height:63;visibility:visible;mso-wrap-style:none;v-text-anchor:middle"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JLsUA&#10;AADcAAAADwAAAGRycy9kb3ducmV2LnhtbESPQWvCQBSE70L/w/IKvemmpdoSXUWEQIsBMc2hx0f2&#10;mQ3Nvg27q8Z/3xUKPQ4z8w2z2oy2FxfyoXOs4HmWgSBunO64VVB/FdN3ECEia+wdk4IbBdisHyYr&#10;zLW78pEuVWxFgnDIUYGJccilDI0hi2HmBuLknZy3GJP0rdQerwlue/mSZQtpseO0YHCgnaHmpzpb&#10;Bey/90VZnvdF3ZTh82Bu9ZZ2Sj09jtsliEhj/A//tT+0gtf5G9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skuxQAAANwAAAAPAAAAAAAAAAAAAAAAAJgCAABkcnMv&#10;ZG93bnJldi54bWxQSwUGAAAAAAQABAD1AAAAigMAAAAA&#10;" path="m9,114l148,r2,4l151,9,,133,4,123r5,-9xe" fillcolor="#c4a224" stroked="f" strokecolor="#3465a4">
                  <v:path o:connecttype="custom" o:connectlocs="2,26;29,0;30,1;30,2;0,30;1,27;2,26" o:connectangles="0,0,0,0,0,0,0"/>
                </v:shape>
                <v:shape id="Freeform 45" o:spid="_x0000_s1069" style="position:absolute;left:4976;top:356;width:71;height:67;visibility:visible;mso-wrap-style:none;v-text-anchor:middle"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afMMA&#10;AADcAAAADwAAAGRycy9kb3ducmV2LnhtbERPTUvDQBC9C/6HZQQv0m4qViR2W6QoaFsPJu19yI5J&#10;NDsbstM2/nvnIHh8vO/FagydOdGQ2sgOZtMMDHEVfcu1g335MnkAkwTZYxeZHPxQgtXy8mKBuY9n&#10;/qBTIbXREE45OmhE+tzaVDUUME1jT6zcZxwCisKhtn7As4aHzt5m2b0N2LI2NNjTuqHquzgGB3fb&#10;8nlebuTrZnco3raynr0fNwfnrq/Gp0cwQqP8i//cr159c12rZ/QI2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afMMAAADcAAAADwAAAAAAAAAAAAAAAACYAgAAZHJzL2Rv&#10;d25yZXYueG1sUEsFBgAAAAAEAAQA9QAAAIgDAAAAAA==&#10;" path="m9,119l155,r1,5l158,10,,138r5,-9l9,119xe" fillcolor="#c29f25" stroked="f" strokecolor="#3465a4">
                  <v:path o:connecttype="custom" o:connectlocs="2,28;31,0;31,1;32,2;0,33;1,31;2,28" o:connectangles="0,0,0,0,0,0,0"/>
                </v:shape>
                <v:shape id="Freeform 46" o:spid="_x0000_s1070" style="position:absolute;left:4973;top:359;width:75;height:69;visibility:visible;mso-wrap-style:none;v-text-anchor:middle" coordsize="1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U8UA&#10;AADcAAAADwAAAGRycy9kb3ducmV2LnhtbESPQWsCMRSE7wX/Q3hCb5pV2qKrUdS20osHtT14eybP&#10;zeLmZd2kuv33TUHocZiZb5jpvHWVuFITSs8KBv0MBLH2puRCwef+vTcCESKywcozKfihAPNZ52GK&#10;ufE33tJ1FwuRIBxyVGBjrHMpg7bkMPR9TZy8k28cxiSbQpoGbwnuKjnMshfpsOS0YLGmlSV93n07&#10;BV/Lt7XW+vWwXFw2fm3jxbkjKvXYbRcTEJHa+B++tz+MgqfnM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xJTxQAAANwAAAAPAAAAAAAAAAAAAAAAAJgCAABkcnMv&#10;ZG93bnJldi54bWxQSwUGAAAAAAQABAD1AAAAigMAAAAA&#10;" path="m10,124l161,r2,5l165,9,,144,5,133r5,-9xe" fillcolor="#c29f25" stroked="f" strokecolor="#3465a4">
                  <v:path o:connecttype="custom" o:connectlocs="2,28;33,0;34,1;34,2;0,33;1,31;2,28" o:connectangles="0,0,0,0,0,0,0"/>
                </v:shape>
                <v:shape id="Freeform 47" o:spid="_x0000_s1071" style="position:absolute;left:4971;top:362;width:78;height:71;visibility:visible;mso-wrap-style:none;v-text-anchor:middle" coordsize="1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ssMA&#10;AADcAAAADwAAAGRycy9kb3ducmV2LnhtbERPTWvCQBC9F/wPywi9iG7aFGmjq4hY7KmiFaS3ITsm&#10;wexsmh1j+u+7B6HHx/ueL3tXq47aUHk28DRJQBHn3lZcGDh+vY9fQQVBtlh7JgO/FGC5GDzMMbP+&#10;xnvqDlKoGMIhQwOlSJNpHfKSHIaJb4gjd/atQ4mwLbRt8RbDXa2fk2SqHVYcG0psaF1SfjlcnYG3&#10;rpGTnDYj+uF0p7ff289rmhrzOOxXM1BCvfyL7+4Pa+BlGufHM/E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WssMAAADcAAAADwAAAAAAAAAAAAAAAACYAgAAZHJzL2Rv&#10;d25yZXYueG1sUEsFBgAAAAAEAAQA9QAAAIgDAAAAAA==&#10;" path="m11,128l169,r2,4l173,9,,150,6,139r5,-11xe" fillcolor="#c39e26" stroked="f" strokecolor="#3465a4">
                  <v:path o:connecttype="custom" o:connectlocs="2,29;34,0;35,1;35,2;0,34;1,31;2,29" o:connectangles="0,0,0,0,0,0,0"/>
                </v:shape>
                <v:shape id="Freeform 48" o:spid="_x0000_s1072" style="position:absolute;left:4968;top:363;width:82;height:75;visibility:visible;mso-wrap-style:none;v-text-anchor:middle"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Do8QA&#10;AADcAAAADwAAAGRycy9kb3ducmV2LnhtbESP3WoCMRSE7wu+QzhCb4pm1xaR1Sj+0OJtVx/gsDlu&#10;VjcnSxJ169M3QqGXw8x8wyxWvW3FjXxoHCvIxxkI4srphmsFx8PnaAYiRGSNrWNS8EMBVsvBywIL&#10;7e78Tbcy1iJBOBSowMTYFVKGypDFMHYdcfJOzluMSfpaao/3BLetnGTZVFpsOC0Y7GhrqLqUV6sg&#10;2+TGP5pj93aRD5p97c7lezgr9Trs13MQkfr4H/5r77WCj2k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Q6PEAAAA3AAAAA8AAAAAAAAAAAAAAAAAmAIAAGRycy9k&#10;b3ducmV2LnhtbFBLBQYAAAAABAAEAPUAAACJAwAAAAA=&#10;" path="m11,135l176,r2,5l180,9,,155r5,-9l11,135xe" fillcolor="#c49d26" stroked="f" strokecolor="#3465a4">
                  <v:path o:connecttype="custom" o:connectlocs="2,31;36,0;37,1;37,2;0,36;1,34;2,31" o:connectangles="0,0,0,0,0,0,0"/>
                </v:shape>
                <v:shape id="Freeform 49" o:spid="_x0000_s1073" style="position:absolute;left:4966;top:366;width:85;height:77;visibility:visible;mso-wrap-style:none;v-text-anchor:middle" coordsize="1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r5cUA&#10;AADcAAAADwAAAGRycy9kb3ducmV2LnhtbESPQWvCQBSE7wX/w/IKvenG1NoSsxERCj1osWnp+ZF9&#10;JqHZtzG70eTfu4LQ4zAz3zDpejCNOFPnassK5rMIBHFhdc2lgp/v9+kbCOeRNTaWScFIDtbZ5CHF&#10;RNsLf9E596UIEHYJKqi8bxMpXVGRQTezLXHwjrYz6IPsSqk7vAS4aWQcRUtpsOawUGFL24qKv7w3&#10;Cp77l/x0mLfjYufjYdy/fv6S6ZV6ehw2KxCeBv8fvrc/tILFMob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vlxQAAANwAAAAPAAAAAAAAAAAAAAAAAJgCAABkcnMv&#10;ZG93bnJldi54bWxQSwUGAAAAAAQABAD1AAAAigMAAAAA&#10;" path="m10,141l183,r2,4l186,9,,160r5,-9l10,141xe" fillcolor="#c59c26" stroked="f" strokecolor="#3465a4">
                  <v:path o:connecttype="custom" o:connectlocs="2,33;38,0;39,1;39,2;0,37;1,35;2,33" o:connectangles="0,0,0,0,0,0,0"/>
                </v:shape>
                <v:shape id="Freeform 50" o:spid="_x0000_s1074" style="position:absolute;left:4964;top:369;width:88;height:80;visibility:visible;mso-wrap-style:none;v-text-anchor:middle" coordsize="1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ur8YA&#10;AADcAAAADwAAAGRycy9kb3ducmV2LnhtbESPT2vCQBTE70K/w/IKXkQ32hJsdBWpCB4KxT9gj4/s&#10;Mwlm36a7a4zfvlsQPA4z8xtmvuxMLVpyvrKsYDxKQBDnVldcKDgeNsMpCB+QNdaWScGdPCwXL705&#10;ZtreeEftPhQiQthnqKAMocmk9HlJBv3INsTRO1tnMETpCqkd3iLc1HKSJKk0WHFcKLGhz5Lyy/5q&#10;FKzH39Xq+pu6Hzs4fTS7r+P63l6U6r92qxmIQF14hh/trVbwnr7B/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eur8YAAADcAAAADwAAAAAAAAAAAAAAAACYAgAAZHJz&#10;L2Rvd25yZXYueG1sUEsFBgAAAAAEAAQA9QAAAIsDAAAAAA==&#10;" path="m11,146l191,r1,5l194,11,,167,6,156r5,-10xe" fillcolor="#c79a28" stroked="f" strokecolor="#3465a4">
                  <v:path o:connecttype="custom" o:connectlocs="2,34;39,0;39,1;40,2;0,38;1,36;2,34" o:connectangles="0,0,0,0,0,0,0"/>
                </v:shape>
                <v:shape id="Freeform 51" o:spid="_x0000_s1075" style="position:absolute;left:4961;top:371;width:91;height:83;visibility:visible;mso-wrap-style:none;v-text-anchor:middle"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og8UA&#10;AADcAAAADwAAAGRycy9kb3ducmV2LnhtbESPQWvCQBSE7wX/w/KEXqTZKBIkukoRC7YiounF2yP7&#10;moRk34bsNkn/vVso9DjMzDfMZjeaRvTUucqygnkUgyDOra64UPCZvb2sQDiPrLGxTAp+yMFuO3na&#10;YKrtwFfqb74QAcIuRQWl920qpctLMugi2xIH78t2Bn2QXSF1h0OAm0Yu4jiRBisOCyW2tC8pr2/f&#10;RoGmpL5Yea/5Izsf8ljT+2k+U+p5Or6uQXga/X/4r33UCpbJEn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uiDxQAAANwAAAAPAAAAAAAAAAAAAAAAAJgCAABkcnMv&#10;ZG93bnJldi54bWxQSwUGAAAAAAQABAD1AAAAigMAAAAA&#10;" path="m11,151l197,r2,6l201,9,,173,5,162r6,-11xe" fillcolor="#c79a28" stroked="f" strokecolor="#3465a4">
                  <v:path o:connecttype="custom" o:connectlocs="2,35;40,0;41,1;41,2;0,40;1,37;2,35" o:connectangles="0,0,0,0,0,0,0"/>
                </v:shape>
                <v:shape id="Freeform 52" o:spid="_x0000_s1076" style="position:absolute;left:4958;top:373;width:95;height:87;visibility:visible;mso-wrap-style:none;v-text-anchor:middle" coordsize="2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T8UA&#10;AADcAAAADwAAAGRycy9kb3ducmV2LnhtbESPQWvCQBSE7wX/w/KE3sxGqVJSV0kFUdGLSQWPj+xr&#10;EpJ9G7Jbjf/eLRR6HGbmG2a5HkwrbtS72rKCaRSDIC6srrlU8JVvJ+8gnEfW2FomBQ9ysF6NXpaY&#10;aHvnM90yX4oAYZeggsr7LpHSFRUZdJHtiIP3bXuDPsi+lLrHe4CbVs7ieCEN1hwWKuxoU1HRZD9G&#10;gX7g7HO3o6Y7HnV+Sq+XzWE7Vep1PKQfIDwN/j/8195rBW+LO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6ZPxQAAANwAAAAPAAAAAAAAAAAAAAAAAJgCAABkcnMv&#10;ZG93bnJldi54bWxQSwUGAAAAAAQABAD1AAAAigMAAAAA&#10;" path="m10,156l204,r2,3l208,8,,179,5,167r5,-11xe" fillcolor="#c89928" stroked="f" strokecolor="#3465a4">
                  <v:path o:connecttype="custom" o:connectlocs="2,37;42,0;43,0;43,2;0,42;1,39;2,37" o:connectangles="0,0,0,0,0,0,0"/>
                </v:shape>
                <v:shape id="Freeform 53" o:spid="_x0000_s1077" style="position:absolute;left:4957;top:375;width:97;height:88;visibility:visible;mso-wrap-style:none;v-text-anchor:middle"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wk8cA&#10;AADcAAAADwAAAGRycy9kb3ducmV2LnhtbESP3WrCQBSE7wu+w3KE3hTdmJYg0VVKsNIWQfxB8O6w&#10;e0xCs2dDdtX07buFQi+HmfmGmS9724gbdb52rGAyTkAQa2dqLhUcD2+jKQgfkA02jknBN3lYLgYP&#10;c8yNu/OObvtQighhn6OCKoQ2l9Lriiz6sWuJo3dxncUQZVdK0+E9wm0j0yTJpMWa40KFLRUV6a/9&#10;1SrQp3MxPX6snlObbopPftps16iVehz2rzMQgfrwH/5rvxsFL1k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8JPHAAAA3AAAAA8AAAAAAAAAAAAAAAAAmAIAAGRy&#10;cy9kb3ducmV2LnhtbFBLBQYAAAAABAAEAPUAAACMAwAAAAA=&#10;" path="m9,164l210,r2,5l213,9,4,179r-2,2l,181r4,-9l9,164xe" fillcolor="#c99829" stroked="f" strokecolor="#3465a4">
                  <v:path o:connecttype="custom" o:connectlocs="2,39;44,0;44,1;44,2;1,42;0,43;0,43;1,41;2,39" o:connectangles="0,0,0,0,0,0,0,0,0"/>
                </v:shape>
                <v:shape id="Freeform 54" o:spid="_x0000_s1078" style="position:absolute;left:4957;top:378;width:98;height:85;visibility:visible;mso-wrap-style:none;v-text-anchor:middle" coordsize="2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k3sIA&#10;AADcAAAADwAAAGRycy9kb3ducmV2LnhtbESPT4vCMBTE7wt+h/AEb2uqiCvVKCIUvGqF9fhsXv9o&#10;81KTqN1vv1lY8DjMzG+Y1aY3rXiS841lBZNxAoK4sLrhSsEpzz4XIHxA1thaJgU/5GGzHnysMNX2&#10;xQd6HkMlIoR9igrqELpUSl/UZNCPbUccvdI6gyFKV0nt8BXhppXTJJlLgw3HhRo72tVU3I4Po6A1&#10;5XdW0KW65wftkss532flVanRsN8uQQTqwzv8395rBbP5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iTewgAAANwAAAAPAAAAAAAAAAAAAAAAAJgCAABkcnMvZG93&#10;bnJldi54bWxQSwUGAAAAAAQABAD1AAAAhwMAAAAA&#10;" path="m4,171l212,r1,4l215,9,16,173r-9,1l,176r2,-3l4,171xe" fillcolor="#ca972a" stroked="f" strokecolor="#3465a4">
                  <v:path o:connecttype="custom" o:connectlocs="1,40;44,0;44,1;45,2;3,41;1,41;0,41;0,41;1,40" o:connectangles="0,0,0,0,0,0,0,0,0"/>
                </v:shape>
                <v:shape id="Freeform 55" o:spid="_x0000_s1079" style="position:absolute;left:4958;top:379;width:98;height:83;visibility:visible;mso-wrap-style:none;v-text-anchor:middle" coordsize="2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1kcAA&#10;AADcAAAADwAAAGRycy9kb3ducmV2LnhtbERPzWrCQBC+F/oOyxR6qxtLCRJdRaRCWxCJ+gBjdkxC&#10;srNhd6vp23cOgseP73+xGl2vrhRi69nAdJKBIq68bbk2cDpu32agYkK22HsmA38UYbV8flpgYf2N&#10;S7oeUq0khGOBBpqUhkLrWDXkME78QCzcxQeHSWCotQ14k3DX6/csy7XDlqWhwYE2DVXd4ddJb74/&#10;n6jtdj/fW1eWn52tw84a8/oyruegEo3pIb67v6yBj1zWyhk5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s1kcAAAADcAAAADwAAAAAAAAAAAAAAAACYAgAAZHJzL2Rvd25y&#10;ZXYueG1sUEsFBgAAAAAEAAQA9QAAAIUDAAAAAA==&#10;" path="m,170l209,r2,5l213,9,21,165r-11,4l,170xe" fillcolor="#cb962a" stroked="f" strokecolor="#3465a4">
                  <v:path o:connecttype="custom" o:connectlocs="0,41;44,0;45,1;45,2;5,40;2,41;0,41" o:connectangles="0,0,0,0,0,0,0"/>
                </v:shape>
                <v:shape id="Freeform 56" o:spid="_x0000_s1080" style="position:absolute;left:4965;top:382;width:92;height:79;visibility:visible;mso-wrap-style:none;v-text-anchor:middle" coordsize="2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ABsQA&#10;AADcAAAADwAAAGRycy9kb3ducmV2LnhtbESPT4vCMBTE74LfITzBm6YVLW7XKCoIqzf/gNe3zdu2&#10;2ryUJmp3P/1GEDwOM/MbZrZoTSXu1LjSsoJ4GIEgzqwuOVdwOm4GUxDOI2usLJOCX3KwmHc7M0y1&#10;ffCe7gefiwBhl6KCwvs6ldJlBRl0Q1sTB+/HNgZ9kE0udYOPADeVHEVRIg2WHBYKrGldUHY93IyC&#10;S7vd5XU8WsfL8/cmOU2cXf05pfq9dvkJwlPr3+FX+0srGCc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gAbEAAAA3AAAAA8AAAAAAAAAAAAAAAAAmAIAAGRycy9k&#10;b3ducmV2LnhtbFBLBQYAAAAABAAEAPUAAACJAwAAAAA=&#10;" path="m,164l199,r2,4l203,9,20,158,9,160,,164xe" fillcolor="#cc952a" stroked="f" strokecolor="#3465a4">
                  <v:path o:connecttype="custom" o:connectlocs="0,38;41,0;41,1;42,2;4,37;2,37;0,38" o:connectangles="0,0,0,0,0,0,0"/>
                </v:shape>
                <v:shape id="Freeform 57" o:spid="_x0000_s1081" style="position:absolute;left:4968;top:384;width:89;height:75;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KCcEA&#10;AADcAAAADwAAAGRycy9kb3ducmV2LnhtbERPTWuDQBC9B/oflin0lqxpTVpsNlIKhZJb1Hoe3Kla&#10;3Vlxt2r+ffYQyPHxvg/pYnox0ehaywq2mwgEcWV1y7WCIv9av4FwHlljb5kUXMhBenxYHTDRduYz&#10;TZmvRQhhl6CCxvshkdJVDRl0GzsQB+7XjgZ9gGMt9YhzCDe9fI6ivTTYcmhocKDPhqou+zcKupdt&#10;6efp75TvqNuVcfxTFm2v1NPj8vEOwtPi7+Kb+1sriF/D/HAmHAF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gnBAAAA3AAAAA8AAAAAAAAAAAAAAAAAmAIAAGRycy9kb3du&#10;cmV2LnhtbFBLBQYAAAAABAAEAPUAAACGAwAAAAA=&#10;" path="m,156l192,r2,5l196,9,21,153r-10,1l,156xe" fillcolor="#cc962a" stroked="f" strokecolor="#3465a4">
                  <v:path o:connecttype="custom" o:connectlocs="0,36;40,0;40,1;40,2;5,36;2,36;0,36" o:connectangles="0,0,0,0,0,0,0"/>
                </v:shape>
                <v:shape id="Freeform 58" o:spid="_x0000_s1082" style="position:absolute;left:4973;top:387;width:85;height:71;visibility:visible;mso-wrap-style:none;v-text-anchor:middle" coordsize="1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GGMMA&#10;AADcAAAADwAAAGRycy9kb3ducmV2LnhtbESPzarCMBSE94LvEI7gTlP1orUaRZQLrgR/EJeH5tgW&#10;m5PSRK336W8EweUwM98w82VjSvGg2hWWFQz6EQji1OqCMwWn428vBuE8ssbSMil4kYPlot2aY6Lt&#10;k/f0OPhMBAi7BBXk3leJlC7NyaDr24o4eFdbG/RB1pnUNT4D3JRyGEVjabDgsJBjReuc0tvhbhSY&#10;3asx1Xkab0Z/u8t2TfH5foyV6naa1QyEp8Z/w5/2Viv4mQzgf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GGMMAAADcAAAADwAAAAAAAAAAAAAAAACYAgAAZHJzL2Rv&#10;d25yZXYueG1sUEsFBgAAAAAEAAQA9QAAAIgDAAAAAA==&#10;" path="m,149l183,r2,4l186,9,19,146,9,148,,149xe" fillcolor="#cc9729" stroked="f" strokecolor="#3465a4">
                  <v:path o:connecttype="custom" o:connectlocs="0,34;38,0;39,1;39,2;4,33;2,34;0,34" o:connectangles="0,0,0,0,0,0,0"/>
                </v:shape>
                <v:shape id="Freeform 59" o:spid="_x0000_s1083" style="position:absolute;left:4979;top:388;width:81;height:69;visibility:visible;mso-wrap-style:none;v-text-anchor:middle" coordsize="17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O3sEA&#10;AADcAAAADwAAAGRycy9kb3ducmV2LnhtbESPQYvCMBSE7wv+h/AEb2tqEVeqUUSQevCyVdDjo3m2&#10;xealJFHrvzfCwh6HmfmGWa5704oHOd9YVjAZJyCIS6sbrhScjrvvOQgfkDW2lknBizysV4OvJWba&#10;PvmXHkWoRISwz1BBHUKXSenLmgz6se2Io3e1zmCI0lVSO3xGuGllmiQzabDhuFBjR9uayltxNwr8&#10;yx/5nhbO5OwOeW7NZXZOlRoN+80CRKA+/If/2nutYPqTwu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jt7BAAAA3AAAAA8AAAAAAAAAAAAAAAAAmAIAAGRycy9kb3du&#10;cmV2LnhtbFBLBQYAAAAABAAEAPUAAACGAwAAAAA=&#10;" path="m,144l175,r1,5l178,10,18,140r-9,2l,144xe" fillcolor="#cc9829" stroked="f" strokecolor="#3465a4">
                  <v:path o:connecttype="custom" o:connectlocs="0,33;36,0;36,1;37,2;4,32;2,33;0,33" o:connectangles="0,0,0,0,0,0,0"/>
                </v:shape>
                <v:shape id="Freeform 60" o:spid="_x0000_s1084" style="position:absolute;left:4983;top:391;width:77;height:65;visibility:visible;mso-wrap-style:none;v-text-anchor:middle" coordsize="17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5oMYA&#10;AADcAAAADwAAAGRycy9kb3ducmV2LnhtbESPQWsCMRSE74L/ITyht5q1FS2rUaSwbT20UC20x8fm&#10;uVncvCxJXLf+elMoeBxm5htmue5tIzryoXasYDLOQBCXTtdcKfjaF/dPIEJE1tg4JgW/FGC9Gg6W&#10;mGt35k/qdrESCcIhRwUmxjaXMpSGLIaxa4mTd3DeYkzSV1J7PCe4beRDls2kxZrTgsGWng2Vx93J&#10;Kti+9sVhti06d/LvLx9T8335MazU3ajfLEBE6uMt/N9+0wqm80f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5oMYAAADcAAAADwAAAAAAAAAAAAAAAACYAgAAZHJz&#10;L2Rvd25yZXYueG1sUEsFBgAAAAAEAAQA9QAAAIsDAAAAAA==&#10;" path="m,137l167,r2,5l171,9,18,133r-9,2l,137xe" fillcolor="#cc9928" stroked="f" strokecolor="#3465a4">
                  <v:path o:connecttype="custom" o:connectlocs="0,31;34,0;34,1;35,2;4,30;2,30;0,31" o:connectangles="0,0,0,0,0,0,0"/>
                </v:shape>
                <v:shape id="Freeform 61" o:spid="_x0000_s1085" style="position:absolute;left:4988;top:394;width:73;height:62;visibility:visible;mso-wrap-style:none;v-text-anchor:middle"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HxMMA&#10;AADcAAAADwAAAGRycy9kb3ducmV2LnhtbESP3YrCMBSE7wXfIRzBO039QaUaRQR1WVbEnwc4NMe2&#10;2JyEJmp9+83CgpfDzHzDLFaNqcSTal9aVjDoJyCIM6tLzhVcL9veDIQPyBory6TgTR5Wy3Zrgam2&#10;Lz7R8xxyESHsU1RQhOBSKX1WkEHft444ejdbGwxR1rnUNb4i3FRymCQTabDkuFCgo01B2f38MApm&#10;o+Hjm45u6quDyydXKfe7n6NS3U6znoMI1IRP+L/9pRWMp2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0HxMMAAADcAAAADwAAAAAAAAAAAAAAAACYAgAAZHJzL2Rv&#10;d25yZXYueG1sUEsFBgAAAAAEAAQA9QAAAIgDAAAAAA==&#10;" path="m,130l160,r2,4l164,9,14,132r,-2l14,128r-7,2l,130xe" fillcolor="#cc9a27" stroked="f" strokecolor="#3465a4">
                  <v:path o:connecttype="custom" o:connectlocs="0,29;32,0;32,1;32,2;3,29;3,29;3,28;1,29;0,29" o:connectangles="0,0,0,0,0,0,0,0,0"/>
                </v:shape>
                <v:shape id="Freeform 62" o:spid="_x0000_s1086" style="position:absolute;left:4991;top:395;width:70;height:66;visibility:visible;mso-wrap-style:none;v-text-anchor:middle" coordsize="1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mMsUA&#10;AADcAAAADwAAAGRycy9kb3ducmV2LnhtbESPzW7CMBCE75V4B2uReqmIA2oLCRiE2lK48vMAq3hJ&#10;AvE6sg2kPH1dCanH0cx8o5ktOtOIKzlfW1YwTFIQxIXVNZcKDvvVYALCB2SNjWVS8EMeFvPe0wxz&#10;bW+8pesulCJC2OeooAqhzaX0RUUGfWJb4ugdrTMYonSl1A5vEW4aOUrTd2mw5rhQYUsfFRXn3cUo&#10;kOOXdfadXSYn97VvPuXIru+njVLP/W45BRGoC//hR3ujFbyO3+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aYyxQAAANwAAAAPAAAAAAAAAAAAAAAAAJgCAABkcnMv&#10;ZG93bnJldi54bWxQSwUGAAAAAAQABAD1AAAAigMAAAAA&#10;" path="m,124l153,r2,5l156,9,,137r4,-6l5,124r-1,l,124xe" fillcolor="#cc9b26" stroked="f" strokecolor="#3465a4">
                  <v:path o:connecttype="custom" o:connectlocs="0,29;31,0;31,1;31,2;0,32;1,30;1,29;1,29;0,29" o:connectangles="0,0,0,0,0,0,0,0,0"/>
                </v:shape>
                <v:shape id="Freeform 63" o:spid="_x0000_s1087" style="position:absolute;left:4990;top:398;width:74;height:67;visibility:visible;mso-wrap-style:none;v-text-anchor:middle" coordsize="1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0sQA&#10;AADcAAAADwAAAGRycy9kb3ducmV2LnhtbESPQYvCMBCF7wv+hzCCtzVVxJWuUYogeHAFqwePYzM2&#10;ZZtJaWKt/34jCHt8vHnfm7dc97YWHbW+cqxgMk5AEBdOV1wqOJ+2nwsQPiBrrB2Tgid5WK8GH0tM&#10;tXvwkbo8lCJC2KeowITQpFL6wpBFP3YNcfRurrUYomxLqVt8RLit5TRJ5tJixbHBYEMbQ8Vvfrfx&#10;jd3N9H5aTfYmP1yu2U/ZPUOm1GjYZ98gAvXh//id3mkFs685vMZEA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BtLEAAAA3AAAAA8AAAAAAAAAAAAAAAAAmAIAAGRycy9k&#10;b3ducmV2LnhtbFBLBQYAAAAABAAEAPUAAACJAwAAAAA=&#10;" path="m9,123l159,r1,4l164,9,,141r4,-9l9,123xe" fillcolor="#cc9c26" stroked="f" strokecolor="#3465a4">
                  <v:path o:connecttype="custom" o:connectlocs="2,28;32,0;32,1;33,2;0,32;1,30;2,28" o:connectangles="0,0,0,0,0,0,0"/>
                </v:shape>
                <v:shape id="Freeform 64" o:spid="_x0000_s1088" style="position:absolute;left:4988;top:400;width:77;height:71;visibility:visible;mso-wrap-style:none;v-text-anchor:middle" coordsize="1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Ad8QA&#10;AADcAAAADwAAAGRycy9kb3ducmV2LnhtbESPS4vCQBCE74L/YWjBm04UX0RHkUWXZffkA702mTYJ&#10;ZnqymTFGf/3OguCxqKqvqMWqMYWoqXK5ZQWDfgSCOLE651TB8bDtzUA4j6yxsEwKHuRgtWy3Fhhr&#10;e+cd1XufigBhF6OCzPsyltIlGRl0fVsSB+9iK4M+yCqVusJ7gJtCDqNoIg3mHBYyLOkjo+S6vxkF&#10;qRvcNt/nmsfP8vhJp/x3+PhBpbqdZj0H4anx7/Cr/aUVjKZT+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cAHfEAAAA3AAAAA8AAAAAAAAAAAAAAAAAmAIAAGRycy9k&#10;b3ducmV2LnhtbFBLBQYAAAAABAAEAPUAAACJAwAAAAA=&#10;" path="m9,128l165,r4,5l171,9,,147,5,137r4,-9xe" fillcolor="#cc9d26" stroked="f" strokecolor="#3465a4">
                  <v:path o:connecttype="custom" o:connectlocs="2,30;33,0;34,1;35,2;0,34;1,32;2,30" o:connectangles="0,0,0,0,0,0,0"/>
                </v:shape>
                <v:shape id="Freeform 65" o:spid="_x0000_s1089" style="position:absolute;left:4986;top:403;width:80;height:72;visibility:visible;mso-wrap-style:none;v-text-anchor:middle"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uY8AA&#10;AADcAAAADwAAAGRycy9kb3ducmV2LnhtbERPTWvCQBC9C/0PyxR6003b1JTUVUrB4tWoB29DdsyG&#10;ZmdDdqLpv+8ehB4f73u1mXynrjTENrCB50UGirgOtuXGwPGwnb+DioJssQtMBn4pwmb9MFthacON&#10;93StpFEphGOJBpxIX2oda0ce4yL0xIm7hMGjJDg02g54S+G+0y9ZttQeW04NDnv6clT/VKM3sN9K&#10;fnl1VLi371ORt6M9j5UY8/Q4fX6AEprkX3x376yBvEhr05l0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0uY8AAAADcAAAADwAAAAAAAAAAAAAAAACYAgAAZHJzL2Rvd25y&#10;ZXYueG1sUEsFBgAAAAAEAAQA9QAAAIUDAAAAAA==&#10;" path="m8,132l172,r2,4l176,9,,151r3,-9l8,132xe" fillcolor="#cc9e25" stroked="f" strokecolor="#3465a4">
                  <v:path o:connecttype="custom" o:connectlocs="2,30;35,0;36,1;36,2;0,34;0,32;2,30" o:connectangles="0,0,0,0,0,0,0"/>
                </v:shape>
                <v:shape id="Freeform 66" o:spid="_x0000_s1090" style="position:absolute;left:4983;top:404;width:84;height:76;visibility:visible;mso-wrap-style:none;v-text-anchor:middle"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8lsUA&#10;AADcAAAADwAAAGRycy9kb3ducmV2LnhtbESPQWsCMRSE7wX/Q3iCl1Kz2lLrahQRLIUepLqX3l43&#10;z81i8rJsorv+e1Mo9DjMzDfMct07K67Uhtqzgsk4A0Fcel1zpaA47p7eQISIrNF6JgU3CrBeDR6W&#10;mGvf8RddD7ESCcIhRwUmxiaXMpSGHIaxb4iTd/Ktw5hkW0ndYpfgzspplr1KhzWnBYMNbQ2V58PF&#10;Kfi272bzeWG3LR6L586znfzsd0qNhv1mASJSH//Df+0PreBlNof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yWxQAAANwAAAAPAAAAAAAAAAAAAAAAAJgCAABkcnMv&#10;ZG93bnJldi54bWxQSwUGAAAAAAQABAD1AAAAigMAAAAA&#10;" path="m9,138l180,r2,5l183,9,,158,6,147r3,-9xe" fillcolor="#cc9f24" stroked="f" strokecolor="#3465a4">
                  <v:path o:connecttype="custom" o:connectlocs="2,32;38,0;39,1;39,2;0,37;1,34;2,32" o:connectangles="0,0,0,0,0,0,0"/>
                </v:shape>
                <v:shape id="Freeform 67" o:spid="_x0000_s1091" style="position:absolute;left:4981;top:407;width:86;height:78;visibility:visible;mso-wrap-style:none;v-text-anchor:middle" coordsize="1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xJ8AA&#10;AADcAAAADwAAAGRycy9kb3ducmV2LnhtbERPyWrDMBC9F/IPYgK91XJKaYxjJYQs0FOhafF5sCa2&#10;E2tkJFV2/746FHp8vL3azWYQkZzvLStYZTkI4sbqnlsFX5/npwKED8gaB8uk4Ic87LaLhwpLbSf+&#10;oHgJrUgh7EtU0IUwllL6piODPrMjceKu1hkMCbpWaodTCjeDfM7zV2mw59TQ4UiHjpr75dsoWNen&#10;VXzX8TbV68m72zFql0ulHpfzfgMi0Bz+xX/uN63gpUj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5xJ8AAAADcAAAADwAAAAAAAAAAAAAAAACYAgAAZHJzL2Rvd25y&#10;ZXYueG1sUEsFBgAAAAAEAAQA9QAAAIUDAAAAAA==&#10;" path="m9,142l185,r1,4l188,7,,162r3,-9l9,142xe" fillcolor="#d2a326" stroked="f" strokecolor="#3465a4">
                  <v:path o:connecttype="custom" o:connectlocs="2,33;39,0;39,1;39,1;0,38;0,36;2,33" o:connectangles="0,0,0,0,0,0,0"/>
                </v:shape>
                <v:shape id="Freeform 68" o:spid="_x0000_s1092" style="position:absolute;left:4979;top:410;width:88;height:81;visibility:visible;mso-wrap-style:none;v-text-anchor:middle"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qlccA&#10;AADcAAAADwAAAGRycy9kb3ducmV2LnhtbESPQUvDQBSE74L/YXmCF2k3CaWU2G0RsWAPClaleHvd&#10;fSYh2bfp7raJ/94VCh6HmfmGWa5H24kz+dA4VpBPMxDE2pmGKwUf75vJAkSIyAY7x6TghwKsV9dX&#10;SyyNG/iNzrtYiQThUKKCOsa+lDLomiyGqeuJk/ftvMWYpK+k8TgkuO1kkWVzabHhtFBjT4816XZ3&#10;sgoOd8VMf22PB/26D0+fL0XVzv2g1O3N+HAPItIY/8OX9rNRMFvk8HcmH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6pXHAAAA3AAAAA8AAAAAAAAAAAAAAAAAmAIAAGRy&#10;cy9kb3ducmV2LnhtbFBLBQYAAAAABAAEAPUAAACMAwAAAAA=&#10;" path="m9,149l192,r2,3l196,8,,168,6,158r3,-9xe" fillcolor="#d5a627" stroked="f" strokecolor="#3465a4">
                  <v:path o:connecttype="custom" o:connectlocs="2,35;39,0;39,0;40,2;0,39;1,37;2,35" o:connectangles="0,0,0,0,0,0,0"/>
                </v:shape>
                <v:shape id="Freeform 69" o:spid="_x0000_s1093" style="position:absolute;left:4976;top:412;width:92;height:84;visibility:visible;mso-wrap-style:none;v-text-anchor:middle"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XGcUA&#10;AADcAAAADwAAAGRycy9kb3ducmV2LnhtbESPT2sCMRTE7wW/Q3iCt5pVpCyrUaogLvTkn1K8PZLn&#10;ZunmZdlEXfvpm0LB4zAzv2EWq9414kZdqD0rmIwzEMTam5orBafj9jUHESKywcYzKXhQgNVy8LLA&#10;wvg77+l2iJVIEA4FKrAxtoWUQVtyGMa+JU7exXcOY5JdJU2H9wR3jZxm2Zt0WHNasNjSxpL+Plyd&#10;guvn7rQ+n2358zXRzYfd5+W61UqNhv37HESkPj7D/+3SKJjl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FcZxQAAANwAAAAPAAAAAAAAAAAAAAAAAJgCAABkcnMv&#10;ZG93bnJldi54bWxQSwUGAAAAAAQABAD1AAAAigMAAAAA&#10;" path="m11,155l199,r2,5l203,9,,174r5,-9l11,155xe" fillcolor="#d8a82b" stroked="f" strokecolor="#3465a4">
                  <v:path o:connecttype="custom" o:connectlocs="2,36;41,0;41,1;42,2;0,41;1,39;2,36" o:connectangles="0,0,0,0,0,0,0"/>
                </v:shape>
                <v:shape id="Freeform 70" o:spid="_x0000_s1094" style="position:absolute;left:4974;top:414;width:95;height:87;visibility:visible;mso-wrap-style:none;v-text-anchor:middle" coordsize="2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twMQA&#10;AADcAAAADwAAAGRycy9kb3ducmV2LnhtbESPT2vCQBTE74V+h+UVeqsbUxGJriKFWqEn/+D5mX3Z&#10;BLNvQ3ZNUj99VxA8DjPzG2axGmwtOmp95VjBeJSAIM6drtgoOB6+P2YgfEDWWDsmBX/kYbV8fVlg&#10;pl3PO+r2wYgIYZ+hgjKEJpPS5yVZ9CPXEEevcK3FEGVrpG6xj3BbyzRJptJixXGhxIa+Ssov+6tV&#10;YNKf4nwz1Xnoi7r/1empO2ysUu9vw3oOItAQnuFHe6sVTGaf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bcDEAAAA3AAAAA8AAAAAAAAAAAAAAAAAmAIAAGRycy9k&#10;b3ducmV2LnhtbFBLBQYAAAAABAAEAPUAAACJAwAAAAA=&#10;" path="m9,160l205,r2,4l208,9,,180,4,169r5,-9xe" fillcolor="#dbaa31" stroked="f" strokecolor="#3465a4">
                  <v:path o:connecttype="custom" o:connectlocs="2,37;43,0;43,1;43,2;0,42;1,40;2,37" o:connectangles="0,0,0,0,0,0,0"/>
                </v:shape>
                <v:shape id="Freeform 71" o:spid="_x0000_s1095" style="position:absolute;left:4972;top:416;width:99;height:90;visibility:visible;mso-wrap-style:none;v-text-anchor:middle" coordsize="2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qsUA&#10;AADcAAAADwAAAGRycy9kb3ducmV2LnhtbESP3WrCQBSE7wu+w3KE3hTdtIiG6CZIacFKwd8HOGaP&#10;STR7NmS3Mb59Vyj0cpiZb5hF1ptadNS6yrKC13EEgji3uuJCwfHwOYpBOI+ssbZMCu7kIEsHTwtM&#10;tL3xjrq9L0SAsEtQQel9k0jp8pIMurFtiIN3tq1BH2RbSN3iLcBNLd+iaCoNVhwWSmzovaT8uv8x&#10;CuTlRd5PZkNf69l6FcVcfH90W6Weh/1yDsJT7//Df+2VVjCJJ/A4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NiqxQAAANwAAAAPAAAAAAAAAAAAAAAAAJgCAABkcnMv&#10;ZG93bnJldi54bWxQSwUGAAAAAAQABAD1AAAAigMAAAAA&#10;" path="m9,165l212,r1,5l217,9,,187,5,176,9,165xe" fillcolor="#ddad39" stroked="f" strokecolor="#3465a4">
                  <v:path o:connecttype="custom" o:connectlocs="2,38;44,0;44,1;45,2;0,43;1,41;2,38" o:connectangles="0,0,0,0,0,0,0"/>
                </v:shape>
                <v:shape id="Freeform 72" o:spid="_x0000_s1096" style="position:absolute;left:4969;top:419;width:103;height:92;visibility:visible;mso-wrap-style:none;v-text-anchor:middle" coordsize="2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X7cQA&#10;AADcAAAADwAAAGRycy9kb3ducmV2LnhtbESPT4vCMBTE74LfITxhL6Kp4vqnGkUE3T1aFcHbs3m2&#10;xealNFmt336zsOBxmJnfMItVY0rxoNoVlhUM+hEI4tTqgjMFp+O2NwXhPLLG0jIpeJGD1bLdWmCs&#10;7ZMTehx8JgKEXYwKcu+rWEqX5mTQ9W1FHLybrQ36IOtM6hqfAW5KOYyisTRYcFjIsaJNTun98GMU&#10;7LrNxCQD83Uv7OVaOjucJfuzUh+dZj0H4anx7/B/+1srGE0/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F+3EAAAA3AAAAA8AAAAAAAAAAAAAAAAAmAIAAGRycy9k&#10;b3ducmV2LnhtbFBLBQYAAAAABAAEAPUAAACJAwAAAAA=&#10;" path="m10,171l218,r4,4l224,9,,190r5,-8l10,171xe" fillcolor="#dfae40" stroked="f" strokecolor="#3465a4">
                  <v:path o:connecttype="custom" o:connectlocs="2,40;46,0;47,1;47,2;0,45;1,43;2,40" o:connectangles="0,0,0,0,0,0,0"/>
                </v:shape>
                <v:shape id="Freeform 73" o:spid="_x0000_s1097" style="position:absolute;left:4967;top:420;width:107;height:96;visibility:visible;mso-wrap-style:none;v-text-anchor:middle" coordsize="2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L18IA&#10;AADcAAAADwAAAGRycy9kb3ducmV2LnhtbESP3YrCMBSE7wXfIZwF7zRdFaldUxGhrHer1Qc4NMf+&#10;bHNSmqzWt98IgpfDzHzDbLaDacWNeldbVvA5i0AQF1bXXCq4nLNpDMJ5ZI2tZVLwIAfbdDzaYKLt&#10;nU90y30pAoRdggoq77tESldUZNDNbEccvKvtDfog+1LqHu8Bblo5j6KVNFhzWKiwo31FxW/+ZxTM&#10;czw3VNuf9nufx80iW1+zo1dq8jHsvkB4Gvw7/GoftIJlvIL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0vXwgAAANwAAAAPAAAAAAAAAAAAAAAAAJgCAABkcnMvZG93&#10;bnJldi54bWxQSwUGAAAAAAQABAD1AAAAhwMAAAAA&#10;" path="m11,178l228,r2,5l232,9,,197,6,186r5,-8xe" fillcolor="#e4b34f" stroked="f" strokecolor="#3465a4">
                  <v:path o:connecttype="custom" o:connectlocs="2,42;48,0;49,1;49,2;0,47;1,44;2,42" o:connectangles="0,0,0,0,0,0,0"/>
                </v:shape>
                <v:shape id="Freeform 74" o:spid="_x0000_s1098" style="position:absolute;left:4965;top:423;width:109;height:98;visibility:visible;mso-wrap-style:none;v-text-anchor:middle"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XUsQA&#10;AADcAAAADwAAAGRycy9kb3ducmV2LnhtbESP3WrCQBSE7wu+w3IE7+pGLY1GVxFBaJEW/HmAY/aY&#10;RLNnw+4a07d3C4VeDjPzDbNYdaYWLTlfWVYwGiYgiHOrKy4UnI7b1ykIH5A11pZJwQ95WC17LwvM&#10;tH3wntpDKESEsM9QQRlCk0np85IM+qFtiKN3sc5giNIVUjt8RLip5ThJ3qXBiuNCiQ1tSspvh7tR&#10;8L25tl+pmZ39Lg26mbiZ3X9qpQb9bj0HEagL/+G/9odW8DZN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l1LEAAAA3AAAAA8AAAAAAAAAAAAAAAAAmAIAAGRycy9k&#10;b3ducmV2LnhtbFBLBQYAAAAABAAEAPUAAACJAwAAAAA=&#10;" path="m11,181l235,r2,4l238,9,,203,5,192r6,-11xe" fillcolor="#e6b457" stroked="f" strokecolor="#3465a4">
                  <v:path o:connecttype="custom" o:connectlocs="2,42;49,0;50,1;50,2;0,47;1,45;2,42" o:connectangles="0,0,0,0,0,0,0"/>
                </v:shape>
                <v:shape id="Freeform 75" o:spid="_x0000_s1099" style="position:absolute;left:4961;top:425;width:114;height:102;visibility:visible;mso-wrap-style:none;v-text-anchor:middle" coordsize="2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fXcMA&#10;AADcAAAADwAAAGRycy9kb3ducmV2LnhtbERPXWvCMBR9H/gfwhX2pumkddIZpQiyoaDMDcbe7pq7&#10;tpjclCaz9d+bB2GPh/O9XA/WiAt1vnGs4GmagCAunW64UvD5sZ0sQPiArNE4JgVX8rBejR6WmGvX&#10;8ztdTqESMYR9jgrqENpcSl/WZNFPXUscuV/XWQwRdpXUHfYx3Bo5S5K5tNhwbKixpU1N5fn0ZxUc&#10;zHP6Goq9z+zeHH++Mvzm+U6px/FQvIAINIR/8d39phWki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fXcMAAADcAAAADwAAAAAAAAAAAAAAAACYAgAAZHJzL2Rv&#10;d25yZXYueG1sUEsFBgAAAAAEAAQA9QAAAIgDAAAAAA==&#10;" path="m12,188l244,r1,5l247,9,,209,7,199r5,-11xe" fillcolor="#e9b65f" stroked="f" strokecolor="#3465a4">
                  <v:path o:connecttype="custom" o:connectlocs="3,45;52,0;52,1;53,2;0,50;1,47;3,45" o:connectangles="0,0,0,0,0,0,0"/>
                </v:shape>
                <v:shape id="Freeform 76" o:spid="_x0000_s1100" style="position:absolute;left:4958;top:428;width:117;height:104;visibility:visible;mso-wrap-style:none;v-text-anchor:middle" coordsize="2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Z/sUA&#10;AADcAAAADwAAAGRycy9kb3ducmV2LnhtbESPT2vCQBTE74LfYXmCF6kbSylpdBUVCvZUai1eH9nX&#10;bNLs25Bd8+fbdwsFj8PM/IbZ7AZbi45aXzpWsFomIIhzp0suFFw+Xx9SED4ga6wdk4KRPOy208kG&#10;M+16/qDuHAoRIewzVGBCaDIpfW7Iol+6hjh63661GKJsC6lb7CPc1vIxSZ6lxZLjgsGGjobyn/PN&#10;KsBqSMxX1S+qa9XVh/e3cVxdRqXms2G/BhFoCPfwf/ukFTylL/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pn+xQAAANwAAAAPAAAAAAAAAAAAAAAAAJgCAABkcnMv&#10;ZG93bnJldi54bWxQSwUGAAAAAAQABAD1AAAAigMAAAAA&#10;" path="m12,194l250,r2,4l254,7,,215,5,204r7,-10xe" fillcolor="#eab968" stroked="f" strokecolor="#3465a4">
                  <v:path o:connecttype="custom" o:connectlocs="3,45;53,0;53,1;54,1;0,50;1,48;3,45" o:connectangles="0,0,0,0,0,0,0"/>
                </v:shape>
                <v:shape id="Freeform 77" o:spid="_x0000_s1101" style="position:absolute;left:4956;top:429;width:121;height:108;visibility:visible;mso-wrap-style:none;v-text-anchor:middle" coordsize="2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VQMIA&#10;AADcAAAADwAAAGRycy9kb3ducmV2LnhtbERPy2oCMRTdF/yHcIXuasYirY5GKVqLy/pAXV4m18ng&#10;5GaaRJ369c2i4PJw3pNZa2txJR8qxwr6vQwEceF0xaWC3Xb5MgQRIrLG2jEp+KUAs2nnaYK5djde&#10;03UTS5FCOOSowMTY5FKGwpDF0HMNceJOzluMCfpSao+3FG5r+Zplb9JixanBYENzQ8V5c7EKllsa&#10;zP33hYbH98Xh82d//zLHhVLP3fZjDCJSGx/if/dKKxiM0vx0Jh0B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lVAwgAAANwAAAAPAAAAAAAAAAAAAAAAAJgCAABkcnMvZG93&#10;bnJldi54bWxQSwUGAAAAAAQABAD1AAAAhwMAAAAA&#10;" path="m11,200l258,r2,3l263,9,,222,6,211r5,-11xe" fillcolor="#ebba70" stroked="f" strokecolor="#3465a4">
                  <v:path o:connecttype="custom" o:connectlocs="2,47;55,0;55,0;56,2;0,53;1,50;2,47" o:connectangles="0,0,0,0,0,0,0"/>
                </v:shape>
                <v:shape id="Freeform 78" o:spid="_x0000_s1102" style="position:absolute;left:4952;top:431;width:126;height:114;visibility:visible;mso-wrap-style:none;v-text-anchor:middle" coordsize="2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5MQA&#10;AADcAAAADwAAAGRycy9kb3ducmV2LnhtbESPQWsCMRSE74X+h/AKvdWsVopdjSKKotBDq9bzY/Pc&#10;DW5eliSu6783QqHHYWa+YSazztaiJR+MYwX9XgaCuHDacKngsF+9jUCEiKyxdkwKbhRgNn1+mmCu&#10;3ZV/qN3FUiQIhxwVVDE2uZShqMhi6LmGOHkn5y3GJH0ptcdrgttaDrLsQ1o0nBYqbGhRUXHeXayC&#10;03dj1l/npW9/i+1hcDQ8fN+wUq8v3XwMIlIX/8N/7Y1WMPzsw+N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f+TEAAAA3AAAAA8AAAAAAAAAAAAAAAAAmAIAAGRycy9k&#10;b3ducmV2LnhtbFBLBQYAAAAABAAEAPUAAACJAwAAAAA=&#10;" path="m13,208l267,r3,6l272,9,,231,7,220r6,-12xe" fillcolor="#edbb78" stroked="f" strokecolor="#3465a4">
                  <v:path o:connecttype="custom" o:connectlocs="3,51;57,0;58,1;58,2;0,56;1,54;3,51" o:connectangles="0,0,0,0,0,0,0"/>
                </v:shape>
                <v:shape id="Freeform 79" o:spid="_x0000_s1103" style="position:absolute;left:4949;top:434;width:130;height:116;visibility:visible;mso-wrap-style:none;v-text-anchor:middle"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jLcQA&#10;AADcAAAADwAAAGRycy9kb3ducmV2LnhtbESPT4vCMBTE74LfITzBm6bqIlqN4q67iyfxH54fzbMt&#10;Ni8lydbut98sCB6HmfkNs1y3phINOV9aVjAaJiCIM6tLzhVczl+DGQgfkDVWlknBL3lYr7qdJaba&#10;PvhIzSnkIkLYp6igCKFOpfRZQQb90NbE0btZZzBE6XKpHT4i3FRynCRTabDkuFBgTR8FZffTj1Hw&#10;3kzObn4d5Yfj/vt++6y2tcatUv1eu1mACNSGV/jZ3mkFb/Mx/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oy3EAAAA3AAAAA8AAAAAAAAAAAAAAAAAmAIAAGRycy9k&#10;b3ducmV2LnhtbFBLBQYAAAAABAAEAPUAAACJAwAAAAA=&#10;" path="m14,213l277,r2,3l281,8,,236,7,225r7,-12xe" fillcolor="#efbf89" stroked="f" strokecolor="#3465a4">
                  <v:path o:connecttype="custom" o:connectlocs="3,52;59,0;60,0;60,2;0,57;1,55;3,52" o:connectangles="0,0,0,0,0,0,0"/>
                </v:shape>
                <v:shape id="Freeform 80" o:spid="_x0000_s1104" style="position:absolute;left:4946;top:436;width:133;height:120;visibility:visible;mso-wrap-style:none;v-text-anchor:middle" coordsize="28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abMQA&#10;AADcAAAADwAAAGRycy9kb3ducmV2LnhtbESPT4vCMBTE74LfITxhL6Kpf9FqlGVFcMGLVsHjo3m2&#10;xealNlmt336zsOBxmJnfMMt1Y0rxoNoVlhUM+hEI4tTqgjMFp2Tbm4FwHlljaZkUvMjBetVuLTHW&#10;9skHehx9JgKEXYwKcu+rWEqX5mTQ9W1FHLyrrQ36IOtM6hqfAW5KOYyiqTRYcFjIsaKvnNLb8cco&#10;OCQvea7Gm2E3yYyc2/335e4mSn10ms8FCE+Nf4f/2zutYDwf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mmzEAAAA3AAAAA8AAAAAAAAAAAAAAAAAmAIAAGRycy9k&#10;b3ducmV2LnhtbFBLBQYAAAAABAAEAPUAAACJAwAAAAA=&#10;" path="m12,222l284,r2,5l288,9,242,48r-2,l238,48r,2l,245,5,233r7,-11xe" fillcolor="#f1c092" stroked="f" strokecolor="#3465a4">
                  <v:path o:connecttype="custom" o:connectlocs="3,53;60,0;61,1;61,2;52,12;51,12;51,12;51,12;51,12;0,59;1,56;3,53" o:connectangles="0,0,0,0,0,0,0,0,0,0,0,0"/>
                </v:shape>
                <v:shape id="Freeform 81" o:spid="_x0000_s1105" style="position:absolute;left:4943;top:438;width:138;height:123;visibility:visible;mso-wrap-style:none;v-text-anchor:middle" coordsize="2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RYMYA&#10;AADcAAAADwAAAGRycy9kb3ducmV2LnhtbESPQWvCQBSE7wX/w/IEL6VuKiImugkipJSih9oWenxk&#10;n0k0+zZk15j++64geBxm5htmnQ2mET11rras4HUagSAurK65VPD9lb8sQTiPrLGxTAr+yEGWjp7W&#10;mGh75U/qD74UAcIuQQWV920ipSsqMuimtiUO3tF2Bn2QXSl1h9cAN42cRdFCGqw5LFTY0rai4ny4&#10;GAXxEn/P20u+e2vyU/8c/+zr/YdWajIeNisQngb/CN/b71rBPJ7D7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ARYMYAAADcAAAADwAAAAAAAAAAAAAAAACYAgAAZHJz&#10;L2Rvd25yZXYueG1sUEsFBgAAAAAEAAQA9QAAAIsDAAAAAA==&#10;" path="m12,228l293,r2,4l297,8,254,43r-5,l245,43r2,2l247,48,,251,7,240r5,-12xe" fillcolor="#f2c39a" stroked="f" strokecolor="#3465a4">
                  <v:path o:connecttype="custom" o:connectlocs="3,55;63,0;64,1;64,2;55,10;54,10;53,10;53,11;53,12;0,60;1,58;3,55" o:connectangles="0,0,0,0,0,0,0,0,0,0,0,0"/>
                </v:shape>
                <v:shape id="AutoShape 82" o:spid="_x0000_s1106" style="position:absolute;left:4940;top:441;width:143;height:128;visibility:visible;mso-wrap-style:none;v-text-anchor:middle" coordsize="307,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Yg8UA&#10;AADcAAAADwAAAGRycy9kb3ducmV2LnhtbESPX0/CMBTF30n8Ds018U06jBCdFAJGEZ6MjAQfb9bL&#10;urDezraO8e0tiQmPJ+fPL2c6720jOvKhdqxgNMxAEJdO11wp2BXv908gQkTW2DgmBWcKMJ/dDKaY&#10;a3fiL+q2sRJphEOOCkyMbS5lKA1ZDEPXEifv4LzFmKSvpPZ4SuO2kQ9ZNpEWa04Egy29GiqP21+b&#10;IJ35/PD74mezaZbf52gWb8WqUurutl+8gIjUx2v4v73WCh6fx3A5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liDxQAAANwAAAAPAAAAAAAAAAAAAAAAAJgCAABkcnMv&#10;ZG93bnJldi54bWxQSwUGAAAAAAQABAD1AAAAigMAAAAA&#10;" adj="0,,0" path="m14,236l252,41r2,3l257,50,,259,7,247r7,-11xm256,39l302,r2,4l307,9,268,41r-7,-2l256,39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58;54,10;55,11;56,12;0,63;1,60;3,58;55,9;66,0;66,1;67,2;58,10;57,9;55,9" o:connectangles="0,0,0,0,0,0,0,0,0,0,0,0,0,0" textboxrect="3162,3163,18437,18438"/>
                  <v:handles>
                    <v:h position="@3,#0" polar="10800,10800"/>
                    <v:h position="#2,#1" polar="10800,10800" radiusrange="0,10800"/>
                  </v:handles>
                </v:shape>
                <v:shape id="AutoShape 83" o:spid="_x0000_s1107" style="position:absolute;left:4936;top:442;width:147;height:132;visibility:visible;mso-wrap-style:none;v-text-anchor:middle" coordsize="317,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bYsUA&#10;AADcAAAADwAAAGRycy9kb3ducmV2LnhtbESPzW7CMBCE70h9B2srcStOo5ZCiEEtAqm3QuiF2yre&#10;/EC8jmwD6dvXlSpxHM3MN5p8NZhOXMn51rKC50kCgri0uuVawfdh+zQD4QOyxs4yKfghD6vlwyjH&#10;TNsb7+lahFpECPsMFTQh9JmUvmzIoJ/Ynjh6lXUGQ5SultrhLcJNJ9MkmUqDLceFBntaN1Sei4tR&#10;cDqkZueqL1uU6frjbTN79fP+qNT4cXhfgAg0hHv4v/2pFbzM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1tixQAAANwAAAAPAAAAAAAAAAAAAAAAAJgCAABkcnMv&#10;ZG93bnJldi54bWxQSwUGAAAAAAQABAD1AAAAigMAAAAA&#10;" adj="0,,0" path="m15,243l262,40r3,6l267,49,,268,8,255r7,-12xm269,35l312,r3,5l317,8,281,37r-5,l269,35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59;56,10;57,11;58,12;0,65;2,62;3,59;58,8;67,0;68,1;68,2;60,9;59,9;58,8" o:connectangles="0,0,0,0,0,0,0,0,0,0,0,0,0,0" textboxrect="3164,3163,18438,18437"/>
                  <v:handles>
                    <v:h position="@3,#0" polar="10800,10800"/>
                    <v:h position="#2,#1" polar="10800,10800" radiusrange="0,10800"/>
                  </v:handles>
                </v:shape>
                <v:shape id="AutoShape 84" o:spid="_x0000_s1108" style="position:absolute;left:4932;top:444;width:152;height:136;visibility:visible;mso-wrap-style:none;v-text-anchor:middle" coordsize="327,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TbcYA&#10;AADcAAAADwAAAGRycy9kb3ducmV2LnhtbESPQWsCMRSE7wX/Q3iCt5q1SNeuRpGCYFt6UAv2+Lp5&#10;7q5uXkIS1+2/bwqFHoeZ+YZZrHrTio58aCwrmIwzEMSl1Q1XCj4Om/sZiBCRNbaWScE3BVgtB3cL&#10;LLS98Y66faxEgnAoUEEdoyukDGVNBsPYOuLknaw3GJP0ldQebwluWvmQZY/SYMNpoUZHzzWVl/3V&#10;KPjyfL7sjtv86E6f+Yt7f+vwNVdqNOzXcxCR+vgf/mtvtYLpUw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cTbcYAAADcAAAADwAAAAAAAAAAAAAAAACYAgAAZHJz&#10;L2Rvd25yZXYueG1sUEsFBgAAAAAEAAQA9QAAAIsDAAAAAA==&#10;" adj="0,,0" path="m16,250l273,41r2,3l277,50,,275,8,263r8,-13xm284,32l323,r2,3l327,7,296,34r-7,-2l284,32xe" fillcolor="#edbc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61;59,10;59,11;60,12;0,67;2,64;3,61;61,8;70,0;70,0;71,1;64,8;62,8;61,8" o:connectangles="0,0,0,0,0,0,0,0,0,0,0,0,0,0" textboxrect="3162,3163,18437,18437"/>
                  <v:handles>
                    <v:h position="@3,#0" polar="10800,10800"/>
                    <v:h position="#2,#1" polar="10800,10800" radiusrange="0,10800"/>
                  </v:handles>
                </v:shape>
                <v:shape id="AutoShape 85" o:spid="_x0000_s1109" style="position:absolute;left:4928;top:446;width:156;height:140;visibility:visible;mso-wrap-style:none;v-text-anchor:middle" coordsize="336,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iQMEA&#10;AADcAAAADwAAAGRycy9kb3ducmV2LnhtbERPS0vDQBC+C/6HZQQv0m4qwdrYbSlCoQge+gCvQ3aS&#10;XczOhuw2jf/eOQgeP773ejuFTo00JB/ZwGJegCKuo/XcGric97NXUCkjW+wik4EfSrDd3N+tsbLx&#10;xkcaT7lVEsKpQgMu577SOtWOAqZ57ImFa+IQMAscWm0HvEl46PRzUbzogJ6lwWFP747q79M1SEnp&#10;xm7ZNP4YPX597p8OH7gojXl8mHZvoDJN+V/85z5YA+VK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B4kDBAAAA3AAAAA8AAAAAAAAAAAAAAAAAmAIAAGRycy9kb3du&#10;cmV2LnhtbFBLBQYAAAAABAAEAPUAAACGAwAAAAA=&#10;" adj="0,,0" path="m16,260l283,41r2,6l287,50,,285,8,272r8,-12xm297,29l333,r2,4l336,9,310,31r-6,l297,29xe" fillcolor="#eab86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63;61,10;61,11;62,12;0,69;2,66;3,63;64,7;72,0;72,1;72,2;67,7;65,7;64,7" o:connectangles="0,0,0,0,0,0,0,0,0,0,0,0,0,0" textboxrect="3164,3164,18437,18437"/>
                  <v:handles>
                    <v:h position="@3,#0" polar="10800,10800"/>
                    <v:h position="#2,#1" polar="10800,10800" radiusrange="0,10800"/>
                  </v:handles>
                </v:shape>
                <v:shape id="AutoShape 86" o:spid="_x0000_s1110" style="position:absolute;left:4924;top:448;width:162;height:145;visibility:visible;mso-wrap-style:none;v-text-anchor:middle" coordsize="34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do8UA&#10;AADcAAAADwAAAGRycy9kb3ducmV2LnhtbESPzWrDMBCE74G+g9hCbrXc/LVxo4RgMAm5hLiFXhdr&#10;a6u1VsZSEvftq0Ahx2FmvmFWm8G24kK9N44VPCcpCOLKacO1go/34ukVhA/IGlvHpOCXPGzWD6MV&#10;Ztpd+USXMtQiQthnqKAJocuk9FVDFn3iOuLofbneYoiyr6Xu8RrhtpWTNF1Ii4bjQoMd5Q1VP+XZ&#10;KtCF+cznZZ4e9WHyYr6LXWWLqVLjx2H7BiLQEO7h//ZeK5gtl3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Z2jxQAAANwAAAAPAAAAAAAAAAAAAAAAAJgCAABkcnMv&#10;ZG93bnJldi54bWxQSwUGAAAAAAQABAD1AAAAigMAAAAA&#10;" adj="0,,0" path="m16,268l293,43r2,3l296,51,,293,8,281r8,-13xm312,27l343,r1,5l348,9,323,28r-5,-1l312,27xe" fillcolor="#e7b55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66;63,10;64,11;64,12;0,72;2,69;3,66;68,6;74,0;74,1;75,2;70,7;69,6;68,6" o:connectangles="0,0,0,0,0,0,0,0,0,0,0,0,0,0" textboxrect="3162,3162,18438,18437"/>
                  <v:handles>
                    <v:h position="@3,#0" polar="10800,10800"/>
                    <v:h position="#2,#1" polar="10800,10800" radiusrange="0,10800"/>
                  </v:handles>
                </v:shape>
                <v:shape id="AutoShape 87" o:spid="_x0000_s1111" style="position:absolute;left:4920;top:451;width:168;height:148;visibility:visible;mso-wrap-style:none;v-text-anchor:middle" coordsize="35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hpsIA&#10;AADcAAAADwAAAGRycy9kb3ducmV2LnhtbERPW2vCMBR+F/Yfwhn4IjNRdIzOKEXw8jjrYHs8NGdN&#10;WXPSNdHW/frlYeDjx3dfbQbXiCt1ofasYTZVIIhLb2quNLyfd08vIEJENth4Jg03CrBZP4xWmBnf&#10;84muRaxECuGQoQYbY5tJGUpLDsPUt8SJ+/Kdw5hgV0nTYZ/CXSPnSj1LhzWnBostbS2V38XFaVC0&#10;HX73kx/O63zRvxWfHxblQevx45C/gog0xLv43300GpYq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GmwgAAANwAAAAPAAAAAAAAAAAAAAAAAJgCAABkcnMvZG93&#10;bnJldi54bWxQSwUGAAAAAAQABAD1AAAAhwMAAAAA&#10;" adj="0,,0" path="m17,276l304,41r1,5l307,50,,300,9,288r8,-12xm327,22l353,r4,4l359,7,339,25r-7,-2l327,22xe" fillcolor="#e5b25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67;66,10;67,11;67,12;0,73;2,70;4,67;72,5;77,0;78,1;79,1;74,6;73,5;72,5" o:connectangles="0,0,0,0,0,0,0,0,0,0,0,0,0,0" textboxrect="3163,3162,18437,18438"/>
                  <v:handles>
                    <v:h position="@3,#0" polar="10800,10800"/>
                    <v:h position="#2,#1" polar="10800,10800" radiusrange="0,10800"/>
                  </v:handles>
                </v:shape>
                <v:shape id="AutoShape 88" o:spid="_x0000_s1112" style="position:absolute;left:4916;top:452;width:173;height:154;visibility:visible;mso-wrap-style:none;v-text-anchor:middle" coordsize="37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cm8QA&#10;AADcAAAADwAAAGRycy9kb3ducmV2LnhtbESPQWvCQBSE7wX/w/KE3upGwWKjq4htQRAKpuL5kX1m&#10;g9m3Mbsm0V/fLQgeh5n5hlmseluJlhpfOlYwHiUgiHOnSy4UHH6/32YgfEDWWDkmBTfysFoOXhaY&#10;atfxntosFCJC2KeowIRQp1L63JBFP3I1cfROrrEYomwKqRvsItxWcpIk79JiyXHBYE0bQ/k5u1oF&#10;u3Cc/GSXr669Tu+y/aD9Z8dGqddhv56DCNSHZ/jR3moF02QM/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3JvEAAAA3AAAAA8AAAAAAAAAAAAAAAAAmAIAAGRycy9k&#10;b3ducmV2LnhtbFBLBQYAAAAABAAEAPUAAACJAwAAAAA=&#10;" adj="0,,0" path="m18,284l314,42r2,4l318,50,,311,9,296r9,-12xm341,19l366,r2,3l370,9,354,21r-6,l341,19xe" fillcolor="#e1b0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70;69,10;69,11;70,12;0,76;2,73;4,70;74,4;80,0;80,0;81,2;78,5;76,5;74,4" o:connectangles="0,0,0,0,0,0,0,0,0,0,0,0,0,0" textboxrect="3163,3163,18438,18438"/>
                  <v:handles>
                    <v:h position="@3,#0" polar="10800,10800"/>
                    <v:h position="#2,#1" polar="10800,10800" radiusrange="0,10800"/>
                  </v:handles>
                </v:shape>
                <v:shape id="AutoShape 89" o:spid="_x0000_s1113" style="position:absolute;left:4911;top:454;width:179;height:158;visibility:visible;mso-wrap-style:none;v-text-anchor:middle" coordsize="382,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n58MA&#10;AADcAAAADwAAAGRycy9kb3ducmV2LnhtbESP3YrCMBSE7wXfIZwFb2RNFRTpNsoiiHohrD8PcGhO&#10;m2JzUppouz79RljwcpiZb5hs3dtaPKj1lWMF00kCgjh3uuJSwfWy/VyC8AFZY+2YFPySh/VqOMgw&#10;1a7jEz3OoRQRwj5FBSaEJpXS54Ys+olriKNXuNZiiLItpW6xi3Bby1mSLKTFiuOCwYY2hvLb+W4V&#10;2B+6dQeDRX0wuaXn+Lh47o5KjT767y8QgfrwDv+391rBPJnB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0n58MAAADcAAAADwAAAAAAAAAAAAAAAACYAgAAZHJzL2Rv&#10;d25yZXYueG1sUEsFBgAAAAAEAAQA9QAAAIgDAAAAAA==&#10;" adj="0,,0" path="m18,293l325,43r2,4l329,52,,320,9,308r9,-15xm357,18l377,r2,6l382,9,368,20r-5,-2l357,18xe" fillcolor="#dead4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72;71,10;72,11;72,13;0,78;0,78;0,78;2,75;4,72;78,4;83,0;83,1;84,2;81,5;80,4;78,4" o:connectangles="0,0,0,0,0,0,0,0,0,0,0,0,0,0,0,0" textboxrect="3163,3164,18436,18436"/>
                  <v:handles>
                    <v:h position="@3,#0" polar="10800,10800"/>
                    <v:h position="#2,#1" polar="10800,10800" radiusrange="0,10800"/>
                  </v:handles>
                </v:shape>
                <v:shape id="AutoShape 90" o:spid="_x0000_s1114" style="position:absolute;left:4911;top:458;width:179;height:155;visibility:visible;mso-wrap-style:none;v-text-anchor:middle" coordsize="38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dHMYA&#10;AADcAAAADwAAAGRycy9kb3ducmV2LnhtbESPQUsDMRSE74L/ITzBi7RZFdvt2rS0xYKFXnbb3h/J&#10;6+7i5mVNYrv+eyMIHoeZ+YaZLwfbiQv50DpW8DjOQBBrZ1quFRwP21EOIkRkg51jUvBNAZaL25s5&#10;FsZduaRLFWuRIBwKVNDE2BdSBt2QxTB2PXHyzs5bjEn6WhqP1wS3nXzKsom02HJaaLCnTUP6o/qy&#10;Ck7Ht9n0c0P7yvc7XZZ5/rBda6Xu74bVK4hIQ/wP/7XfjYKX7Bl+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edHMYAAADcAAAADwAAAAAAAAAAAAAAAACYAgAAZHJz&#10;L2Rvd25yZXYueG1sUEsFBgAAAAAEAAQA9QAAAIsDAAAAAA==&#10;" adj="0,,0" path="m9,302l327,41r2,5l332,49,9,312r-6,2l,314r3,-5l9,302xm363,12l379,r3,3l384,7r-9,9l368,14r-5,-2xe" fillcolor="#dca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74;71,10;71,11;72,12;2,76;0,77;0,77;0,76;2,74;79,3;83,0;83,0;83,1;82,4;80,3;79,3" o:connectangles="0,0,0,0,0,0,0,0,0,0,0,0,0,0,0,0" textboxrect="3162,3162,18436,18437"/>
                  <v:handles>
                    <v:h position="@3,#0" polar="10800,10800"/>
                    <v:h position="#2,#1" polar="10800,10800" radiusrange="0,10800"/>
                  </v:handles>
                </v:shape>
                <v:shape id="AutoShape 91" o:spid="_x0000_s1115" style="position:absolute;left:4911;top:459;width:180;height:153;visibility:visible;mso-wrap-style:none;v-text-anchor:middle" coordsize="386,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d5sQA&#10;AADcAAAADwAAAGRycy9kb3ducmV2LnhtbESPT2vCQBTE74V+h+UJ3urGf1XSrNIWBA9e1ELx9pp9&#10;JsHs25C3xvjt3UKhx2FmfsNk697VqqNWKs8GxqMEFHHubcWFga/j5mUJSgKyxdozGbiTwHr1/JRh&#10;av2N99QdQqEihCVFA2UITaq15CU5lJFviKN39q3DEGVbaNviLcJdrSdJ8qodVhwXSmzos6T8crg6&#10;A98TkaNM3cdsd6VT8dMsdlQvjBkO+vc3UIH68B/+a2+tgXkyg98z8Qj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3ebEAAAA3AAAAA8AAAAAAAAAAAAAAAAAmAIAAGRycy9k&#10;b3ducmV2LnhtbFBLBQYAAAAABAAEAPUAAACJAwAAAAA=&#10;" adj="0,,0" path="m,311l329,43r3,3l334,52,18,309r-9,l,311xm368,11l382,r2,4l386,9r-6,5l375,13r-7,-2xe" fillcolor="#d4a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5;71,10;72,11;73,13;4,75;2,75;0,75;80,2;83,0;83,1;84,2;83,3;82,3;80,2" o:connectangles="0,0,0,0,0,0,0,0,0,0,0,0,0,0" textboxrect="3163,3163,18438,18436"/>
                  <v:handles>
                    <v:h position="@3,#0" polar="10800,10800"/>
                    <v:h position="#2,#1" polar="10800,10800" radiusrange="0,10800"/>
                  </v:handles>
                </v:shape>
                <v:shape id="AutoShape 92" o:spid="_x0000_s1116" style="position:absolute;left:4916;top:460;width:177;height:151;visibility:visible;mso-wrap-style:none;v-text-anchor:middle" coordsize="380,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ENcMA&#10;AADcAAAADwAAAGRycy9kb3ducmV2LnhtbESPT4vCMBTE78J+h/AWvCyartJFq1FkQfDqv8Xjs3k2&#10;1ealNFHrtzfCgsdhZn7DTOetrcSNGl86VvDdT0AQ506XXCjYbZe9EQgfkDVWjknBgzzMZx+dKWba&#10;3XlNt00oRISwz1CBCaHOpPS5IYu+72ri6J1cYzFE2RRSN3iPcFvJQZL8SIslxwWDNf0ayi+bq1VQ&#10;fJ2Pcn90561ZDNP1Xv6ND+OBUt3PdjEBEagN7/B/e6UVpEkK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ENcMAAADcAAAADwAAAAAAAAAAAAAAAACYAgAAZHJzL2Rv&#10;d25yZXYueG1sUEsFBgAAAAAEAAQA9QAAAIgDAAAAAA==&#10;" adj="0,,0" path="m,305l323,42r2,6l327,51,19,304,9,305r-9,xm366,9l375,r2,5l380,9r-3,1l371,10,366,9xe" fillcolor="#d1a2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5;70,10;70,12;71,12;4,75;2,75;0,75;79,2;82,0;82,1;82,2;82,2;81,2;79,2" o:connectangles="0,0,0,0,0,0,0,0,0,0,0,0,0,0" textboxrect="3162,3163,18438,18437"/>
                  <v:handles>
                    <v:h position="@3,#0" polar="10800,10800"/>
                    <v:h position="#2,#1" polar="10800,10800" radiusrange="0,10800"/>
                  </v:handles>
                </v:shape>
                <v:shape id="AutoShape 93" o:spid="_x0000_s1117" style="position:absolute;left:4920;top:463;width:174;height:148;visibility:visible;mso-wrap-style:none;v-text-anchor:middle" coordsize="37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GXcQA&#10;AADcAAAADwAAAGRycy9kb3ducmV2LnhtbESPQWsCMRSE74L/ITzBmyYKLmVrlKJIi7daRXt7bJ67&#10;SzcvyyZq2l/fCILHYWa+YebLaBtxpc7XjjVMxgoEceFMzaWG/ddm9ALCB2SDjWPS8Eselot+b465&#10;cTf+pOsulCJB2OeooQqhzaX0RUUW/di1xMk7u85iSLIrpenwluC2kVOlMmmx5rRQYUurioqf3cVq&#10;OK4P5s9+Z+qcNXF9ivstv1+2Wg8H8e0VRKAYnuFH+8NomKkM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Bl3EAAAA3AAAAA8AAAAAAAAAAAAAAAAAmAIAAGRycy9k&#10;b3ducmV2LnhtbFBLBQYAAAAABAAEAPUAAACJAwAAAAA=&#10;" adj="0,,0" path="m,300l316,43r2,3l320,52,19,297r-9,2l,300xm362,5l368,r1,4l373,7,368,5r-6,xe" fillcolor="#cc9f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3;69,10;69,11;70,13;4,73;2,73;0,73;79,1;80,0;80,1;81,1;80,1;79,1" o:connectangles="0,0,0,0,0,0,0,0,0,0,0,0,0" textboxrect="3164,3162,18438,18438"/>
                  <v:handles>
                    <v:h position="@3,#0" polar="10800,10800"/>
                    <v:h position="#2,#1" polar="10800,10800" radiusrange="0,10800"/>
                  </v:handles>
                </v:shape>
                <v:shape id="AutoShape 94" o:spid="_x0000_s1118" style="position:absolute;left:4925;top:465;width:169;height:145;visibility:visible;mso-wrap-style:none;v-text-anchor:middle" coordsize="363,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An8QA&#10;AADcAAAADwAAAGRycy9kb3ducmV2LnhtbESPzYvCMBTE78L+D+Et7E0Tt/hBNcquIOvFgx/g9dE8&#10;22LzUptsrf+9EQSPw8z8hpkvO1uJlhpfOtYwHCgQxJkzJecajod1fwrCB2SDlWPScCcPy8VHb46p&#10;cTfeUbsPuYgQ9ilqKEKoUyl9VpBFP3A1cfTOrrEYomxyaRq8Rbit5LdSY2mx5LhQYE2rgrLL/t9q&#10;SK5qlZzOarfdtN11rQ7J5df8af312f3MQATqwjv8am+MhpGa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bAJ/EAAAA3AAAAA8AAAAAAAAAAAAAAAAAmAIAAGRycy9k&#10;b3ducmV2LnhtbFBLBQYAAAAABAAEAPUAAACJAwAAAAA=&#10;" adj="0,,0" path="m,295l308,42r2,6l311,51,18,291r-9,2l,295xm358,1l361,r,1l363,3r-4,l358,1xe" fillcolor="#c89b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1;67,10;67,12;68,12;4,70;2,71;0,71;78,0;78,0;78,0;79,0;78,0;78,0" o:connectangles="0,0,0,0,0,0,0,0,0,0,0,0,0" textboxrect="3164,3164,18438,18436"/>
                  <v:handles>
                    <v:h position="@3,#0" polar="10800,10800"/>
                    <v:h position="#2,#1" polar="10800,10800" radiusrange="0,10800"/>
                  </v:handles>
                </v:shape>
                <v:shape id="Freeform 95" o:spid="_x0000_s1119" style="position:absolute;left:4929;top:490;width:141;height:120;visibility:visible;mso-wrap-style:none;v-text-anchor:middle" coordsize="3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nxMQA&#10;AADcAAAADwAAAGRycy9kb3ducmV2LnhtbERPy2rCQBTdF/yH4QrumomCYqOjiFIUXFgfoO5uM7dJ&#10;MHMnzYwx7dd3FkKXh/OezltTioZqV1hW0I9iEMSp1QVnCk7H99cxCOeRNZaWScEPOZjPOi9TTLR9&#10;8J6ag89ECGGXoILc+yqR0qU5GXSRrYgD92Vrgz7AOpO6xkcIN6UcxPFIGiw4NORY0TKn9Ha4GwW7&#10;4kO69efytt01b+X36jzUv5erUr1uu5iA8NT6f/HTvdEKhnFYG8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58TEAAAA3AAAAA8AAAAAAAAAAAAAAAAAmAIAAGRycy9k&#10;b3ducmV2LnhtbFBLBQYAAAAABAAEAPUAAACJAwAAAAA=&#10;" path="m,245l301,r1,3l304,9,18,241r-9,2l,245xe" fillcolor="#c89b27" stroked="f" strokecolor="#3465a4">
                  <v:path o:connecttype="custom" o:connectlocs="0,59;65,0;65,0;65,2;4,58;2,58;0,59" o:connectangles="0,0,0,0,0,0,0"/>
                </v:shape>
                <v:shape id="Freeform 96" o:spid="_x0000_s1120" style="position:absolute;left:4934;top:492;width:138;height:118;visibility:visible;mso-wrap-style:none;v-text-anchor:middle" coordsize="2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ZusIA&#10;AADcAAAADwAAAGRycy9kb3ducmV2LnhtbESP0WoCMRRE34X+Q7hCX6QmLVh0NYoURF9d/YDL5naz&#10;urnZJlFXv94UCn0cZuYMs1j1rhVXCrHxrOF9rEAQV940XGs4HjZvUxAxIRtsPZOGO0VYLV8GCyyM&#10;v/GermWqRYZwLFCDTakrpIyVJYdx7Dvi7H374DBlGWppAt4y3LXyQ6lP6bDhvGCxoy9L1bm8OA2H&#10;7eknnNTm4ahcBz7fR1Y+SOvXYb+eg0jUp//wX3tnNEzUDH7P5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9Bm6wgAAANwAAAAPAAAAAAAAAAAAAAAAAJgCAABkcnMvZG93&#10;bnJldi54bWxQSwUGAAAAAAQABAD1AAAAhwMAAAAA&#10;" path="m,240l293,r2,6l299,9,18,238r-9,l,240xe" fillcolor="#c89b27" stroked="f" strokecolor="#3465a4">
                  <v:path o:connecttype="custom" o:connectlocs="0,58;62,0;63,1;64,2;4,58;2,58;0,58" o:connectangles="0,0,0,0,0,0,0"/>
                </v:shape>
                <v:shape id="Freeform 97" o:spid="_x0000_s1121" style="position:absolute;left:4938;top:494;width:135;height:115;visibility:visible;mso-wrap-style:none;v-text-anchor:middle" coordsize="2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VycMA&#10;AADcAAAADwAAAGRycy9kb3ducmV2LnhtbERPTWsCMRC9F/ofwhR6KTWrVFtWo7RCi6gIWsHrsBk3&#10;i5vJshN1/ffmUOjx8b4ns87X6kKtVIEN9HsZKOIi2IpLA/vf79cPUBKRLdaBycCNBGbTx4cJ5jZc&#10;eUuXXSxVCmHJ0YCLscm1lsKRR+mFhjhxx9B6jAm2pbYtXlO4r/Ugy0baY8WpwWFDc0fFaXf2Bt7X&#10;h5+vzUpOMm+WL8PBW3eWrTPm+an7HIOK1MV/8Z97YQ0M+2l+OpOOgJ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VycMAAADcAAAADwAAAAAAAAAAAAAAAACYAgAAZHJzL2Rv&#10;d25yZXYueG1sUEsFBgAAAAAEAAQA9QAAAIgDAAAAAA==&#10;" path="m,232l286,r4,3l292,7,18,230r-9,2l,232xe" fillcolor="#c89b27" stroked="f" strokecolor="#3465a4">
                  <v:path o:connecttype="custom" o:connectlocs="0,57;61,0;62,0;62,1;4,57;2,57;0,57" o:connectangles="0,0,0,0,0,0,0"/>
                </v:shape>
                <v:shape id="Freeform 98" o:spid="_x0000_s1122" style="position:absolute;left:4942;top:496;width:132;height:112;visibility:visible;mso-wrap-style:none;v-text-anchor:middle" coordsize="28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HcIA&#10;AADcAAAADwAAAGRycy9kb3ducmV2LnhtbESPQYvCMBSE7wv+h/AEb2taRZFqFN1F2EsPuvsDHs2z&#10;KTYvoYna/nuzIHgcZuYbZrPrbSvu1IXGsYJ8moEgrpxuuFbw93v8XIEIEVlj65gUDBRgtx19bLDQ&#10;7sEnup9jLRKEQ4EKTIy+kDJUhiyGqfPEybu4zmJMsqul7vCR4LaVsyxbSosNpwWDnr4MVdfzzSqo&#10;ypoW8+Hir4fvWelXQyRnSqUm436/BhGpj+/wq/2jFSzyHP7Pp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PMdwgAAANwAAAAPAAAAAAAAAAAAAAAAAJgCAABkcnMvZG93&#10;bnJldi54bWxQSwUGAAAAAAQABAD1AAAAhwMAAAAA&#10;" path="m,229l281,r2,4l284,9,18,226r-9,1l,229xe" fillcolor="#c89b27" stroked="f" strokecolor="#3465a4">
                  <v:path o:connecttype="custom" o:connectlocs="0,55;61,0;61,1;61,2;4,54;2,54;0,55" o:connectangles="0,0,0,0,0,0,0"/>
                </v:shape>
                <v:shape id="Freeform 99" o:spid="_x0000_s1123" style="position:absolute;left:4946;top:498;width:129;height:109;visibility:visible;mso-wrap-style:none;v-text-anchor:middle" coordsize="2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p/sUA&#10;AADcAAAADwAAAGRycy9kb3ducmV2LnhtbESPQWvCQBSE7wX/w/IKvdWNQqVEVylVUQShRqHXR/aZ&#10;Dcm+jdlVo7/eLRQ8DjPzDTOZdbYWF2p96VjBoJ+AIM6dLrlQcNgv3z9B+ICssXZMCm7kYTbtvUww&#10;1e7KO7pkoRARwj5FBSaEJpXS54Ys+r5riKN3dK3FEGVbSN3iNcJtLYdJMpIWS44LBhv6NpRX2dkq&#10;qMx8czr+Lk8/K1pU98Ztq7ncKvX22n2NQQTqwjP8315rBR+DI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Sn+xQAAANwAAAAPAAAAAAAAAAAAAAAAAJgCAABkcnMv&#10;ZG93bnJldi54bWxQSwUGAAAAAAQABAD1AAAAigMAAAAA&#10;" path="m,223l274,r1,5l277,9,18,222r-9,l,223xe" fillcolor="#c89b27" stroked="f" strokecolor="#3465a4">
                  <v:path o:connecttype="custom" o:connectlocs="0,53;60,0;60,1;60,2;4,53;2,53;0,53" o:connectangles="0,0,0,0,0,0,0"/>
                </v:shape>
                <v:shape id="Freeform 100" o:spid="_x0000_s1124" style="position:absolute;left:4950;top:500;width:125;height:106;visibility:visible;mso-wrap-style:none;v-text-anchor:middle" coordsize="2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nzsUA&#10;AADcAAAADwAAAGRycy9kb3ducmV2LnhtbESPQWvCQBSE7wX/w/KE3upGpVKiq6hFEOnFRMTjI/tM&#10;gtm3YXer0V/fFYQeh5n5hpktOtOIKzlfW1YwHCQgiAuray4VHPLNxxcIH5A1NpZJwZ08LOa9txmm&#10;2t54T9cslCJC2KeooAqhTaX0RUUG/cC2xNE7W2cwROlKqR3eItw0cpQkE2mw5rhQYUvriopL9msU&#10;rCajfPv92J3wflzK7GfvHvnOKfXe75ZTEIG68B9+tbdawedwDM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fOxQAAANwAAAAPAAAAAAAAAAAAAAAAAJgCAABkcnMv&#10;ZG93bnJldi54bWxQSwUGAAAAAAQABAD1AAAAigMAAAAA&#10;" path="m,217l266,r2,4l270,9,17,215r-8,2l,217xe" fillcolor="#c89b27" stroked="f" strokecolor="#3465a4">
                  <v:path o:connecttype="custom" o:connectlocs="0,52;57,0;57,1;58,2;4,51;2,52;0,52" o:connectangles="0,0,0,0,0,0,0"/>
                </v:shape>
                <v:shape id="Freeform 101" o:spid="_x0000_s1125" style="position:absolute;left:4955;top:502;width:122;height:104;visibility:visible;mso-wrap-style:none;v-text-anchor:middle" coordsize="26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8IA&#10;AADcAAAADwAAAGRycy9kb3ducmV2LnhtbESPT2vCQBTE74V+h+UVems2liqSuoooordi4sXbI/tM&#10;QrNvw+42f769WxA8DjPzG2a1GU0renK+saxglqQgiEurG64UXIrDxxKED8gaW8ukYCIPm/Xrywoz&#10;bQc+U5+HSkQI+wwV1CF0mZS+rMmgT2xHHL2bdQZDlK6S2uEQ4aaVn2m6kAYbjgs1drSrqfzN/4yC&#10;bX6cSNszufTa3gbzU2DOe6Xe38btN4hAY3iGH+2TVjCffcH/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O/wgAAANwAAAAPAAAAAAAAAAAAAAAAAJgCAABkcnMvZG93&#10;bnJldi54bWxQSwUGAAAAAAQABAD1AAAAhwMAAAAA&#10;" path="m,213l259,r2,5l264,8,16,211r-8,l,213xe" fillcolor="#c89b27" stroked="f" strokecolor="#3465a4">
                  <v:path o:connecttype="custom" o:connectlocs="0,51;55,0;56,1;56,2;3,50;2,50;0,51" o:connectangles="0,0,0,0,0,0,0"/>
                </v:shape>
                <v:shape id="Freeform 102" o:spid="_x0000_s1126" style="position:absolute;left:4959;top:505;width:119;height:100;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aaMUA&#10;AADcAAAADwAAAGRycy9kb3ducmV2LnhtbESPQWvCQBSE7wX/w/IKvYhuLLWtMRuRglT01NTi9ZF9&#10;JqHZt2F3NfHfdwWhx2FmvmGy1WBacSHnG8sKZtMEBHFpdcOVgsP3ZvIOwgdkja1lUnAlD6t89JBh&#10;qm3PX3QpQiUihH2KCuoQulRKX9Zk0E9tRxy9k3UGQ5SuktphH+Gmlc9J8ioNNhwXauzoo6bytzgb&#10;BcfqjX5e9ls69278KTcu2N11odTT47Beggg0hP/wvb3VCuazO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poxQAAANwAAAAPAAAAAAAAAAAAAAAAAJgCAABkcnMv&#10;ZG93bnJldi54bWxQSwUGAAAAAAQABAD1AAAAigMAAAAA&#10;" path="m,206l253,r3,3l258,7,16,204r-8,2l,206xe" fillcolor="#c89c26" stroked="f" strokecolor="#3465a4">
                  <v:path o:connecttype="custom" o:connectlocs="0,49;54,0;54,0;55,1;3,48;2,49;0,49" o:connectangles="0,0,0,0,0,0,0"/>
                </v:shape>
                <v:shape id="Freeform 103" o:spid="_x0000_s1127" style="position:absolute;left:4963;top:507;width:116;height:98;visibility:visible;mso-wrap-style:none;v-text-anchor:middle" coordsize="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QW8YA&#10;AADcAAAADwAAAGRycy9kb3ducmV2LnhtbESP3WoCMRSE74W+QzhCb0SzVhTZGqXUH1SkUJVeHzbH&#10;zdbNybKJur69EQq9HGbmG2Yya2wprlT7wrGCfi8BQZw5XXCu4HhYdscgfEDWWDomBXfyMJu+tCaY&#10;anfjb7ruQy4ihH2KCkwIVSqlzwxZ9D1XEUfv5GqLIco6l7rGW4TbUr4lyUhaLDguGKzo01B23l+s&#10;gt0Av84/A3kYdsbL9WKz/TWr3Vyp13bz8Q4iUBP+w3/ttVYw7I/geS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QW8YAAADcAAAADwAAAAAAAAAAAAAAAACYAgAAZHJz&#10;L2Rvd25yZXYueG1sUEsFBgAAAAAEAAQA9QAAAIsDAAAAAA==&#10;" path="m,203l248,r2,4l252,9,17,201r-9,l,203xe" fillcolor="#c89c26" stroked="f" strokecolor="#3465a4">
                  <v:path o:connecttype="custom" o:connectlocs="0,47;52,0;53,1;53,2;4,47;2,47;0,47" o:connectangles="0,0,0,0,0,0,0"/>
                </v:shape>
                <v:shape id="Freeform 104" o:spid="_x0000_s1128" style="position:absolute;left:4967;top:508;width:113;height:99;visibility:visible;mso-wrap-style:none;v-text-anchor:middle"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idMUA&#10;AADcAAAADwAAAGRycy9kb3ducmV2LnhtbESPUUsDMRCE3wX/Q1jBt3bvhGo9mxYRFLEgtAq+rpft&#10;5fCyOS7xGvvrm0LBx2FmvmEWq+Q6NfIQWi8aymkBiqX2ppVGw+fH82QOKkQSQ50X1vDHAVbLy4sF&#10;VcbvZcPjNjYqQyRUpMHG2FeIobbsKEx9z5K9nR8cxSyHBs1A+wx3Hd4UxS06aiUvWOr5yXL9s/11&#10;Gt7K7+ZwP9p6175jmn0lfFk71Pr6Kj0+gIqc4n/43H41GmblHZzO5COAyy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iJ0xQAAANwAAAAPAAAAAAAAAAAAAAAAAJgCAABkcnMv&#10;ZG93bnJldi54bWxQSwUGAAAAAAQABAD1AAAAigMAAAAA&#10;" path="m,197l242,r2,5l246,9,8,202r1,-3l11,195r-5,2l,197xe" fillcolor="#c89c26" stroked="f" strokecolor="#3465a4">
                  <v:path o:connecttype="custom" o:connectlocs="0,48;51,0;51,1;52,2;2,49;2,48;2,47;1,48;0,48" o:connectangles="0,0,0,0,0,0,0,0,0"/>
                </v:shape>
                <v:shape id="Freeform 105" o:spid="_x0000_s1129" style="position:absolute;left:4968;top:511;width:113;height:101;visibility:visible;mso-wrap-style:none;v-text-anchor:middle" coordsize="2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r8EA&#10;AADcAAAADwAAAGRycy9kb3ducmV2LnhtbERP3WrCMBS+H/gO4QjeadqBf51RdKygoozpHuDQHNti&#10;c9I1UbO3Xy6EXX58/4tVMI24U+dqywrSUQKCuLC65lLB9zkfzkA4j6yxsUwKfsnBatl7WWCm7YO/&#10;6H7ypYgh7DJUUHnfZlK6oiKDbmRb4shdbGfQR9iVUnf4iOGmka9JMpEGa44NFbb0XlFxPd2MgvA5&#10;2R2nhyTNaW52+80H1nn4UWrQD+s3EJ6C/xc/3VutYJzGt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26/BAAAA3AAAAA8AAAAAAAAAAAAAAAAAmAIAAGRycy9kb3du&#10;cmV2LnhtbFBLBQYAAAAABAAEAPUAAACGAwAAAAA=&#10;" path="m5,192l240,r2,4l245,7,,208r4,-9l7,190r,2l5,192xe" fillcolor="#c89c26" stroked="f" strokecolor="#3465a4">
                  <v:path o:connecttype="custom" o:connectlocs="1,45;51,0;52,1;52,1;0,49;1,47;1,45;1,45;1,45" o:connectangles="0,0,0,0,0,0,0,0,0"/>
                </v:shape>
                <v:shape id="Freeform 106" o:spid="_x0000_s1130" style="position:absolute;left:4966;top:513;width:117;height:104;visibility:visible;mso-wrap-style:none;v-text-anchor:middle" coordsize="2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968YA&#10;AADcAAAADwAAAGRycy9kb3ducmV2LnhtbESPQWvCQBSE7wX/w/KEXkrdRFA0uootCK2BirbQ6yP7&#10;TILZt2F3q9Ff7wpCj8PMfMPMl51pxImcry0rSAcJCOLC6ppLBT/f69cJCB+QNTaWScGFPCwXvac5&#10;ZtqeeUenfShFhLDPUEEVQptJ6YuKDPqBbYmjd7DOYIjSlVI7PEe4aeQwScbSYM1xocKW3isqjvs/&#10;oyAfbdxb+qu3mzpvw5Xzr8/t9EWp5363moEI1IX/8KP9oRWM0i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7968YAAADcAAAADwAAAAAAAAAAAAAAAACYAgAAZHJz&#10;L2Rvd25yZXYueG1sUEsFBgAAAAAEAAQA9QAAAIsDAAAAAA==&#10;" path="m9,193l247,r3,3l252,9,,215,5,204,9,193xe" fillcolor="#c89c26" stroked="f" strokecolor="#3465a4">
                  <v:path o:connecttype="custom" o:connectlocs="2,45;53,0;54,0;54,2;0,50;1,48;2,45" o:connectangles="0,0,0,0,0,0,0"/>
                </v:shape>
                <v:shape id="Freeform 107" o:spid="_x0000_s1131" style="position:absolute;left:4964;top:515;width:119;height:107;visibility:visible;mso-wrap-style:none;v-text-anchor:middle" coordsize="26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H/cEA&#10;AADcAAAADwAAAGRycy9kb3ducmV2LnhtbERPTYvCMBC9L+x/CLPgZdF0yypSTYvICgperHofmrEt&#10;NpPaRFv/vTkseHy872U2mEY8qHO1ZQU/kwgEcWF1zaWC03EznoNwHlljY5kUPMlBln5+LDHRtucD&#10;PXJfihDCLkEFlfdtIqUrKjLoJrYlDtzFdgZ9gF0pdYd9CDeNjKNoJg3WHBoqbGldUXHN70aBw99y&#10;c97/xbPd0H/7+y3frU65UqOvYbUA4Wnwb/G/e6sVTO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OR/3BAAAA3AAAAA8AAAAAAAAAAAAAAAAAmAIAAGRycy9kb3du&#10;cmV2LnhtbFBLBQYAAAAABAAEAPUAAACGAwAAAAA=&#10;" path="m11,201l256,r2,6l260,9,,221r6,-9l11,201xe" fillcolor="#c89c26" stroked="f" strokecolor="#3465a4">
                  <v:path o:connecttype="custom" o:connectlocs="2,47;54,0;54,1;54,2;0,52;1,50;2,47" o:connectangles="0,0,0,0,0,0,0"/>
                </v:shape>
                <v:shape id="Freeform 108" o:spid="_x0000_s1132" style="position:absolute;left:4961;top:517;width:123;height:110;visibility:visible;mso-wrap-style:none;v-text-anchor:middle"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vssUA&#10;AADcAAAADwAAAGRycy9kb3ducmV2LnhtbESPQWvCQBSE74X+h+UVvNWNkZQ2ukopCN7EqIfeXrPP&#10;bGj2bZpdTfTXu4LQ4zAz3zDz5WAbcabO144VTMYJCOLS6ZorBfvd6vUdhA/IGhvHpOBCHpaL56c5&#10;5tr1vKVzESoRIexzVGBCaHMpfWnIoh+7ljh6R9dZDFF2ldQd9hFuG5kmyZu0WHNcMNjSl6HytzhZ&#10;Bd/94aMoV9e/7MTTLE2z7c/GGqVGL8PnDESgIfyHH+21VpCl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S+yxQAAANwAAAAPAAAAAAAAAAAAAAAAAJgCAABkcnMv&#10;ZG93bnJldi54bWxQSwUGAAAAAAQABAD1AAAAigMAAAAA&#10;" path="m11,206l263,r2,3l267,9,,225,5,215r6,-9xe" fillcolor="#c89d26" stroked="f" strokecolor="#3465a4">
                  <v:path o:connecttype="custom" o:connectlocs="2,49;56,0;56,0;57,2;0,54;1,51;2,49" o:connectangles="0,0,0,0,0,0,0"/>
                </v:shape>
                <v:shape id="Freeform 109" o:spid="_x0000_s1133" style="position:absolute;left:4958;top:519;width:128;height:114;visibility:visible;mso-wrap-style:none;v-text-anchor:middle" coordsize="27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H0sIA&#10;AADcAAAADwAAAGRycy9kb3ducmV2LnhtbESPQWvCQBSE74L/YXlCb7rb0IqkrlKEiB4bLfT4yL4m&#10;IbtvQ3bV9N93BcHjMDPfMOvt6Ky40hBazxpeFwoEceVNy7WG86mYr0CEiGzQeiYNfxRgu5lO1pgb&#10;f+MvupaxFgnCIUcNTYx9LmWoGnIYFr4nTt6vHxzGJIdamgFvCe6szJRaSoctp4UGe9o1VHXlxWnI&#10;ft72q91Rhb3tvn1XlEWIymr9Mhs/P0BEGuMz/GgfjIb3LIP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YfSwgAAANwAAAAPAAAAAAAAAAAAAAAAAJgCAABkcnMvZG93&#10;bnJldi54bWxQSwUGAAAAAAQABAD1AAAAhwMAAAAA&#10;" path="m10,212l270,r2,6l275,9,,233,5,222r5,-10xe" fillcolor="#c89d26" stroked="f" strokecolor="#3465a4">
                  <v:path o:connecttype="custom" o:connectlocs="2,51;59,0;59,1;60,2;0,56;1,53;2,51" o:connectangles="0,0,0,0,0,0,0"/>
                </v:shape>
                <v:shape id="Freeform 110" o:spid="_x0000_s1134" style="position:absolute;left:4956;top:522;width:130;height:117;visibility:visible;mso-wrap-style:none;v-text-anchor:middle" coordsize="2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RFsUA&#10;AADcAAAADwAAAGRycy9kb3ducmV2LnhtbESPzWrDMBCE74G8g9hALyGW49K4uFFCCBT34Ev+oMfF&#10;2tom1spYiu2+fVUo9DjMzDfMdj+ZVgzUu8aygnUUgyAurW64UnC9vK9eQTiPrLG1TAq+ycF+N59t&#10;MdN25BMNZ1+JAGGXoYLa+y6T0pU1GXSR7YiD92V7gz7IvpK6xzHATSuTON5Igw2HhRo7OtZU3s8P&#10;Eyh58nmLTyTHJD34okiLJl8WSj0tpsMbCE+T/w//tT+0gpfkGX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hEWxQAAANwAAAAPAAAAAAAAAAAAAAAAAJgCAABkcnMv&#10;ZG93bnJldi54bWxQSwUGAAAAAAQABAD1AAAAigMAAAAA&#10;" path="m11,216l278,r3,3l283,7,,238,6,227r5,-11xe" fillcolor="#c89d26" stroked="f" strokecolor="#3465a4">
                  <v:path o:connecttype="custom" o:connectlocs="2,52;59,0;59,0;60,1;0,58;1,55;2,52" o:connectangles="0,0,0,0,0,0,0"/>
                </v:shape>
                <v:shape id="Freeform 111" o:spid="_x0000_s1135" style="position:absolute;left:4953;top:524;width:134;height:120;visibility:visible;mso-wrap-style:none;v-text-anchor:middle" coordsize="2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1BMMA&#10;AADcAAAADwAAAGRycy9kb3ducmV2LnhtbESPwW7CMBBE75X4B2uReitOKalKikEIqYUrlA/Yxkvs&#10;Nl5HsQmBr8dISBxHM/NGM1v0rhYdtcF6VvA6ykAQl15brhTsf75ePkCEiKyx9kwKzhRgMR88zbDQ&#10;/sRb6naxEgnCoUAFJsamkDKUhhyGkW+Ik3fwrcOYZFtJ3eIpwV0tx1n2Lh1aTgsGG1oZKv93R6dg&#10;zb/T/HIM32/d1tq/cp93ps6Veh72y08Qkfr4CN/bG60gH0/gdi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P1BMMAAADcAAAADwAAAAAAAAAAAAAAAACYAgAAZHJzL2Rv&#10;d25yZXYueG1sUEsFBgAAAAAEAAQA9QAAAIgDAAAAAA==&#10;" path="m11,224l286,r2,4l290,9,,245,5,235r6,-11xe" fillcolor="#c89d26" stroked="f" strokecolor="#3465a4">
                  <v:path o:connecttype="custom" o:connectlocs="2,54;61,0;61,1;62,2;0,59;1,56;2,54" o:connectangles="0,0,0,0,0,0,0"/>
                </v:shape>
                <v:shape id="Freeform 112" o:spid="_x0000_s1136" style="position:absolute;left:4950;top:525;width:138;height:124;visibility:visible;mso-wrap-style:none;v-text-anchor:middle" coordsize="2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Xk8cA&#10;AADcAAAADwAAAGRycy9kb3ducmV2LnhtbESPW2vCQBSE34X+h+UUfJG6UZogaVapgmL75gVK3w7Z&#10;k0ubPRuza0z/fbcg9HGYmW+YbDWYRvTUudqygtk0AkGcW11zqeB82j4tQDiPrLGxTAp+yMFq+TDK&#10;MNX2xgfqj74UAcIuRQWV920qpcsrMuimtiUOXmE7gz7IrpS6w1uAm0bOoyiRBmsOCxW2tKko/z5e&#10;jYLFoV+f33bXz/dkUsRfHxfz3J6MUuPH4fUFhKfB/4fv7b1WEM9j+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15PHAAAA3AAAAA8AAAAAAAAAAAAAAAAAmAIAAGRy&#10;cy9kb3ducmV2LnhtbFBLBQYAAAAABAAEAPUAAACMAwAAAAA=&#10;" path="m10,231l293,r2,5l297,9,,250r5,-9l10,231xe" fillcolor="#c89d26" stroked="f" strokecolor="#3465a4">
                  <v:path o:connecttype="custom" o:connectlocs="2,57;63,0;64,1;64,2;0,62;1,60;2,57" o:connectangles="0,0,0,0,0,0,0"/>
                </v:shape>
                <v:shape id="Freeform 113" o:spid="_x0000_s1137" style="position:absolute;left:4948;top:530;width:142;height:126;visibility:visible;mso-wrap-style:none;v-text-anchor:middle" coordsize="3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kcQA&#10;AADcAAAADwAAAGRycy9kb3ducmV2LnhtbESP0YrCMBRE3xf8h3AFXxZNVVZKNYoIwlYf1qofcGmu&#10;bbG5KU1W698bQfBxmJkzzGLVmVrcqHWVZQXjUQSCOLe64kLB+bQdxiCcR9ZYWyYFD3KwWva+Fpho&#10;e+eMbkdfiABhl6CC0vsmkdLlJRl0I9sQB+9iW4M+yLaQusV7gJtaTqJoJg1WHBZKbGhTUn49/hsF&#10;8Xcxxe0l/RtPs/S6Ozz2aRbvlRr0u/UchKfOf8Lv9q9W8DOZwe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7pHEAAAA3AAAAA8AAAAAAAAAAAAAAAAAmAIAAGRycy9k&#10;b3ducmV2LnhtbFBLBQYAAAAABAAEAPUAAACJAwAAAAA=&#10;" path="m11,236l301,r2,4l306,7,,256,6,245r5,-9xe" fillcolor="#c89d26" stroked="f" strokecolor="#3465a4">
                  <v:path o:connecttype="custom" o:connectlocs="2,57;65,0;65,1;66,1;0,62;1,60;2,57" o:connectangles="0,0,0,0,0,0,0"/>
                </v:shape>
                <v:shape id="Freeform 114" o:spid="_x0000_s1138" style="position:absolute;left:4945;top:531;width:145;height:129;visibility:visible;mso-wrap-style:none;v-text-anchor:middle" coordsize="3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MHsUA&#10;AADcAAAADwAAAGRycy9kb3ducmV2LnhtbESPQWvCQBSE7wX/w/IEb7pRq7apq4ggCEJpEy/eHtnX&#10;JJp9G7Jrkv57tyD0OMzMN8x625tKtNS40rKC6SQCQZxZXXKu4Jwexm8gnEfWWFkmBb/kYLsZvKwx&#10;1rbjb2oTn4sAYRejgsL7OpbSZQUZdBNbEwfvxzYGfZBNLnWDXYCbSs6iaCkNlhwWCqxpX1B2S+5G&#10;QVfvkvb1UuaL+ScfVl/v6fl0TZUaDfvdBwhPvf8PP9tHrWAxW8H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IwexQAAANwAAAAPAAAAAAAAAAAAAAAAAJgCAABkcnMv&#10;ZG93bnJldi54bWxQSwUGAAAAAAQABAD1AAAAigMAAAAA&#10;" path="m11,241l308,r3,3l313,8,,262,5,252r6,-11xe" fillcolor="#c89d26" stroked="f" strokecolor="#3465a4">
                  <v:path o:connecttype="custom" o:connectlocs="2,59;66,0;67,0;67,2;0,64;1,61;2,59" o:connectangles="0,0,0,0,0,0,0"/>
                </v:shape>
                <v:shape id="Freeform 115" o:spid="_x0000_s1139" style="position:absolute;left:4943;top:533;width:149;height:133;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M48IA&#10;AADcAAAADwAAAGRycy9kb3ducmV2LnhtbERPy2oCMRTdF/yHcIXuNDNDfTAaRYSC0E1ri+juOrmd&#10;DJ3cjEmq49+bRaHLw3kv171txZV8aBwryMcZCOLK6YZrBV+fr6M5iBCRNbaOScGdAqxXg6clltrd&#10;+IOu+1iLFMKhRAUmxq6UMlSGLIax64gT9+28xZigr6X2eEvhtpVFlk2lxYZTg8GOtoaqn/2vVXDM&#10;c/+Oprj48/x+2rwUh93bzCr1POw3CxCR+vgv/nPvtIJJkd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AzjwgAAANwAAAAPAAAAAAAAAAAAAAAAAJgCAABkcnMvZG93&#10;bnJldi54bWxQSwUGAAAAAAQABAD1AAAAhwMAAAAA&#10;" path="m10,249l316,r2,5l320,9,,270,5,259r5,-10xe" fillcolor="#c89e26" stroked="f" strokecolor="#3465a4">
                  <v:path o:connecttype="custom" o:connectlocs="2,61;68,0;69,1;69,2;0,66;1,63;2,61" o:connectangles="0,0,0,0,0,0,0"/>
                </v:shape>
                <v:shape id="Freeform 116" o:spid="_x0000_s1140" style="position:absolute;left:4940;top:535;width:153;height:136;visibility:visible;mso-wrap-style:none;v-text-anchor:middle" coordsize="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TZ8QA&#10;AADcAAAADwAAAGRycy9kb3ducmV2LnhtbESPT4vCMBTE74LfIbwFb5qusP6pRhFZ0b2tVtHjo3nb&#10;lm1eShM1fvvNguBxmJnfMPNlMLW4UesqywreBwkI4tzqigsFx2zTn4BwHlljbZkUPMjBctHtzDHV&#10;9s57uh18ISKEXYoKSu+bVEqXl2TQDWxDHL0f2xr0UbaF1C3eI9zUcpgkI2mw4rhQYkPrkvLfw9Uo&#10;OI839Dl6hJxX28spjF12+v7KlOq9hdUMhKfgX+Fne6cVfAy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E2fEAAAA3AAAAA8AAAAAAAAAAAAAAAAAmAIAAGRycy9k&#10;b3ducmV2LnhtbFBLBQYAAAAABAAEAPUAAACJAwAAAAA=&#10;" path="m12,254l325,r2,4l330,8,,276,7,265r5,-11xe" fillcolor="#c89e26" stroked="f" strokecolor="#3465a4">
                  <v:path o:connecttype="custom" o:connectlocs="3,62;70,0;70,1;71,2;0,67;1,65;3,62" o:connectangles="0,0,0,0,0,0,0"/>
                </v:shape>
                <v:shape id="Freeform 117" o:spid="_x0000_s1141" style="position:absolute;left:4937;top:537;width:157;height:139;visibility:visible;mso-wrap-style:none;v-text-anchor:middle" coordsize="3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ewMMA&#10;AADcAAAADwAAAGRycy9kb3ducmV2LnhtbERPz2vCMBS+D/Y/hDfYZczUiZtWo4hDEGWHuqHXR/Ns&#10;qs1LaTLb/vfmMNjx4/s9X3a2EjdqfOlYwXCQgCDOnS65UPDzvXmdgPABWWPlmBT05GG5eHyYY6pd&#10;yxndDqEQMYR9igpMCHUqpc8NWfQDVxNH7uwaiyHCppC6wTaG20q+Jcm7tFhybDBY09pQfj38WgVf&#10;x4vTu6krXso+259wx8PPj5FSz0/dagYiUBf+xX/urVYwHsX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ewMMAAADcAAAADwAAAAAAAAAAAAAAAACYAgAAZHJzL2Rv&#10;d25yZXYueG1sUEsFBgAAAAAEAAQA9QAAAIgDAAAAAA==&#10;" path="m13,261l333,r3,4l338,9,,282,6,272r7,-11xe" fillcolor="#c89e26" stroked="f" strokecolor="#3465a4">
                  <v:path o:connecttype="custom" o:connectlocs="3,64;72,0;72,1;73,2;0,69;1,66;3,64" o:connectangles="0,0,0,0,0,0,0"/>
                </v:shape>
                <v:shape id="Freeform 118" o:spid="_x0000_s1142" style="position:absolute;left:4934;top:539;width:161;height:143;visibility:visible;mso-wrap-style:none;v-text-anchor:middle" coordsize="34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kcgA&#10;AADcAAAADwAAAGRycy9kb3ducmV2LnhtbESPQWvCQBSE70L/w/IKvYhurFhKzEZCQRC0lKqgx0f2&#10;NUnNvk2zq4n99a5Q6HGYmW+YZNGbWlyodZVlBZNxBII4t7riQsF+txy9gnAeWWNtmRRcycEifRgk&#10;GGvb8Sddtr4QAcIuRgWl900spctLMujGtiEO3pdtDfog20LqFrsAN7V8jqIXabDisFBiQ28l5aft&#10;2Sjo+t1Gzn5O5+NhnQ3X79Pfj2z/rdTTY5/NQXjq/X/4r73SCmbTCdzPhCM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QqRyAAAANwAAAAPAAAAAAAAAAAAAAAAAJgCAABk&#10;cnMvZG93bnJldi54bWxQSwUGAAAAAAQABAD1AAAAjQMAAAAA&#10;" path="m11,268l341,r2,5l345,8,,289,5,278r6,-10xe" fillcolor="#c89e26" stroked="f" strokecolor="#3465a4">
                  <v:path o:connecttype="custom" o:connectlocs="2,66;74,0;75,1;75,2;0,71;1,68;2,66" o:connectangles="0,0,0,0,0,0,0"/>
                </v:shape>
                <v:shape id="Freeform 119" o:spid="_x0000_s1143" style="position:absolute;left:4931;top:541;width:165;height:147;visibility:visible;mso-wrap-style:none;v-text-anchor:middle" coordsize="35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WZMQA&#10;AADcAAAADwAAAGRycy9kb3ducmV2LnhtbESPT2vCQBTE74LfYXlCb7ppWktNXYMIhdykpge9vWZf&#10;/mD2bchuY/Lt3ULB4zAzv2G26WhaMVDvGssKnlcRCOLC6oYrBd/55/IdhPPIGlvLpGAiB+luPtti&#10;ou2Nv2g4+UoECLsEFdTed4mUrqjJoFvZjjh4pe0N+iD7SuoebwFuWhlH0Zs02HBYqLGjQ03F9fRr&#10;FODP8XqxU3yu8tfR55xtytJslHpajPsPEJ5G/wj/tzOtYP0Sw9+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VmTEAAAA3AAAAA8AAAAAAAAAAAAAAAAAmAIAAGRycy9k&#10;b3ducmV2LnhtbFBLBQYAAAAABAAEAPUAAACJAwAAAAA=&#10;" path="m12,273l350,r2,3l354,7,,297,7,284r5,-11xe" fillcolor="#c89e26" stroked="f" strokecolor="#3465a4">
                  <v:path o:connecttype="custom" o:connectlocs="3,67;76,0;76,0;77,1;0,73;1,70;3,67" o:connectangles="0,0,0,0,0,0,0"/>
                </v:shape>
                <v:shape id="Freeform 120" o:spid="_x0000_s1144" style="position:absolute;left:4928;top:543;width:170;height:150;visibility:visible;mso-wrap-style:none;v-text-anchor:middle" coordsize="36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uaMUA&#10;AADcAAAADwAAAGRycy9kb3ducmV2LnhtbESPQWsCMRSE70L/Q3gFbzVbRSmrUURUPFW0VdvbY/Pc&#10;LN28rJt0Xf+9KRQ8DjPzDTOZtbYUDdW+cKzgtZeAIM6cLjhX8PmxenkD4QOyxtIxKbiRh9n0qTPB&#10;VLsr76jZh1xECPsUFZgQqlRKnxmy6HuuIo7e2dUWQ5R1LnWN1wi3pewnyUhaLDguGKxoYSj72f9a&#10;BZvF13e2PeWH9WjZHhPzjk2xuyjVfW7nYxCB2vAI/7c3WsFwMI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e5oxQAAANwAAAAPAAAAAAAAAAAAAAAAAJgCAABkcnMv&#10;ZG93bnJldi54bWxQSwUGAAAAAAQABAD1AAAAigMAAAAA&#10;" path="m13,281l358,r2,4l363,9,,304,6,294r7,-13xe" fillcolor="#c89e26" stroked="f" strokecolor="#3465a4">
                  <v:path o:connecttype="custom" o:connectlocs="3,69;79,0;79,1;80,2;0,74;1,72;3,69" o:connectangles="0,0,0,0,0,0,0"/>
                </v:shape>
                <v:shape id="Freeform 121" o:spid="_x0000_s1145" style="position:absolute;left:4926;top:545;width:172;height:153;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Dp8UA&#10;AADcAAAADwAAAGRycy9kb3ducmV2LnhtbESPwW7CMBBE75X4B2uReitOKAUUMAi1oOYIgQu3JV6S&#10;QLyOYpekf19XqtTjaGbeaJbr3tTiQa2rLCuIRxEI4tzqigsFp+PuZQ7CeWSNtWVS8E0O1qvB0xIT&#10;bTs+0CPzhQgQdgkqKL1vEildXpJBN7INcfCutjXog2wLqVvsAtzUchxFU2mw4rBQYkPvJeX37Mso&#10;OMfbWZo1H7vPSZTG3e2yv27PhVLPw36zAOGp9//hv3aqFby9Tu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OnxQAAANwAAAAPAAAAAAAAAAAAAAAAAJgCAABkcnMv&#10;ZG93bnJldi54bWxQSwUGAAAAAAQABAD1AAAAigMAAAAA&#10;" path="m11,290l365,r3,5l370,9,,311,5,300r6,-10xe" fillcolor="#c89e26" stroked="f" strokecolor="#3465a4">
                  <v:path o:connecttype="custom" o:connectlocs="2,70;79,0;79,1;80,2;0,75;1,73;2,70" o:connectangles="0,0,0,0,0,0,0"/>
                </v:shape>
                <v:shape id="Freeform 122" o:spid="_x0000_s1146" style="position:absolute;left:4923;top:548;width:176;height:156;visibility:visible;mso-wrap-style:none;v-text-anchor:middle" coordsize="37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fD8IA&#10;AADcAAAADwAAAGRycy9kb3ducmV2LnhtbESP3YrCMBCF7wXfIYzgnaYqEalGERdhZUHWnwcYmrEt&#10;NpPaxNp9+82CsJeH8/NxVpvOVqKlxpeONUzGCQjizJmScw3Xy360AOEDssHKMWn4IQ+bdb+3wtS4&#10;F5+oPYdcxBH2KWooQqhTKX1WkEU/djVx9G6usRiibHJpGnzFcVvJaZLMpcWSI6HAmnYFZffz00bI&#10;gz6+Lu00Oc0P30d6qkO5V0rr4aDbLkEE6sJ/+N3+NBrUTM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V8PwgAAANwAAAAPAAAAAAAAAAAAAAAAAJgCAABkcnMvZG93&#10;bnJldi54bWxQSwUGAAAAAAQABAD1AAAAhwMAAAAA&#10;" path="m12,295l375,r2,4l379,7,,317,7,306r5,-11xe" fillcolor="#c89f25" stroked="f" strokecolor="#3465a4">
                  <v:path o:connecttype="custom" o:connectlocs="3,71;81,0;81,1;82,1;0,77;1,74;3,71" o:connectangles="0,0,0,0,0,0,0"/>
                </v:shape>
                <v:shape id="Freeform 123" o:spid="_x0000_s1147" style="position:absolute;left:4920;top:549;width:181;height:160;visibility:visible;mso-wrap-style:none;v-text-anchor:middle" coordsize="38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ZKsQA&#10;AADcAAAADwAAAGRycy9kb3ducmV2LnhtbESPzYrCMBSF94LvEK7gTlNHRpxqFBFGBReijswsL821&#10;rTY3pYm28/ZGEFwezs/Hmc4bU4g7VS63rGDQj0AQJ1bnnCr4OX73xiCcR9ZYWCYF/+RgPmu3phhr&#10;W/Oe7gefijDCLkYFmfdlLKVLMjLo+rYkDt7ZVgZ9kFUqdYV1GDeF/IiikTSYcyBkWNIyo+R6uJkA&#10;Wf9+6WR3uu3+aFUf15dBs61PSnU7zWICwlPj3+FXe6MVfA5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WSrEAAAA3AAAAA8AAAAAAAAAAAAAAAAAmAIAAGRycy9k&#10;b3ducmV2LnhtbFBLBQYAAAAABAAEAPUAAACJAwAAAAA=&#10;" path="m12,302l382,r2,3l387,7,,323,5,313r7,-11xe" fillcolor="#caa123" stroked="f" strokecolor="#3465a4">
                  <v:path o:connecttype="custom" o:connectlocs="3,74;84,0;84,0;85,1;0,79;1,77;3,74" o:connectangles="0,0,0,0,0,0,0"/>
                </v:shape>
                <v:shape id="Freeform 124" o:spid="_x0000_s1148" style="position:absolute;left:4917;top:551;width:185;height:164;visibility:visible;mso-wrap-style:none;v-text-anchor:middle" coordsize="39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WBMUA&#10;AADcAAAADwAAAGRycy9kb3ducmV2LnhtbESPzWrDMBCE74W+g9hAb7Wc1vnBtRJCg8EQCCTxIcfF&#10;2tom1spYquO+fRUo9DjMzDdMtp1MJ0YaXGtZwTyKQRBXVrdcKygv+esahPPIGjvLpOCHHGw3z08Z&#10;ptre+UTj2dciQNilqKDxvk+ldFVDBl1ke+LgfdnBoA9yqKUe8B7gppNvcbyUBlsOCw329NlQdTt/&#10;GwXJfn/YXcc2QV3Ok4JzclgelXqZTbsPEJ4m/x/+axdaweJ9BY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9YExQAAANwAAAAPAAAAAAAAAAAAAAAAAJgCAABkcnMv&#10;ZG93bnJldi54bWxQSwUGAAAAAAQABAD1AAAAigMAAAAA&#10;" path="m12,310l391,r3,4l396,9,,333,7,320r5,-10xe" fillcolor="#cea421" stroked="f" strokecolor="#3465a4">
                  <v:path o:connecttype="custom" o:connectlocs="3,75;85,0;86,1;86,2;0,81;1,78;3,75" o:connectangles="0,0,0,0,0,0,0"/>
                </v:shape>
                <v:shape id="Freeform 125" o:spid="_x0000_s1149" style="position:absolute;left:4913;top:553;width:190;height:168;visibility:visible;mso-wrap-style:none;v-text-anchor:middle" coordsize="4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3SsEA&#10;AADcAAAADwAAAGRycy9kb3ducmV2LnhtbERPW2vCMBR+H/gfwhH2NlM3nFqNIhNBxkC0gq+H5tgW&#10;m5OSxF7+/fIw2OPHd19ve1OLlpyvLCuYThIQxLnVFRcKrtnhbQHCB2SNtWVSMJCH7Wb0ssZU247P&#10;1F5CIWII+xQVlCE0qZQ+L8mgn9iGOHJ36wyGCF0htcMuhptavifJpzRYcWwosaGvkvLH5WkUnLP2&#10;xwyn+nuB926/vGXzw+CdUq/jfrcCEagP/+I/91ErmH3E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Zt0rBAAAA3AAAAA8AAAAAAAAAAAAAAAAAmAIAAGRycy9kb3du&#10;cmV2LnhtbFBLBQYAAAAABAAEAPUAAACGAwAAAAA=&#10;" path="m15,316l402,r2,5l406,9,,339,8,329r7,-13xe" fillcolor="#d1a71e" stroked="f" strokecolor="#3465a4">
                  <v:path o:connecttype="custom" o:connectlocs="3,78;88,0;88,1;89,2;0,83;2,81;3,78" o:connectangles="0,0,0,0,0,0,0"/>
                </v:shape>
                <v:shape id="Freeform 126" o:spid="_x0000_s1150" style="position:absolute;left:4911;top:556;width:194;height:172;visibility:visible;mso-wrap-style:none;v-text-anchor:middle" coordsize="4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8oMYA&#10;AADcAAAADwAAAGRycy9kb3ducmV2LnhtbESPQWsCMRSE7wX/Q3iCN82qVOpqFFst9VJobRG8PTbP&#10;3cXNy5LEdeuvN4LQ4zAz3zDzZWsq0ZDzpWUFw0ECgjizuuRcwe/Pe/8FhA/IGivLpOCPPCwXnac5&#10;ptpe+JuaXchFhLBPUUERQp1K6bOCDPqBrYmjd7TOYIjS5VI7vES4qeQoSSbSYMlxocCa3grKTruz&#10;UfC6MWM35cnhuj765qv52H/W+UipXrddzUAEasN/+NHeagXP4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8oMYAAADcAAAADwAAAAAAAAAAAAAAAACYAgAAZHJz&#10;L2Rvd25yZXYueG1sUEsFBgAAAAAEAAQA9QAAAIsDAAAAAA==&#10;" path="m13,324l409,r2,4l414,7,,347,5,334r8,-10xe" fillcolor="#d7ac19" stroked="f" strokecolor="#3465a4">
                  <v:path o:connecttype="custom" o:connectlocs="3,80;90,0;90,1;91,1;0,85;1,82;3,80" o:connectangles="0,0,0,0,0,0,0"/>
                </v:shape>
                <v:shape id="Freeform 127" o:spid="_x0000_s1151" style="position:absolute;left:4907;top:557;width:198;height:176;visibility:visible;mso-wrap-style:none;v-text-anchor:middle" coordsize="42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U78IA&#10;AADcAAAADwAAAGRycy9kb3ducmV2LnhtbERPy2rCQBTdC/7DcAtupE60KhodRYIFF26MBbeXzDUJ&#10;zdwJmcmjfn1nUejycN7742Aq0VHjSssK5rMIBHFmdcm5gq/75/sGhPPIGivLpOCHHBwP49EeY217&#10;vlGX+lyEEHYxKii8r2MpXVaQQTezNXHgnrYx6ANscqkb7EO4qeQiitbSYMmhocCakoKy77Q1Ctbn&#10;drq6PCS+tufH/YpR8vFapEpN3obTDoSnwf+L/9wXrWC1DPPD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NTvwgAAANwAAAAPAAAAAAAAAAAAAAAAAJgCAABkcnMvZG93&#10;bnJldi54bWxQSwUGAAAAAAQABAD1AAAAhwMAAAAA&#10;" path="m12,330l418,r3,3l423,9,,353,7,343r5,-13xe" fillcolor="#daaf15" stroked="f" strokecolor="#3465a4">
                  <v:path o:connecttype="custom" o:connectlocs="3,82;92,0;92,0;93,2;0,88;1,85;3,82" o:connectangles="0,0,0,0,0,0,0"/>
                </v:shape>
                <v:shape id="Freeform 128" o:spid="_x0000_s1152" style="position:absolute;left:4903;top:559;width:202;height:180;visibility:visible;mso-wrap-style:none;v-text-anchor:middle" coordsize="43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K6cIA&#10;AADcAAAADwAAAGRycy9kb3ducmV2LnhtbESPzYrCMBSF98K8Q7gDs9NUGWWmGkUFRVwIdsb9tbm2&#10;xeSmNFHr2xtBcHk4Px9nMmutEVdqfOVYQb+XgCDOna64UPD/t+r+gPABWaNxTAru5GE2/ehMMNXu&#10;xnu6ZqEQcYR9igrKEOpUSp+XZNH3XE0cvZNrLIYom0LqBm9x3Bo5SJKRtFhxJJRY07Kk/JxdbOSe&#10;1sdD5Ux+543dbRe/5pKMVkp9fbbzMYhAbXiHX+2NVjD87sPz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krpwgAAANwAAAAPAAAAAAAAAAAAAAAAAJgCAABkcnMvZG93&#10;bnJldi54bWxQSwUGAAAAAAQABAD1AAAAhwMAAAAA&#10;" path="m14,340l428,r2,6l432,9,,361,7,350r7,-10xe" fillcolor="#dcb013" stroked="f" strokecolor="#3465a4">
                  <v:path o:connecttype="custom" o:connectlocs="3,85;94,0;94,1;94,2;0,90;1,87;3,85" o:connectangles="0,0,0,0,0,0,0"/>
                </v:shape>
                <v:shape id="Freeform 129" o:spid="_x0000_s1153" style="position:absolute;left:4900;top:562;width:207;height:183;visibility:visible;mso-wrap-style:none;v-text-anchor:middle" coordsize="4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josIA&#10;AADcAAAADwAAAGRycy9kb3ducmV2LnhtbESPT4vCMBTE74LfITzBm6aKK1qNIoKwV/+hx0fzbIvN&#10;S5tktfrpzcLCHoeZ+Q2zXLemEg9yvrSsYDRMQBBnVpecKzgdd4MZCB+QNVaWScGLPKxX3c4SU22f&#10;vKfHIeQiQtinqKAIoU6l9FlBBv3Q1sTRu1lnMETpcqkdPiPcVHKcJFNpsOS4UGBN24Ky++HHKHjP&#10;feOkHmXvazPbHZuzvb0uV6X6vXazABGoDf/hv/a3VvA1GcPvmXg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SOiwgAAANwAAAAPAAAAAAAAAAAAAAAAAJgCAABkcnMvZG93&#10;bnJldi54bWxQSwUGAAAAAAQABAD1AAAAhwMAAAAA&#10;" path="m14,344l437,r2,3l442,7,,367,7,357r7,-13xe" fillcolor="#dfb310" stroked="f" strokecolor="#3465a4">
                  <v:path o:connecttype="custom" o:connectlocs="3,86;96,0;96,0;97,1;0,91;1,89;3,86" o:connectangles="0,0,0,0,0,0,0"/>
                </v:shape>
                <v:shape id="Freeform 130" o:spid="_x0000_s1154" style="position:absolute;left:4897;top:564;width:212;height:187;visibility:visible;mso-wrap-style:none;v-text-anchor:middle" coordsize="4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B8QA&#10;AADcAAAADwAAAGRycy9kb3ducmV2LnhtbESP32rCMBTG74W9QziD3WmqW4vrTMsQxrzZhdUHODRn&#10;bbfmpCRR49ubwcDLj+/Pj29TRzOKMzk/WFawXGQgiFurB+4UHA8f8zUIH5A1jpZJwZU81NXDbIOl&#10;thfe07kJnUgj7EtU0IcwlVL6tieDfmEn4uR9W2cwJOk6qR1e0rgZ5SrLCmlw4ETocaJtT+1vczKJ&#10;+1kcl9OYx59rzDM3vG6/bNso9fQY399ABIrhHv5v77SC/OUZ/s6kI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0wfEAAAA3AAAAA8AAAAAAAAAAAAAAAAAmAIAAGRycy9k&#10;b3ducmV2LnhtbFBLBQYAAAAABAAEAPUAAACJAwAAAAA=&#10;" path="m14,352l446,r3,4l451,7,,377,7,364r7,-12xe" fillcolor="#e2b607" stroked="f" strokecolor="#3465a4">
                  <v:path o:connecttype="custom" o:connectlocs="3,87;99,0;99,1;100,1;0,93;1,90;3,87" o:connectangles="0,0,0,0,0,0,0"/>
                </v:shape>
                <v:shape id="Freeform 131" o:spid="_x0000_s1155" style="position:absolute;left:4894;top:565;width:217;height:191;visibility:visible;mso-wrap-style:none;v-text-anchor:middle" coordsize="46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8IsQA&#10;AADcAAAADwAAAGRycy9kb3ducmV2LnhtbESPQWvCQBSE7wX/w/IEb3VjiUWiq2ihxbZ4SNT7I/vM&#10;BrNvQ3Y16b93C4Ueh5lvhlltBtuIO3W+dqxgNk1AEJdO11wpOB3fnxcgfEDW2DgmBT/kYbMePa0w&#10;067nnO5FqEQsYZ+hAhNCm0npS0MW/dS1xNG7uM5iiLKrpO6wj+W2kS9J8iot1hwXDLb0Zqi8Fjer&#10;YH6+lof8/Lnr+9u3Lr4+DJ7SXKnJeNguQQQawn/4j97ryKUp/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CLEAAAA3AAAAA8AAAAAAAAAAAAAAAAAmAIAAGRycy9k&#10;b3ducmV2LnhtbFBLBQYAAAAABAAEAPUAAACJAwAAAAA=&#10;" path="m14,360l456,r2,3l462,9,,384,7,373r7,-13xe" fillcolor="#e7bb00" stroked="f" strokecolor="#3465a4">
                  <v:path o:connecttype="custom" o:connectlocs="3,89;101,0;101,0;102,2;0,95;1,93;3,89" o:connectangles="0,0,0,0,0,0,0"/>
                </v:shape>
                <v:shape id="Freeform 132" o:spid="_x0000_s1156" style="position:absolute;left:4890;top:567;width:221;height:195;visibility:visible;mso-wrap-style:none;v-text-anchor:middle" coordsize="4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CQMQA&#10;AADcAAAADwAAAGRycy9kb3ducmV2LnhtbESP0WoCMRRE3wv9h3AF32rW6krZGkUKLULtg7YfcNnc&#10;3SxubtYk1fj3jSD0cZiZM8xynWwvzuRD51jBdFKAIK6d7rhV8PP9/vQCIkRkjb1jUnClAOvV48MS&#10;K+0uvKfzIbYiQzhUqMDEOFRShtqQxTBxA3H2Guctxix9K7XHS4bbXj4XxUJa7DgvGBzozVB9PPxa&#10;BZvuY5Z2i9NX+XkyTfIDlscGlRqP0uYVRKQU/8P39lYrKOcl3M7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AkDEAAAA3AAAAA8AAAAAAAAAAAAAAAAAmAIAAGRycy9k&#10;b3ducmV2LnhtbFBLBQYAAAAABAAEAPUAAACJAwAAAAA=&#10;" path="m15,370l466,r4,6l472,9,,393,8,381r7,-11xe" fillcolor="#e9be00" stroked="f" strokecolor="#3465a4">
                  <v:path o:connecttype="custom" o:connectlocs="3,91;102,0;103,1;103,2;0,97;2,94;3,91" o:connectangles="0,0,0,0,0,0,0"/>
                </v:shape>
                <v:shape id="Freeform 133" o:spid="_x0000_s1157" style="position:absolute;left:4887;top:570;width:225;height:199;visibility:visible;mso-wrap-style:none;v-text-anchor:middle" coordsize="48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JZ8YA&#10;AADcAAAADwAAAGRycy9kb3ducmV2LnhtbESPQWvCQBSE74L/YXlCL6IbixWJrhICghWEmori7ZF9&#10;TUKzb0N2a9J/3xWEHoeZ+YZZb3tTizu1rrKsYDaNQBDnVldcKDh/7iZLEM4ja6wtk4JfcrDdDAdr&#10;jLXt+ET3zBciQNjFqKD0vomldHlJBt3UNsTB+7KtQR9kW0jdYhfgppavUbSQBisOCyU2lJaUf2c/&#10;RkFXRUV9spf31F6Tw22WfozPx0Spl1GfrEB46v1/+NneawVv8wU8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JZ8YAAADcAAAADwAAAAAAAAAAAAAAAACYAgAAZHJz&#10;L2Rvd25yZXYueG1sUEsFBgAAAAAEAAQA9QAAAIsDAAAAAA==&#10;" path="m15,375l477,r2,3l480,7,,399,7,387r8,-12xe" fillcolor="#ecbf00" stroked="f" strokecolor="#3465a4">
                  <v:path o:connecttype="custom" o:connectlocs="3,93;105,0;105,0;105,1;0,99;1,96;3,93" o:connectangles="0,0,0,0,0,0,0"/>
                </v:shape>
                <v:shape id="Freeform 134" o:spid="_x0000_s1158" style="position:absolute;left:4883;top:572;width:230;height:202;visibility:visible;mso-wrap-style:none;v-text-anchor:middle" coordsize="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VXMYA&#10;AADcAAAADwAAAGRycy9kb3ducmV2LnhtbESPUWvCMBSF3wf7D+EOfBmaTlannVG2glBfBJ0/4NLc&#10;tcXkpiSZVn/9Mhj4eDjnfIezXA/WiDP50DlW8DLJQBDXTnfcKDh+bcZzECEiazSOScGVAqxXjw9L&#10;LLS78J7Oh9iIBOFQoII2xr6QMtQtWQwT1xMn79t5izFJ30jt8ZLg1shpls2kxY7TQos9lS3Vp8OP&#10;VVCVu22+OzWL7Wd1q43Py/zZXJUaPQ0f7yAiDfEe/m9XWkH++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4VXMYAAADcAAAADwAAAAAAAAAAAAAAAACYAgAAZHJz&#10;L2Rvd25yZXYueG1sUEsFBgAAAAAEAAQA9QAAAIsDAAAAAA==&#10;" path="m14,384l486,r1,4l491,7,,407,7,396r7,-12xe" fillcolor="#edc100" stroked="f" strokecolor="#3465a4">
                  <v:path o:connecttype="custom" o:connectlocs="3,95;107,0;107,1;108,1;0,100;1,98;3,95" o:connectangles="0,0,0,0,0,0,0"/>
                </v:shape>
                <v:shape id="Freeform 135" o:spid="_x0000_s1159" style="position:absolute;left:4880;top:573;width:234;height:207;visibility:visible;mso-wrap-style:none;v-text-anchor:middle" coordsize="50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iH8IA&#10;AADcAAAADwAAAGRycy9kb3ducmV2LnhtbERPTWvCQBC9C/6HZYTezMbSFomuohWhFYsYRa9DdkyC&#10;2dmQ3cbor3cPhR4f73s670wlWmpcaVnBKIpBEGdWl5wrOB7WwzEI55E1VpZJwZ0czGf93hQTbW+8&#10;pzb1uQgh7BJUUHhfJ1K6rCCDLrI1ceAutjHoA2xyqRu8hXBTydc4/pAGSw4NBdb0WVB2TX+Ngjh1&#10;uGhX5tz+LB+703bDu/v3WamXQbeYgPDU+X/xn/tLK3h/C2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2IfwgAAANwAAAAPAAAAAAAAAAAAAAAAAJgCAABkcnMvZG93&#10;bnJldi54bWxQSwUGAAAAAAQABAD1AAAAhwMAAAAA&#10;" path="m14,392l494,r4,3l500,9,,416,7,403r7,-11xe" fillcolor="#efc300" stroked="f" strokecolor="#3465a4">
                  <v:path o:connecttype="custom" o:connectlocs="3,97;108,0;109,0;110,2;0,103;0,103;0,103;1,100;3,97" o:connectangles="0,0,0,0,0,0,0,0,0"/>
                </v:shape>
                <v:shape id="Freeform 136" o:spid="_x0000_s1160" style="position:absolute;left:4880;top:575;width:235;height:205;visibility:visible;mso-wrap-style:none;v-text-anchor:middle" coordsize="5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xksIA&#10;AADcAAAADwAAAGRycy9kb3ducmV2LnhtbESPQWsCMRSE7wX/Q3iCt5pVrLvdGkUEoceulfb62Lxu&#10;FjcvSxJ1/feNIHgcZuYbZrUZbCcu5EPrWMFsmoEgrp1uuVFw/N6/FiBCRNbYOSYFNwqwWY9eVlhq&#10;d+WKLofYiAThUKICE2NfShlqQxbD1PXEyftz3mJM0jdSe7wmuO3kPMuW0mLLacFgTztD9elwtgrk&#10;1u5b81tp/imqvPvKs8L6o1KT8bD9ABFpiM/wo/2pFbwt3uF+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TGSwgAAANwAAAAPAAAAAAAAAAAAAAAAAJgCAABkcnMvZG93&#10;bnJldi54bWxQSwUGAAAAAAQABAD1AAAAhwMAAAAA&#10;" path="m7,400l498,r2,6l501,9,9,411r-4,l,413r4,-6l7,400xe" fillcolor="#f0c400" stroked="f" strokecolor="#3465a4">
                  <v:path o:connecttype="custom" o:connectlocs="1,99;110,0;110,1;110,2;2,101;1,101;0,102;1,100;1,99" o:connectangles="0,0,0,0,0,0,0,0,0"/>
                </v:shape>
                <v:shape id="Freeform 137" o:spid="_x0000_s1161" style="position:absolute;left:4880;top:578;width:237;height:202;visibility:visible;mso-wrap-style:none;v-text-anchor:middle" coordsize="50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9EcMA&#10;AADcAAAADwAAAGRycy9kb3ducmV2LnhtbERPy2rCQBTdF/oPwy10IzoxklKioxRbRQQXPsDtJXOT&#10;Cc3cSTOjxr93FkKXh/OeLXrbiCt1vnasYDxKQBAXTtdcKTgdV8NPED4ga2wck4I7eVjMX19mmGt3&#10;4z1dD6ESMYR9jgpMCG0upS8MWfQj1xJHrnSdxRBhV0nd4S2G20amSfIhLdYcGwy2tDRU/B4uVsHx&#10;J03ustxtzwOzLrP2204mf6lS72/91xREoD78i5/ujVaQZX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d9EcMAAADcAAAADwAAAAAAAAAAAAAAAACYAgAAZHJzL2Rv&#10;d25yZXYueG1sUEsFBgAAAAAEAAQA9QAAAIgDAAAAAA==&#10;" path="m,407l500,r1,3l505,7,439,60r-2,l436,60r,2l436,64,20,403,9,405,,407xe" fillcolor="#f5c900" stroked="f" strokecolor="#3465a4">
                  <v:path o:connecttype="custom" o:connectlocs="0,100;110,0;110,0;111,1;97,15;96,15;96,15;96,15;96,16;4,99;2,100;0,100" o:connectangles="0,0,0,0,0,0,0,0,0,0,0,0"/>
                </v:shape>
                <v:shape id="Freeform 138" o:spid="_x0000_s1162" style="position:absolute;left:4884;top:580;width:234;height:199;visibility:visible;mso-wrap-style:none;v-text-anchor:middle" coordsize="4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vOMMA&#10;AADcAAAADwAAAGRycy9kb3ducmV2LnhtbESPT4vCMBTE78J+h/AW9qZpZdVSjbIuCIIn/x28PZpn&#10;U7Z5KU3Urp/eCILHYWZ+w8wWna3FlVpfOVaQDhIQxIXTFZcKDvtVPwPhA7LG2jEp+CcPi/lHb4a5&#10;djfe0nUXShEh7HNUYEJocil9YciiH7iGOHpn11oMUbal1C3eItzWcpgkY2mx4rhgsKFfQ8Xf7mIV&#10;ZJNjMZTZwaxMs0m9OS2/6b5V6uuz+5mCCNSFd/jVXmsFo1E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fvOMMAAADcAAAADwAAAAAAAAAAAAAAAACYAgAAZHJzL2Rv&#10;d25yZXYueG1sUEsFBgAAAAAEAAQA9QAAAIgDAAAAAA==&#10;" path="m,402l492,r4,4l498,7,437,57r-5,l427,57r1,4l430,64,20,398r-9,2l,402xe" fillcolor="#f2c600" stroked="f" strokecolor="#3465a4">
                  <v:path o:connecttype="custom" o:connectlocs="0,99;109,0;109,1;110,1;96,14;95,14;94,14;94,15;95,16;4,98;2,98;0,99" o:connectangles="0,0,0,0,0,0,0,0,0,0,0,0"/>
                </v:shape>
                <v:shape id="AutoShape 139" o:spid="_x0000_s1163" style="position:absolute;left:4889;top:581;width:231;height:197;visibility:visible;mso-wrap-style:none;v-text-anchor:middle" coordsize="49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fSsMA&#10;AADcAAAADwAAAGRycy9kb3ducmV2LnhtbESPQWvCQBSE7wX/w/IEb3XTQESiq0hBCN5qFDw+sq9J&#10;aPZt3F1N6q/vFgSPw8x8w6y3o+nEnZxvLSv4mCcgiCurW64VnMr9+xKED8gaO8uk4Jc8bDeTtzXm&#10;2g78RfdjqEWEsM9RQRNCn0vpq4YM+rntiaP3bZ3BEKWrpXY4RLjpZJokC2mw5bjQYE+fDVU/x5tR&#10;MAylPF8OY+Zujy5dpGWRnK+FUrPpuFuBCDSGV/jZLrSCLEv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fSsMAAADcAAAADwAAAAAAAAAAAAAAAACYAgAAZHJzL2Rv&#10;d25yZXYueG1sUEsFBgAAAAAEAAQA9QAAAIgDAAAAAA==&#10;" adj="0,,0" path="m,396l416,57r3,3l421,64,17,394r-8,l,396xm419,53l485,r2,3l490,9,433,55r-7,-2l419,53xe" fillcolor="#efc2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8;92,14;93,15;93,16;4,98;2,98;0,98;93,13;108,0;108,0;109,2;96,13;95,13;93,13" o:connectangles="0,0,0,0,0,0,0,0,0,0,0,0,0,0" textboxrect="3163,3164,18438,18437"/>
                  <v:handles>
                    <v:h position="@3,#0" polar="10800,10800"/>
                    <v:h position="#2,#1" polar="10800,10800" radiusrange="0,10800"/>
                  </v:handles>
                </v:shape>
                <v:shape id="AutoShape 140" o:spid="_x0000_s1164" style="position:absolute;left:4894;top:583;width:227;height:195;visibility:visible;mso-wrap-style:none;v-text-anchor:middle" coordsize="483,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ElcUA&#10;AADcAAAADwAAAGRycy9kb3ducmV2LnhtbESPzWrDMBCE74W+g9hAb7WclPw5UUIJBAppCHHa+2Jt&#10;bVFr5ViqY799VCj0OMzMN8x629tadNR641jBOElBEBdOGy4VfFz2zwsQPiBrrB2TgoE8bDePD2vM&#10;tLvxmbo8lCJC2GeooAqhyaT0RUUWfeIa4uh9udZiiLItpW7xFuG2lpM0nUmLhuNChQ3tKiq+8x+r&#10;4HMw893hGvLjpXufLPm0GIwulHoa9a8rEIH68B/+a79pBdPpC/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YSVxQAAANwAAAAPAAAAAAAAAAAAAAAAAJgCAABkcnMv&#10;ZG93bnJldi54bWxQSwUGAAAAAAQABAD1AAAAigMAAAAA&#10;" adj="0,,0" path="m,391l410,57r2,4l414,66,17,389r-9,2l,391xm417,50l478,r3,6l483,9,430,52r-6,l417,50xe" fillcolor="#ed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7;91,14;91,15;92,16;4,97;2,97;0,97;92,12;106,0;106,1;107,2;95,13;94,13;92,12" o:connectangles="0,0,0,0,0,0,0,0,0,0,0,0,0,0" textboxrect="3164,3162,18437,18437"/>
                  <v:handles>
                    <v:h position="@3,#0" polar="10800,10800"/>
                    <v:h position="#2,#1" polar="10800,10800" radiusrange="0,10800"/>
                  </v:handles>
                </v:shape>
                <v:shape id="AutoShape 141" o:spid="_x0000_s1165" style="position:absolute;left:4898;top:587;width:224;height:192;visibility:visible;mso-wrap-style:none;v-text-anchor:middle" coordsize="479,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QC8YA&#10;AADcAAAADwAAAGRycy9kb3ducmV2LnhtbESPQWvCQBSE7wX/w/IKXkKzUbSVNKuIINbejELx9si+&#10;ZkOzb0N21dRf3y0Uehxm5humWA22FVfqfeNYwSTNQBBXTjdcKzgdt08LED4ga2wdk4Jv8rBajh4K&#10;zLW78YGuZahFhLDPUYEJocul9JUhiz51HXH0Pl1vMUTZ11L3eItw28pplj1Liw3HBYMdbQxVX+XF&#10;Kvh4N8nLfdf4xSY5nfUR94nZn5UaPw7rVxCBhvAf/mu/aQXz+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QC8YAAADcAAAADwAAAAAAAAAAAAAAAACYAgAAZHJz&#10;L2Rvd25yZXYueG1sUEsFBgAAAAAEAAQA9QAAAIsDAAAAAA==&#10;" adj="0,,0" path="m,385l404,55r2,5l408,64,18,382r-9,1l,385xm416,46l473,r2,3l479,7,429,48r-7,-2l416,46xe" fillcolor="#ebba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88,13;89,15;89,16;4,95;2,95;0,96;91,11;103,0;104,0;105,1;94,12;92,11;91,11" o:connectangles="0,0,0,0,0,0,0,0,0,0,0,0,0,0" textboxrect="3163,3162,18437,18438"/>
                  <v:handles>
                    <v:h position="@3,#0" polar="10800,10800"/>
                    <v:h position="#2,#1" polar="10800,10800" radiusrange="0,10800"/>
                  </v:handles>
                </v:shape>
                <v:shape id="AutoShape 142" o:spid="_x0000_s1166" style="position:absolute;left:4902;top:589;width:220;height:189;visibility:visible;mso-wrap-style:none;v-text-anchor:middle" coordsize="47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EsYA&#10;AADcAAAADwAAAGRycy9kb3ducmV2LnhtbESPQWvCQBSE74X+h+UVvJS6UUiw0VVapRB6a+JBb4/s&#10;MxvMvg3ZVdP++m6h4HGYmW+Y1Wa0nbjS4FvHCmbTBARx7XTLjYJ99fGyAOEDssbOMSn4Jg+b9ePD&#10;CnPtbvxF1zI0IkLY56jAhNDnUvrakEU/dT1x9E5usBiiHBqpB7xFuO3kPEkyabHluGCwp62h+lxe&#10;rILDuymrYn95fc6Ou5/PPiuwmhdKTZ7GtyWIQGO4h//bhVaQp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sEsYAAADcAAAADwAAAAAAAAAAAAAAAACYAgAAZHJz&#10;L2Rvd25yZXYueG1sUEsFBgAAAAAEAAQA9QAAAIsDAAAAAA==&#10;" adj="0,,0" path="m,380l397,57r2,4l400,66,16,379r-7,l,380xm413,43l466,r4,4l471,7,425,45r-5,l413,43xe" fillcolor="#e8b60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6,14;87,15;87,16;3,94;2,94;0,94;90,10;102,0;103,1;103,1;93,11;92,11;90,10" o:connectangles="0,0,0,0,0,0,0,0,0,0,0,0,0,0" textboxrect="3162,3163,18438,18437"/>
                  <v:handles>
                    <v:h position="@3,#0" polar="10800,10800"/>
                    <v:h position="#2,#1" polar="10800,10800" radiusrange="0,10800"/>
                  </v:handles>
                </v:shape>
                <v:shape id="AutoShape 143" o:spid="_x0000_s1167" style="position:absolute;left:4906;top:590;width:218;height:187;visibility:visible;mso-wrap-style:none;v-text-anchor:middle" coordsize="46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ChsQA&#10;AADcAAAADwAAAGRycy9kb3ducmV2LnhtbESPQWvCQBSE7wX/w/KE3urGlohEVwmFQlp6aRS8PrLP&#10;JJp9G3a3Sdpf3y0IHoeZ+YbZ7ifTiYGcby0rWC4SEMSV1S3XCo6Ht6c1CB+QNXaWScEPedjvZg9b&#10;zLQd+YuGMtQiQthnqKAJoc+k9FVDBv3C9sTRO1tnMETpaqkdjhFuOvmcJCtpsOW40GBPrw1V1/Lb&#10;KHihA364qx+r06e+5O89F78DK/U4n/INiEBTuIdv7UIrSNMV/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QobEAAAA3AAAAA8AAAAAAAAAAAAAAAAAmAIAAGRycy9k&#10;b3ducmV2LnhtbFBLBQYAAAAABAAEAPUAAACJAwAAAAA=&#10;" adj="0,,0" path="m,375l390,57r1,5l393,66,16,373r-9,2l,375xm411,41l461,r1,3l464,9,423,42r-7,-1l411,41xe" fillcolor="#e2ad1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86,14;86,15;87,16;4,93;1,93;0,93;91,10;102,0;102,0;102,2;93,10;92,10;91,10" o:connectangles="0,0,0,0,0,0,0,0,0,0,0,0,0,0" textboxrect="3163,3162,18437,18437"/>
                  <v:handles>
                    <v:h position="@3,#0" polar="10800,10800"/>
                    <v:h position="#2,#1" polar="10800,10800" radiusrange="0,10800"/>
                  </v:handles>
                </v:shape>
                <v:shape id="AutoShape 144" o:spid="_x0000_s1168" style="position:absolute;left:4910;top:592;width:216;height:185;visibility:visible;mso-wrap-style:none;v-text-anchor:middle" coordsize="461,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8isUA&#10;AADcAAAADwAAAGRycy9kb3ducmV2LnhtbESPUUvDQBCE3wX/w7GCL9Je1NaW2GsRiyCFFkwLeV1y&#10;axLM7YW7bRr/vScIPg4z8w2z2oyuUwOF2Ho2cD/NQBFX3rZcGzgd3yZLUFGQLXaeycA3Rdisr69W&#10;mFt/4Q8aCqlVgnDM0UAj0udax6ohh3Hqe+LkffrgUJIMtbYBLwnuOv2QZU/aYctpocGeXhuqvoqz&#10;MxAOcseHR9n7YVuUs7Lk/e7ExtzejC/PoIRG+Q//td+tgfl8Ab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TyKxQAAANwAAAAPAAAAAAAAAAAAAAAAAJgCAABkcnMv&#10;ZG93bnJldi54bWxQSwUGAAAAAAQABAD1AAAAigMAAAAA&#10;" adj="0,,0" path="m,372l384,59r2,4l390,68,18,370r-9,l,372xm409,38l455,r2,6l461,9,423,39r-7,l409,38xe" fillcolor="#dea91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2;84,14;85,15;86,17;4,92;2,92;0,92;90,9;100,0;100,1;101,2;93,9;91,9;90,9" o:connectangles="0,0,0,0,0,0,0,0,0,0,0,0,0,0" textboxrect="3163,3163,18438,18437"/>
                  <v:handles>
                    <v:h position="@3,#0" polar="10800,10800"/>
                    <v:h position="#2,#1" polar="10800,10800" radiusrange="0,10800"/>
                  </v:handles>
                </v:shape>
                <v:shape id="AutoShape 145" o:spid="_x0000_s1169" style="position:absolute;left:4914;top:595;width:213;height:181;visibility:visible;mso-wrap-style:none;v-text-anchor:middle" coordsize="454,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JKcAA&#10;AADcAAAADwAAAGRycy9kb3ducmV2LnhtbERPz2vCMBS+D/wfwhO8jDVRcEg1ShGVXed22PGteTal&#10;zUtpYlv/e3MY7Pjx/d4dJteKgfpQe9awzBQI4tKbmisN31/ntw2IEJENtp5Jw4MCHPazlx3mxo/8&#10;ScM1ViKFcMhRg42xy6UMpSWHIfMdceJuvncYE+wraXocU7hr5Uqpd+mw5tRgsaOjpbK53p0GebES&#10;ze+Fm/FUlI/XbqPUT9B6MZ+KLYhIU/wX/7k/jIb1Oq1NZ9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XJKcAAAADcAAAADwAAAAAAAAAAAAAAAACYAgAAZHJzL2Rvd25y&#10;ZXYueG1sUEsFBgAAAAAEAAQA9QAAAIUDAAAAAA==&#10;" adj="0,,0" path="m,364l377,57r4,5l382,65,18,362r-9,2l,364xm407,33l448,r4,3l454,7,420,35r-6,-2l407,33xe" fillcolor="#dba42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0;83,14;84,15;84,16;4,90;2,90;0,90;90,8;99,0;99,0;100,1;92,8;91,8;90,8" o:connectangles="0,0,0,0,0,0,0,0,0,0,0,0,0,0" textboxrect="3163,3163,18437,18437"/>
                  <v:handles>
                    <v:h position="@3,#0" polar="10800,10800"/>
                    <v:h position="#2,#1" polar="10800,10800" radiusrange="0,10800"/>
                  </v:handles>
                </v:shape>
                <v:shape id="AutoShape 146" o:spid="_x0000_s1170" style="position:absolute;left:4919;top:597;width:210;height:179;visibility:visible;mso-wrap-style:none;v-text-anchor:middle" coordsize="448,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Kv8MA&#10;AADcAAAADwAAAGRycy9kb3ducmV2LnhtbESPW2sCMRSE34X+h3AKvohmFbytRilFQfChePkBh83Z&#10;CyYn2yTV9d+bQqGPw8x8w6y3nTXiTj40jhWMRxkI4sLphisF18t+uAARIrJG45gUPCnAdvPWW2Ou&#10;3YNPdD/HSiQIhxwV1DG2uZShqMliGLmWOHml8xZjkr6S2uMjwa2RkyybSYsNp4UaW/qsqbidf6wC&#10;y4MxfZ2O5vhtdmUZ53Pcz7xS/ffuYwUiUhf/w3/tg1YwnS7h90w6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nKv8MAAADcAAAADwAAAAAAAAAAAAAAAACYAgAAZHJzL2Rv&#10;d25yZXYueG1sUEsFBgAAAAAEAAQA9QAAAIgDAAAAAA==&#10;" adj="0,,0" path="m,361l372,59r1,3l375,66,18,359r-9,l,361xm405,30l443,r2,4l448,7,418,32r-7,l405,30xe" fillcolor="#d89f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9;82,14;82,15;83,16;4,88;2,88;0,89;89,7;98,0;98,1;98,1;92,8;90,8;89,7" o:connectangles="0,0,0,0,0,0,0,0,0,0,0,0,0,0" textboxrect="3164,3162,18436,18437"/>
                  <v:handles>
                    <v:h position="@3,#0" polar="10800,10800"/>
                    <v:h position="#2,#1" polar="10800,10800" radiusrange="0,10800"/>
                  </v:handles>
                </v:shape>
                <v:shape id="AutoShape 147" o:spid="_x0000_s1171" style="position:absolute;left:4923;top:598;width:206;height:177;visibility:visible;mso-wrap-style:none;v-text-anchor:middle" coordsize="441,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2H8EA&#10;AADcAAAADwAAAGRycy9kb3ducmV2LnhtbERP3WrCMBS+H/gO4Qi7GTadsDJqo4gyt5sJqz7AoTm2&#10;xeakJrHt3n65GHj58f0Xm8l0YiDnW8sKXpMUBHFldcu1gvPpY/EOwgdkjZ1lUvBLHjbr2VOBubYj&#10;/9BQhlrEEPY5KmhC6HMpfdWQQZ/YnjhyF+sMhghdLbXDMYabTi7TNJMGW44NDfa0a6i6lnejoJP6&#10;eNrVvvzsX26DQTx8u/1Bqef5tF2BCDSFh/jf/aUVvGV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9h/BAAAA3AAAAA8AAAAAAAAAAAAAAAAAmAIAAGRycy9kb3du&#10;cmV2LnhtbFBLBQYAAAAABAAEAPUAAACGAwAAAAA=&#10;" adj="0,,0" path="m,355l364,58r2,4l368,67,16,353r-7,2l,355xm402,28l436,r3,3l441,7,414,30r-5,-2l402,28xe" fillcolor="#d3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8;79,14;80,15;80,16;3,88;2,88;0,88;88,7;95,0;96,0;96,1;90,7;89,7;88,7" o:connectangles="0,0,0,0,0,0,0,0,0,0,0,0,0,0" textboxrect="3164,3163,18436,18438"/>
                  <v:handles>
                    <v:h position="@3,#0" polar="10800,10800"/>
                    <v:h position="#2,#1" polar="10800,10800" radiusrange="0,10800"/>
                  </v:handles>
                </v:shape>
                <v:shape id="AutoShape 148" o:spid="_x0000_s1172" style="position:absolute;left:4926;top:600;width:204;height:175;visibility:visible;mso-wrap-style:none;v-text-anchor:middle" coordsize="435,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64sMA&#10;AADcAAAADwAAAGRycy9kb3ducmV2LnhtbESPT4vCMBTE74LfITxhb5q6oEg1yioueFv/gR7fNm/b&#10;rs1LSWKt394IgsdhZn7DzBatqURDzpeWFQwHCQjizOqScwXHw3d/AsIHZI2VZVJwJw+Lebczw1Tb&#10;G++o2YdcRAj7FBUUIdSplD4ryKAf2Jo4en/WGQxRulxqh7cIN5X8TJKxNFhyXCiwplVB2WV/NQpO&#10;2q79z6/9356XbjRx2d00danUR6/9moII1IZ3+NXeaAWj8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64sMAAADcAAAADwAAAAAAAAAAAAAAAACYAgAAZHJzL2Rv&#10;d25yZXYueG1sUEsFBgAAAAAEAAQA9QAAAIgDAAAAAA==&#10;" adj="0,,0" path="m,352l357,59r2,5l361,68,16,350r-9,l,352xm400,25l430,r2,4l435,9,412,27r-7,l400,25xe" fillcolor="#cf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7;78,14;79,16;79,17;4,87;1,87;0,87;88,6;95,0;95,1;96,2;91,6;89,6;88,6" o:connectangles="0,0,0,0,0,0,0,0,0,0,0,0,0,0" textboxrect="3162,3164,18436,18437"/>
                  <v:handles>
                    <v:h position="@3,#0" polar="10800,10800"/>
                    <v:h position="#2,#1" polar="10800,10800" radiusrange="0,10800"/>
                  </v:handles>
                </v:shape>
                <v:shape id="AutoShape 149" o:spid="_x0000_s1173" style="position:absolute;left:4930;top:602;width:201;height:172;visibility:visible;mso-wrap-style:none;v-text-anchor:middle" coordsize="430,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Id8UA&#10;AADcAAAADwAAAGRycy9kb3ducmV2LnhtbESPQWvCQBSE7wX/w/IEL6IbA0aJriJCwUMvjR709sw+&#10;k2D2bdjdmvTfdwuFHoeZ+YbZ7gfTihc531hWsJgnIIhLqxuuFFzO77M1CB+QNbaWScE3edjvRm9b&#10;zLXt+ZNeRahEhLDPUUEdQpdL6cuaDPq57Yij97DOYIjSVVI77CPctDJNkkwabDgu1NjRsabyWXwZ&#10;BeXH0q6u/W3AtpieF9PVPUt7p9RkPBw2IAIN4T/81z5pBcss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Ih3xQAAANwAAAAPAAAAAAAAAAAAAAAAAJgCAABkcnMv&#10;ZG93bnJldi54bWxQSwUGAAAAAAQABAD1AAAAigMAAAAA&#10;" adj="0,,0" path="m,346l352,60r2,4l356,69,18,345r-9,1l,346xm398,23l425,r3,5l430,9,411,25r-6,-2l398,23xe" fillcolor="#d69e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6;77,15;77,16;78,17;4,86;2,86;0,86;87,5;93,0;93,1;94,2;90,6;88,5;87,5" o:connectangles="0,0,0,0,0,0,0,0,0,0,0,0,0,0" textboxrect="3164,3162,18437,18437"/>
                  <v:handles>
                    <v:h position="@3,#0" polar="10800,10800"/>
                    <v:h position="#2,#1" polar="10800,10800" radiusrange="0,10800"/>
                  </v:handles>
                </v:shape>
                <v:shape id="AutoShape 150" o:spid="_x0000_s1174" style="position:absolute;left:4934;top:605;width:199;height:168;visibility:visible;mso-wrap-style:none;v-text-anchor:middle" coordsize="425,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fYcgA&#10;AADcAAAADwAAAGRycy9kb3ducmV2LnhtbESPT2vCQBTE74LfYXmFXqRurGhjdBUpFDyU+pcWb8/s&#10;axLMvg3ZrUn76buC4HGYmd8ws0VrSnGh2hWWFQz6EQji1OqCMwWH/dtTDMJ5ZI2lZVLwSw4W825n&#10;hom2DW/psvOZCBB2CSrIva8SKV2ak0HXtxVx8L5tbdAHWWdS19gEuCnlcxSNpcGCw0KOFb3mlJ53&#10;P0bBX9Sc4s/J5mNNw6Ppfdn30csqVurxoV1OQXhq/T18a6+0gtF4CNcz4Qj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B9hyAAAANwAAAAPAAAAAAAAAAAAAAAAAJgCAABk&#10;cnMvZG93bnJldi54bWxQSwUGAAAAAAQABAD1AAAAjQMAAAAA&#10;" adj="0,,0" path="m,341l345,59r2,5l350,68,16,340r-7,l,341xm396,18l419,r2,4l425,7,407,20r-5,l396,18xe" fillcolor="#daa22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3;76,14;76,16;77,17;3,83;2,83;0,83;87,4;92,0;92,1;93,1;89,5;88,5;87,4" o:connectangles="0,0,0,0,0,0,0,0,0,0,0,0,0,0" textboxrect="3163,3162,18437,18436"/>
                  <v:handles>
                    <v:h position="@3,#0" polar="10800,10800"/>
                    <v:h position="#2,#1" polar="10800,10800" radiusrange="0,10800"/>
                  </v:handles>
                </v:shape>
                <v:shape id="AutoShape 151" o:spid="_x0000_s1175" style="position:absolute;left:4939;top:606;width:196;height:166;visibility:visible;mso-wrap-style:none;v-text-anchor:middle" coordsize="418,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h48MA&#10;AADcAAAADwAAAGRycy9kb3ducmV2LnhtbESPQWsCMRSE7wX/Q3iCt5q1WimrUcQq7LFVDz0+Ns/N&#10;4uZlSaKu/npTEDwOM/MNM192thEX8qF2rGA0zEAQl07XXCk47LfvXyBCRNbYOCYFNwqwXPTe5phr&#10;d+VfuuxiJRKEQ44KTIxtLmUoDVkMQ9cSJ+/ovMWYpK+k9nhNcNvIjyybSos1pwWDLa0Nlafd2SrY&#10;r8febM5/21jQtykOPyd/32RKDfrdagYiUhdf4We70Ao+px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h48MAAADcAAAADwAAAAAAAAAAAAAAAACYAgAAZHJzL2Rv&#10;d25yZXYueG1sUEsFBgAAAAAEAAQA9QAAAIgDAAAAAA==&#10;" adj="0,,0" path="m,336l338,60r3,4l343,69,16,336r-9,l,336xm393,16l412,r4,3l418,7,405,18r-7,-2l393,16xe" fillcolor="#dea71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2;74,15;75,16;75,17;4,82;1,82;0,82;86,4;90,0;91,0;92,1;89,4;88,4;86,4" o:connectangles="0,0,0,0,0,0,0,0,0,0,0,0,0,0" textboxrect="3163,3164,18437,18437"/>
                  <v:handles>
                    <v:h position="@3,#0" polar="10800,10800"/>
                    <v:h position="#2,#1" polar="10800,10800" radiusrange="0,10800"/>
                  </v:handles>
                </v:shape>
                <v:shape id="AutoShape 152" o:spid="_x0000_s1176" style="position:absolute;left:4942;top:608;width:194;height:164;visibility:visible;mso-wrap-style:none;v-text-anchor:middle" coordsize="41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GuMYA&#10;AADcAAAADwAAAGRycy9kb3ducmV2LnhtbESP3WoCMRSE74W+QzhCb4omle5St0YpBUGQim5F6N1h&#10;c/YHNyfLJtXt2zdCwcthZr5hFqvBtuJCvW8ca3ieKhDEhTMNVxqOX+vJKwgfkA22jknDL3lYLR9G&#10;C8yMu/KBLnmoRISwz1BDHUKXSemLmiz6qeuIo1e63mKIsq+k6fEa4baVM6VSabHhuFBjRx81Fef8&#10;x2ooX76T9KT8tmx3zWeyV+GJ3Fzrx/Hw/gYi0BDu4f/2xmhI0g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jGuMYAAADcAAAADwAAAAAAAAAAAAAAAACYAgAAZHJz&#10;L2Rvd25yZXYueG1sUEsFBgAAAAAEAAQA9QAAAIsDAAAAAA==&#10;" adj="0,,0" path="m,333l334,61r2,5l338,70,16,331r-7,2l,333xm391,13l409,r2,4l412,7r-9,9l398,15r-7,-2xe" fillcolor="#e1ab1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1;74,15;74,16;75,17;4,80;2,81;0,81;87,3;91,0;91,1;91,1;89,4;88,3;87,3" o:connectangles="0,0,0,0,0,0,0,0,0,0,0,0,0,0" textboxrect="3162,3164,18438,18437"/>
                  <v:handles>
                    <v:h position="@3,#0" polar="10800,10800"/>
                    <v:h position="#2,#1" polar="10800,10800" radiusrange="0,10800"/>
                  </v:handles>
                </v:shape>
                <v:shape id="AutoShape 153" o:spid="_x0000_s1177" style="position:absolute;left:4946;top:610;width:190;height:162;visibility:visible;mso-wrap-style:none;v-text-anchor:middle" coordsize="407,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MHcMA&#10;AADcAAAADwAAAGRycy9kb3ducmV2LnhtbESPQWvCQBSE7wX/w/IEb3UTsVGiq4ig9FCQqHh+ZJ9J&#10;MPt2ya4x/ffdQqHHYWa+YdbbwbSip843lhWk0wQEcWl1w5WC6+XwvgThA7LG1jIp+CYP283obY25&#10;ti8uqD+HSkQI+xwV1CG4XEpf1mTQT60jjt7ddgZDlF0ldYevCDetnCVJJg02HBdqdLSvqXycn0aB&#10;w/nj65YWzs0LSk+HY98sipNSk/GwW4EINIT/8F/7Uyv4yDL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eMHcMAAADcAAAADwAAAAAAAAAAAAAAAACYAgAAZHJzL2Rv&#10;d25yZXYueG1sUEsFBgAAAAAEAAQA9QAAAIgDAAAAAA==&#10;" adj="0,,0" path="m,329l327,62r2,4l330,69,16,327r-9,l,329xm389,11l402,r1,3l407,7r-5,5l394,12r-5,-1xe" fillcolor="#e4af1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0;71,15;72,16;72,17;3,79;1,79;0,80;85,2;88,0;88,0;89,1;88,3;86,3;85,2" o:connectangles="0,0,0,0,0,0,0,0,0,0,0,0,0,0" textboxrect="3164,3162,18437,18436"/>
                  <v:handles>
                    <v:h position="@3,#0" polar="10800,10800"/>
                    <v:h position="#2,#1" polar="10800,10800" radiusrange="0,10800"/>
                  </v:handles>
                </v:shape>
                <v:shape id="AutoShape 154" o:spid="_x0000_s1178" style="position:absolute;left:4949;top:612;width:188;height:159;visibility:visible;mso-wrap-style:none;v-text-anchor:middle" coordsize="402,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6fMYA&#10;AADcAAAADwAAAGRycy9kb3ducmV2LnhtbESPT2vCQBTE7wW/w/KEXopuWmqU6CpSaOlBC/67P7PP&#10;JLj7Ns1uY/LtuwWhx2FmfsMsVp01oqXGV44VPI8TEMS50xUXCo6H99EMhA/IGo1jUtCTh9Vy8LDA&#10;TLsb76jdh0JECPsMFZQh1JmUPi/Joh+7mjh6F9dYDFE2hdQN3iLcGvmSJKm0WHFcKLGmt5Ly6/7H&#10;Kjj330+8nW36y8fr5mubWqNbc1Lqcdit5yACdeE/fG9/agWTd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16fMYAAADcAAAADwAAAAAAAAAAAAAAAACYAgAAZHJz&#10;L2Rvd25yZXYueG1sUEsFBgAAAAAEAAQA9QAAAIsDAAAAAA==&#10;" adj="0,,0" path="m,324l322,63r1,3l325,72,18,324r-9,l,324xm387,9l396,r4,4l402,9r-2,2l395,9r-8,xe" fillcolor="#e7b41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8;71,15;71,16;71,17;4,78;2,78;0,78;85,2;87,0;87,1;88,2;87,2;87,2;85,2" o:connectangles="0,0,0,0,0,0,0,0,0,0,0,0,0,0" textboxrect="3163,3163,18436,18437"/>
                  <v:handles>
                    <v:h position="@3,#0" polar="10800,10800"/>
                    <v:h position="#2,#1" polar="10800,10800" radiusrange="0,10800"/>
                  </v:handles>
                </v:shape>
                <v:shape id="AutoShape 155" o:spid="_x0000_s1179" style="position:absolute;left:4954;top:614;width:185;height:157;visibility:visible;mso-wrap-style:none;v-text-anchor:middle" coordsize="39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FVMUA&#10;AADcAAAADwAAAGRycy9kb3ducmV2LnhtbESPwWrCQBCG7wXfYRmht7pRaGhjNiJKSw9tQe0DDNkx&#10;CWZnw+6q0afvHAo9Dv/833xTrkbXqwuF2Hk2MJ9loIhrbztuDPwc3p5eQMWEbLH3TAZuFGFVTR5K&#10;LKy/8o4u+9QogXAs0ECb0lBoHeuWHMaZH4glO/rgMMkYGm0DXgXuer3Islw77FgutDjQpqX6tD87&#10;0Tjc1uH9PNy/XvO739UYv7fbT2Mep+N6CSrRmP6X/9of1sBzLrbyjBB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kVUxQAAANwAAAAPAAAAAAAAAAAAAAAAAJgCAABkcnMv&#10;ZG93bnJldi54bWxQSwUGAAAAAAQABAD1AAAAigMAAAAA&#10;" adj="0,,0" path="m,320l314,62r2,6l320,71,16,318r-9,2l,320xm386,5l391,r2,4l396,7r-5,l386,5xe" fillcolor="#edbb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7;69,15;69,16;70,17;3,77;1,77;0,77;84,1;85,0;86,1;86,1;85,1;84,1" o:connectangles="0,0,0,0,0,0,0,0,0,0,0,0,0" textboxrect="3164,3163,18436,18438"/>
                  <v:handles>
                    <v:h position="@3,#0" polar="10800,10800"/>
                    <v:h position="#2,#1" polar="10800,10800" radiusrange="0,10800"/>
                  </v:handles>
                </v:shape>
                <v:shape id="AutoShape 156" o:spid="_x0000_s1180" style="position:absolute;left:4958;top:616;width:181;height:155;visibility:visible;mso-wrap-style:none;v-text-anchor:middle" coordsize="387,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en8QA&#10;AADcAAAADwAAAGRycy9kb3ducmV2LnhtbESP0WrCQBRE3wX/YbkF33TTQq2mriIWpfhSo/2AS/aa&#10;DWbvxuw2if16t1DwcZiZM8xi1dtKtNT40rGC50kCgjh3uuRCwfdpO56B8AFZY+WYFNzIw2o5HCww&#10;1a7jjNpjKESEsE9RgQmhTqX0uSGLfuJq4uidXWMxRNkUUjfYRbit5EuSTKXFkuOCwZo2hvLL8cdG&#10;ytdt+1vKdn/tTrOPnZEZvR0ypUZP/fodRKA+PML/7U+t4HU6h7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Hp/EAAAA3AAAAA8AAAAAAAAAAAAAAAAAmAIAAGRycy9k&#10;b3ducmV2LnhtbFBLBQYAAAAABAAEAPUAAACJAwAAAAA=&#10;" adj="0,,0" path="m,315l307,63r4,3l313,71,14,313r-7,l,315xm382,2l384,r1,2l387,2r-3,l382,2xe" fillcolor="#ef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6;67,15;68,16;68,17;3,76;1,76;0,76;84,0;84,0;84,0;85,0;84,0;84,0" o:connectangles="0,0,0,0,0,0,0,0,0,0,0,0,0" textboxrect="3162,3162,18437,18437"/>
                  <v:handles>
                    <v:h position="@3,#0" polar="10800,10800"/>
                    <v:h position="#2,#1" polar="10800,10800" radiusrange="0,10800"/>
                  </v:handles>
                </v:shape>
                <v:shape id="Freeform 157" o:spid="_x0000_s1181" style="position:absolute;left:4962;top:650;width:143;height:121;visibility:visible;mso-wrap-style:none;v-text-anchor:middle" coordsize="3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ysEA&#10;AADcAAAADwAAAGRycy9kb3ducmV2LnhtbERPyW7CMBC9V+o/WFOJGzgsLTRgUOgieqpKygeM4iGJ&#10;iMdRbCD8feeA1OPT21eb3jXqQl2oPRsYjxJQxIW3NZcGDr+fwwWoEJEtNp7JwI0CbNaPDytMrb/y&#10;ni55LJWEcEjRQBVjm2odioochpFviYU7+s5hFNiV2nZ4lXDX6EmSvGiHNUtDhS29VVSc8rOTko/v&#10;Bb8fD0U2m+Zkd/j6s82iMYOnPluCitTHf/Hd/WUNPM9lvpyR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Pn8rBAAAA3AAAAA8AAAAAAAAAAAAAAAAAmAIAAGRycy9kb3du&#10;cmV2LnhtbFBLBQYAAAAABAAEAPUAAACGAwAAAAA=&#10;" path="m,247l304,r2,5l307,9,16,247r-9,l,247xe" fillcolor="#f1c200" stroked="f" strokecolor="#3465a4">
                  <v:path o:connecttype="custom" o:connectlocs="0,59;66,0;67,1;67,2;3,59;1,59;0,59" o:connectangles="0,0,0,0,0,0,0"/>
                </v:shape>
                <v:shape id="Freeform 158" o:spid="_x0000_s1182" style="position:absolute;left:4965;top:653;width:141;height:118;visibility:visible;mso-wrap-style:none;v-text-anchor:middle" coordsize="3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NpMQA&#10;AADcAAAADwAAAGRycy9kb3ducmV2LnhtbESPQWsCMRSE74L/ITzBm2bV1srWKFYQPAmu9v7YPDeh&#10;m5d1k+q2v74RCh6HmfmGWa47V4sbtcF6VjAZZyCIS68tVwrOp91oASJEZI21Z1LwQwHWq35vibn2&#10;dz7SrYiVSBAOOSowMTa5lKE05DCMfUOcvItvHcYk20rqFu8J7mo5zbK5dGg5LRhsaGuo/Cq+nYLD&#10;wnzMLsft1epsvzv/vnxebVErNRx0m3cQkbr4DP+391rB69sE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TEAAAA3AAAAA8AAAAAAAAAAAAAAAAAmAIAAGRycy9k&#10;b3ducmV2LnhtbFBLBQYAAAAABAAEAPUAAACJAwAAAAA=&#10;" path="m,242l299,r1,4l302,8,16,242r-7,l,242xe" fillcolor="#f4c600" stroked="f" strokecolor="#3465a4">
                  <v:path o:connecttype="custom" o:connectlocs="0,58;65,0;65,1;66,2;3,58;2,58;0,58" o:connectangles="0,0,0,0,0,0,0"/>
                </v:shape>
                <v:shape id="Freeform 159" o:spid="_x0000_s1183" style="position:absolute;left:4969;top:654;width:136;height:117;visibility:visible;mso-wrap-style:none;v-text-anchor:middle" coordsize="29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ZJ8QA&#10;AADcAAAADwAAAGRycy9kb3ducmV2LnhtbESPW2sCMRSE3wv+h3AE32pWoRdWo4ho9WVpveDzYXPc&#10;LCYn6ybq9t83hUIfh5n5hpnOO2fFndpQe1YwGmYgiEuva64UHA/r53cQISJrtJ5JwTcFmM96T1PM&#10;tX/wju77WIkE4ZCjAhNjk0sZSkMOw9A3xMk7+9ZhTLKtpG7xkeDOynGWvUqHNacFgw0tDZWX/c0p&#10;OH0uw+5rjR/VamGuxcZZWxQjpQb9bjEBEamL/+G/9lYreHkbw++Zd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GSfEAAAA3AAAAA8AAAAAAAAAAAAAAAAAmAIAAGRycy9k&#10;b3ducmV2LnhtbFBLBQYAAAAABAAEAPUAAACJAwAAAAA=&#10;" path="m,238l291,r2,4l295,9,16,236r-9,2l,238xe" fillcolor="#f4c700" stroked="f" strokecolor="#3465a4">
                  <v:path o:connecttype="custom" o:connectlocs="0,58;62,0;62,1;63,2;3,57;1,58;0,58" o:connectangles="0,0,0,0,0,0,0"/>
                </v:shape>
                <v:shape id="Freeform 160" o:spid="_x0000_s1184" style="position:absolute;left:4972;top:657;width:135;height:115;visibility:visible;mso-wrap-style:none;v-text-anchor:middle" coordsize="29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upsgA&#10;AADcAAAADwAAAGRycy9kb3ducmV2LnhtbESPW0vDQBSE3wv+h+UIvrUbL7U1dltUqBR9sDdQ347Z&#10;0ySYPRuyp036712h0MdhZr5hJrPOVepATSg9G7geJKCIM29Lzg1sN/P+GFQQZIuVZzJwpACz6UVv&#10;gqn1La/osJZcRQiHFA0UInWqdcgKchgGviaO3s43DiXKJte2wTbCXaVvkuReOyw5LhRY00tB2e96&#10;7wzYb/l5Xrbzh9Xw7fVDdvu7z+P7lzFXl93TIyihTs7hU3thDQxHt/B/Jh4B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K6myAAAANwAAAAPAAAAAAAAAAAAAAAAAJgCAABk&#10;cnMvZG93bnJldi54bWxQSwUGAAAAAAQABAD1AAAAjQMAAAAA&#10;" path="m,234l286,r2,5l291,8,16,232r-7,l,234xe" fillcolor="#f5ca00" stroked="f" strokecolor="#3465a4">
                  <v:path o:connecttype="custom" o:connectlocs="0,57;62,0;62,1;63,2;3,56;2,56;0,57" o:connectangles="0,0,0,0,0,0,0"/>
                </v:shape>
                <v:shape id="Freeform 161" o:spid="_x0000_s1185" style="position:absolute;left:4977;top:659;width:131;height:111;visibility:visible;mso-wrap-style:none;v-text-anchor:middle" coordsize="28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EBcIA&#10;AADcAAAADwAAAGRycy9kb3ducmV2LnhtbESPQYvCMBSE7wv+h/AEb2vq6qpUo8iK4HWrCN6ezbMt&#10;Ni81iVr//UYQ9jjMzDfMfNmaWtzJ+cqygkE/AUGcW11xoWC/23xOQfiArLG2TAqe5GG56HzMMdX2&#10;wb90z0IhIoR9igrKEJpUSp+XZND3bUMcvbN1BkOUrpDa4SPCTS2/kmQsDVYcF0ps6Kek/JLdjILr&#10;oThenic8DzOvj3rtXDW8TpTqddvVDESgNvyH3+2tVvA9GcH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sQFwgAAANwAAAAPAAAAAAAAAAAAAAAAAJgCAABkcnMvZG93&#10;bnJldi54bWxQSwUGAAAAAAQABAD1AAAAhwMAAAAA&#10;" path="m,227l279,r3,3l284,9,14,227r-7,l,227xe" fillcolor="#f5cb00" stroked="f" strokecolor="#3465a4">
                  <v:path o:connecttype="custom" o:connectlocs="0,54;60,0;60,0;60,2;3,54;1,54;0,54" o:connectangles="0,0,0,0,0,0,0"/>
                </v:shape>
                <v:shape id="Freeform 162" o:spid="_x0000_s1186" style="position:absolute;left:4980;top:661;width:130;height:109;visibility:visible;mso-wrap-style:none;v-text-anchor:middle" coordsize="27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b1MYA&#10;AADcAAAADwAAAGRycy9kb3ducmV2LnhtbESPT2vCQBTE70K/w/IK3nRTQSvRVaRY1IMU/yD29si+&#10;JrHZt0l2jfHbu0Khx2FmfsNM560pREO1yy0reOtHIIgTq3NOFRwPn70xCOeRNRaWScGdHMxnL50p&#10;xtreeEfN3qciQNjFqCDzvoyldElGBl3flsTB+7G1QR9knUpd4y3ATSEHUTSSBnMOCxmW9JFR8ru/&#10;GgXf5+Oy2VTmMqgO5qtYIZ62y0qp7mu7mIDw1Pr/8F97rRUM3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b1MYAAADcAAAADwAAAAAAAAAAAAAAAACYAgAAZHJz&#10;L2Rvd25yZXYueG1sUEsFBgAAAAAEAAQA9QAAAIsDAAAAAA==&#10;" path="m,224l275,r2,6l279,9,16,224r-9,l,224xe" fillcolor="#f6cd02" stroked="f" strokecolor="#3465a4">
                  <v:path o:connecttype="custom" o:connectlocs="0,53;60,0;60,1;61,2;3,53;1,53;0,53" o:connectangles="0,0,0,0,0,0,0"/>
                </v:shape>
                <v:shape id="Freeform 163" o:spid="_x0000_s1187" style="position:absolute;left:4984;top:663;width:127;height:107;visibility:visible;mso-wrap-style:none;v-text-anchor:middle" coordsize="2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F6cEA&#10;AADcAAAADwAAAGRycy9kb3ducmV2LnhtbESPQYvCMBSE7wv+h/AEb2uqoJZqFFlY8OiqsNdH87ap&#10;Ji+1ibb992ZhYY/DzHzDbHa9s+JJbag9K5hNMxDEpdc1Vwou58/3HESIyBqtZ1IwUIDddvS2wUL7&#10;jr/oeYqVSBAOBSowMTaFlKE05DBMfUOcvB/fOoxJtpXULXYJ7qycZ9lSOqw5LRhs6MNQeTs9nALK&#10;h4e83O03Zsd9fjVUdzc7KDUZ9/s1iEh9/A//tQ9awWK1hN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RenBAAAA3AAAAA8AAAAAAAAAAAAAAAAAmAIAAGRycy9kb3du&#10;cmV2LnhtbFBLBQYAAAAABAAEAPUAAACGAwAAAAA=&#10;" path="m,218l270,r2,3l274,7,16,218r-7,l,218xe" fillcolor="#f6ce15" stroked="f" strokecolor="#3465a4">
                  <v:path o:connecttype="custom" o:connectlocs="0,53;58,0;58,0;59,1;3,53;2,53;0,53" o:connectangles="0,0,0,0,0,0,0"/>
                </v:shape>
                <v:shape id="Freeform 164" o:spid="_x0000_s1188" style="position:absolute;left:4988;top:665;width:125;height:105;visibility:visible;mso-wrap-style:none;v-text-anchor:middle" coordsize="26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ZTsYA&#10;AADcAAAADwAAAGRycy9kb3ducmV2LnhtbESPT2vCQBTE74V+h+UVetONgapEV2lFqeBB/APi7TX7&#10;TEKzb8Pu1sRv7wpCj8PM/IaZzjtTiys5X1lWMOgnIIhzqysuFBwPq94YhA/IGmvLpOBGHuaz15cp&#10;Ztq2vKPrPhQiQthnqKAMocmk9HlJBn3fNsTRu1hnMETpCqkdthFuapkmyVAarDgulNjQoqT8d/9n&#10;FAzX53bwvTmd0+Sr+mkvbpsuV1ul3t+6zwmIQF34Dz/ba63gYzS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qZTsYAAADcAAAADwAAAAAAAAAAAAAAAACYAgAAZHJz&#10;L2Rvd25yZXYueG1sUEsFBgAAAAAEAAQA9QAAAIsDAAAAAA==&#10;" path="m,215l263,r2,4l268,9,14,215r-7,l,215xe" fillcolor="#f6d01e" stroked="f" strokecolor="#3465a4">
                  <v:path o:connecttype="custom" o:connectlocs="0,51;57,0;58,1;58,2;3,51;1,51;0,51" o:connectangles="0,0,0,0,0,0,0"/>
                </v:shape>
                <v:shape id="Freeform 165" o:spid="_x0000_s1189" style="position:absolute;left:4991;top:667;width:122;height:103;visibility:visible;mso-wrap-style:none;v-text-anchor:middle" coordsize="2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sOcMA&#10;AADcAAAADwAAAGRycy9kb3ducmV2LnhtbERPTWvCQBC9C/6HZYTezKYppiV1FdEKUhCt1fuQnSap&#10;2dmQ3SZpf333IHh8vO/5cjC16Kh1lWUFj1EMgji3uuJCwflzO30B4TyyxtoyKfglB8vFeDTHTNue&#10;P6g7+UKEEHYZKii9bzIpXV6SQRfZhjhwX7Y16ANsC6lb7EO4qWUSx6k0WHFoKLGhdUn59fRjFLwf&#10;4r+nTn+nRxr2l7cuLZLd5qjUw2RYvYLwNPi7+ObeaQWz5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sOcMAAADcAAAADwAAAAAAAAAAAAAAAACYAgAAZHJzL2Rv&#10;d25yZXYueG1sUEsFBgAAAAAEAAQA9QAAAIgDAAAAAA==&#10;" path="m,211l258,r3,5l263,9,16,211r-9,l,211xe" fillcolor="#f6d12b" stroked="f" strokecolor="#3465a4">
                  <v:path o:connecttype="custom" o:connectlocs="0,50;56,0;56,1;57,2;3,50;1,50;0,50" o:connectangles="0,0,0,0,0,0,0"/>
                </v:shape>
                <v:shape id="Freeform 166" o:spid="_x0000_s1190" style="position:absolute;left:4995;top:670;width:118;height:100;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mMYA&#10;AADcAAAADwAAAGRycy9kb3ducmV2LnhtbESPQWsCMRSE7wX/Q3gFL0WzWmp1a5RSWBSKSLXQ62Pz&#10;drO4eVmSVNd/b4RCj8PMfMMs171txZl8aBwrmIwzEMSl0w3XCr6PxWgOIkRkja1jUnClAOvV4GGJ&#10;uXYX/qLzIdYiQTjkqMDE2OVShtKQxTB2HXHyKuctxiR9LbXHS4LbVk6zbCYtNpwWDHb0Yag8HX6t&#10;gt3em32xDadq/rT4ed5squL6KZUaPvbvbyAi9fE//NfeagUvrwu4n0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3mMYAAADcAAAADwAAAAAAAAAAAAAAAACYAgAAZHJz&#10;L2Rvd25yZXYueG1sUEsFBgAAAAAEAAQA9QAAAIsDAAAAAA==&#10;" path="m,206l254,r2,4l258,7,16,206r-7,l,206xe" fillcolor="#f6d43d" stroked="f" strokecolor="#3465a4">
                  <v:path o:connecttype="custom" o:connectlocs="0,49;53,0;54,1;54,1;3,49;2,49;0,49" o:connectangles="0,0,0,0,0,0,0"/>
                </v:shape>
                <v:shape id="Freeform 167" o:spid="_x0000_s1191" style="position:absolute;left:4999;top:671;width:115;height:99;visibility:visible;mso-wrap-style:none;v-text-anchor:middle" coordsize="2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YxMEA&#10;AADcAAAADwAAAGRycy9kb3ducmV2LnhtbERPy4rCMBTdC/MP4QpuRNMRdKQaZRjwheBo9QMuzbUt&#10;Nje1iVr/3iwEl4fzns4bU4o71a6wrOC7H4EgTq0uOFNwOi56YxDOI2ssLZOCJzmYz75aU4y1ffCB&#10;7onPRAhhF6OC3PsqltKlORl0fVsRB+5sa4M+wDqTusZHCDelHETRSBosODTkWNFfTukluRkFy2L5&#10;391eN7ufFcvksO+uK9pZpTrt5ncCwlPjP+K3e60VDMdhfjgTj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2MTBAAAA3AAAAA8AAAAAAAAAAAAAAAAAmAIAAGRycy9kb3du&#10;cmV2LnhtbFBLBQYAAAAABAAEAPUAAACGAwAAAAA=&#10;" path="m,202l247,r2,3l251,9,14,200r-7,2l,202xe" fillcolor="#f6d544" stroked="f" strokecolor="#3465a4">
                  <v:path o:connecttype="custom" o:connectlocs="0,49;52,0;52,0;53,2;3,48;1,49;0,49" o:connectangles="0,0,0,0,0,0,0"/>
                </v:shape>
                <v:shape id="Freeform 168" o:spid="_x0000_s1192" style="position:absolute;left:5003;top:674;width:112;height:97;visibility:visible;mso-wrap-style:none;v-text-anchor:middle" coordsize="2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RsMA&#10;AADcAAAADwAAAGRycy9kb3ducmV2LnhtbESPT4vCMBTE7wt+h/AEb2uqYC1do4irKOzJP4vXR/O2&#10;Kdu8dJuo9dubBcHjMDO/YWaLztbiSq2vHCsYDRMQxIXTFZcKTsfNewbCB2SNtWNScCcPi3nvbYa5&#10;djfe0/UQShEh7HNUYEJocil9YciiH7qGOHo/rrUYomxLqVu8Rbit5ThJUmmx4rhgsKGVoeL3cLGR&#10;sj3X6fmTvsz3Zer2NkvXE/en1KDfLT9ABOrCK/xs77SCSTaC/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ERsMAAADcAAAADwAAAAAAAAAAAAAAAACYAgAAZHJzL2Rv&#10;d25yZXYueG1sUEsFBgAAAAAEAAQA9QAAAIgDAAAAAA==&#10;" path="m,199l242,r2,6l245,9,14,197r-7,l,199xe" fillcolor="#f6d64f" stroked="f" strokecolor="#3465a4">
                  <v:path o:connecttype="custom" o:connectlocs="0,47;51,0;51,1;51,2;3,47;1,47;0,47" o:connectangles="0,0,0,0,0,0,0"/>
                </v:shape>
                <v:shape id="Freeform 169" o:spid="_x0000_s1193" style="position:absolute;left:5006;top:676;width:111;height:93;visibility:visible;mso-wrap-style:none;v-text-anchor:middle" coordsize="2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vMcYA&#10;AADcAAAADwAAAGRycy9kb3ducmV2LnhtbESPzYrCQBCE78K+w9ALXkQniopkHUVExdui7vpzazK9&#10;STDTEzKjiW/vLAgei+r6qms6b0wh7lS53LKCfi8CQZxYnXOq4Oew7k5AOI+ssbBMCh7kYD77aE0x&#10;1rbmHd33PhUBwi5GBZn3ZSylSzIy6Hq2JA7en60M+iCrVOoK6wA3hRxE0VgazDk0ZFjSMqPkur+Z&#10;8Maw3hXfo2s+3HQ2i9/z8RKdVhel2p/N4guEp8a/j1/prVYwmgzgf0wg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vMcYAAADcAAAADwAAAAAAAAAAAAAAAACYAgAAZHJz&#10;L2Rvd25yZXYueG1sUEsFBgAAAAAEAAQA9QAAAIsDAAAAAA==&#10;" path="m,191l237,r1,3l242,8,14,191r-7,l,191xe" fillcolor="#f5d757" stroked="f" strokecolor="#3465a4">
                  <v:path o:connecttype="custom" o:connectlocs="0,45;50,0;50,0;51,2;3,45;1,45;0,45" o:connectangles="0,0,0,0,0,0,0"/>
                </v:shape>
                <v:shape id="Freeform 170" o:spid="_x0000_s1194" style="position:absolute;left:5010;top:678;width:108;height:91;visibility:visible;mso-wrap-style:none;v-text-anchor:middle" coordsize="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vScUA&#10;AADcAAAADwAAAGRycy9kb3ducmV2LnhtbESPQWvCQBSE7wX/w/IEb3WjtSWkriKCNIdc1EJ6fOy+&#10;JqHZtyG7JvHfu4VCj8PMfMNs95NtxUC9bxwrWC0TEMTamYYrBZ/X03MKwgdkg61jUnAnD/vd7GmL&#10;mXEjn2m4hEpECPsMFdQhdJmUXtdk0S9dRxy9b9dbDFH2lTQ9jhFuW7lOkjdpseG4UGNHx5r0z+Vm&#10;FZSbUhd6dSi+rsfCrfOP4dwFqdRiPh3eQQSawn/4r50bBa/pC/yei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i9JxQAAANwAAAAPAAAAAAAAAAAAAAAAAJgCAABkcnMv&#10;ZG93bnJldi54bWxQSwUGAAAAAAQABAD1AAAAigMAAAAA&#10;" path="m,188l231,r4,5l237,9,16,188r-9,l,188xe" fillcolor="#f5d95f" stroked="f" strokecolor="#3465a4">
                  <v:path o:connecttype="custom" o:connectlocs="0,44;48,0;49,1;49,2;3,44;1,44;0,44" o:connectangles="0,0,0,0,0,0,0"/>
                </v:shape>
                <v:shape id="Freeform 171" o:spid="_x0000_s1195" style="position:absolute;left:5012;top:680;width:107;height:89;visibility:visible;mso-wrap-style:none;v-text-anchor:middle" coordsize="2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InsQA&#10;AADcAAAADwAAAGRycy9kb3ducmV2LnhtbESPUWvCMBSF3wX/Q7iDvWm6UUVqo4h2MDZQ1P6AS3PX&#10;hjU3Jcm0+/fLYLDHwznnO5xyO9pe3MgH41jB0zwDQdw4bbhVUF9fZisQISJr7B2Tgm8KsN1MJyUW&#10;2t35TLdLbEWCcChQQRfjUEgZmo4shrkbiJP34bzFmKRvpfZ4T3Dby+csW0qLhtNChwPtO2o+L19W&#10;QXXqZWsWh/zk86M5VO/V7g1rpR4fxt0aRKQx/of/2q9awWKV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CJ7EAAAA3AAAAA8AAAAAAAAAAAAAAAAAmAIAAGRycy9k&#10;b3ducmV2LnhtbFBLBQYAAAAABAAEAPUAAACJAwAAAAA=&#10;" path="m,183l228,r2,4l232,8,16,183r-7,l,183xe" fillcolor="#f4da66" stroked="f" strokecolor="#3465a4">
                  <v:path o:connecttype="custom" o:connectlocs="0,43;48,0;49,1;49,2;3,43;2,43;0,43" o:connectangles="0,0,0,0,0,0,0"/>
                </v:shape>
                <v:shape id="Freeform 172" o:spid="_x0000_s1196" style="position:absolute;left:5017;top:682;width:103;height:87;visibility:visible;mso-wrap-style:none;v-text-anchor:middle" coordsize="2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0DsYA&#10;AADcAAAADwAAAGRycy9kb3ducmV2LnhtbESPQWsCMRSE7wX/Q3iCl1KzClrZGqUURA89qG2hx9fk&#10;ubuavCybuG799Y0g9DjMzDfMfNk5K1pqQuVZwWiYgSDW3lRcKPj8WD3NQISIbNB6JgW/FGC56D3M&#10;MTf+wjtq97EQCcIhRwVljHUuZdAlOQxDXxMn7+AbhzHJppCmwUuCOyvHWTaVDitOCyXW9FaSPu3P&#10;TsHZbq8/u3WrT3L6fP0+Wv349R6UGvS71xcQkbr4H763N0bBZDaB2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0DsYAAADcAAAADwAAAAAAAAAAAAAAAACYAgAAZHJz&#10;L2Rvd25yZXYueG1sUEsFBgAAAAAEAAQA9QAAAIsDAAAAAA==&#10;" path="m,179l221,r2,4l224,9,15,179r-8,l,179xe" fillcolor="#f4dd73" stroked="f" strokecolor="#3465a4">
                  <v:path o:connecttype="custom" o:connectlocs="0,42;47,0;47,1;47,2;3,42;1,42;0,42" o:connectangles="0,0,0,0,0,0,0"/>
                </v:shape>
                <v:shape id="Freeform 173" o:spid="_x0000_s1197" style="position:absolute;left:5020;top:684;width:101;height:85;visibility:visible;mso-wrap-style:none;v-text-anchor:middle"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tksIA&#10;AADcAAAADwAAAGRycy9kb3ducmV2LnhtbESPQYvCMBSE7wv+h/AEb2tqYUWrUcRFWI/r6v3ZPNtg&#10;81KabBv/vREW9jjMzDfMehttI3rqvHGsYDbNQBCXThuuFJx/Du8LED4ga2wck4IHedhuRm9rLLQb&#10;+Jv6U6hEgrAvUEEdQltI6cuaLPqpa4mTd3OdxZBkV0nd4ZDgtpF5ls2lRcNpocaW9jWV99OvVTAs&#10;j+0x9ldzy6qDiReX7y6fuVKTcdytQASK4T/81/7SCj4Wc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2SwgAAANwAAAAPAAAAAAAAAAAAAAAAAJgCAABkcnMvZG93&#10;bnJldi54bWxQSwUGAAAAAAQABAD1AAAAhwMAAAAA&#10;" path="m,175l216,r1,5l221,8,15,175r-7,l,175xe" fillcolor="#f3df7a" stroked="f" strokecolor="#3465a4">
                  <v:path o:connecttype="custom" o:connectlocs="0,41;45,0;45,1;46,2;3,41;2,41;0,41" o:connectangles="0,0,0,0,0,0,0"/>
                </v:shape>
                <v:shape id="Freeform 174" o:spid="_x0000_s1198" style="position:absolute;left:5024;top:686;width:98;height:83;visibility:visible;mso-wrap-style:none;v-text-anchor:middle" coordsize="2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brcUA&#10;AADcAAAADwAAAGRycy9kb3ducmV2LnhtbESPQWvCQBSE7wX/w/KE3ppNC9WQukqrCOKhkqhIb4/s&#10;axKafRuyq0n+vVso9DjMzDfMYjWYRtyoc7VlBc9RDIK4sLrmUsHpuH1KQDiPrLGxTApGcrBaTh4W&#10;mGrbc0a33JciQNilqKDyvk2ldEVFBl1kW+LgfdvOoA+yK6XusA9w08iXOJ5JgzWHhQpbWldU/ORX&#10;o+DzeqAmyXi9//rYyMzLWl/Oo1KP0+H9DYSnwf+H/9o7reA1mcPv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JutxQAAANwAAAAPAAAAAAAAAAAAAAAAAJgCAABkcnMv&#10;ZG93bnJldi54bWxQSwUGAAAAAAQABAD1AAAAigMAAAAA&#10;" path="m,170l209,r4,3l215,7,14,170r-7,l,170xe" fillcolor="#f3e081" stroked="f" strokecolor="#3465a4">
                  <v:path o:connecttype="custom" o:connectlocs="0,41;43,0;44,0;45,1;3,41;1,41;0,41" o:connectangles="0,0,0,0,0,0,0"/>
                </v:shape>
                <v:shape id="Freeform 175" o:spid="_x0000_s1199" style="position:absolute;left:5027;top:688;width:96;height:82;visibility:visible;mso-wrap-style:non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HE8MA&#10;AADcAAAADwAAAGRycy9kb3ducmV2LnhtbERPy4rCMBTdC/5DuIKbQdMRRmo1iviAEUbw0Q+4NNe2&#10;2tx0mqj17yeLAZeH854tWlOJBzWutKzgcxiBIM6sLjlXkJ63gxiE88gaK8uk4EUOFvNuZ4aJtk8+&#10;0uPkcxFC2CWooPC+TqR0WUEG3dDWxIG72MagD7DJpW7wGcJNJUdRNJYGSw4NBda0Kii7ne5Gwdae&#10;N+nEH9KP689+0srR73K3HivV77XLKQhPrX+L/93fWsFXHNaG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HE8MAAADcAAAADwAAAAAAAAAAAAAAAACYAgAAZHJzL2Rv&#10;d25yZXYueG1sUEsFBgAAAAAEAAQA9QAAAIgDAAAAAA==&#10;" path="m,167l206,r2,4l209,9,14,169,7,167r-7,xe" fillcolor="#f3e188" stroked="f" strokecolor="#3465a4">
                  <v:path o:connecttype="custom" o:connectlocs="0,39;44,0;44,1;44,2;3,40;1,39;0,39" o:connectangles="0,0,0,0,0,0,0"/>
                </v:shape>
                <v:shape id="AutoShape 176" o:spid="_x0000_s1200" style="position:absolute;left:5031;top:691;width:94;height:80;visibility:visible;mso-wrap-style:none;v-text-anchor:middle" coordsize="206,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1cMA&#10;AADcAAAADwAAAGRycy9kb3ducmV2LnhtbESPQWvCQBSE74L/YXlCb2ZTQdHUVYLYULwZxfNr9nWT&#10;Nvs2ZLea/vuuIHgcZuYbZr0dbCuu1PvGsYLXJAVBXDndsFFwPr1PlyB8QNbYOiYFf+RhuxmP1php&#10;d+MjXctgRISwz1BBHUKXSemrmiz6xHXE0ftyvcUQZW+k7vEW4baVszRdSIsNx4UaO9rVVP2Uv1aB&#10;28tif8xdefhcfBeyLczcXHKlXiZD/gYi0BCe4Uf7QyuYL1dwPx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1cMAAADcAAAADwAAAAAAAAAAAAAAAACYAgAAZHJzL2Rv&#10;d25yZXYueG1sUEsFBgAAAAAEAAQA9QAAAIgDAAAAAA==&#10;" adj="0,,0" path="m,163l201,,,163xm206,9l14,165r-7,l,163,206,9xe" fillcolor="#f3e28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38;42,0;0,38;43,2;3,39;1,39;0,38;43,2" o:connectangles="0,0,0,0,0,0,0,0" textboxrect="3162,3164,18437,18437"/>
                  <v:handles>
                    <v:h position="@3,#0" polar="10800,10800"/>
                    <v:h position="#2,#1" polar="10800,10800" radiusrange="0,10800"/>
                  </v:handles>
                </v:shape>
                <v:shape id="Freeform 177" o:spid="_x0000_s1201" style="position:absolute;left:5034;top:693;width:92;height:77;visibility:visible;mso-wrap-style:none;v-text-anchor:middle"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NgMMA&#10;AADcAAAADwAAAGRycy9kb3ducmV2LnhtbERPy2oCMRTdF/oP4Ra600yF+hiNIpaquBB8gLi7nVxn&#10;Ric3QxJ1/HuzELo8nPdo0phK3Mj50rKCr3YCgjizuuRcwX732+qD8AFZY2WZFDzIw2T8/jbCVNs7&#10;b+i2DbmIIexTVFCEUKdS+qwgg75ta+LInawzGCJ0udQO7zHcVLKTJF1psOTYUGBNs4Kyy/ZqFOjV&#10;ed35+8l7rtxb/chOh8X8eFDq86OZDkEEasK/+OVeagXfgzg/nolH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NgMMAAADcAAAADwAAAAAAAAAAAAAAAACYAgAAZHJzL2Rv&#10;d25yZXYueG1sUEsFBgAAAAAEAAQA9QAAAIgDAAAAAA==&#10;" path="m,160l195,r4,4l201,7,14,160r-7,l,160xe" fillcolor="#f3e496" stroked="f" strokecolor="#3465a4">
                  <v:path o:connecttype="custom" o:connectlocs="0,37;41,0;42,1;42,1;3,37;1,37;0,37" o:connectangles="0,0,0,0,0,0,0"/>
                </v:shape>
                <v:shape id="Freeform 178" o:spid="_x0000_s1202" style="position:absolute;left:5037;top:694;width:89;height:76;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cgA&#10;AADcAAAADwAAAGRycy9kb3ducmV2LnhtbESP3WrCQBSE74W+w3IKvdNNKlpNXYMV+kNLwaQVennM&#10;HpNo9mzIbjV9+26h4OUwM98wi7Q3jThR52rLCuJRBIK4sLrmUsHnx+NwBsJ5ZI2NZVLwQw7S5dVg&#10;gYm2Z87olPtSBAi7BBVU3reJlK6oyKAb2ZY4eHvbGfRBdqXUHZ4D3DTyNoqm0mDNYaHCltYVFcf8&#10;2yh4wOgpe/86bCbj1+3zNj/eTbO3nVI31/3qHoSn3l/C/+0XrWAyj+HvTD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WctyAAAANwAAAAPAAAAAAAAAAAAAAAAAJgCAABk&#10;cnMvZG93bnJldi54bWxQSwUGAAAAAAQABAD1AAAAjQMAAAAA&#10;" path="m,156l192,r2,3l196,9,14,156r-7,l,156xe" fillcolor="#f4e7a6" stroked="f" strokecolor="#3465a4">
                  <v:path o:connecttype="custom" o:connectlocs="0,37;40,0;40,0;40,2;3,37;1,37;0,37" o:connectangles="0,0,0,0,0,0,0"/>
                </v:shape>
                <v:shape id="Freeform 179" o:spid="_x0000_s1203" style="position:absolute;left:5041;top:696;width:86;height:74;visibility:visible;mso-wrap-style:none;v-text-anchor:middle" coordsize="1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fUsUA&#10;AADcAAAADwAAAGRycy9kb3ducmV2LnhtbESPT2sCMRTE74LfITyht5rVskVXo/QPhQoirXrw+Ng8&#10;N4ublyVJ1+23N4WCx2FmfsMs171tREc+1I4VTMYZCOLS6ZorBcfDx+MMRIjIGhvHpOCXAqxXw8ES&#10;C+2u/E3dPlYiQTgUqMDE2BZShtKQxTB2LXHyzs5bjEn6SmqP1wS3jZxm2bO0WHNaMNjSm6Hysv+x&#10;Ct6fOh/zXNOr60/bnTHVdjP7Uuph1L8sQETq4z383/7UCvL5FP7O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9SxQAAANwAAAAPAAAAAAAAAAAAAAAAAJgCAABkcnMv&#10;ZG93bnJldi54bWxQSwUGAAAAAAQABAD1AAAAigMAAAAA&#10;" path="m,153l187,r2,6l190,9,14,153r-7,l,153xe" fillcolor="#f4e9ae" stroked="f" strokecolor="#3465a4">
                  <v:path o:connecttype="custom" o:connectlocs="0,36;38,0;39,1;39,2;3,36;1,36;0,36" o:connectangles="0,0,0,0,0,0,0"/>
                </v:shape>
                <v:shape id="Freeform 180" o:spid="_x0000_s1204" style="position:absolute;left:5044;top:699;width:85;height:71;visibility:visible;mso-wrap-style:none;v-text-anchor:middle" coordsize="1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g1cgA&#10;AADcAAAADwAAAGRycy9kb3ducmV2LnhtbESPW2vCQBSE3wX/w3IKfZG6iUVp06xSCtLii5e2iG+H&#10;7MkFs2djdjXx33eFgo/DzHzDpIve1OJCrassK4jHEQjizOqKCwU/38unFxDOI2usLZOCKzlYzIeD&#10;FBNtO97SZecLESDsElRQet8kUrqsJINubBvi4OW2NeiDbAupW+wC3NRyEkUzabDisFBiQx8lZcfd&#10;2SjYr3M+/c4at/qMV8vNOj+cR/FUqceH/v0NhKfe38P/7S+tYPr6DLc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aDVyAAAANwAAAAPAAAAAAAAAAAAAAAAAJgCAABk&#10;cnMvZG93bnJldi54bWxQSwUGAAAAAAQABAD1AAAAjQMAAAAA&#10;" path="m,147l182,r1,3l187,7,14,147r-7,l,147xe" fillcolor="#f5eab6" stroked="f" strokecolor="#3465a4">
                  <v:path o:connecttype="custom" o:connectlocs="0,34;38,0;38,0;39,1;3,34;1,34;0,34" o:connectangles="0,0,0,0,0,0,0"/>
                </v:shape>
                <v:shape id="Freeform 181" o:spid="_x0000_s1205" style="position:absolute;left:5048;top:701;width:82;height:69;visibility:visible;mso-wrap-style:none;v-text-anchor:middle"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XA8YA&#10;AADcAAAADwAAAGRycy9kb3ducmV2LnhtbESPzWrDMBCE74G+g9hCbonc/JTWtRJCQ4lJTokLvW6t&#10;rW1srYyl2u7bV4FAjsPMfMMk29E0oqfOVZYVPM0jEMS51RUXCj6zj9kLCOeRNTaWScEfOdhuHiYJ&#10;xtoOfKb+4gsRIOxiVFB638ZSurwkg25uW+Lg/djOoA+yK6TucAhw08hFFD1LgxWHhRJbei8pry+/&#10;RsHhOz0t0uN+bIa6/6Jsv1ses0Gp6eO4ewPhafT38K2dagXr1xV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0XA8YAAADcAAAADwAAAAAAAAAAAAAAAACYAgAAZHJz&#10;L2Rvd25yZXYueG1sUEsFBgAAAAAEAAQA9QAAAIsDAAAAAA==&#10;" path="m,144l176,r4,4l182,9,15,144r-8,l,144xe" fillcolor="#f5ecbd" stroked="f" strokecolor="#3465a4">
                  <v:path o:connecttype="custom" o:connectlocs="0,33;36,0;36,1;37,2;3,33;1,33;0,33" o:connectangles="0,0,0,0,0,0,0"/>
                </v:shape>
                <v:shape id="Freeform 182" o:spid="_x0000_s1206" style="position:absolute;left:5051;top:703;width:80;height:68;visibility:visible;mso-wrap-style:none;v-text-anchor:middle" coordsize="17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qHcYA&#10;AADcAAAADwAAAGRycy9kb3ducmV2LnhtbESPQWvCQBSE7wX/w/IKvYhuVBRN3YgUhF56aPQHPLMv&#10;m5js25Ddappf3y0Uehxm5htmfxhsK+7U+9qxgsU8AUFcOF2zUXA5n2ZbED4ga2wdk4Jv8nDIJk97&#10;TLV78Cfd82BEhLBPUUEVQpdK6YuKLPq564ijV7reYoiyN1L3+Ihw28plkmykxZrjQoUdvVVUNPmX&#10;VTDkYznebuW4ShZNtzJTfZ22H0q9PA/HVxCBhvAf/mu/awXr3Rp+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uqHcYAAADcAAAADwAAAAAAAAAAAAAAAACYAgAAZHJz&#10;L2Rvd25yZXYueG1sUEsFBgAAAAAEAAQA9QAAAIsDAAAAAA==&#10;" path="m,140l173,r2,5l176,9,15,140r-7,l,140xe" fillcolor="#f6edc4" stroked="f" strokecolor="#3465a4">
                  <v:path o:connecttype="custom" o:connectlocs="0,33;36,0;36,1;36,2;3,33;2,33;0,33" o:connectangles="0,0,0,0,0,0,0"/>
                </v:shape>
                <v:shape id="Freeform 183" o:spid="_x0000_s1207" style="position:absolute;left:5055;top:706;width:78;height:65;visibility:visible;mso-wrap-style:none;v-text-anchor:middle" coordsize="1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I5sgA&#10;AADcAAAADwAAAGRycy9kb3ducmV2LnhtbESP3WrCQBSE7wt9h+UUvKsbxYqmrlKEiKUU/IfeHbKn&#10;Sdrs2ZjdmujTuwXBy2FmvmEms9aU4kS1Kywr6HUjEMSp1QVnCnbb5HkEwnlkjaVlUnAmB7Pp48ME&#10;Y20bXtNp4zMRIOxiVJB7X8VSujQng65rK+LgfdvaoA+yzqSusQlwU8p+FA2lwYLDQo4VzXNKfzd/&#10;RsFHb3B4/1lcksHX/ri6nMsmGX+ulOo8tW+vIDy1/h6+tZdawct4CP9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ojmyAAAANwAAAAPAAAAAAAAAAAAAAAAAJgCAABk&#10;cnMvZG93bnJldi54bWxQSwUGAAAAAAQABAD1AAAAjQMAAAAA&#10;" path="m,135l167,r1,4l172,7,14,135r-7,l,135xe" fillcolor="#f7efcc" stroked="f" strokecolor="#3465a4">
                  <v:path o:connecttype="custom" o:connectlocs="0,31;34,0;34,1;35,1;3,31;1,31;0,31" o:connectangles="0,0,0,0,0,0,0"/>
                </v:shape>
                <v:shape id="Freeform 184" o:spid="_x0000_s1208" style="position:absolute;left:5057;top:708;width:76;height:63;visibility:visible;mso-wrap-style:none;v-text-anchor:middle" coordsize="1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t18QA&#10;AADcAAAADwAAAGRycy9kb3ducmV2LnhtbESPQWvCQBSE74X+h+UJ3uomhVqNrlIKpXqSqojHl+wz&#10;CWbfht2tJv/eFQSPw8x8w8yXnWnEhZyvLStIRwkI4sLqmksF+93P2wSED8gaG8ukoCcPy8Xryxwz&#10;ba/8R5dtKEWEsM9QQRVCm0npi4oM+pFtiaN3ss5giNKVUju8Rrhp5HuSjKXBmuNChS19V1Sct/9G&#10;gclxlW5cXo+P6/R3h7LPD6ZXajjovmYgAnXhGX60V1rBx/QT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rdfEAAAA3AAAAA8AAAAAAAAAAAAAAAAAmAIAAGRycy9k&#10;b3ducmV2LnhtbFBLBQYAAAAABAAEAPUAAACJAwAAAAA=&#10;" path="m,131l161,r4,3l167,9,14,133,7,131r-7,xe" fillcolor="#f8f3da" stroked="f" strokecolor="#3465a4">
                  <v:path o:connecttype="custom" o:connectlocs="0,29;33,0;34,0;35,2;3,30;1,29;0,29" o:connectangles="0,0,0,0,0,0,0"/>
                </v:shape>
                <v:shape id="Freeform 185" o:spid="_x0000_s1209" style="position:absolute;left:5061;top:710;width:73;height:61;visibility:visible;mso-wrap-style:none;v-text-anchor:middle" coordsize="1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TeMIA&#10;AADcAAAADwAAAGRycy9kb3ducmV2LnhtbERPz2vCMBS+D/wfwhN2EZtuoKydUcRNcODB1e3+SN7a&#10;avPSNdF2/705CDt+fL8Xq8E24kqdrx0reEpSEMTamZpLBV/H7fQFhA/IBhvHpOCPPKyWo4cF5sb1&#10;/EnXIpQihrDPUUEVQptL6XVFFn3iWuLI/bjOYoiwK6XpsI/htpHPaTqXFmuODRW2tKlIn4uLVTC8&#10;We3x+5QesvfJ/Nd+FE2/r5V6HA/rVxCBhvAvvrt3RsEsi2vjmXg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9N4wgAAANwAAAAPAAAAAAAAAAAAAAAAAJgCAABkcnMvZG93&#10;bnJldi54bWxQSwUGAAAAAAQABAD1AAAAhwMAAAAA&#10;" path="m,128l158,r2,6l162,9,14,130r-7,l,128xe" fillcolor="#f9f5e1" stroked="f" strokecolor="#3465a4">
                  <v:path o:connecttype="custom" o:connectlocs="0,28;32,0;32,1;33,2;3,29;1,29;0,28" o:connectangles="0,0,0,0,0,0,0"/>
                </v:shape>
                <v:shape id="Freeform 186" o:spid="_x0000_s1210" style="position:absolute;left:5064;top:712;width:71;height:59;visibility:visible;mso-wrap-style:none;v-text-anchor:middle"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3W8cA&#10;AADcAAAADwAAAGRycy9kb3ducmV2LnhtbESP3WrCQBSE74W+w3IK3tVNFduYuorEFgLFgn/g5SF7&#10;moRmz4bsaqJP3y0UvBxm5htmvuxNLS7UusqygudRBII4t7riQsFh//EUg3AeWWNtmRRcycFy8TCY&#10;Y6Jtx1u67HwhAoRdggpK75tESpeXZNCNbEMcvG/bGvRBtoXULXYBbmo5jqIXabDisFBiQ2lJ+c/u&#10;bBTcutdm8p6ne5le159HuclO8Vem1PCxX72B8NT7e/i/nWkF09kM/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N1vHAAAA3AAAAA8AAAAAAAAAAAAAAAAAmAIAAGRy&#10;cy9kb3ducmV2LnhtbFBLBQYAAAAABAAEAPUAAACMAwAAAAA=&#10;" path="m,124l153,r2,3l156,7,14,124r-7,l,124xe" fillcolor="#faf7e8" stroked="f" strokecolor="#3465a4">
                  <v:path o:connecttype="custom" o:connectlocs="0,28;32,0;32,0;32,1;3,28;1,28;0,28" o:connectangles="0,0,0,0,0,0,0"/>
                </v:shape>
                <v:shape id="Freeform 187" o:spid="_x0000_s1211" style="position:absolute;left:5068;top:714;width:68;height:57;visibility:visible;mso-wrap-style:none;v-text-anchor:middle" coordsize="1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mHcIA&#10;AADcAAAADwAAAGRycy9kb3ducmV2LnhtbERPz2vCMBS+C/sfwhN2s6kOulKNIgPZ2Gm1G+jt0Tyb&#10;YvNSmsx2/vXLYbDjx/d7s5tsJ240+NaxgmWSgiCunW65UfBZHRY5CB+QNXaOScEPedhtH2YbLLQb&#10;uaTbMTQihrAvUIEJoS+k9LUhiz5xPXHkLm6wGCIcGqkHHGO47eQqTTNpseXYYLCnF0P19fhtFXD3&#10;ZZ4qc67e7/dT+fFqzHPuSqUe59N+DSLQFP7Ff+43rSBL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uYdwgAAANwAAAAPAAAAAAAAAAAAAAAAAJgCAABkcnMvZG93&#10;bnJldi54bWxQSwUGAAAAAAQABAD1AAAAhwMAAAAA&#10;" path="m,121l148,r1,4l153,9,14,121r-7,l,121xe" fillcolor="#fbf9ef" stroked="f" strokecolor="#3465a4">
                  <v:path o:connecttype="custom" o:connectlocs="0,27;29,0;29,1;30,2;3,27;1,27;0,27" o:connectangles="0,0,0,0,0,0,0"/>
                </v:shape>
                <v:shape id="Freeform 188" o:spid="_x0000_s1212" style="position:absolute;left:5072;top:716;width:65;height:55;visibility:visible;mso-wrap-style:none;v-text-anchor:middle"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hh8MA&#10;AADcAAAADwAAAGRycy9kb3ducmV2LnhtbESPQUsDMRSE7wX/Q3hCL8Um9VBl27SIIhZvthU8Pjav&#10;ydZ9L8smttt/3wiCx2FmvmGW64FbdaI+NVEszKYGFEkdXSPewn73evcIKmUUh20UsnChBOvVzWiJ&#10;lYtn+aDTNntVIJIqtBBy7iqtUx2IMU1jR1K8Q+wZc5G9167Hc4Fzq++NmWvGRspCwI6eA9Xf2x+2&#10;4B8413w0X/jJODm+v7wFP4i149vhaQEq05D/w3/tjbMwNzP4PV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1hh8MAAADcAAAADwAAAAAAAAAAAAAAAACYAgAAZHJzL2Rv&#10;d25yZXYueG1sUEsFBgAAAAAEAAQA9QAAAIgDAAAAAA==&#10;" path="m,117l142,r4,5l148,9,14,117r-7,l,117xe" fillcolor="#fdfcf7" stroked="f" strokecolor="#3465a4">
                  <v:path o:connecttype="custom" o:connectlocs="0,26;27,0;28,1;29,2;3,26;1,26;0,26" o:connectangles="0,0,0,0,0,0,0"/>
                </v:shape>
                <v:shape id="Freeform 189" o:spid="_x0000_s1213" style="position:absolute;left:5075;top:719;width:63;height:51;visibility:visible;mso-wrap-style:none;v-text-anchor:middle" coordsize="1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Z1sUA&#10;AADcAAAADwAAAGRycy9kb3ducmV2LnhtbESPQWvCQBSE7wX/w/KE3uqmKdoSXUUE21rw0FTE4yP7&#10;TEKzb0P21cR/7xYKPQ4z8w2zWA2uURfqQu3ZwOMkAUVceFtzaeDwtX14ARUE2WLjmQxcKcBqObpb&#10;YGZ9z590yaVUEcIhQwOVSJtpHYqKHIaJb4mjd/adQ4myK7XtsI9w1+g0SWbaYc1xocKWNhUV3/mP&#10;M/Bx8schHGXqn9Ln/vWNZb3L98bcj4f1HJTQIP/hv/a7NTBLUvg9E4+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FnWxQAAANwAAAAPAAAAAAAAAAAAAAAAAJgCAABkcnMv&#10;ZG93bnJldi54bWxQSwUGAAAAAAQABAD1AAAAigMAAAAA&#10;" path="m,112l139,r2,4l142,7,14,112r-7,l,112xe" stroked="f" strokecolor="#3465a4">
                  <v:path o:connecttype="custom" o:connectlocs="0,23;28,0;28,1;28,1;3,23;1,23;0,23" o:connectangles="0,0,0,0,0,0,0"/>
                </v:shape>
                <v:shape id="Freeform 190" o:spid="_x0000_s1214" style="position:absolute;left:5079;top:720;width:62;height:51;visibility:visible;mso-wrap-style:none;v-text-anchor:middle" coordsize="1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mxcYA&#10;AADcAAAADwAAAGRycy9kb3ducmV2LnhtbESPzWrDMBCE74W+g9hCL6WR6xITXCshLQRCDwn5eYDF&#10;Wv9ga+VISuK8fRQo9DjMzDdMsRhNLy7kfGtZwcckAUFcWt1yreB4WL3PQPiArLG3TApu5GExf34q&#10;MNf2yju67EMtIoR9jgqaEIZcSl82ZNBP7EAcvco6gyFKV0vt8BrhppdpkmTSYMtxocGBfhoqu/3Z&#10;KFilVXvubht9+J1+p255qrLT21ap15dx+QUi0Bj+w3/ttVaQJZ/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kmxcYAAADcAAAADwAAAAAAAAAAAAAAAACYAgAAZHJz&#10;L2Rvd25yZXYueG1sUEsFBgAAAAAEAAQA9QAAAIsDAAAAAA==&#10;" path="m,108l134,r1,3l139,9,15,110,7,108r-7,xe" fillcolor="#faf8f2" stroked="f" strokecolor="#3465a4">
                  <v:path o:connecttype="custom" o:connectlocs="0,23;27,0;27,0;28,2;3,24;1,23;0,23" o:connectangles="0,0,0,0,0,0,0"/>
                </v:shape>
                <v:shape id="Freeform 191" o:spid="_x0000_s1215" style="position:absolute;left:5081;top:722;width:60;height:49;visibility:visible;mso-wrap-style:none;v-text-anchor:middle" coordsize="1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J7sIA&#10;AADcAAAADwAAAGRycy9kb3ducmV2LnhtbESP3YrCMBSE74V9h3AWvLPpikjpGkUXBAVv/HmAs8nZ&#10;tmtzUpKo9e2NIHg5zMw3zGzR21ZcyYfGsYKvLAdBrJ1puFJwOq5HBYgQkQ22jknBnQIs5h+DGZbG&#10;3XhP10OsRIJwKFFBHWNXShl0TRZD5jri5P05bzEm6StpPN4S3LZynOdTabHhtFBjRz816fPhYhXY&#10;MXsudFztt7//DWlbVMv1TqnhZ7/8BhGpj+/wq70xCqb5BJ5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MnuwgAAANwAAAAPAAAAAAAAAAAAAAAAAJgCAABkcnMvZG93&#10;bnJldi54bWxQSwUGAAAAAAQABAD1AAAAhwMAAAAA&#10;" path="m,105l128,r4,6l134,9,15,107r-7,l,105xe" fillcolor="#f9f6eb" stroked="f" strokecolor="#3465a4">
                  <v:path o:connecttype="custom" o:connectlocs="0,22;26,0;26,1;27,2;3,22;2,22;0,22" o:connectangles="0,0,0,0,0,0,0"/>
                </v:shape>
                <v:shape id="Freeform 192" o:spid="_x0000_s1216" style="position:absolute;left:5085;top:725;width:57;height:46;visibility:visible;mso-wrap-style:none;v-text-anchor:middle" coordsize="1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hsUA&#10;AADcAAAADwAAAGRycy9kb3ducmV2LnhtbESPQUsDMRSE74L/ITzBm00qtOi2aVFRak/qtpQeH5vX&#10;zdLNy5qk3fXfN4LgcZiZb5j5cnCtOFOIjWcN45ECQVx503CtYbt5u3sAEROywdYzafihCMvF9dUc&#10;C+N7/qJzmWqRIRwL1GBT6gopY2XJYRz5jjh7Bx8cpixDLU3APsNdK++VmkqHDecFix29WKqO5clp&#10;UP5j92xXZVWPN6F5/d5/TtaPvda3N8PTDESiIf2H/9rvRsNUTeD3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92GxQAAANwAAAAPAAAAAAAAAAAAAAAAAJgCAABkcnMv&#10;ZG93bnJldi54bWxQSwUGAAAAAAQABAD1AAAAigMAAAAA&#10;" path="m,101l124,r2,3l128,7,12,101r-5,l,101xe" fillcolor="#f7f2e4" stroked="f" strokecolor="#3465a4">
                  <v:path o:connecttype="custom" o:connectlocs="0,21;24,0;25,0;25,1;2,21;1,21;0,21" o:connectangles="0,0,0,0,0,0,0"/>
                </v:shape>
                <v:shape id="Freeform 193" o:spid="_x0000_s1217" style="position:absolute;left:5088;top:727;width:56;height:44;visibility:visible;mso-wrap-style:none;v-text-anchor:middle" coordsize="1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KT8EA&#10;AADcAAAADwAAAGRycy9kb3ducmV2LnhtbERP3WrCMBS+H/gO4QjezcRdlK0aZQg6YXNatwc4NGdt&#10;aXNSkqj17RdhsMuP73+xGmwnLuRD41jDbKpAEJfONFxp+P7aPD6DCBHZYOeYNNwowGo5elhgbtyV&#10;C7qcYiVSCIccNdQx9rmUoazJYpi6njhxP85bjAn6ShqP1xRuO/mkVCYtNpwaauxpXVPZns5Ww/nw&#10;5vfvbfxsi1Ztby/F8aNPe/RkPLzOQUQa4r/4z70zGjKVwf1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5ik/BAAAA3AAAAA8AAAAAAAAAAAAAAAAAmAIAAGRycy9kb3du&#10;cmV2LnhtbFBLBQYAAAAABAAEAPUAAACGAwAAAAA=&#10;" path="m,98l119,r2,4l124,7,12,98r-7,l,98xe" fillcolor="#f5f0de" stroked="f" strokecolor="#3465a4">
                  <v:path o:connecttype="custom" o:connectlocs="0,20;24,0;25,1;25,1;2,20;1,20;0,20" o:connectangles="0,0,0,0,0,0,0"/>
                </v:shape>
                <v:shape id="Freeform 194" o:spid="_x0000_s1218" style="position:absolute;left:5091;top:729;width:53;height:44;visibility:visible;mso-wrap-style:none;v-text-anchor:middle" coordsize="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lA8QA&#10;AADcAAAADwAAAGRycy9kb3ducmV2LnhtbESPQWsCMRSE70L/Q3iF3jRbD7qsRikVQfDSqi0eH5vn&#10;ZjV52W6ibv+9EQSPw8x8w0znnbPiQm2oPSt4H2QgiEuva64U7LbLfg4iRGSN1jMp+KcA89lLb4qF&#10;9lf+pssmViJBOBSowMTYFFKG0pDDMPANcfIOvnUYk2wrqVu8JrizcphlI+mw5rRgsKFPQ+Vpc3YK&#10;mr8vi/lxvTDyp9v7xX6obf6r1Ntr9zEBEamLz/CjvdIKRtkY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5QPEAAAA3AAAAA8AAAAAAAAAAAAAAAAAmAIAAGRycy9k&#10;b3ducmV2LnhtbFBLBQYAAAAABAAEAPUAAACJAwAAAAA=&#10;" path="m,94l116,r3,3l121,8,14,96,7,94,,94xe" fillcolor="#f3edd6" stroked="f" strokecolor="#3465a4">
                  <v:path o:connecttype="custom" o:connectlocs="0,20;22,0;23,0;23,2;3,20;1,20;0,20" o:connectangles="0,0,0,0,0,0,0"/>
                </v:shape>
                <v:shape id="Freeform 195" o:spid="_x0000_s1219" style="position:absolute;left:5095;top:730;width:50;height:42;visibility:visible;mso-wrap-style:none;v-text-anchor:middle"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xrwA&#10;AADcAAAADwAAAGRycy9kb3ducmV2LnhtbERPvQrCMBDeBd8hnOCmqQ5Fq1GkIghOagfHsznbYnMp&#10;TbT17c0gOH58/+ttb2rxptZVlhXMphEI4tzqigsF2fUwWYBwHlljbZkUfMjBdjMcrDHRtuMzvS++&#10;ECGEXYIKSu+bREqXl2TQTW1DHLiHbQ36ANtC6ha7EG5qOY+iWBqsODSU2FBaUv68vIyC1M73dRZ3&#10;y6L6pEdvb3fK0pNS41G/W4Hw1Pu/+Oc+agVxFN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hNzGvAAAANwAAAAPAAAAAAAAAAAAAAAAAJgCAABkcnMvZG93bnJldi54&#10;bWxQSwUGAAAAAAQABAD1AAAAgQMAAAAA&#10;" path="m,91l112,r2,5l116,9,14,93r-7,l,91xe" fillcolor="#f1e9ca" stroked="f" strokecolor="#3465a4">
                  <v:path o:connecttype="custom" o:connectlocs="0,19;21,0;21,1;22,2;3,19;1,19;0,19" o:connectangles="0,0,0,0,0,0,0"/>
                </v:shape>
                <v:shape id="Freeform 196" o:spid="_x0000_s1220" style="position:absolute;left:5098;top:733;width:49;height:39;visibility:visible;mso-wrap-style:none;v-text-anchor:middle" coordsize="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XYMQA&#10;AADcAAAADwAAAGRycy9kb3ducmV2LnhtbESPQWsCMRSE74X+h/AKvdVEKdKuRpFFW2EPpVsPPT42&#10;z93FzcuSRF3/vREEj8PMfMPMl4PtxIl8aB1rGI8UCOLKmZZrDbu/zdsHiBCRDXaOScOFAiwXz09z&#10;zIw78y+dyliLBOGQoYYmxj6TMlQNWQwj1xMnb++8xZikr6XxeE5w28mJUlNpseW00GBPeUPVoTxa&#10;DWqDpa3z92LCXz9F7v8PxfdurfXry7CagYg0xEf43t4aDVP1Cb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V2DEAAAA3AAAAA8AAAAAAAAAAAAAAAAAmAIAAGRycy9k&#10;b3ducmV2LnhtbFBLBQYAAAAABAAEAPUAAACJAwAAAAA=&#10;" path="m,88l107,r2,4l112,8,14,88r-7,l,88xe" fillcolor="#efe6c4" stroked="f" strokecolor="#3465a4">
                  <v:path o:connecttype="custom" o:connectlocs="0,17;21,0;21,1;21,2;3,17;1,17;0,17" o:connectangles="0,0,0,0,0,0,0"/>
                </v:shape>
                <v:shape id="Freeform 197" o:spid="_x0000_s1221" style="position:absolute;left:5101;top:735;width:46;height:37;visibility:visible;mso-wrap-style:none;v-text-anchor:middle"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Fzr8A&#10;AADcAAAADwAAAGRycy9kb3ducmV2LnhtbERPz2vCMBS+C/sfwhvspmkHK1KNIqKwnYbVHrw9mrem&#10;rHkpSabtf78cBI8f3+/1drS9uJEPnWMF+SIDQdw43XGr4HI+zpcgQkTW2DsmBRMF2G5eZmsstbvz&#10;iW5VbEUK4VCiAhPjUEoZGkMWw8INxIn7cd5iTNC3Unu8p3Dby/csK6TFjlODwYH2hprf6s8qQFkv&#10;I38XXyHvDjiSueJUfyj19jruViAijfEpfrg/tYIiT/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gXOvwAAANwAAAAPAAAAAAAAAAAAAAAAAJgCAABkcnMvZG93bnJl&#10;di54bWxQSwUGAAAAAAQABAD1AAAAhAMAAAAA&#10;" path="m,84l102,r3,4l107,9,15,84r-8,l,84xe" fillcolor="#efe4bd" stroked="f" strokecolor="#3465a4">
                  <v:path o:connecttype="custom" o:connectlocs="0,16;19,0;19,1;20,2;3,16;1,16;0,16" o:connectangles="0,0,0,0,0,0,0"/>
                </v:shape>
                <v:shape id="Freeform 198" o:spid="_x0000_s1222" style="position:absolute;left:5104;top:736;width:44;height:37;visibility:visible;mso-wrap-style:none;v-text-anchor:middle"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6vscA&#10;AADcAAAADwAAAGRycy9kb3ducmV2LnhtbESPS2vDMBCE74X+B7GB3BrZDZjUiRLShL4OOTSP0uPW&#10;2tom1spY29j991Wh0OMwM98wi9XgGnWhLtSeDaSTBBRx4W3NpYHj4eFmBioIssXGMxn4pgCr5fXV&#10;AnPre36ly15KFSEccjRQibS51qGoyGGY+JY4ep++cyhRdqW2HfYR7hp9mySZdlhzXKiwpU1FxXn/&#10;5Qyc7FM/22bv93fTR3n7KF5kc97ujBmPhvUclNAg/+G/9rM1kKUp/J6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er7HAAAA3AAAAA8AAAAAAAAAAAAAAAAAmAIAAGRy&#10;cy9kb3ducmV2LnhtbFBLBQYAAAAABAAEAPUAAACMAwAAAAA=&#10;" path="m,80l98,r2,5l102,8,13,81,8,80,,80xe" fillcolor="#eee1b6" stroked="f" strokecolor="#3465a4">
                  <v:path o:connecttype="custom" o:connectlocs="0,17;18,0;19,1;19,2;3,17;1,17;0,17" o:connectangles="0,0,0,0,0,0,0"/>
                </v:shape>
                <v:shape id="Freeform 199" o:spid="_x0000_s1223" style="position:absolute;left:5108;top:739;width:42;height:34;visibility:visible;mso-wrap-style:none;v-text-anchor:middle"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ZOMQA&#10;AADcAAAADwAAAGRycy9kb3ducmV2LnhtbESPT4vCMBTE78J+h/AEb5oqIqXbKOIq7GnFPwseX5tn&#10;W21eSpPV7rc3guBxmJnfMOmiM7W4UesqywrGowgEcW51xYWC42EzjEE4j6yxtkwK/snBYv7RSzHR&#10;9s47uu19IQKEXYIKSu+bREqXl2TQjWxDHLyzbQ36INtC6hbvAW5qOYmimTRYcVgosaFVSfl1/2cU&#10;/G5XstgeeB1nmYxPl+n16+d0VGrQ75afIDx1/h1+tb+1gtl4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mTjEAAAA3AAAAA8AAAAAAAAAAAAAAAAAmAIAAGRycy9k&#10;b3ducmV2LnhtbFBLBQYAAAAABAAEAPUAAACJAwAAAAA=&#10;" path="m,75l92,r2,3l97,7,12,76r-7,l,75xe" fillcolor="#eddeaf" stroked="f" strokecolor="#3465a4">
                  <v:path o:connecttype="custom" o:connectlocs="0,15;17,0;18,0;18,1;2,15;1,15;0,15" o:connectangles="0,0,0,0,0,0,0"/>
                </v:shape>
                <v:shape id="Freeform 200" o:spid="_x0000_s1224" style="position:absolute;left:5110;top:741;width:41;height:32;visibility:visible;mso-wrap-style:none;v-text-anchor:middle"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7KsUA&#10;AADcAAAADwAAAGRycy9kb3ducmV2LnhtbESPQWvCQBSE7wX/w/KEXopuNBAkuopItRZ6MQa8PrLP&#10;JJh9m2bXGP99t1DocZiZb5jVZjCN6KlztWUFs2kEgriwuuZSQX7eTxYgnEfW2FgmBU9ysFmPXlaY&#10;avvgE/WZL0WAsEtRQeV9m0rpiooMuqltiYN3tZ1BH2RXSt3hI8BNI+dRlEiDNYeFClvaVVTcsrtR&#10;8J4PeRYn3/fPj7fe7w99nN++Lkq9joftEoSnwf+H/9pHrSCZ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rsqxQAAANwAAAAPAAAAAAAAAAAAAAAAAJgCAABkcnMv&#10;ZG93bnJldi54bWxQSwUGAAAAAAQABAD1AAAAigMAAAAA&#10;" path="m,73l89,r3,4l94,8,14,73r-7,l,73xe" fillcolor="#ecdda8" stroked="f" strokecolor="#3465a4">
                  <v:path o:connecttype="custom" o:connectlocs="0,14;17,0;17,1;18,2;3,14;1,14;0,14" o:connectangles="0,0,0,0,0,0,0"/>
                </v:shape>
                <v:shape id="Freeform 201" o:spid="_x0000_s1225" style="position:absolute;left:5114;top:743;width:39;height:31;visibility:visible;mso-wrap-style:none;v-text-anchor:middle" coordsize="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A0sQA&#10;AADcAAAADwAAAGRycy9kb3ducmV2LnhtbESPT4vCMBTE74LfIbyFvWnqH0S6RlkKhV1PWr3s7dE8&#10;m2LzUpqo7bffCILHYWZ+w2x2vW3EnTpfO1YwmyYgiEuna64UnE/5ZA3CB2SNjWNSMJCH3XY82mCq&#10;3YOPdC9CJSKEfYoKTAhtKqUvDVn0U9cSR+/iOoshyq6SusNHhNtGzpNkJS3WHBcMtpQZKq/FzSrw&#10;y+GwSH5Nvs/3Q7Y43LLC/GVKfX70318gAvXhHX61f7SC1WwJz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wNLEAAAA3AAAAA8AAAAAAAAAAAAAAAAAmAIAAGRycy9k&#10;b3ducmV2LnhtbFBLBQYAAAAABAAEAPUAAACJAwAAAAA=&#10;" path="m,69l85,r2,4l91,9,14,71,7,69,,69xe" fillcolor="#ebd89b" stroked="f" strokecolor="#3465a4">
                  <v:path o:connecttype="custom" o:connectlocs="0,13;15,0;16,1;17,2;3,14;1,13;0,13" o:connectangles="0,0,0,0,0,0,0"/>
                </v:shape>
                <v:shape id="Freeform 202" o:spid="_x0000_s1226" style="position:absolute;left:5118;top:744;width:36;height:30;visibility:visible;mso-wrap-style:none;v-text-anchor:middle"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qcYA&#10;AADcAAAADwAAAGRycy9kb3ducmV2LnhtbESPQWvCQBSE7wX/w/IEL6VuLGo1dRNKQQhKKY1Cr4/s&#10;axKafZtmVxP/vSsIPQ4z8w2zSQfTiDN1rrasYDaNQBAXVtdcKjgetk8rEM4ja2wsk4ILOUiT0cMG&#10;Y217/qJz7ksRIOxiVFB538ZSuqIig25qW+Lg/djOoA+yK6XusA9w08jnKFpKgzWHhQpbeq+o+M1P&#10;RsFutcat3O/M6fsTX7JH+TH/02ulJuPh7RWEp8H/h+/tTCtYzhZ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DqcYAAADcAAAADwAAAAAAAAAAAAAAAACYAgAAZHJz&#10;L2Rvd25yZXYueG1sUEsFBgAAAAAEAAQA9QAAAIsDAAAAAA==&#10;" path="m,65l80,r4,5l85,8,13,67r-6,l,65xe" fillcolor="#ebd694" stroked="f" strokecolor="#3465a4">
                  <v:path o:connecttype="custom" o:connectlocs="0,13;14,0;15,1;15,2;3,13;1,13;0,13" o:connectangles="0,0,0,0,0,0,0"/>
                </v:shape>
                <v:shape id="Freeform 203" o:spid="_x0000_s1227" style="position:absolute;left:5121;top:747;width:34;height:27;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yp8QA&#10;AADcAAAADwAAAGRycy9kb3ducmV2LnhtbESPQWvCQBSE70L/w/IKvUjdpNC0pK4iBbEXEWO9P7Kv&#10;SWj2bdh9avrv3YLgcZiZb5j5cnS9OlOInWcD+SwDRVx723Fj4Puwfn4HFQXZYu+ZDPxRhOXiYTLH&#10;0voL7+lcSaMShGOJBlqRodQ61i05jDM/ECfvxweHkmRotA14SXDX65csK7TDjtNCiwN9tlT/Vidn&#10;QDp8nY6bVbXXsnsLx92x3+ZrY54ex9UHKKFR7uFb+8saKPIC/s+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8qfEAAAA3AAAAA8AAAAAAAAAAAAAAAAAmAIAAGRycy9k&#10;b3ducmV2LnhtbFBLBQYAAAAABAAEAPUAAACJAwAAAAA=&#10;" path="m,62l77,r1,3l80,7,13,62r-7,l,62xe" fillcolor="#ead38d" stroked="f" strokecolor="#3465a4">
                  <v:path o:connecttype="custom" o:connectlocs="0,12;14,0;14,0;14,1;3,12;1,12;0,12" o:connectangles="0,0,0,0,0,0,0"/>
                </v:shape>
                <v:shape id="Freeform 204" o:spid="_x0000_s1228" style="position:absolute;left:5124;top:749;width:33;height:26;visibility:visible;mso-wrap-style:none;v-text-anchor:middle" coordsize="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aMQA&#10;AADcAAAADwAAAGRycy9kb3ducmV2LnhtbESPQWuDQBSE74H+h+UVeotrejDBZhNCbYjXmJZen+6r&#10;St231t2o+ffdQiHHYWa+Ybb72XRipMG1lhWsohgEcWV1y7WC98txuQHhPLLGzjIpuJGD/e5hscVU&#10;24nPNBa+FgHCLkUFjfd9KqWrGjLoItsTB+/LDgZ9kEMt9YBTgJtOPsdxIg22HBYa7Om1oeq7uBoF&#10;P5az8nLKPrJj+VaU+aGQn+6m1NPjfHgB4Wn29/B/O9cKktUa/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VWjEAAAA3AAAAA8AAAAAAAAAAAAAAAAAmAIAAGRycy9k&#10;b3ducmV2LnhtbFBLBQYAAAAABAAEAPUAAACJAwAAAAA=&#10;" path="m,59l72,r2,4l78,8,14,61,7,59,,59xe" fillcolor="#e8d187" stroked="f" strokecolor="#3465a4">
                  <v:path o:connecttype="custom" o:connectlocs="0,11;13,0;13,1;14,1;3,11;1,11;0,11" o:connectangles="0,0,0,0,0,0,0"/>
                </v:shape>
              </v:group>
              <v:group id="Group 205" o:spid="_x0000_s1229" style="position:absolute;left:4386;top:274;width:790;height:963" coordorigin="4386,274" coordsize="79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206" o:spid="_x0000_s1230" style="position:absolute;left:5125;top:750;width:31;height:24;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YRMUA&#10;AADcAAAADwAAAGRycy9kb3ducmV2LnhtbESPwW7CMBBE75X6D9ZW4lKBQw8RBJyorVoEx0IOHFfx&#10;kgTidWq7JPx9XakSx9HMvNGsi9F04krOt5YVzGcJCOLK6pZrBeXhc7oA4QOyxs4yKbiRhyJ/fFhj&#10;pu3AX3Tdh1pECPsMFTQh9JmUvmrIoJ/Znjh6J+sMhihdLbXDIcJNJ1+SJJUGW44LDfb03lB12f8Y&#10;BWPwH3Jwdnd8u5zTjV08f5c7UmryNL6uQAQawz38395qBel8C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lhExQAAANwAAAAPAAAAAAAAAAAAAAAAAJgCAABkcnMv&#10;ZG93bnJldi54bWxQSwUGAAAAAAQABAD1AAAAigMAAAAA&#10;" path="m,55l67,r4,4l73,9,14,57r-7,l,55xe" fillcolor="#e8ce80" stroked="f" strokecolor="#3465a4">
                  <v:path o:connecttype="custom" o:connectlocs="0,10;12,0;13,1;13,2;3,10;1,10;0,10" o:connectangles="0,0,0,0,0,0,0"/>
                </v:shape>
                <v:shape id="Freeform 207" o:spid="_x0000_s1231" style="position:absolute;left:5129;top:751;width:28;height:23;visibility:visible;mso-wrap-style:none;v-text-anchor:middle"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m74A&#10;AADcAAAADwAAAGRycy9kb3ducmV2LnhtbERPTYvCMBC9L/gfwgje1rSCItUoIgh78KLuYY9DM6bF&#10;ZlKS2Gb/vTkIHh/ve7tPthMD+dA6VlDOCxDEtdMtGwW/t9P3GkSIyBo7x6TgnwLsd5OvLVbajXyh&#10;4RqNyCEcKlTQxNhXUoa6IYth7nrizN2dtxgz9EZqj2MOt51cFMVKWmw5NzTY07Gh+nF9WgVuWZry&#10;fhieJv2lMZw9P/SFlZpN02EDIlKKH/Hb/aMVrBZ5fj6Tj4D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XwJu+AAAA3AAAAA8AAAAAAAAAAAAAAAAAmAIAAGRycy9kb3ducmV2&#10;LnhtbFBLBQYAAAAABAAEAPUAAACDAwAAAAA=&#10;" path="m,53l64,r2,5l67,8,12,53r-5,l,53xe" fillcolor="#e7cc7a" stroked="f" strokecolor="#3465a4">
                  <v:path o:connecttype="custom" o:connectlocs="0,10;11,0;12,1;12,1;2,10;1,10;0,10" o:connectangles="0,0,0,0,0,0,0"/>
                </v:shape>
                <v:shape id="Freeform 208" o:spid="_x0000_s1232" style="position:absolute;left:5132;top:754;width:26;height:21;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RbsMA&#10;AADcAAAADwAAAGRycy9kb3ducmV2LnhtbESPzYrCQBCE7wu+w9CCt3WSHESiYxBR1sPC+vcATabN&#10;j5mekBljfHtnQfBYVNVX1DIbTCN66lxlWUE8jUAQ51ZXXCi4nHffcxDOI2tsLJOCJznIVqOvJaba&#10;PvhI/ckXIkDYpaig9L5NpXR5SQbd1LbEwbvazqAPsiuk7vAR4KaRSRTNpMGKw0KJLW1Kym+nu1FQ&#10;R88bbeND3yfb4m993//W+meu1GQ8rBcgPA3+E36391rBLIn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RbsMAAADcAAAADwAAAAAAAAAAAAAAAACYAgAAZHJzL2Rv&#10;d25yZXYueG1sUEsFBgAAAAAEAAQA9QAAAIgDAAAAAA==&#10;" path="m,48l59,r1,3l64,7,12,50,5,48,,48xe" fillcolor="#e4c76d" stroked="f" strokecolor="#3465a4">
                  <v:path o:connecttype="custom" o:connectlocs="0,8;10,0;10,0;11,1;2,9;1,8;0,8" o:connectangles="0,0,0,0,0,0,0"/>
                </v:shape>
                <v:shape id="Freeform 209" o:spid="_x0000_s1233" style="position:absolute;left:5134;top:756;width:24;height:19;visibility:visible;mso-wrap-style:none;v-text-anchor:middle" coordsize="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NcQA&#10;AADcAAAADwAAAGRycy9kb3ducmV2LnhtbESPQWuDQBSE74X8h+UFemvWCE2DyUZCaMGTUhPI9cV9&#10;UYn7Vtyt2n/fLRR6HGbmG2afzqYTIw2utaxgvYpAEFdWt1wruJw/XrYgnEfW2FkmBd/kID0snvaY&#10;aDvxJ42lr0WAsEtQQeN9n0jpqoYMupXtiYN3t4NBH+RQSz3gFOCmk3EUbaTBlsNCgz2dGqoe5ZdR&#10;UGZx9pa9tttHMd26usypeL/mSj0v5+MOhKfZ/4f/2plWsIlj+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DXEAAAA3AAAAA8AAAAAAAAAAAAAAAAAmAIAAGRycy9k&#10;b3ducmV2LnhtbFBLBQYAAAAABAAEAPUAAACJAwAAAAA=&#10;" path="m,45l55,r4,4l61,8,14,47r-7,l,45xe" fillcolor="#e3c466" stroked="f" strokecolor="#3465a4">
                  <v:path o:connecttype="custom" o:connectlocs="0,7;9,0;9,1;9,1;2,8;1,8;0,7" o:connectangles="0,0,0,0,0,0,0"/>
                </v:shape>
                <v:shape id="Freeform 210" o:spid="_x0000_s1234" style="position:absolute;left:5138;top:759;width:22;height:17;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hGMUA&#10;AADcAAAADwAAAGRycy9kb3ducmV2LnhtbESPQWsCMRSE7wX/Q3iCt5pVi5atUYpi6UWKtqC9PTfP&#10;zdLNy5JEd/vvG0HocZiZb5j5srO1uJIPlWMFo2EGgrhwuuJSwdfn5vEZRIjIGmvHpOCXAiwXvYc5&#10;5tq1vKPrPpYiQTjkqMDE2ORShsKQxTB0DXHyzs5bjEn6UmqPbYLbWo6zbCotVpwWDDa0MlT87C9W&#10;wexj1562OHozdbV++i6OswNlXqlBv3t9ARGpi//he/tdK5iOJ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yEYxQAAANwAAAAPAAAAAAAAAAAAAAAAAJgCAABkcnMv&#10;ZG93bnJldi54bWxQSwUGAAAAAAQABAD1AAAAigMAAAAA&#10;" path="m,43l52,r2,4l57,9,15,43r-8,l,43xe" fillcolor="#e3c160" stroked="f" strokecolor="#3465a4">
                  <v:path o:connecttype="custom" o:connectlocs="0,7;8,0;8,1;8,2;2,7;1,7;0,7" o:connectangles="0,0,0,0,0,0,0"/>
                </v:shape>
                <v:shape id="Freeform 211" o:spid="_x0000_s1235" style="position:absolute;left:5141;top:760;width:20;height:17;visibility:visible;mso-wrap-style:none;v-text-anchor:middle"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1QMQA&#10;AADcAAAADwAAAGRycy9kb3ducmV2LnhtbESPQWsCMRSE7wX/Q3iCt5p1sVJWo4hQUDyU2gWvz81z&#10;E9y8LJt0Xf+9KRR6HGbmG2a1GVwjeuqC9axgNs1AEFdeW64VlN8fr+8gQkTW2HgmBQ8KsFmPXlZY&#10;aH/nL+pPsRYJwqFABSbGtpAyVIYchqlviZN39Z3DmGRXS93hPcFdI/MsW0iHltOCwZZ2hqrb6ccp&#10;GA65PJuyfAv5sf+0+21mL+1Nqcl42C5BRBrif/ivvdcKFvkcfs+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NUDEAAAA3AAAAA8AAAAAAAAAAAAAAAAAmAIAAGRycy9k&#10;b3ducmV2LnhtbFBLBQYAAAAABAAEAPUAAACJAwAAAAA=&#10;" path="m,39l47,r3,5l52,8,13,40,8,39,,39xe" fillcolor="#e1bf59" stroked="f" strokecolor="#3465a4">
                  <v:path o:connecttype="custom" o:connectlocs="0,7;7,0;7,1;8,1;2,7;1,7;0,7" o:connectangles="0,0,0,0,0,0,0"/>
                </v:shape>
                <v:shape id="Freeform 212" o:spid="_x0000_s1236" style="position:absolute;left:5145;top:763;width:18;height:14;visibility:visible;mso-wrap-style:none;v-text-anchor:middle"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B8QA&#10;AADcAAAADwAAAGRycy9kb3ducmV2LnhtbESPQWvCQBSE7wX/w/IEb3WjtkGiq4ggempp9ODxkX1m&#10;g9m3Ibsm8d+7hUKPw8x8w6y3g61FR62vHCuYTRMQxIXTFZcKLufD+xKED8gaa8ek4EketpvR2xoz&#10;7Xr+oS4PpYgQ9hkqMCE0mZS+MGTRT11DHL2bay2GKNtS6hb7CLe1nCdJKi1WHBcMNrQ3VNzzh1Vw&#10;zR+LsvvuydiPr1NaLY/1dXFUajIedisQgYbwH/5rn7SCdP4Jv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AfEAAAA3AAAAA8AAAAAAAAAAAAAAAAAmAIAAGRycy9k&#10;b3ducmV2LnhtbFBLBQYAAAAABAAEAPUAAACJAwAAAAA=&#10;" path="m,34l42,r2,3l46,7,12,35r-7,l,34xe" fillcolor="#e0bc53" stroked="f" strokecolor="#3465a4">
                  <v:path o:connecttype="custom" o:connectlocs="0,6;6,0;7,0;7,1;2,6;1,6;0,6" o:connectangles="0,0,0,0,0,0,0"/>
                </v:shape>
                <v:shape id="Freeform 213" o:spid="_x0000_s1237" style="position:absolute;left:5147;top:765;width:18;height:13;visibility:visible;mso-wrap-style:none;v-text-anchor:middle"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FusYA&#10;AADcAAAADwAAAGRycy9kb3ducmV2LnhtbESPQWvCQBSE7wX/w/KE3urGgKFEV9GWQttDobYI3h67&#10;z2xi9m3Irib9991CweMwM98wq83oWnGlPtSeFcxnGQhi7U3NlYLvr5eHRxAhIhtsPZOCHwqwWU/u&#10;VlgaP/AnXfexEgnCoUQFNsaulDJoSw7DzHfEyTv53mFMsq+k6XFIcNfKPMsK6bDmtGCxoydL+ry/&#10;OAX6Wc/fm+b40eS7xbFbWPd2GQ5K3U/H7RJEpDHewv/tV6OgyAv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6FusYAAADcAAAADwAAAAAAAAAAAAAAAACYAgAAZHJz&#10;L2Rvd25yZXYueG1sUEsFBgAAAAAEAAQA9QAAAIsDAAAAAA==&#10;" path="m,32l39,r2,4l44,8,14,34,7,32,,32xe" fillcolor="#dfba4d" stroked="f" strokecolor="#3465a4">
                  <v:path o:connecttype="custom" o:connectlocs="0,5;7,0;7,1;7,1;2,5;1,5;0,5" o:connectangles="0,0,0,0,0,0,0"/>
                </v:shape>
                <v:shape id="Freeform 214" o:spid="_x0000_s1238" style="position:absolute;left:5151;top:766;width:15;height:12;visibility:visible;mso-wrap-style:none;v-text-anchor:middle"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lUMUA&#10;AADcAAAADwAAAGRycy9kb3ducmV2LnhtbESPT2sCMRTE74V+h/AK3mq2K6hsjUu1KMWb2h56e2xe&#10;9083L9skuuu3bwTB4zAzv2EW+WBacSbna8sKXsYJCOLC6ppLBZ/HzfMchA/IGlvLpOBCHvLl48MC&#10;M2173tP5EEoRIewzVFCF0GVS+qIig35sO+Lo/VhnMETpSqkd9hFuWpkmyVQarDkuVNjRuqLi93Ay&#10;Crryu501O75M3vuvJi22fye3QqVGT8PbK4hAQ7iHb+0PrWCazu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uVQxQAAANwAAAAPAAAAAAAAAAAAAAAAAJgCAABkcnMv&#10;ZG93bnJldi54bWxQSwUGAAAAAAQABAD1AAAAigMAAAAA&#10;" path="m,28l34,r3,4l39,9,12,30r-5,l,28xe" fillcolor="#ddb442" stroked="f" strokecolor="#3465a4">
                  <v:path o:connecttype="custom" o:connectlocs="0,4;5,0;5,1;6,2;2,5;1,5;0,4" o:connectangles="0,0,0,0,0,0,0"/>
                </v:shape>
                <v:shape id="Freeform 215" o:spid="_x0000_s1239" style="position:absolute;left:5155;top:768;width:12;height:10;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9cQA&#10;AADcAAAADwAAAGRycy9kb3ducmV2LnhtbERPTWvCQBC9F/wPywi91U1DkRpdpZgUkkMParEex+yY&#10;BLOzMbtq+u+7h4LHx/terAbTihv1rrGs4HUSgSAurW64UvC9+3x5B+E8ssbWMin4JQer5ehpgYm2&#10;d97QbesrEULYJaig9r5LpHRlTQbdxHbEgTvZ3qAPsK+k7vEewk0r4yiaSoMNh4YaO1rXVJ63V6Mg&#10;2+f79HwpmjSbXYvNj3z7So8HpZ7Hw8cchKfBP8T/7lwrmMZhbTg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i8fXEAAAA3AAAAA8AAAAAAAAAAAAAAAAAmAIAAGRycy9k&#10;b3ducmV2LnhtbFBLBQYAAAAABAAEAPUAAACJAwAAAAA=&#10;" path="m,26l30,r2,5l36,8,13,26r-8,l,26xe" fillcolor="#dcb23d" stroked="f" strokecolor="#3465a4">
                  <v:path o:connecttype="custom" o:connectlocs="0,4;3,0;4,1;4,1;1,4;1,4;0,4" o:connectangles="0,0,0,0,0,0,0"/>
                </v:shape>
                <v:shape id="Freeform 216" o:spid="_x0000_s1240" style="position:absolute;left:5156;top:771;width:11;height:7;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xcQA&#10;AADcAAAADwAAAGRycy9kb3ducmV2LnhtbESPQWvCQBSE7wX/w/IEb3WjB6nRVSRQ6KVg01y8PbKv&#10;2dTs25B91eivdwuFHoeZ+YbZ7kffqQsNsQ1sYDHPQBHXwbbcGKg+X59fQEVBttgFJgM3irDfTZ62&#10;mNtw5Q+6lNKoBOGYowEn0udax9qRxzgPPXHyvsLgUZIcGm0HvCa47/Qyy1baY8tpwWFPhaP6XP54&#10;A6fiuDhUZfVei3zfz6f10UnRGDObjocNKKFR/sN/7TdrYLVcw++Zd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x8XEAAAA3AAAAA8AAAAAAAAAAAAAAAAAmAIAAGRycy9k&#10;b3ducmV2LnhtbFBLBQYAAAAABAAEAPUAAACJAwAAAAA=&#10;" path="m,21l27,r4,3l32,7,15,23,8,21,,21xe" fillcolor="#dab037" stroked="f" strokecolor="#3465a4">
                  <v:path o:connecttype="custom" o:connectlocs="0,2;3,0;4,0;4,1;2,2;1,2;0,2" o:connectangles="0,0,0,0,0,0,0"/>
                </v:shape>
                <v:shape id="Freeform 217" o:spid="_x0000_s1241" style="position:absolute;left:5160;top:773;width:9;height:5;visibility:visible;mso-wrap-style:none;v-text-anchor:middle"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oL0A&#10;AADcAAAADwAAAGRycy9kb3ducmV2LnhtbERPTYvCMBC9C/sfwix403RXEKlGkYWFvVq9eJs2Y1Nt&#10;JqXJavXXOwfB4+N9rzaDb9WV+tgENvA1zUARV8E2XBs47H8nC1AxIVtsA5OBO0XYrD9GK8xtuPGO&#10;rkWqlYRwzNGAS6nLtY6VI49xGjpi4U6h95gE9rW2Pd4k3Lf6O8vm2mPD0uCwox9H1aX491JyfLgd&#10;hT1HfeHyUJzvpafGmPHnsF2CSjSkt/jl/rMG5jOZL2fkCO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1/4oL0AAADcAAAADwAAAAAAAAAAAAAAAACYAgAAZHJzL2Rvd25yZXYu&#10;eG1sUEsFBgAAAAAEAAQA9QAAAIIDAAAAAA==&#10;" path="m,18l23,r1,4l28,8,12,20r-5,l,18xe" fillcolor="#d9ae32" stroked="f" strokecolor="#3465a4">
                  <v:path o:connecttype="custom" o:connectlocs="0,1;2,0;3,0;3,1;1,1;1,1;0,1" o:connectangles="0,0,0,0,0,0,0"/>
                </v:shape>
                <v:shape id="Freeform 218" o:spid="_x0000_s1242" style="position:absolute;left:5163;top:774;width:7;height:5;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tMQA&#10;AADcAAAADwAAAGRycy9kb3ducmV2LnhtbESPQWsCMRSE74X+h/AK3mpWpVK2RqmKIHjS7WF7e928&#10;7oZuXkISdf33jVDocZiZb5jFarC9uFCIxrGCybgAQdw4bbhV8FHtnl9BxISssXdMCm4UYbV8fFhg&#10;qd2Vj3Q5pVZkCMcSFXQp+VLK2HRkMY6dJ87etwsWU5ahlTrgNcNtL6dFMZcWDeeFDj1tOmp+Tmer&#10;oK7NYVt8+i+vzfp8qIyfhupFqdHT8P4GItGQ/sN/7b1WMJ9N4H4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7bTEAAAA3AAAAA8AAAAAAAAAAAAAAAAAmAIAAGRycy9k&#10;b3ducmV2LnhtbFBLBQYAAAAABAAEAPUAAACJAwAAAAA=&#10;" path="m,16l17,r4,4l23,7,12,18,5,16,,16xe" fillcolor="#d8ab2e" stroked="f" strokecolor="#3465a4">
                  <v:path o:connecttype="custom" o:connectlocs="0,1;2,0;2,0;2,1;1,1;1,1;0,1" o:connectangles="0,0,0,0,0,0,0"/>
                </v:shape>
                <v:shape id="Freeform 219" o:spid="_x0000_s1243" style="position:absolute;left:5166;top:776;width:6;height:3;visibility:visible;mso-wrap-style:none;v-text-anchor:middle"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yPsUA&#10;AADcAAAADwAAAGRycy9kb3ducmV2LnhtbESP0WrCQBRE34X+w3ILfdONFiWk2YhaCiUUS6MfcMne&#10;JsHduyG7aurXdwsFH4eZOcPk69EacaHBd44VzGcJCOLa6Y4bBcfD2zQF4QOyRuOYFPyQh3XxMMkx&#10;0+7KX3SpQiMihH2GCtoQ+kxKX7dk0c9cTxy9bzdYDFEOjdQDXiPcGrlIkpW02HFcaLGnXUv1qTpb&#10;Bedyfvzg18+b3KflflseTCqXRqmnx3HzAiLQGO7h//a7VrB6XsD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I+xQAAANwAAAAPAAAAAAAAAAAAAAAAAJgCAABkcnMv&#10;ZG93bnJldi54bWxQSwUGAAAAAAQABAD1AAAAigMAAAAA&#10;" path="m,12l16,r2,3l21,8r-9,6l7,14,,12xe" fillcolor="#d7a82a" stroked="f" strokecolor="#3465a4">
                  <v:path o:connecttype="custom" o:connectlocs="0,1;1,0;1,0;2,0;1,1;1,1;0,1" o:connectangles="0,0,0,0,0,0,0"/>
                </v:shape>
                <v:shape id="Freeform 220" o:spid="_x0000_s1244" style="position:absolute;left:5170;top:778;width:3;height:1;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L+8UA&#10;AADcAAAADwAAAGRycy9kb3ducmV2LnhtbESPQUsDMRSE74L/ITzBi7RZrSxl27SIIBQ8qNtCe3zd&#10;PJPFzcuSpNvVX28EocdhZr5hluvRdWKgEFvPCu6nBQjixuuWjYLd9mUyBxETssbOMyn4pgjr1fXV&#10;Eivtz/xBQ52MyBCOFSqwKfWVlLGx5DBOfU+cvU8fHKYsg5E64DnDXScfiqKUDlvOCxZ7erbUfNUn&#10;p+C9rH8edbgzQ3/w++L4FtiaV6Vub8anBYhEY7qE/9sbraCczeDvTD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v7xQAAANwAAAAPAAAAAAAAAAAAAAAAAJgCAABkcnMv&#10;ZG93bnJldi54bWxQSwUGAAAAAAQABAD1AAAAigMAAAAA&#10;" path="m,11l11,r3,5l16,9r-3,2l5,11,,11xe" fillcolor="#d4a326" stroked="f" strokecolor="#3465a4">
                  <v:path o:connecttype="custom" o:connectlocs="0,0;0,0;1,0;1,0;0,0;0,0;0,0" o:connectangles="0,0,0,0,0,0,0"/>
                </v:shape>
                <v:shape id="Freeform 221" o:spid="_x0000_s1245" style="position:absolute;left:5172;top:781;width:1;height:0;visibility:visible;mso-wrap-style:none;v-text-anchor:middle"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eI8EA&#10;AADcAAAADwAAAGRycy9kb3ducmV2LnhtbESPzarCMBSE94LvEI7gRjT1B5FqFBEKd+Gm1Qc4NMc2&#10;2JzUJmrv299cEFwOM/MNszv0thEv6rxxrGA+S0AQl04brhRcL9l0A8IHZI2NY1LwSx4O++Fgh6l2&#10;b87pVYRKRAj7FBXUIbSplL6syaKfuZY4ejfXWQxRdpXUHb4j3DZykSRradFwXKixpVNN5b14WgUF&#10;TRqU0niTnTh/5PPzMjNnpcaj/rgFEagP3/Cn/aMVrJcr+D8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XiPBAAAA3AAAAA8AAAAAAAAAAAAAAAAAmAIAAGRycy9kb3du&#10;cmV2LnhtbFBLBQYAAAAABAAEAPUAAACGAwAAAAA=&#10;" path="m,6l9,r2,4l13,8,8,6,,6xe" fillcolor="#d3a126" stroked="f" strokecolor="#3465a4">
                  <v:path o:connecttype="custom" o:connectlocs="0,0;0,0;0,0;0,0;0,0;0,0" o:connectangles="0,0,0,0,0,0"/>
                </v:shape>
                <v:shape id="Freeform 222" o:spid="_x0000_s1246" style="position:absolute;left:5176;top:782;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gFMEA&#10;AADcAAAADwAAAGRycy9kb3ducmV2LnhtbESPS6vCMBSE94L/IRzBnaZeUaQaRQQf26tduDw0pw9s&#10;TkoSa++/N8IFl8PMfMNsdr1pREfO15YVzKYJCOLc6ppLBdntOFmB8AFZY2OZFPyRh912ONhgqu2L&#10;f6m7hlJECPsUFVQhtKmUPq/IoJ/aljh6hXUGQ5SulNrhK8JNI3+SZCkN1hwXKmzpUFH+uD6Ngvvh&#10;8tifncmeNzwVWVGf5q4zSo1H/X4NIlAfvuH/9kUrWM4X8DkTj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IBTBAAAA3AAAAA8AAAAAAAAAAAAAAAAAmAIAAGRycy9kb3du&#10;cmV2LnhtbFBLBQYAAAAABAAEAPUAAACGAwAAAAA=&#10;" path="m,2l3,,5,2r,2l3,4,,2xe" fillcolor="#d29e26" stroked="f" strokecolor="#3465a4">
                  <v:path o:connecttype="custom" o:connectlocs="0,0;0,0;0,0;0,0;0,0;0,0" o:connectangles="0,0,0,0,0,0"/>
                </v:shape>
                <v:shape id="Freeform 223" o:spid="_x0000_s1247" style="position:absolute;left:4879;top:274;width:294;height:506;visibility:visible;mso-wrap-style:none;v-text-anchor:middle" coordsize="626,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28QA&#10;AADcAAAADwAAAGRycy9kb3ducmV2LnhtbESPUWvCQBCE3wv+h2OFvtWLFaJETwnSlhb6UKM/YM2t&#10;STC3F3JbE/99r1Do4zAz3zCb3ehadaM+NJ4NzGcJKOLS24YrA6fj69MKVBBki61nMnCnALvt5GGD&#10;mfUDH+hWSKUihEOGBmqRLtM6lDU5DDPfEUfv4nuHEmVfadvjEOGu1c9JkmqHDceFGjva11Rei29n&#10;wL+9iNzPi+WQN4Nbfn7lHwnnxjxOx3wNSmiU//Bf+90aSBc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KNvEAAAA3AAAAA8AAAAAAAAAAAAAAAAAmAIAAGRycy9k&#10;b3ducmV2LnhtbFBLBQYAAAAABAAEAPUAAACJAw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71,14;78,39;86,63;96,85;96,95;87,93;87,103;96,123;106,143;116,162;115,170;102,168;101,178;111,201;121,223;132,244;120,252;85,249;50,249;16,252;6,244;17,222;28,200;38,178;35,167;21,170;20,162;31,143;40,122;49,102;48,93;40,95;40,85;50,61;58,38;65,13" o:connectangles="0,0,0,0,0,0,0,0,0,0,0,0,0,0,0,0,0,0,0,0,0,0,0,0,0,0,0,0,0,0,0,0,0,0,0,0"/>
                </v:shape>
                <v:shape id="Freeform 224" o:spid="_x0000_s1248" style="position:absolute;left:4554;top:280;width:0;height:1;visibility:visible;mso-wrap-style:none;v-text-anchor:middle"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YHsMA&#10;AADcAAAADwAAAGRycy9kb3ducmV2LnhtbESPQWvCQBSE74L/YXkFb7ppJbFEV7GiqL1V6/2RfSbB&#10;7NuQ3Zj4791CweMwM98wi1VvKnGnxpWWFbxPIhDEmdUl5wp+z7vxJwjnkTVWlknBgxyslsPBAlNt&#10;O/6h+8nnIkDYpaig8L5OpXRZQQbdxNbEwbvaxqAPssmlbrALcFPJjyhKpMGSw0KBNW0Kym6n1iiI&#10;4u2xzeK+/b4l+rKv8t1XF1+UGr316zkIT71/hf/bB60gmc7g7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JYHsMAAADcAAAADwAAAAAAAAAAAAAAAACYAgAAZHJzL2Rv&#10;d25yZXYueG1sUEsFBgAAAAAEAAQA9QAAAIgDAAAAAA==&#10;" path="m9,3l,10,4,5,9,r,1l9,3xe" fillcolor="#ede9a4" stroked="f" strokecolor="#3465a4">
                  <v:path o:connecttype="custom" o:connectlocs="0,0;0,0;0,0;0,0;0,0;0,0" o:connectangles="0,0,0,0,0,0"/>
                </v:shape>
                <v:shape id="Freeform 225" o:spid="_x0000_s1249" style="position:absolute;left:4548;top:280;width:6;height:9;visibility:visible;mso-wrap-style:none;v-text-anchor:middle"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M58UA&#10;AADcAAAADwAAAGRycy9kb3ducmV2LnhtbERPy04CMRTdk/gPzTVxQ6ADRkJGCkGDymoMj+D2Or1M&#10;J05vJ20dRr+eLkxcnpz3YtXbRnTkQ+1YwWScgSAuna65UnA8vIzmIEJE1tg4JgU/FGC1vBksMNfu&#10;wjvq9rESKYRDjgpMjG0uZSgNWQxj1xIn7uy8xZigr6T2eEnhtpHTLJtJizWnBoMtPRsqv/bfVsFb&#10;8ftQfHbbzYdfP52K4et5YrJ3pe5u+/UjiEh9/Bf/ubdawew+rU1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znxQAAANwAAAAPAAAAAAAAAAAAAAAAAJgCAABkcnMv&#10;ZG93bnJldi54bWxQSwUGAAAAAAQABAD1AAAAigMAAAAA&#10;" path="m23,8l,26,10,12,21,r,3l23,8xe" fillcolor="#ece69d" stroked="f" strokecolor="#3465a4">
                  <v:path o:connecttype="custom" o:connectlocs="2,1;0,3;1,1;1,0;1,0;2,1" o:connectangles="0,0,0,0,0,0"/>
                </v:shape>
                <v:shape id="AutoShape 226" o:spid="_x0000_s1250" style="position:absolute;left:4483;top:282;width:72;height:67;visibility:visible;mso-wrap-style:none;v-text-anchor:middle" coordsize="16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m8MUA&#10;AADcAAAADwAAAGRycy9kb3ducmV2LnhtbESPUWvCMBSF3wX/Q7gDX0TTuSHaGUUGgkyErd0PuDTX&#10;tqy5KUms8d+bwWCPh3POdzibXTSdGMj51rKC53kGgriyuuVawXd5mK1A+ICssbNMCu7kYbcdjzaY&#10;a3vjLxqKUIsEYZ+jgiaEPpfSVw0Z9HPbEyfvYp3BkKSrpXZ4S3DTyUWWLaXBltNCgz29N1T9FFej&#10;4PU8LU7n9UcoXDnE8nJaxM/MKDV5ivs3EIFi+A//tY9awfJlDb9n0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WbwxQAAANwAAAAPAAAAAAAAAAAAAAAAAJgCAABkcnMv&#10;ZG93bnJldi54bWxQSwUGAAAAAAQABAD1AAAAigMAAAAA&#10;" adj="0,,0" path="m148,7l157,r2,5l160,9,120,43,134,27,148,7xm41,107l,140,20,123,41,107xe" fillcolor="#ebe39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0,1;32,0;32,1;32,2;24,10;27,6;30,1;8,24;0,32;4,28;8,24" o:connectangles="0,0,0,0,0,0,0,0,0,0,0" textboxrect="3162,3164,18438,18436"/>
                  <v:handles>
                    <v:h position="@3,#0" polar="10800,10800"/>
                    <v:h position="#2,#1" polar="10800,10800" radiusrange="0,10800"/>
                  </v:handles>
                </v:shape>
                <v:shape id="Freeform 227" o:spid="_x0000_s1251" style="position:absolute;left:4476;top:284;width:80;height:74;visibility:visible;mso-wrap-style:none;v-text-anchor:middle" coordsize="17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S+sIA&#10;AADcAAAADwAAAGRycy9kb3ducmV2LnhtbERPS0sDMRC+C/0PYQQv0marUsratHRFwZPQF16Hzbi7&#10;dDNZktiN/fXOQfD48b1Xm+x6daEQO88G5rMCFHHtbceNgePhbboEFROyxd4zGfihCJv15GaFpfUj&#10;7+iyT42SEI4lGmhTGkqtY92SwzjzA7FwXz44TAJDo23AUcJdrx+KYqEddiwNLQ700lJ93n876d1V&#10;j+Pn/fUaqvPH/LWq83Dy2Zi727x9BpUop3/xn/vdGlg8yX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JL6wgAAANwAAAAPAAAAAAAAAAAAAAAAAJgCAABkcnMvZG93&#10;bnJldi54bWxQSwUGAAAAAAQABAD1AAAAhwMAAAAA&#10;" path="m150,18l173,r1,4l176,9,,153r4,-5l7,143,18,130,30,119r13,-8l55,102,82,82,114,57,132,40,150,18xe" fillcolor="#eae18d" stroked="f" strokecolor="#3465a4">
                  <v:path o:connecttype="custom" o:connectlocs="31,4;36,0;36,1;36,2;0,36;1,35;1,33;4,30;6,28;9,26;11,24;17,19;24,14;27,9;31,4" o:connectangles="0,0,0,0,0,0,0,0,0,0,0,0,0,0,0"/>
                </v:shape>
                <v:shape id="Freeform 228" o:spid="_x0000_s1252" style="position:absolute;left:4473;top:286;width:84;height:78;visibility:visible;mso-wrap-style:none;v-text-anchor:middle" coordsize="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jysEA&#10;AADcAAAADwAAAGRycy9kb3ducmV2LnhtbESPzYoCMRCE74LvEFrwImtGEdHRKCIKqzd/HqB30vOD&#10;k86QRB3ffiMIHouq+oparltTiwc5X1lWMBomIIgzqysuFFwv+58ZCB+QNdaWScGLPKxX3c4SU22f&#10;fKLHORQiQtinqKAMoUml9FlJBv3QNsTRy60zGKJ0hdQOnxFuajlOkqk0WHFcKLGhbUnZ7Xw3Cnb3&#10;Wz44ys3xLw+Ham+KuZO1VqrfazcLEIHa8A1/2r9awXQygve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48rBAAAA3AAAAA8AAAAAAAAAAAAAAAAAmAIAAGRycy9kb3du&#10;cmV2LnhtbFBLBQYAAAAABAAEAPUAAACGAwAAAAA=&#10;" path="m23,131l64,98,77,89,91,78,107,68,123,53r9,-9l143,34,183,r2,5l185,11,,162,7,151r9,-12l20,135r3,-4xe" fillcolor="#e9df88" stroked="f" strokecolor="#3465a4">
                  <v:path o:connecttype="custom" o:connectlocs="5,30;13,23;16,21;19,18;22,16;25,13;27,10;30,8;38,0;38,1;38,2;0,38;1,35;3,32;4,31;5,30" o:connectangles="0,0,0,0,0,0,0,0,0,0,0,0,0,0,0,0"/>
                </v:shape>
                <v:shape id="AutoShape 229" o:spid="_x0000_s1253" style="position:absolute;left:4408;top:289;width:149;height:134;visibility:visible;mso-wrap-style:none;v-text-anchor:middle" coordsize="32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38UA&#10;AADcAAAADwAAAGRycy9kb3ducmV2LnhtbESPQWvCQBSE7wX/w/IEL0U3XUqQ6CoiCB5EaKoHb8/s&#10;Mwlm36bZ1aT/vlso9DjMzDfMcj3YRjyp87VjDW+zBARx4UzNpYbT5246B+EDssHGMWn4Jg/r1ehl&#10;iZlxPX/QMw+liBD2GWqoQmgzKX1RkUU/cy1x9G6usxii7EppOuwj3DZSJUkqLdYcFypsaVtRcc8f&#10;NlI8q/ysbnjdHHZ9c7gcv1T6qvVkPGwWIAIN4T/8194bDem7gt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LfxQAAANwAAAAPAAAAAAAAAAAAAAAAAJgCAABkcnMv&#10;ZG93bnJldi54bWxQSwUGAAAAAAQABAD1AAAAigMAAAAA&#10;" adj="0,,0" path="m144,144l320,r,6l320,11,128,169r7,-12l144,144xm4,270r-2,2l,270r,-1l2,269r2,1xe" fillcolor="#e7dd8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35;69,0;69,1;69,2;28,41;29,38;31,35;1,66;0,66;0,66;0,66;0,66;1,66" o:connectangles="0,0,0,0,0,0,0,0,0,0,0,0,0" textboxrect="3163,3163,18438,18437"/>
                  <v:handles>
                    <v:h position="@3,#0" polar="10800,10800"/>
                    <v:h position="#2,#1" polar="10800,10800" radiusrange="0,10800"/>
                  </v:handles>
                </v:shape>
                <v:shape id="AutoShape 230" o:spid="_x0000_s1254" style="position:absolute;left:4408;top:291;width:149;height:133;visibility:visible;mso-wrap-style:none;v-text-anchor:middle" coordsize="3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MIA&#10;AADcAAAADwAAAGRycy9kb3ducmV2LnhtbESPQYvCMBSE7wv+h/AEL0VTdS271SgiFL1uFc9vm7dt&#10;sXkpTdT6740g7HGYmW+Y1aY3jbhR52rLCqaTGARxYXXNpYLTMRt/gXAeWWNjmRQ8yMFmPfhYYart&#10;nX/olvtSBAi7FBVU3replK6oyKCb2JY4eH+2M+iD7EqpO7wHuGnkLI4TabDmsFBhS7uKikt+NQqa&#10;RRZFSeFyPmU+2n//muRczpQaDfvtEoSn3v+H3+2DVpB8zuF1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7+0wgAAANwAAAAPAAAAAAAAAAAAAAAAAJgCAABkcnMvZG93&#10;bnJldi54bWxQSwUGAAAAAAQABAD1AAAAhwMAAAAA&#10;" adj="0,,0" path="m135,151l320,r,3l320,5r,4l320,12,123,174r5,-13l135,151xm7,266r-3,4l2,266,,263r4,1l7,266xe" fillcolor="#e7db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9,36;69,0;69,0;69,1;69,2;69,3;27,42;28,39;29,36;1,65;1,66;0,65;0,64;1,64;1,65" o:connectangles="0,0,0,0,0,0,0,0,0,0,0,0,0,0,0" textboxrect="3163,3163,18438,18437"/>
                  <v:handles>
                    <v:h position="@3,#0" polar="10800,10800"/>
                    <v:h position="#2,#1" polar="10800,10800" radiusrange="0,10800"/>
                  </v:handles>
                </v:shape>
                <v:shape id="AutoShape 231" o:spid="_x0000_s1255" style="position:absolute;left:4408;top:294;width:148;height:133;visibility:visible;mso-wrap-style:none;v-text-anchor:middle" coordsize="318,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N9sMA&#10;AADcAAAADwAAAGRycy9kb3ducmV2LnhtbESPQYvCMBSE78L+h/AW9qbpapWlGmURiqsX0RXPj+bZ&#10;FpuX0sTa/nsjCB6HmfmGWaw6U4mWGldaVvA9ikAQZ1aXnCs4/afDHxDOI2usLJOCnhyslh+DBSba&#10;3vlA7dHnIkDYJaig8L5OpHRZQQbdyNbEwbvYxqAPssmlbvAe4KaS4yiaSYMlh4UCa1oXlF2PN6PA&#10;pf1puu7G7WS/2/A2npz7NDNKfX12v3MQnjr/Dr/af1rBLI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N9sMAAADcAAAADwAAAAAAAAAAAAAAAACYAgAAZHJzL2Rv&#10;d25yZXYueG1sUEsFBgAAAAAEAAQA9QAAAIgDAAAAAA==&#10;" adj="0,,0" path="m,261r2,-2l5,261r4,4l4,270,2,265,,261xm126,158l318,r,7l316,14,116,178r5,-11l126,158xe" fillcolor="#e5d9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4;0,63;1,64;2,65;1,66;0,65;0,64;27,38;69,0;69,0;69,1;68,3;25,43;26,40;27,38" o:connectangles="0,0,0,0,0,0,0,0,0,0,0,0,0,0,0" textboxrect="3163,3163,18438,18437"/>
                  <v:handles>
                    <v:h position="@3,#0" polar="10800,10800"/>
                    <v:h position="#2,#1" polar="10800,10800" radiusrange="0,10800"/>
                  </v:handles>
                </v:shape>
                <v:shape id="AutoShape 232" o:spid="_x0000_s1256" style="position:absolute;left:4409;top:298;width:147;height:131;visibility:visible;mso-wrap-style:none;v-text-anchor:middle" coordsize="316,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PAMYA&#10;AADcAAAADwAAAGRycy9kb3ducmV2LnhtbESPQWvCQBSE7wX/w/KEXoruVlRszCpSWohHbSv19sg+&#10;k5Ds2zS71fTfu4LQ4zAz3zDpureNOFPnK8canscKBHHuTMWFhs+P99EChA/IBhvHpOGPPKxXg4cU&#10;E+MuvKPzPhQiQtgnqKEMoU2k9HlJFv3YtcTRO7nOYoiyK6Tp8BLhtpETpebSYsVxocSWXkvK6/2v&#10;1eC+D2+qntjMPWVTdXjZHX/ar63Wj8N+swQRqA//4Xs7Mxrm0x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PAMYAAADcAAAADwAAAAAAAAAAAAAAAACYAgAAZHJz&#10;L2Rvd25yZXYueG1sUEsFBgAAAAAEAAQA9QAAAIsDAAAAAA==&#10;" adj="0,,0" path="m,258r3,-4l7,258r3,1l2,267r,-4l,258xm119,162l316,r-2,7l314,13,110,180r4,-9l119,162xe" fillcolor="#e3d46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2;0,61;1,62;2,62;0,64;0,63;0,62;26,39;68,0;68,1;68,3;24,43;25,41;26,39" o:connectangles="0,0,0,0,0,0,0,0,0,0,0,0,0,0" textboxrect="3162,3163,18438,18437"/>
                  <v:handles>
                    <v:h position="@3,#0" polar="10800,10800"/>
                    <v:h position="#2,#1" polar="10800,10800" radiusrange="0,10800"/>
                  </v:handles>
                </v:shape>
                <v:shape id="AutoShape 233" o:spid="_x0000_s1257" style="position:absolute;left:4410;top:301;width:145;height:130;visibility:visible;mso-wrap-style:none;v-text-anchor:middle" coordsize="312,2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TjMEA&#10;AADcAAAADwAAAGRycy9kb3ducmV2LnhtbESPS4vCMBSF98L8h3AH3GmqaJjpGGUYEdwIvpj1pbm2&#10;xeamJFHrvzeC4PJwHh9ntuhsI67kQ+1Yw2iYgSAunKm51HA8rAZfIEJENtg4Jg13CrCYf/RmmBt3&#10;4x1d97EUaYRDjhqqGNtcylBUZDEMXUucvJPzFmOSvpTG4y2N20aOs0xJizUnQoUt/VVUnPcXmyCr&#10;zjfl8vitEnX0rzZTuQ1Trfuf3e8PiEhdfIdf7bXRoCYKnmfS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U4zBAAAA3AAAAA8AAAAAAAAAAAAAAAAAmAIAAGRycy9kb3du&#10;cmV2LnhtbFBLBQYAAAAABAAEAPUAAACGAwAAAAA=&#10;" adj="0,,0" path="m,256r5,-5l8,252r4,4l1,265,,260r,-4xm112,164l312,r,6l311,13,104,181r4,-8l112,164xe" fillcolor="#e2d1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2;1,60;2,61;3,62;0,64;0,63;0,62;24,39;67,0;67,1;67,3;22,44;23,42;24,39" o:connectangles="0,0,0,0,0,0,0,0,0,0,0,0,0,0" textboxrect="3163,3164,18436,18438"/>
                  <v:handles>
                    <v:h position="@3,#0" polar="10800,10800"/>
                    <v:h position="#2,#1" polar="10800,10800" radiusrange="0,10800"/>
                  </v:handles>
                </v:shape>
                <v:shape id="AutoShape 234" o:spid="_x0000_s1258" style="position:absolute;left:4410;top:304;width:145;height:130;visibility:visible;mso-wrap-style:none;v-text-anchor:middle" coordsize="312,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UAcYA&#10;AADcAAAADwAAAGRycy9kb3ducmV2LnhtbESPW2vCQBSE3wv9D8sp+FY3LWJsmlWkKCiKYHp7Pc2e&#10;XGj2bMiuGv+9Kwg+DjPzDZPOetOII3WutqzgZRiBIM6trrlU8PW5fJ6AcB5ZY2OZFJzJwWz6+JBi&#10;ou2J93TMfCkChF2CCirv20RKl1dk0A1tSxy8wnYGfZBdKXWHpwA3jXyNorE0WHNYqLClj4ry/+xg&#10;FEy+ZRb/LN62enWeu2L9G//t9hulBk/9/B2Ep97fw7f2SisYj2K4ng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jUAcYAAADcAAAADwAAAAAAAAAAAAAAAACYAgAAZHJz&#10;L2Rvd25yZXYueG1sUEsFBgAAAAAEAAQA9QAAAIsDAAAAAA==&#10;" adj="0,,0" path="m,254r8,-8l12,250r2,4l1,264r,-5l,254xm108,167l312,r-1,7l309,14,103,182r1,-7l108,167xe" fillcolor="#e0cf6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2;2,60;3,61;3,62;0,64;0,63;0,62;23,40;67,0;67,1;67,3;22,44;22,42;23,40" o:connectangles="0,0,0,0,0,0,0,0,0,0,0,0,0,0" textboxrect="3163,3164,18436,18437"/>
                  <v:handles>
                    <v:h position="@3,#0" polar="10800,10800"/>
                    <v:h position="#2,#1" polar="10800,10800" radiusrange="0,10800"/>
                  </v:handles>
                </v:shape>
                <v:shape id="AutoShape 235" o:spid="_x0000_s1259" style="position:absolute;left:4411;top:307;width:143;height:130;visibility:visible;mso-wrap-style:none;v-text-anchor:middle" coordsize="310,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U7sEA&#10;AADcAAAADwAAAGRycy9kb3ducmV2LnhtbERPy4rCMBTdC/MP4Q7MTtMO4qNjlLEgjBvxidtrc6ct&#10;NjelibX+vVkILg/nPVt0phItNa60rCAeRCCIM6tLzhUcD6v+BITzyBory6TgQQ4W84/eDBNt77yj&#10;du9zEULYJaig8L5OpHRZQQbdwNbEgfu3jUEfYJNL3eA9hJtKfkfRSBosOTQUWFNaUHbd34wCO95e&#10;zstxu1ne0msar6cnt+1ipb4+u98fEJ46/xa/3H9awWgY1oY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1O7BAAAA3AAAAA8AAAAAAAAAAAAAAAAAmAIAAGRycy9kb3du&#10;cmV2LnhtbFBLBQYAAAAABAAEAPUAAACGAwAAAAA=&#10;" adj="0,,0" path="m,252r11,-9l13,247r3,5l2,263,,257r,-5xm103,168l310,r-2,7l306,14,98,184r4,-9l103,168xe" fillcolor="#dfcc5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2;2,59;3,60;3,62;0,64;0,63;0,62;22,41;66,0;66,1;65,3;21,45;22,43;22,41" o:connectangles="0,0,0,0,0,0,0,0,0,0,0,0,0,0" textboxrect="3163,3162,18437,18436"/>
                  <v:handles>
                    <v:h position="@3,#0" polar="10800,10800"/>
                    <v:h position="#2,#1" polar="10800,10800" radiusrange="0,10800"/>
                  </v:handles>
                </v:shape>
                <v:shape id="AutoShape 236" o:spid="_x0000_s1260" style="position:absolute;left:4411;top:311;width:142;height:128;visibility:visible;mso-wrap-style:none;v-text-anchor:middle" coordsize="308,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pMYA&#10;AADcAAAADwAAAGRycy9kb3ducmV2LnhtbESP0WrCQBRE3wv+w3KFvohuTEVt6iq2xZKnStQPuM3e&#10;JsHs3Zjdavx7VxD6OMzMGWax6kwtztS6yrKC8SgCQZxbXXGh4LDfDOcgnEfWWFsmBVdysFr2nhaY&#10;aHvhjM47X4gAYZeggtL7JpHS5SUZdCPbEAfv17YGfZBtIXWLlwA3tYyjaCoNVhwWSmzoo6T8uPsz&#10;Cr7Tz8Fg9vJj1+9fk/gUbzN9SjOlnvvd+g2Ep87/hx/tVCuYTl7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pMYAAADcAAAADwAAAAAAAAAAAAAAAACYAgAAZHJz&#10;L2Rvd25yZXYueG1sUEsFBgAAAAAEAAQA9QAAAIsDAAAAAA==&#10;" adj="0,,0" path="m,250l13,240r3,5l18,248,2,261r,-5l,250xm102,168l308,r-2,7l304,16,96,184r2,-8l102,168xe" fillcolor="#ddca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0;3,58;3,59;4,60;0,63;0,62;0,60;22,40;65,0;65,1;65,4;20,44;21,42;22,40" o:connectangles="0,0,0,0,0,0,0,0,0,0,0,0,0,0" textboxrect="3162,3163,18437,18437"/>
                  <v:handles>
                    <v:h position="@3,#0" polar="10800,10800"/>
                    <v:h position="#2,#1" polar="10800,10800" radiusrange="0,10800"/>
                  </v:handles>
                </v:shape>
                <v:shape id="AutoShape 237" o:spid="_x0000_s1261" style="position:absolute;left:4412;top:314;width:141;height:129;visibility:visible;mso-wrap-style:none;v-text-anchor:middle" coordsize="304,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l9sIA&#10;AADcAAAADwAAAGRycy9kb3ducmV2LnhtbERPy4rCMBTdC/5DuIIb0VQZRapRVBC7GRgfC5fX5toW&#10;m5vSxLb+/WQxMMvDea+3nSlFQ7UrLCuYTiIQxKnVBWcKbtfjeAnCeWSNpWVS8CEH202/t8ZY25bP&#10;1Fx8JkIIuxgV5N5XsZQuzcmgm9iKOHBPWxv0AdaZ1DW2IdyUchZFC2mw4NCQY0WHnNLX5W0UjNKv&#10;0fvYPPbnpEyoOZ1+Ht/3VqnhoNutQHjq/L/4z51oBYt5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KX2wgAAANwAAAAPAAAAAAAAAAAAAAAAAJgCAABkcnMvZG93&#10;bnJldi54bWxQSwUGAAAAAAQABAD1AAAAhwMAAAAA&#10;" adj="0,,0" path="m,249l14,238r2,3l18,245,,261r,-7l,249xm96,170l304,r-2,9l299,16,93,185r1,-8l96,170xe" fillcolor="#dac54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1;3,58;3,59;4,60;0,64;0,62;0,61;21,42;65,0;65,2;64,4;20,45;20,43;21,42" o:connectangles="0,0,0,0,0,0,0,0,0,0,0,0,0,0" textboxrect="3163,3162,18436,18438"/>
                  <v:handles>
                    <v:h position="@3,#0" polar="10800,10800"/>
                    <v:h position="#2,#1" polar="10800,10800" radiusrange="0,10800"/>
                  </v:handles>
                </v:shape>
                <v:shape id="AutoShape 238" o:spid="_x0000_s1262" style="position:absolute;left:4412;top:319;width:140;height:127;visibility:visible;mso-wrap-style:none;v-text-anchor:middle" coordsize="302,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YdsYA&#10;AADcAAAADwAAAGRycy9kb3ducmV2LnhtbESPQWvCQBSE74X+h+UVvJS6idBQYjZSCoIXscZS8fbI&#10;PpNg9m3MrjHtr3cLBY/DzHzDZIvRtGKg3jWWFcTTCARxaXXDlYKv3fLlDYTzyBpby6Tghxws8seH&#10;DFNtr7ylofCVCBB2KSqove9SKV1Zk0E3tR1x8I62N+iD7Cupe7wGuGnlLIoSabDhsFBjRx81lafi&#10;YhQc3Lhn3O0v5994vSmS7yF5/twoNXka3+cgPI3+Hv5vr7SC5DWGv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sYdsYAAADcAAAADwAAAAAAAAAAAAAAAACYAgAAZHJz&#10;L2Rvd25yZXYueG1sUEsFBgAAAAAEAAQA9QAAAIsDAAAAAA==&#10;" adj="0,,0" path="m,245l16,232r2,4l20,241,,257r,-5l,245xm94,168l302,r-3,7l295,16,93,183r,-7l94,168xe" fillcolor="#d9c24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0;3,57;4,58;4,59;0,63;0,62;0,60;20,41;65,0;64,1;64,4;20,44;20,43;20,41" o:connectangles="0,0,0,0,0,0,0,0,0,0,0,0,0,0" textboxrect="3162,3163,18437,18437"/>
                  <v:handles>
                    <v:h position="@3,#0" polar="10800,10800"/>
                    <v:h position="#2,#1" polar="10800,10800" radiusrange="0,10800"/>
                  </v:handles>
                </v:shape>
                <v:shape id="AutoShape 239" o:spid="_x0000_s1263" style="position:absolute;left:4411;top:322;width:139;height:127;visibility:visible;mso-wrap-style:none;v-text-anchor:middle" coordsize="30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jMYA&#10;AADcAAAADwAAAGRycy9kb3ducmV2LnhtbESPQWvCQBSE7wX/w/IKvRTdVKhodJVSqNVLwSji8Zl9&#10;blKzb0N2Nem/7wqCx2FmvmFmi85W4kqNLx0reBskIIhzp0s2Cnbbr/4YhA/IGivHpOCPPCzmvacZ&#10;ptq1vKFrFoyIEPYpKihCqFMpfV6QRT9wNXH0Tq6xGKJsjNQNthFuKzlMkpG0WHJcKLCmz4Lyc3ax&#10;CjLz+vO93DtzWR1/abw+bCbLtlPq5bn7mIII1IVH+N5eaQWj9yH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jMYAAADcAAAADwAAAAAAAAAAAAAAAACYAgAAZHJz&#10;L2Rvd25yZXYueG1sUEsFBgAAAAAEAAQA9QAAAIsDAAAAAA==&#10;" adj="0,,0" path="m2,245l20,229r2,5l23,238,,257r2,-7l2,245xm95,169l301,r-4,9l294,18,93,183r2,-7l95,169xe" fillcolor="#d7c04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60;4,56;5,57;5,58;0,63;0,61;0,60;20,42;64,0;63,2;63,4;20,44;20,43;20,42" o:connectangles="0,0,0,0,0,0,0,0,0,0,0,0,0,0" textboxrect="3164,3163,18437,18437"/>
                  <v:handles>
                    <v:h position="@3,#0" polar="10800,10800"/>
                    <v:h position="#2,#1" polar="10800,10800" radiusrange="0,10800"/>
                  </v:handles>
                </v:shape>
                <v:shape id="AutoShape 240" o:spid="_x0000_s1264" style="position:absolute;left:4410;top:327;width:138;height:126;visibility:visible;mso-wrap-style:none;v-text-anchor:middle" coordsize="298,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P18UA&#10;AADcAAAADwAAAGRycy9kb3ducmV2LnhtbESPT2sCMRTE7wW/Q3iCl6LZWhRZjSIFrYcW8T/eHpvn&#10;ZnHzsmxS3X77piB4HGbmN8xk1thS3Kj2hWMFb70EBHHmdMG5gv1u0R2B8AFZY+mYFPySh9m09TLB&#10;VLs7b+i2DbmIEPYpKjAhVKmUPjNk0fdcRRy9i6sthijrXOoa7xFuS9lPkqG0WHBcMFjRh6Hsuv2x&#10;Cr6+q1Fyxma1/nQHNsdyeXk9WaU67WY+BhGoCc/wo73SCoaDd/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E/XxQAAANwAAAAPAAAAAAAAAAAAAAAAAJgCAABkcnMv&#10;ZG93bnJldi54bWxQSwUGAAAAAAQABAD1AAAAigMAAAAA&#10;" adj="0,,0" path="m3,241l23,225r1,4l26,234,,256r1,-8l3,241xm96,167l298,r-2,5l295,9r-2,5l289,19,92,179r2,-5l96,167xe" fillcolor="#d6bd3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59;5,55;5,56;6,57;0,62;0,60;0,59;20,40;64,0;63,1;63,2;63,3;62,4;20,43;20,42;20,40" o:connectangles="0,0,0,0,0,0,0,0,0,0,0,0,0,0,0,0" textboxrect="3164,3163,18437,18436"/>
                  <v:handles>
                    <v:h position="@3,#0" polar="10800,10800"/>
                    <v:h position="#2,#1" polar="10800,10800" radiusrange="0,10800"/>
                  </v:handles>
                </v:shape>
                <v:shape id="AutoShape 241" o:spid="_x0000_s1265" style="position:absolute;left:4409;top:331;width:137;height:125;visibility:visible;mso-wrap-style:none;v-text-anchor:middle" coordsize="297,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DZcMA&#10;AADcAAAADwAAAGRycy9kb3ducmV2LnhtbESPQWvCQBSE7wX/w/KE3uomkgaJrlICAa9VCx6f2Wc2&#10;Nvs2ZFdN++vdgtDjMDPfMKvNaDtxo8G3jhWkswQEce10y42Cw756W4DwAVlj55gU/JCHzXryssJC&#10;uzt/0m0XGhEh7AtUYELoCyl9bciin7meOHpnN1gMUQ6N1APeI9x2cp4kubTYclww2FNpqP7eXa2C&#10;Pv3NyhMdL6evzF2rvEwrs+iUep2OH0sQgcbwH362t1pB/p7B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SDZcMAAADcAAAADwAAAAAAAAAAAAAAAACYAgAAZHJzL2Rv&#10;d25yZXYueG1sUEsFBgAAAAAEAAQA9QAAAIgDAAAAAA==&#10;" adj="0,,0" path="m3,239l26,220r2,5l28,231,,254r2,-7l3,239xm96,165l297,r-6,10l286,21,94,177r,-7l96,165xe" fillcolor="#d4b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58;6,53;6,55;6,56;0,62;0,60;0,58;20,40;63,0;63,0;63,0;62,2;61,5;20,43;20,41;20,40" o:connectangles="0,0,0,0,0,0,0,0,0,0,0,0,0,0,0,0" textboxrect="3163,3164,18438,18436"/>
                  <v:handles>
                    <v:h position="@3,#0" polar="10800,10800"/>
                    <v:h position="#2,#1" polar="10800,10800" radiusrange="0,10800"/>
                  </v:handles>
                </v:shape>
                <v:shape id="AutoShape 242" o:spid="_x0000_s1266" style="position:absolute;left:4408;top:338;width:136;height:123;visibility:visible;mso-wrap-style:none;v-text-anchor:middle" coordsize="293,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GQsUA&#10;AADcAAAADwAAAGRycy9kb3ducmV2LnhtbESPQWvCQBSE74X+h+UVvJS6UVDS1I1YJSi9mfbS2yP7&#10;ukmbfRuya4z/3hUKHoeZ+YZZrUfbioF63zhWMJsmIIgrpxs2Cr4+i5cUhA/IGlvHpOBCHtb548MK&#10;M+3OfKShDEZECPsMFdQhdJmUvqrJop+6jjh6P663GKLsjdQ9niPctnKeJEtpseG4UGNH25qqv/Jk&#10;FexO++S3+C6f6SMYkxavm+r4bpSaPI2bNxCBxnAP/7cPWsFysYD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oZCxQAAANwAAAAPAAAAAAAAAAAAAAAAAJgCAABkcnMv&#10;ZG93bnJldi54bWxQSwUGAAAAAAQABAD1AAAAigMAAAAA&#10;" adj="0,,0" path="m4,237l30,215r,6l32,224,,251r2,-7l4,237xm96,160l293,r-5,11l283,20,94,174r2,-7l96,160xe" fillcolor="#d3b83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57;6,51;6,53;7,54;0,60;0,59;1,57;21,38;63,0;62,2;61,5;20,42;21,40;21,38" o:connectangles="0,0,0,0,0,0,0,0,0,0,0,0,0,0" textboxrect="3163,3163,18437,18437"/>
                  <v:handles>
                    <v:h position="@3,#0" polar="10800,10800"/>
                    <v:h position="#2,#1" polar="10800,10800" radiusrange="0,10800"/>
                  </v:handles>
                </v:shape>
                <v:shape id="AutoShape 243" o:spid="_x0000_s1267" style="position:absolute;left:4407;top:343;width:135;height:122;visibility:visible;mso-wrap-style:none;v-text-anchor:middle" coordsize="292,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iT8MA&#10;AADcAAAADwAAAGRycy9kb3ducmV2LnhtbESP0YrCMBRE34X9h3AX9k2TXdgi1SgiCCqCWv2Au83d&#10;ttjclCbW+vdGEHwcZuYMM533thYdtb5yrOF7pEAQ585UXGg4n1bDMQgfkA3WjknDnTzMZx+DKabG&#10;3fhIXRYKESHsU9RQhtCkUvq8JIt+5Bri6P271mKIsi2kafEW4baWP0ol0mLFcaHEhpYl5ZfsajXs&#10;unC8bpLlaX3o/3a1UnLVbPdaf332iwmIQH14h1/ttdGQ/Cb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biT8MAAADcAAAADwAAAAAAAAAAAAAAAACYAgAAZHJzL2Rv&#10;d25yZXYueG1sUEsFBgAAAAAEAAQA9QAAAIgDAAAAAA==&#10;" adj="0,,0" path="m6,233l34,210r2,5l36,218,,249r4,-8l6,233xm100,156l292,r-5,9l281,19,98,169r,-6l100,156xe" fillcolor="#d0b32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56;7,50;8,51;8,52;0,60;1,58;1,56;21,37;62,0;61,2;60,4;21,41;21,39;21,37" o:connectangles="0,0,0,0,0,0,0,0,0,0,0,0,0,0" textboxrect="3162,3164,18437,18436"/>
                  <v:handles>
                    <v:h position="@3,#0" polar="10800,10800"/>
                    <v:h position="#2,#1" polar="10800,10800" radiusrange="0,10800"/>
                  </v:handles>
                </v:shape>
                <v:shape id="AutoShape 244" o:spid="_x0000_s1268" style="position:absolute;left:4405;top:347;width:134;height:124;visibility:visible;mso-wrap-style:none;v-text-anchor:middle" coordsize="29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Ey8QA&#10;AADcAAAADwAAAGRycy9kb3ducmV2LnhtbESPT2sCMRTE7wW/Q3iCt5pV8A9bo4ggKLaHasHrY/Pc&#10;rG5eliS667c3hUKPw8z8hlmsOluLB/lQOVYwGmYgiAunKy4V/Jy273MQISJrrB2TgicFWC17bwvM&#10;tWv5mx7HWIoE4ZCjAhNjk0sZCkMWw9A1xMm7OG8xJulLqT22CW5rOc6yqbRYcVow2NDGUHE73q2C&#10;dvKp693Tm/J23h9m89PXub1qpQb9bv0BIlIX/8N/7Z1WMJ3M4PdMO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RMvEAAAA3AAAAA8AAAAAAAAAAAAAAAAAmAIAAGRycy9k&#10;b3ducmV2LnhtbFBLBQYAAAAABAAEAPUAAACJAwAAAAA=&#10;" adj="0,,0" path="m9,231l41,204r,5l43,215,,250r5,-9l9,231xm103,154l292,r-6,10l283,21,103,167r,-7l103,154xe" fillcolor="#ceb1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57;9,50;9,52;9,53;0,62;1,60;2,57;22,38;61,0;60,2;60,5;22,41;22,39;22,38" o:connectangles="0,0,0,0,0,0,0,0,0,0,0,0,0,0" textboxrect="3164,3163,18437,18438"/>
                  <v:handles>
                    <v:h position="@3,#0" polar="10800,10800"/>
                    <v:h position="#2,#1" polar="10800,10800" radiusrange="0,10800"/>
                  </v:handles>
                </v:shape>
                <v:shape id="AutoShape 245" o:spid="_x0000_s1269" style="position:absolute;left:4402;top:353;width:135;height:122;visibility:visible;mso-wrap-style:none;v-text-anchor:middle" coordsize="291,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Hi8AA&#10;AADcAAAADwAAAGRycy9kb3ducmV2LnhtbERPTUsDMRC9C/0PYQrebFLBsqxNixSKggex1fu4mWa3&#10;biZLErfbf+8cBI+P973eTqFXI6XcRbawXBhQxE10HXsLH8f9XQUqF2SHfWSycKUM283sZo21ixd+&#10;p/FQvJIQzjVaaEsZaq1z01LAvIgDsXCnmAIWgclrl/Ai4aHX98asdMCOpaHFgXYtNd+Hn2BhFZvx&#10;/GVe/dv189mUVO2OvuqsvZ1PT4+gCk3lX/znfnHie5C1ckaO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CHi8AAAADcAAAADwAAAAAAAAAAAAAAAACYAgAAZHJzL2Rvd25y&#10;ZXYueG1sUEsFBgAAAAAEAAQA9QAAAIUDAAAAAA==&#10;" adj="0,,0" path="m10,230l46,199r2,8l48,212,,249r5,-9l10,230xm108,150l291,r-3,9l282,20,108,162r,-5l108,150xe" fillcolor="#cdae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55;10,48;10,49;10,51;0,60;1,58;2,55;23,36;63,0;62,2;61,5;23,39;23,38;23,36" o:connectangles="0,0,0,0,0,0,0,0,0,0,0,0,0,0" textboxrect="3162,3164,18436,18436"/>
                  <v:handles>
                    <v:h position="@3,#0" polar="10800,10800"/>
                    <v:h position="#2,#1" polar="10800,10800" radiusrange="0,10800"/>
                  </v:handles>
                </v:shape>
                <v:shape id="AutoShape 246" o:spid="_x0000_s1270" style="position:absolute;left:4399;top:358;width:136;height:122;visibility:visible;mso-wrap-style:none;v-text-anchor:middle" coordsize="294,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kesYA&#10;AADcAAAADwAAAGRycy9kb3ducmV2LnhtbESPQWvCQBSE7wX/w/KEXkrdKGo1uooIlV5K1RbB2yP7&#10;TILZt0t2Y9J/7wqFHoeZ+YZZrjtTiRvVvrSsYDhIQBBnVpecK/j5fn+dgfABWWNlmRT8kof1qve0&#10;xFTblg90O4ZcRAj7FBUUIbhUSp8VZNAPrCOO3sXWBkOUdS51jW2Em0qOkmQqDZYcFwp0tC0oux4b&#10;o6A5tXj6GruJ2++GOPts9MvbOSj13O82CxCBuvAf/mt/aAXTyRw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ekesYAAADcAAAADwAAAAAAAAAAAAAAAACYAgAAZHJz&#10;L2Rvd25yZXYueG1sUEsFBgAAAAAEAAQA9QAAAIsDAAAAAA==&#10;" adj="0,,0" path="m11,229l54,194r,7l54,206,,249,6,238r5,-9xm114,146l294,r-4,7l287,16,114,156r,-5l114,146xe" fillcolor="#cba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55;12,47;12,48;12,49;0,60;1,57;2,55;25,35;63,0;62,1;62,4;25,37;25,36;25,35" o:connectangles="0,0,0,0,0,0,0,0,0,0,0,0,0,0" textboxrect="3163,3164,18438,18436"/>
                  <v:handles>
                    <v:h position="@3,#0" polar="10800,10800"/>
                    <v:h position="#2,#1" polar="10800,10800" radiusrange="0,10800"/>
                  </v:handles>
                </v:shape>
                <v:shape id="AutoShape 247" o:spid="_x0000_s1271" style="position:absolute;left:4397;top:362;width:135;height:124;visibility:visible;mso-wrap-style:none;v-text-anchor:middle" coordsize="29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KcEA&#10;AADcAAAADwAAAGRycy9kb3ducmV2LnhtbERPzWoCMRC+C32HMAVvmq2HpWyNYotSQShUfYAhmW5W&#10;N5Ntkmr06ZtDoceP73++zK4XFwqx86zgaVqBINbedNwqOB42k2cQMSEb7D2TghtFWC4eRnNsjL/y&#10;J132qRUlhGODCmxKQyNl1JYcxqkfiAv35YPDVGBopQl4LeGul7OqqqXDjkuDxYHeLOnz/scpOOv8&#10;bteB1oeP3fbY63z6Dq93pcaPefUCIlFO/+I/99YoqOsyv5wp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xCnBAAAA3AAAAA8AAAAAAAAAAAAAAAAAmAIAAGRycy9kb3du&#10;cmV2LnhtbFBLBQYAAAAABAAEAPUAAACGAwAAAAA=&#10;" adj="0,,0" path="m11,229l59,192r,5l59,202,,250,5,240r6,-11xm119,142l293,r-1,7l288,16,119,155r,-8l119,142xe" fillcolor="#c9a9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57;12,47;12,49;12,50;0,62;1,59;2,57;25,35;62,0;62,1;61,4;25,38;25,36;25,35" o:connectangles="0,0,0,0,0,0,0,0,0,0,0,0,0,0" textboxrect="3162,3163,18437,18438"/>
                  <v:handles>
                    <v:h position="@3,#0" polar="10800,10800"/>
                    <v:h position="#2,#1" polar="10800,10800" radiusrange="0,10800"/>
                  </v:handles>
                </v:shape>
                <v:shape id="AutoShape 248" o:spid="_x0000_s1272" style="position:absolute;left:4393;top:366;width:138;height:126;visibility:visible;mso-wrap-style:none;v-text-anchor:middle" coordsize="299,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it8UA&#10;AADcAAAADwAAAGRycy9kb3ducmV2LnhtbESPT2sCMRTE7wW/Q3iCt5rVw1JWowRFKdQe/FOht8fm&#10;dXfp5mVJorv99o1Q6HGYmd8wy/VgW3EnHxrHCmbTDARx6UzDlYLLeff8AiJEZIOtY1LwQwHWq9HT&#10;Egvjej7S/RQrkSAcClRQx9gVUoayJoth6jri5H05bzEm6StpPPYJbls5z7JcWmw4LdTY0aam8vt0&#10;swq0u2p9eNM3/Nz17x/envX+ulVqMh70AkSkIf6H/9qvRkGez+Bx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yK3xQAAANwAAAAPAAAAAAAAAAAAAAAAAJgCAABkcnMv&#10;ZG93bnJldi54bWxQSwUGAAAAAAQABAD1AAAAigMAAAAA&#10;" adj="0,,0" path="m12,233l66,190r,5l64,203,,256r,-2l2,254,7,243r5,-10xm126,140l299,r-2,7l295,13r,1l293,16,126,153r,-5l126,140xe" fillcolor="#c7a7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57;14,46;14,47;14,49;0,62;0,62;0,62;1,59;3,57;27,34;64,0;63,1;63,3;63,3;62,4;27,37;27,36;27,34" o:connectangles="0,0,0,0,0,0,0,0,0,0,0,0,0,0,0,0,0,0" textboxrect="3163,3163,18436,18436"/>
                  <v:handles>
                    <v:h position="@3,#0" polar="10800,10800"/>
                    <v:h position="#2,#1" polar="10800,10800" radiusrange="0,10800"/>
                  </v:handles>
                </v:shape>
                <v:shape id="AutoShape 249" o:spid="_x0000_s1273" style="position:absolute;left:4390;top:370;width:140;height:126;visibility:visible;mso-wrap-style:none;v-text-anchor:middle" coordsize="30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lYMMA&#10;AADcAAAADwAAAGRycy9kb3ducmV2LnhtbESPQWsCMRSE74X+h/AK3mqih61sjSJSQbx1WxBvj83r&#10;7uLmvW0Sdf33TaHQ4zAz3zDL9eh7daUQO2ELs6kBRVyL67ix8Pmxe16AignZYS9MFu4UYb16fFhi&#10;6eTG73StUqMyhGOJFtqUhlLrWLfkMU5lIM7elwSPKcvQaBfwluG+13NjCu2x47zQ4kDblupzdfEW&#10;TDgOXs6bNzw0L2JMJd+nhVg7eRo3r6ASjek//NfeOwtFMYffM/kI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lYMMAAADcAAAADwAAAAAAAAAAAAAAAACYAgAAZHJzL2Rv&#10;d25yZXYueG1sUEsFBgAAAAAEAAQA9QAAAIgDAAAAAA==&#10;" adj="0,,0" path="m12,234l71,186r-2,8l69,201,,256r3,-6l7,245r2,-5l12,234xm131,139l300,r,2l300,4r-2,5l298,14,131,149r,-5l131,139xe" fillcolor="#c4a2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57;15,45;15,47;15,49;0,62;0,61;1,60;2,58;3,57;28,33;65,0;65,0;65,1;65,2;65,3;28,36;28,35;28,33" o:connectangles="0,0,0,0,0,0,0,0,0,0,0,0,0,0,0,0,0,0" textboxrect="3163,3163,18437,18436"/>
                  <v:handles>
                    <v:h position="@3,#0" polar="10800,10800"/>
                    <v:h position="#2,#1" polar="10800,10800" radiusrange="0,10800"/>
                  </v:handles>
                </v:shape>
                <v:shape id="AutoShape 250" o:spid="_x0000_s1274" style="position:absolute;left:4389;top:343;width:182;height:158;visibility:visible;mso-wrap-style:none;v-text-anchor:middle" coordsize="38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cf8IA&#10;AADcAAAADwAAAGRycy9kb3ducmV2LnhtbESPQYvCMBSE7wv+h/AEb2vquhStRpEFRXA9WMXzo3m2&#10;xealNFHjvzcLCx6HmfmGmS+DacSdOldbVjAaJiCIC6trLhWcjuvPCQjnkTU2lknBkxwsF72POWba&#10;PvhA99yXIkLYZaig8r7NpHRFRQbd0LbE0bvYzqCPsiul7vAR4aaRX0mSSoM1x4UKW/qpqLjmN6Mg&#10;+PPe3dJNmzy/S/kbdtaE6VapQT+sZiA8Bf8O/7e3WkGaj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dx/wgAAANwAAAAPAAAAAAAAAAAAAAAAAJgCAABkcnMvZG93&#10;bnJldi54bWxQSwUGAAAAAAQABAD1AAAAhwMAAAAA&#10;" adj="0,,0" path="m7,302l71,249r,7l69,263,,320,3,309r4,-7xm133,199l300,62r,5l299,75,133,210r,-6l133,199xm389,2r-2,1l387,2r,-2l389,r,2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74;15,61;15,62;15,64;0,78;0,76;1,74;29,48;66,15;66,16;66,18;29,51;29,50;29,48;85,0;85,0;85,0;85,0;85,0;85,0" o:connectangles="0,0,0,0,0,0,0,0,0,0,0,0,0,0,0,0,0,0,0,0" textboxrect="3163,3164,18437,18436"/>
                  <v:handles>
                    <v:h position="@3,#0" polar="10800,10800"/>
                    <v:h position="#2,#1" polar="10800,10800" radiusrange="0,10800"/>
                  </v:handles>
                </v:shape>
                <v:shape id="AutoShape 251" o:spid="_x0000_s1275" style="position:absolute;left:4389;top:343;width:185;height:161;visibility:visible;mso-wrap-style:none;v-text-anchor:middle" coordsize="397,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PL8UA&#10;AADcAAAADwAAAGRycy9kb3ducmV2LnhtbESPzWrCQBSF94LvMNxCdzqppkGjo4ggdWOlVnB7ydwm&#10;oZk7SWaqqU/vCILLw/n5OPNlZypxptaVlhW8DSMQxJnVJecKjt+bwQSE88gaK8uk4J8cLBf93hxT&#10;bS/8ReeDz0UYYZeigsL7OpXSZQUZdENbEwfvx7YGfZBtLnWLlzBuKjmKokQaLDkQCqxpXVD2e/gz&#10;gdt87N4308l+tNter/H+89Q0cqzU60u3moHw1Pln+NHeagVJEsP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8vxQAAANwAAAAPAAAAAAAAAAAAAAAAAJgCAABkcnMv&#10;ZG93bnJldi54bWxQSwUGAAAAAAQABAD1AAAAigMAAAAA&#10;" adj="0,,0" path="m4,311l73,256r-2,5l69,268r-1,2l68,272,,327r2,-9l4,311xm135,204l302,69r-1,6l299,82,135,217r,-7l135,204xm397,3r-8,6l389,3r,-3l393,2r4,1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75;16,62;15,64;15,65;15,65;15,66;0,79;0,77;1,75;29,49;66,17;65,18;65,20;29,53;29,51;29,49;86,0;84,2;84,0;84,0;85,0;86,0" o:connectangles="0,0,0,0,0,0,0,0,0,0,0,0,0,0,0,0,0,0,0,0,0,0" textboxrect="3163,3162,18438,18438"/>
                  <v:handles>
                    <v:h position="@3,#0" polar="10800,10800"/>
                    <v:h position="#2,#1" polar="10800,10800" radiusrange="0,10800"/>
                  </v:handles>
                </v:shape>
                <v:shape id="AutoShape 252" o:spid="_x0000_s1276" style="position:absolute;left:4388;top:344;width:188;height:164;visibility:visible;mso-wrap-style:none;v-text-anchor:middle" coordsize="404,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368UA&#10;AADcAAAADwAAAGRycy9kb3ducmV2LnhtbESPQWvCQBSE74X+h+UVvNVNCwZJ3QRpKdWDqKmHHp/Z&#10;ZzaYfRuyG43/3i0Uehxm5htmUYy2FRfqfeNYwcs0AUFcOd1wreDw/fk8B+EDssbWMSm4kYcif3xY&#10;YKbdlfd0KUMtIoR9hgpMCF0mpa8MWfRT1xFH7+R6iyHKvpa6x2uE21a+JkkqLTYcFwx29G6oOpeD&#10;VXA8yG3tv9b75sOOP+Vm2A1mvlNq8jQu30AEGsN/+K+90grSd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bfrxQAAANwAAAAPAAAAAAAAAAAAAAAAAJgCAABkcnMv&#10;ZG93bnJldi54bWxQSwUGAAAAAAQABAD1AAAAigMAAAAA&#10;" adj="0,,0" path="m4,318l73,261r-2,2l71,266r-1,5l68,275,,332r2,-7l4,318xm137,208l303,73r-2,7l301,87,137,220r,-5l137,208xm391,1l393,r6,1l404,3r-11,9l391,7r,-6xe" fillcolor="#c3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78;16,64;15,64;15,65;15,66;15,67;0,81;0,80;1,78;30,51;66,18;65,20;65,21;30,54;30,52;30,51;85,0;85,0;87,0;87,0;85,3;85,1;85,0" o:connectangles="0,0,0,0,0,0,0,0,0,0,0,0,0,0,0,0,0,0,0,0,0,0,0" textboxrect="3163,3162,18438,18436"/>
                  <v:handles>
                    <v:h position="@3,#0" polar="10800,10800"/>
                    <v:h position="#2,#1" polar="10800,10800" radiusrange="0,10800"/>
                  </v:handles>
                </v:shape>
                <v:shape id="AutoShape 253" o:spid="_x0000_s1277" style="position:absolute;left:4387;top:345;width:191;height:166;visibility:visible;mso-wrap-style:none;v-text-anchor:middle" coordsize="408,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fSMYA&#10;AADcAAAADwAAAGRycy9kb3ducmV2LnhtbESPT2sCMRTE70K/Q3iF3jRrKatsjVLEQhGK9c/B3p6b&#10;52Zx87Ikqa7f3hQEj8PM/IaZzDrbiDP5UDtWMBxkIIhLp2uuFOy2n/0xiBCRNTaOScGVAsymT70J&#10;FtpdeE3nTaxEgnAoUIGJsS2kDKUhi2HgWuLkHZ23GJP0ldQeLwluG/maZbm0WHNaMNjS3FB52vxZ&#10;BXU3Xw79Ymy+Vz+nw+9i+TbaXvdKvTx3H+8gInXxEb63v7SCPM/h/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fSMYAAADcAAAADwAAAAAAAAAAAAAAAACYAgAAZHJz&#10;L2Rvd25yZXYueG1sUEsFBgAAAAAEAAQA9QAAAIsDAAAAAA==&#10;" adj="0,,0" path="m3,324l71,269r-2,5l69,281,,338r1,-7l3,324xm138,214l302,79r,7l300,93,138,224r,-5l138,214xm392,6l400,r5,2l408,4,394,16r,-5l392,6xe" fillcolor="#c4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78;15,65;15,66;15,68;0,82;0,80;0,78;30,52;66,19;66,21;66,23;30,54;30,53;30,52;86,1;88,0;89,0;89,1;86,4;86,2;86,1" o:connectangles="0,0,0,0,0,0,0,0,0,0,0,0,0,0,0,0,0,0,0,0,0" textboxrect="3164,3162,18437,18437"/>
                  <v:handles>
                    <v:h position="@3,#0" polar="10800,10800"/>
                    <v:h position="#2,#1" polar="10800,10800" radiusrange="0,10800"/>
                  </v:handles>
                </v:shape>
                <v:shape id="AutoShape 254" o:spid="_x0000_s1278" style="position:absolute;left:4386;top:346;width:194;height:169;visibility:visible;mso-wrap-style:none;v-text-anchor:middle" coordsize="416,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06cYA&#10;AADcAAAADwAAAGRycy9kb3ducmV2LnhtbESPQWvCQBSE74L/YXlCb7qxSGpTV1FB8CK00Utvr9ln&#10;Npp9m2a3MfbXdwuFHoeZ+YZZrHpbi45aXzlWMJ0kIIgLpysuFZyOu/EchA/IGmvHpOBOHlbL4WCB&#10;mXY3fqMuD6WIEPYZKjAhNJmUvjBk0U9cQxy9s2sthijbUuoWbxFua/mYJKm0WHFcMNjQ1lBxzb+s&#10;gmfzvZnl71XTXbrDAV/9/HP24ZV6GPXrFxCB+vAf/mvvtYI0fYL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s06cYAAADcAAAADwAAAAAAAAAAAAAAAACYAgAAZHJz&#10;L2Rvd25yZXYueG1sUEsFBgAAAAAEAAQA9QAAAIsDAAAAAA==&#10;" adj="0,,0" path="m3,329l71,272r,7l71,284,,343r2,-7l3,329xm140,217l304,84r,5l302,96,142,228r-2,-6l140,217xm396,9l407,r3,2l416,4,396,20r,-6l396,9xe" fillcolor="#c5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0;15,66;15,68;15,69;0,83;0,82;0,80;30,53;66,20;66,22;66,23;31,55;30,54;30,53;86,2;89,0;89,0;90,1;86,5;86,3;86,2" o:connectangles="0,0,0,0,0,0,0,0,0,0,0,0,0,0,0,0,0,0,0,0,0" textboxrect="3163,3162,18437,18437"/>
                  <v:handles>
                    <v:h position="@3,#0" polar="10800,10800"/>
                    <v:h position="#2,#1" polar="10800,10800" radiusrange="0,10800"/>
                  </v:handles>
                </v:shape>
                <v:shape id="AutoShape 255" o:spid="_x0000_s1279" style="position:absolute;left:4386;top:347;width:196;height:171;visibility:visible;mso-wrap-style:none;v-text-anchor:middle" coordsize="419,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H4sAA&#10;AADcAAAADwAAAGRycy9kb3ducmV2LnhtbERPy4rCMBTdC/MP4Q64s6mzKNIxFplBGBB8j+Du0lzb&#10;0uamNNHWvzcLweXhvOfZYBpxp85VlhVMoxgEcW51xYWC03E1mYFwHlljY5kUPMhBtvgYzTHVtuc9&#10;3Q++ECGEXYoKSu/bVEqXl2TQRbYlDtzVdgZ9gF0hdYd9CDeN/IrjRBqsODSU2NJPSXl9uBkFl6b+&#10;P2/jX0Tf71brzZR21YyUGn8Oy28Qngb/Fr/cf1pBkoS14Uw4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MH4sAAAADcAAAADwAAAAAAAAAAAAAAAACYAgAAZHJzL2Rvd25y&#10;ZXYueG1sUEsFBgAAAAAEAAQA9QAAAIUDAAAAAA==&#10;" adj="0,,0" path="m2,334l71,277r,5l71,288,,346r,-5l2,334xm140,220l302,89r,5l302,101,142,231r,-5l140,220xm396,12l410,r6,2l419,5,396,23r,-5l396,12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2;15,68;15,69;15,70;0,85;0,84;0,82;30,54;66,22;66,23;66,25;31,56;31,55;30,54;87,3;90,0;91,0;92,1;87,5;87,4;87,3" o:connectangles="0,0,0,0,0,0,0,0,0,0,0,0,0,0,0,0,0,0,0,0,0" textboxrect="3164,3163,18436,18437"/>
                  <v:handles>
                    <v:h position="@3,#0" polar="10800,10800"/>
                    <v:h position="#2,#1" polar="10800,10800" radiusrange="0,10800"/>
                  </v:handles>
                </v:shape>
                <v:shape id="AutoShape 256" o:spid="_x0000_s1280" style="position:absolute;left:4386;top:347;width:197;height:174;visibility:visible;mso-wrap-style:none;v-text-anchor:middle" coordsize="423,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h/8YA&#10;AADcAAAADwAAAGRycy9kb3ducmV2LnhtbESPQWuDQBSE74X+h+UVcmvWerCpdRNKqaRQPDTJD3i4&#10;L2rivhV3jcZf3w0Eehxm5hsm20ymFRfqXWNZwcsyAkFcWt1wpeCwz59XIJxH1thaJgVXcrBZPz5k&#10;mGo78i9ddr4SAcIuRQW1910qpStrMuiWtiMO3tH2Bn2QfSV1j2OAm1bGUZRIgw2HhRo7+qypPO8G&#10;o+BrMGP5WhzzuDDtvF0deD79bJVaPE0f7yA8Tf4/fG9/awVJ8g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Ih/8YAAADcAAAADwAAAAAAAAAAAAAAAACYAgAAZHJz&#10;L2Rvd25yZXYueG1sUEsFBgAAAAAEAAQA9QAAAIsDAAAAAA==&#10;" adj="0,,0" path="m,339l71,280r,6l73,291,,352r,-8l,339xm142,224l302,92r,7l302,105,142,234r,-5l142,224xm396,16l416,r3,3l423,7,396,26r,-5l396,16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3;15,68;15,70;16,71;0,86;0,84;0,83;31,55;66,22;66,24;66,26;31,57;31,56;31,55;86,4;90,0;91,0;92,1;86,6;86,5;86,4" o:connectangles="0,0,0,0,0,0,0,0,0,0,0,0,0,0,0,0,0,0,0,0,0" textboxrect="3163,3164,18436,18438"/>
                  <v:handles>
                    <v:h position="@3,#0" polar="10800,10800"/>
                    <v:h position="#2,#1" polar="10800,10800" radiusrange="0,10800"/>
                  </v:handles>
                </v:shape>
                <v:shape id="AutoShape 257" o:spid="_x0000_s1281" style="position:absolute;left:4386;top:349;width:200;height:175;visibility:visible;mso-wrap-style:none;v-text-anchor:middle" coordsize="428,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rz8IA&#10;AADcAAAADwAAAGRycy9kb3ducmV2LnhtbERP3WrCMBS+H/gO4Qi7kZkqrHbVKDIUhm7CnA9waI5N&#10;sTkpTbT17c2FsMuP73+x6m0tbtT6yrGCyTgBQVw4XXGp4PS3fctA+ICssXZMCu7kYbUcvCww167j&#10;X7odQyliCPscFZgQmlxKXxiy6MeuIY7c2bUWQ4RtKXWLXQy3tZwmSSotVhwbDDb0aai4HK9Wwb7a&#10;hNHUNC7dvMuk2B1+uuz7Q6nXYb+egwjUh3/x0/2lFaSzOD+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2vPwgAAANwAAAAPAAAAAAAAAAAAAAAAAJgCAABkcnMvZG93&#10;bnJldi54bWxQSwUGAAAAAAQABAD1AAAAhwMAAAAA&#10;" adj="0,,0" path="m2,341l73,283r2,5l76,293,,354r2,-5l2,341xm144,226l304,96r,6l302,109,144,237r,-6l144,226xm398,18l421,r4,4l428,6,398,31r,-8l398,18xe" fillcolor="#c8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4;16,69;16,70;17,72;0,87;0,86;0,84;31,55;66,23;66,25;66,27;31,58;31,56;31,55;87,4;92,0;93,1;93,1;87,7;87,5;87,4" o:connectangles="0,0,0,0,0,0,0,0,0,0,0,0,0,0,0,0,0,0,0,0,0" textboxrect="3163,3164,18436,18436"/>
                  <v:handles>
                    <v:h position="@3,#0" polar="10800,10800"/>
                    <v:h position="#2,#1" polar="10800,10800" radiusrange="0,10800"/>
                  </v:handles>
                </v:shape>
                <v:shape id="AutoShape 258" o:spid="_x0000_s1282" style="position:absolute;left:4386;top:351;width:202;height:176;visibility:visible;mso-wrap-style:none;v-text-anchor:middle" coordsize="43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QWMEA&#10;AADcAAAADwAAAGRycy9kb3ducmV2LnhtbERPy2rCQBTdC/2H4Qrd6cRCU00dJVQUoauqH3DJ3Dxq&#10;5k7ITPPw652C4O4czouz3g6mFh21rrKsYDGPQBBnVldcKLic97MlCOeRNdaWScFIDrabl8kaE217&#10;/qHu5AsRStglqKD0vkmkdFlJBt3cNsRBy21r0AfaFlK32IdyU8u3KIqlwYrDQokNfZWUXU9/RkEe&#10;wGH3vbrps72Y9z5PR/3bK/U6HdJPEJ4G/zQ/0ketIP5YwP+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0FjBAAAA3AAAAA8AAAAAAAAAAAAAAAAAmAIAAGRycy9kb3du&#10;cmV2LnhtbFBLBQYAAAAABAAEAPUAAACGAwAAAAA=&#10;" adj="0,,0" path="m2,345l75,284r1,5l78,293,,357r,-7l2,345xm144,227l304,98r-2,7l302,110,146,238r-2,-5l144,227xm398,19l425,r3,2l432,5,398,32r,-5l398,19xe" fillcolor="#c9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4;16,69;17,70;17,71;0,87;0,85;0,84;31,55;66,24;66,26;66,27;32,58;31,57;31,55;87,4;93,0;94,0;94,1;87,8;87,6;87,4" o:connectangles="0,0,0,0,0,0,0,0,0,0,0,0,0,0,0,0,0,0,0,0,0" textboxrect="3163,3162,18437,18436"/>
                  <v:handles>
                    <v:h position="@3,#0" polar="10800,10800"/>
                    <v:h position="#2,#1" polar="10800,10800" radiusrange="0,10800"/>
                  </v:handles>
                </v:shape>
                <v:shape id="AutoShape 259" o:spid="_x0000_s1283" style="position:absolute;left:4386;top:352;width:203;height:179;visibility:visible;mso-wrap-style:none;v-text-anchor:middle" coordsize="434,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csMA&#10;AADcAAAADwAAAGRycy9kb3ducmV2LnhtbESPQWvCQBSE7wX/w/IEb82mOViNrqEIQihIaVrvj+wz&#10;u5h9G7Jbjf/eLRR6HGbmG2ZbTa4XVxqD9azgJctBELdeW+4UfH8dnlcgQkTW2HsmBXcKUO1mT1ss&#10;tb/xJ12b2IkE4VCiAhPjUEoZWkMOQ+YH4uSd/egwJjl2Uo94S3DXyyLPl9Kh5bRgcKC9ofbS/DgF&#10;/cqdL2s6nj7cu2nudW6Pa2uVWsyntw2ISFP8D/+1a61g+VrA75l0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csMAAADcAAAADwAAAAAAAAAAAAAAAACYAgAAZHJzL2Rv&#10;d25yZXYueG1sUEsFBgAAAAAEAAQA9QAAAIgDAAAAAA==&#10;" adj="0,,0" path="m,348l76,287r2,4l78,296,,360r,-5l,348xm144,231l302,103r,5l302,113,146,241r,-5l144,231xm398,25l428,r4,3l434,7,398,35r,-5l398,25xe" fillcolor="#ca97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6;17,71;17,72;17,73;0,89;0,88;0,86;31,57;66,25;66,27;66,28;32,60;32,58;31,57;87,6;94,0;94,0;95,1;87,8;87,7;87,6" o:connectangles="0,0,0,0,0,0,0,0,0,0,0,0,0,0,0,0,0,0,0,0,0" textboxrect="3162,3164,18438,18436"/>
                  <v:handles>
                    <v:h position="@3,#0" polar="10800,10800"/>
                    <v:h position="#2,#1" polar="10800,10800" radiusrange="0,10800"/>
                  </v:handles>
                </v:shape>
                <v:shape id="AutoShape 260" o:spid="_x0000_s1284" style="position:absolute;left:4386;top:354;width:205;height:181;visibility:visible;mso-wrap-style:none;v-text-anchor:middle" coordsize="43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FJcUA&#10;AADcAAAADwAAAGRycy9kb3ducmV2LnhtbESP0WrCQBRE3wv9h+UWfKsbK1WJbkKrFOpL0ZgPuGSv&#10;STB7N91dNfXr3UKhj8PMnGFW+WA6cSHnW8sKJuMEBHFldcu1gvLw8bwA4QOyxs4yKfghD3n2+LDC&#10;VNsr7+lShFpECPsUFTQh9KmUvmrIoB/bnjh6R+sMhihdLbXDa4SbTr4kyUwabDkuNNjTuqHqVJyN&#10;gvet+769llyvv6TfltNuI6vdRqnR0/C2BBFoCP/hv/anVjCbT+H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8UlxQAAANwAAAAPAAAAAAAAAAAAAAAAAJgCAABkcnMv&#10;ZG93bnJldi54bWxQSwUGAAAAAAQABAD1AAAAigMAAAAA&#10;" adj="0,,0" path="m,352l78,288r,5l80,297,,364r,-7l,352xm146,233l302,105r,5l302,117,148,244r-2,-6l146,233xm398,27l432,r2,4l437,7,398,39r,-5l398,27xe" fillcolor="#cb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7;17,71;17,73;18,74;0,90;0,89;0,87;32,58;67,26;67,27;67,29;32,60;32,59;32,58;88,6;95,0;96,1;96,1;88,9;88,8;88,6" o:connectangles="0,0,0,0,0,0,0,0,0,0,0,0,0,0,0,0,0,0,0,0,0" textboxrect="3163,3163,18437,18437"/>
                  <v:handles>
                    <v:h position="@3,#0" polar="10800,10800"/>
                    <v:h position="#2,#1" polar="10800,10800" radiusrange="0,10800"/>
                  </v:handles>
                </v:shape>
                <v:shape id="AutoShape 261" o:spid="_x0000_s1285" style="position:absolute;left:4386;top:355;width:206;height:182;visibility:visible;mso-wrap-style:none;v-text-anchor:middle" coordsize="441,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Fu8QA&#10;AADcAAAADwAAAGRycy9kb3ducmV2LnhtbESPQWvCQBSE70L/w/IKXqRuWsVqdJVSaPUmteL5mX1m&#10;g9m3Ibua5N+7guBxmJlvmMWqtaW4Uu0LxwrehwkI4szpgnMF+/+ftykIH5A1lo5JQUceVsuX3gJT&#10;7Rr+o+su5CJC2KeowIRQpVL6zJBFP3QVcfROrrYYoqxzqWtsItyW8iNJJtJiwXHBYEXfhrLz7mIV&#10;HJwJXTFq1ttucJj9tsfTvjxKpfqv7dccRKA2PMOP9kYrmHyO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xbvEAAAA3AAAAA8AAAAAAAAAAAAAAAAAmAIAAGRycy9k&#10;b3ducmV2LnhtbFBLBQYAAAAABAAEAPUAAACJAwAAAAA=&#10;" adj="0,,0" path="m,353l78,289r2,4l84,298,,366r,-6l,353xm146,234l302,106r,7l302,119,148,245r,-5l146,234xm398,28l434,r3,3l441,7,398,41r,-6l398,28xe" fillcolor="#cc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8;17,72;17,73;18,74;0,91;0,89;0,88;32,58;66,26;66,28;66,29;32,61;32,59;32,58;87,7;95,0;95,0;96,1;87,10;87,8;87,7" o:connectangles="0,0,0,0,0,0,0,0,0,0,0,0,0,0,0,0,0,0,0,0,0" textboxrect="3164,3163,18436,18437"/>
                  <v:handles>
                    <v:h position="@3,#0" polar="10800,10800"/>
                    <v:h position="#2,#1" polar="10800,10800" radiusrange="0,10800"/>
                  </v:handles>
                </v:shape>
                <v:shape id="AutoShape 262" o:spid="_x0000_s1286" style="position:absolute;left:4386;top:357;width:207;height:183;visibility:visible;mso-wrap-style:none;v-text-anchor:middle" coordsize="443,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3cEA&#10;AADcAAAADwAAAGRycy9kb3ducmV2LnhtbESPQWsCMRSE70L/Q3iF3jSrtFZWo5QWsVdjvT82z+zi&#10;5mXZvOr6702h4HGYmW+Y1WYIrbpQn5rIBqaTAhRxFV3D3sDPYTtegEqC7LCNTAZulGCzfhqtsHTx&#10;ynu6WPEqQziVaKAW6UqtU1VTwDSJHXH2TrEPKFn2XrserxkeWj0rirkO2HBeqLGjz5qqs/0NBqL+&#10;8jvbbo9HEhteF2Jnwd+MeXkePpaghAZ5hP/b387A/P0N/s7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HN3BAAAA3AAAAA8AAAAAAAAAAAAAAAAAmAIAAGRycy9kb3du&#10;cmV2LnhtbFBLBQYAAAAABAAEAPUAAACGAwAAAAA=&#10;" adj="0,,0" path="m,357l80,290r4,5l85,299,,368r,-5l,357xm148,237l302,110r,6l302,121,149,247r-1,-5l148,237xm398,32l437,r4,4l443,7,396,45r2,-7l398,32xe" fillcolor="#cc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9;17,72;18,73;19,74;0,91;0,90;0,89;32,59;66,27;66,29;66,30;33,61;32,60;32,59;87,8;95,0;96,1;97,1;86,11;87,9;87,8" o:connectangles="0,0,0,0,0,0,0,0,0,0,0,0,0,0,0,0,0,0,0,0,0" textboxrect="3163,3163,18437,18436"/>
                  <v:handles>
                    <v:h position="@3,#0" polar="10800,10800"/>
                    <v:h position="#2,#1" polar="10800,10800" radiusrange="0,10800"/>
                  </v:handles>
                </v:shape>
                <v:shape id="AutoShape 263" o:spid="_x0000_s1287" style="position:absolute;left:4386;top:359;width:209;height:184;visibility:visible;mso-wrap-style:none;v-text-anchor:middle" coordsize="446,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Xq8cA&#10;AADcAAAADwAAAGRycy9kb3ducmV2LnhtbESPQUsDMRSE74L/ITzBS2mzKsR2bVqkUKheZGsLPT43&#10;z93Fzcs2ybbrvzdCocdhZr5h5svBtuJEPjSONTxMMhDEpTMNVxp2n+vxFESIyAZbx6ThlwIsF7c3&#10;c8yNO3NBp22sRIJwyFFDHWOXSxnKmiyGieuIk/ftvMWYpK+k8XhOcNvKxyxT0mLDaaHGjlY1lT/b&#10;3mr4Uk++f5PH2aHYjPhdjfYfRb/W+v5ueH0BEWmI1/ClvTEa1LOC/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Ul6vHAAAA3AAAAA8AAAAAAAAAAAAAAAAAmAIAAGRy&#10;cy9kb3ducmV2LnhtbFBLBQYAAAAABAAEAPUAAACMAwAAAAA=&#10;" adj="0,,0" path="m,359l84,291r1,4l87,298,,369r,-5l,359xm148,238l302,112r,5l302,122,149,249r,-6l148,238xm398,34l441,r2,3l446,7,396,48r,-7l398,34xe" fillcolor="#cc97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9;18,72;19,73;19,74;0,92;0,91;0,89;32,59;67,28;67,29;67,30;33,62;33,60;32,59;88,8;97,0;97,0;98,1;87,12;87,10;88,8" o:connectangles="0,0,0,0,0,0,0,0,0,0,0,0,0,0,0,0,0,0,0,0,0" textboxrect="3163,3163,18438,18438"/>
                  <v:handles>
                    <v:h position="@3,#0" polar="10800,10800"/>
                    <v:h position="#2,#1" polar="10800,10800" radiusrange="0,10800"/>
                  </v:handles>
                </v:shape>
                <v:shape id="AutoShape 264" o:spid="_x0000_s1288" style="position:absolute;left:4386;top:361;width:211;height:184;visibility:visible;mso-wrap-style:none;v-text-anchor:middle" coordsize="450,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YsUA&#10;AADcAAAADwAAAGRycy9kb3ducmV2LnhtbESPQWsCMRSE74X+h/AKvdWsFtyyNYq1iB4sUrX3x+aZ&#10;LN28bJOo6783hUKPw8x8w0xmvWvFmUJsPCsYDgoQxLXXDRsFh/3y6QVETMgaW8+k4EoRZtP7uwlW&#10;2l/4k867ZESGcKxQgU2pq6SMtSWHceA74uwdfXCYsgxG6oCXDHetHBXFWDpsOC9Y7Ghhqf7enZwC&#10;t9ou3zbl16EN8x9z/Bi+P1uzV+rxoZ+/gkjUp//wX3utFYzLEn7P5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dZixQAAANwAAAAPAAAAAAAAAAAAAAAAAJgCAABkcnMv&#10;ZG93bnJldi54bWxQSwUGAAAAAAQABAD1AAAAigMAAAAA&#10;" adj="0,,0" path="m,361l85,292r2,3l89,301,,372r,-6l,361xm149,240l302,114r,5l302,127,151,251r-2,-5l149,240xm396,38l443,r3,4l450,8,395,52r1,-7l396,38xe" fillcolor="#cc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9;19,71;19,72;20,74;0,91;0,90;0,89;33,59;67,28;67,29;67,31;33,61;33,60;33,59;87,9;98,0;98,1;99,2;87,13;87,11;87,9" o:connectangles="0,0,0,0,0,0,0,0,0,0,0,0,0,0,0,0,0,0,0,0,0" textboxrect="3163,3162,18437,18436"/>
                  <v:handles>
                    <v:h position="@3,#0" polar="10800,10800"/>
                    <v:h position="#2,#1" polar="10800,10800" radiusrange="0,10800"/>
                  </v:handles>
                </v:shape>
                <v:shape id="AutoShape 265" o:spid="_x0000_s1289" style="position:absolute;left:4386;top:362;width:212;height:187;visibility:visible;mso-wrap-style:none;v-text-anchor:middle" coordsize="45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w78MA&#10;AADcAAAADwAAAGRycy9kb3ducmV2LnhtbERPTU/CQBC9m/AfNmPiTbaKVFNZiIGYyAGi6MXbpDt2&#10;K93Zpjul5d+zBxOPL+97sRp9o07UxTqwgbtpBoq4DLbmysDX5+vtE6goyBabwGTgTBFWy8nVAgsb&#10;Bv6g00EqlUI4FmjAibSF1rF05DFOQ0ucuJ/QeZQEu0rbDocU7ht9n2W59lhzanDY0tpReTz03sBu&#10;9rCR93G/Hn7n+bZ3zva7bzHm5np8eQYlNMq/+M/9Zg3kj2ltOpOO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ow78MAAADcAAAADwAAAAAAAAAAAAAAAACYAgAAZHJzL2Rv&#10;d25yZXYueG1sUEsFBgAAAAAEAAQA9QAAAIgDAAAAAA==&#10;" adj="0,,0" path="m,362l87,291r2,6l92,300,,375r,-7l,362xm149,242l302,115r,8l304,128,151,252r,-5l149,242xm396,41l446,r4,4l452,7,393,53r2,-5l396,41xe" fillcolor="#cc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0;19,72;20,74;20,75;0,93;0,92;0,90;33,60;67,28;67,30;67,32;33,63;33,61;33,60;87,10;98,0;99,1;99,1;86,13;87,12;87,10" o:connectangles="0,0,0,0,0,0,0,0,0,0,0,0,0,0,0,0,0,0,0,0,0" textboxrect="3164,3162,18436,18437"/>
                  <v:handles>
                    <v:h position="@3,#0" polar="10800,10800"/>
                    <v:h position="#2,#1" polar="10800,10800" radiusrange="0,10800"/>
                  </v:handles>
                </v:shape>
                <v:shape id="AutoShape 266" o:spid="_x0000_s1290" style="position:absolute;left:4386;top:364;width:214;height:188;visibility:visible;mso-wrap-style:none;v-text-anchor:middle" coordsize="45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SKMcA&#10;AADcAAAADwAAAGRycy9kb3ducmV2LnhtbESPzWrDMBCE74W+g9hCbo1cH/LjRAmlYGigDsRtCb1t&#10;rK1taq2MpTr220eBQI7DzHzDrLeDaURPnastK3iZRiCIC6trLhV8fabPCxDOI2tsLJOCkRxsN48P&#10;a0y0PfOB+tyXIkDYJaig8r5NpHRFRQbd1LbEwfu1nUEfZFdK3eE5wE0j4yiaSYM1h4UKW3qrqPjL&#10;/42C/NTG+59sPNomSnf94kN/H5eZUpOn4XUFwtPg7+Fb+10rmM2XcD0Tjo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0ijHAAAA3AAAAA8AAAAAAAAAAAAAAAAAmAIAAGRy&#10;cy9kb3ducmV2LnhtbFBLBQYAAAAABAAEAPUAAACMAwAAAAA=&#10;" adj="0,,0" path="m,364l89,293r3,3l94,300,2,376,,371r,-7xm151,243l302,119r2,5l304,129,153,252r-2,-4l151,243xm395,44l450,r2,3l455,7,391,58r2,-7l395,44xe" fillcolor="#cc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1;20,74;20,74;21,75;0,94;0,93;0,91;33,61;67,30;67,31;67,33;34,63;33,62;33,61;87,11;100,0;100,1;101,2;87,15;87,13;87,11" o:connectangles="0,0,0,0,0,0,0,0,0,0,0,0,0,0,0,0,0,0,0,0,0" textboxrect="3164,3164,18436,18438"/>
                  <v:handles>
                    <v:h position="@3,#0" polar="10800,10800"/>
                    <v:h position="#2,#1" polar="10800,10800" radiusrange="0,10800"/>
                  </v:handles>
                </v:shape>
                <v:shape id="AutoShape 267" o:spid="_x0000_s1291" style="position:absolute;left:4386;top:366;width:214;height:188;visibility:visible;mso-wrap-style:none;v-text-anchor:middle" coordsize="45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ZZcIA&#10;AADcAAAADwAAAGRycy9kb3ducmV2LnhtbERP3WrCMBS+F/YO4Qx2p+kcaOmMsk0meqNY9wCH5vQH&#10;m5OSZLb69OZC8PLj+1+sBtOKCznfWFbwPklAEBdWN1wp+Dv9jlMQPiBrbC2Tgit5WC1fRgvMtO35&#10;SJc8VCKGsM9QQR1Cl0npi5oM+ontiCNXWmcwROgqqR32Mdy0cpokM2mw4dhQY0c/NRXn/N8o2G3m&#10;Yb3rz/tbd9g2+VAe3Uf5rdTb6/D1CSLQEJ7ih3urFczS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BllwgAAANwAAAAPAAAAAAAAAAAAAAAAAJgCAABkcnMvZG93&#10;bnJldi54bWxQSwUGAAAAAAQABAD1AAAAhwMAAAAA&#10;" adj="0,,0" path="m,368l92,293r2,4l98,300,2,378r,-5l,368xm151,245l304,121r,5l304,132,153,254r,-5l151,245xm393,46l452,r3,4l457,7,389,62r2,-7l393,46xe" fillcolor="#cc9b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1;20,73;21,74;22,74;0,94;0,93;0,91;33,61;66,30;66,31;66,33;34,63;34,62;33,61;86,11;99,0;100,1;100,1;85,15;86,13;86,11" o:connectangles="0,0,0,0,0,0,0,0,0,0,0,0,0,0,0,0,0,0,0,0,0" textboxrect="3163,3163,18438,18438"/>
                  <v:handles>
                    <v:h position="@3,#0" polar="10800,10800"/>
                    <v:h position="#2,#1" polar="10800,10800" radiusrange="0,10800"/>
                  </v:handles>
                </v:shape>
                <v:shape id="AutoShape 268" o:spid="_x0000_s1292" style="position:absolute;left:4386;top:369;width:214;height:189;visibility:visible;mso-wrap-style:none;v-text-anchor:middle" coordsize="45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wcMA&#10;AADcAAAADwAAAGRycy9kb3ducmV2LnhtbESPQWvCQBSE7wX/w/IEb3WTICFEVxElUHLThkJvj+wz&#10;CWbfhuxq0n/vFgo9DjPzDbM7zKYXTxpdZ1lBvI5AENdWd9woqD6L9wyE88gae8uk4IccHPaLtx3m&#10;2k58oefVNyJA2OWooPV+yKV0dUsG3doOxMG72dGgD3JspB5xCnDTyySKUmmw47DQ4kCnlur79WEU&#10;OGnLMjt/Vcfbd5lkHcbnaVMotVrOxy0IT7P/D/+1P7SCNIvh9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wcMAAADcAAAADwAAAAAAAAAAAAAAAACYAgAAZHJzL2Rv&#10;d25yZXYueG1sUEsFBgAAAAAEAAQA9QAAAIgDAAAAAA==&#10;" adj="0,,0" path="m,369l92,293r4,3l98,300,,380r,-6l,369xm151,245l302,122r,6l302,133,153,255r-2,-5l151,245xm389,51l453,r2,3l457,7,384,65r3,-7l389,51xe" fillcolor="#cc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2;20,73;21,73;22,74;0,94;0,93;0,92;33,61;66,30;66,32;66,33;34,63;33,62;33,61;85,12;99,0;100,0;100,1;84,16;85,14;85,12" o:connectangles="0,0,0,0,0,0,0,0,0,0,0,0,0,0,0,0,0,0,0,0,0" textboxrect="3163,3163,18438,18437"/>
                  <v:handles>
                    <v:h position="@3,#0" polar="10800,10800"/>
                    <v:h position="#2,#1" polar="10800,10800" radiusrange="0,10800"/>
                  </v:handles>
                </v:shape>
                <v:shape id="AutoShape 269" o:spid="_x0000_s1293" style="position:absolute;left:4386;top:370;width:216;height:190;visibility:visible;mso-wrap-style:none;v-text-anchor:middle" coordsize="460,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r+sYA&#10;AADcAAAADwAAAGRycy9kb3ducmV2LnhtbESPQWvCQBSE74X+h+UVvBTd6MHa6EaKpejBi2kDHp/Z&#10;1yQk+zZmVxP/vSsUehxm5htmtR5MI67UucqygukkAkGcW11xoeDn+2u8AOE8ssbGMim4kYN18vy0&#10;wljbng90TX0hAoRdjApK79tYSpeXZNBNbEscvF/bGfRBdoXUHfYBbho5i6K5NFhxWCixpU1JeZ1e&#10;jAL0wyu9n2/ZdJtm+2P1+ZbV/Ump0cvwsQThafD/4b/2TiuYL2bwOB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mr+sYAAADcAAAADwAAAAAAAAAAAAAAAACYAgAAZHJz&#10;L2Rvd25yZXYueG1sUEsFBgAAAAAEAAQA9QAAAIsDAAAAAA==&#10;" adj="0,,0" path="m,371l96,293r2,4l101,300,,382r,-5l,371xm151,247l302,125r,5l304,135,153,258r,-6l151,247xm387,55l455,r2,4l460,7,380,71r2,l384,64r3,-9xe" fillcolor="#cc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2;21,73;22,74;22,74;0,95;0,94;0,92;33,61;67,31;67,32;67,33;34,64;34,62;33,61;85,13;100,0;101,1;101,1;84,17;84,17;84,17;85,16;85,13" o:connectangles="0,0,0,0,0,0,0,0,0,0,0,0,0,0,0,0,0,0,0,0,0,0,0" textboxrect="3163,3163,18436,18437"/>
                  <v:handles>
                    <v:h position="@3,#0" polar="10800,10800"/>
                    <v:h position="#2,#1" polar="10800,10800" radiusrange="0,10800"/>
                  </v:handles>
                </v:shape>
                <v:shape id="AutoShape 270" o:spid="_x0000_s1294" style="position:absolute;left:4386;top:371;width:216;height:191;visibility:visible;mso-wrap-style:none;v-text-anchor:middle" coordsize="462,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olcUA&#10;AADcAAAADwAAAGRycy9kb3ducmV2LnhtbESP3YrCMBSE74V9h3CEvRFNdRfRahRxUVbRC38e4Ngc&#10;27LNSWmirW9vhAUvh5n5hpnOG1OIO1Uut6yg34tAECdW55wqOJ9W3REI55E1FpZJwYMczGcfrSnG&#10;2tZ8oPvRpyJA2MWoIPO+jKV0SUYGXc+WxMG72sqgD7JKpa6wDnBTyEEUDaXBnMNChiUtM0r+jjej&#10;oD6k29Pge7Hx4+jR+dnRen/ZrJX6bDeLCQhPjX+H/9u/WsFw9AW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eiVxQAAANwAAAAPAAAAAAAAAAAAAAAAAJgCAABkcnMv&#10;ZG93bnJldi54bWxQSwUGAAAAAAQABAD1AAAAigMAAAAA&#10;" adj="0,,0" path="m,373l98,293r3,3l103,300,2,383,,378r,-5xm153,248l302,126r2,5l304,137,154,259r-1,-5l153,248xm384,58l457,r3,3l462,9,377,76r1,-3l382,67r2,-3l384,58xe" fillcolor="#cc9e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22,73;22,74;22,75;0,95;0,94;0,93;34,62;66,31;66,32;66,34;34,64;34,63;34,62;84,14;100,0;101,0;101,2;82,19;83,18;84,16;84,16;84,14" o:connectangles="0,0,0,0,0,0,0,0,0,0,0,0,0,0,0,0,0,0,0,0,0,0,0" textboxrect="3163,3162,18437,18436"/>
                  <v:handles>
                    <v:h position="@3,#0" polar="10800,10800"/>
                    <v:h position="#2,#1" polar="10800,10800" radiusrange="0,10800"/>
                  </v:handles>
                </v:shape>
                <v:shape id="AutoShape 271" o:spid="_x0000_s1295" style="position:absolute;left:4386;top:373;width:217;height:192;visibility:visible;mso-wrap-style:none;v-text-anchor:middle" coordsize="464,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w/8YA&#10;AADcAAAADwAAAGRycy9kb3ducmV2LnhtbESPT2vCQBTE7wW/w/KEXkrdWPwTo6tYQVC8VCt4fWSf&#10;STT7Ns2uMf32XUHocZiZ3zCzRWtK0VDtCssK+r0IBHFqdcGZguP3+j0G4TyyxtIyKfglB4t552WG&#10;ibZ33lNz8JkIEHYJKsi9rxIpXZqTQdezFXHwzrY26IOsM6lrvAe4KeVHFI2kwYLDQo4VrXJKr4eb&#10;UbDbmsnXQJrPy1uj45NusvHwZ6nUa7ddTkF4av1/+NneaAWjeAC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w/8YAAADcAAAADwAAAAAAAAAAAAAAAACYAgAAZHJz&#10;L2Rvd25yZXYueG1sUEsFBgAAAAAEAAQA9QAAAIsDAAAAAA==&#10;" adj="0,,0" path="m,375l101,293r2,4l106,301,2,386r,-6l,375xm153,251l304,128r,6l304,139,154,261r,-5l153,251xm380,64l460,r2,6l464,9,375,82r3,-9l380,64xe" fillcolor="#cc9f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22,73;22,74;23,75;0,96;0,94;0,93;34,62;66,32;66,33;66,34;34,65;34,63;34,62;83,16;101,0;101,1;101,2;82,20;83,18;83,16" o:connectangles="0,0,0,0,0,0,0,0,0,0,0,0,0,0,0,0,0,0,0,0,0" textboxrect="3162,3162,18436,18438"/>
                  <v:handles>
                    <v:h position="@3,#0" polar="10800,10800"/>
                    <v:h position="#2,#1" polar="10800,10800" radiusrange="0,10800"/>
                  </v:handles>
                </v:shape>
                <v:shape id="AutoShape 272" o:spid="_x0000_s1296" style="position:absolute;left:4387;top:376;width:218;height:192;visibility:visible;mso-wrap-style:none;v-text-anchor:middle" coordsize="465,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U9cQA&#10;AADcAAAADwAAAGRycy9kb3ducmV2LnhtbESPT2sCMRTE7wW/Q3iCt5pVcCurUUSQemgL/sPrc/PM&#10;Lm5eliTV7bdvCgWPw8z8hpkvO9uIO/lQO1YwGmYgiEunazYKjofN6xREiMgaG8ek4IcCLBe9lzkW&#10;2j14R/d9NCJBOBSooIqxLaQMZUUWw9C1xMm7Om8xJumN1B4fCW4bOc6yXFqsOS1U2NK6ovK2/7YK&#10;zluz2UXz4d+/Li5fnfyl+eQ3pQb9bjUDEamLz/B/e6sV5NMJ/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FPXEAAAA3AAAAA8AAAAAAAAAAAAAAAAAmAIAAGRycy9k&#10;b3ducmV2LnhtbFBLBQYAAAAABAAEAPUAAACJAwAAAAA=&#10;" adj="0,,0" path="m,374l101,291r3,4l108,298,1,385,,380r,-6xm152,250l302,128r,5l304,138,154,261r-2,-6l152,250xm375,67l460,r2,1l464,3r,2l465,7,371,83r2,-7l375,67xe" fillcolor="#d2a3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22,72;23,73;24,74;0,96;0,95;0,93;33,62;67,32;67,33;67,34;34,65;33,63;33,62;83,16;101,0;102,0;102,0;102,1;102,1;82,20;82,19;83,16" o:connectangles="0,0,0,0,0,0,0,0,0,0,0,0,0,0,0,0,0,0,0,0,0,0,0" textboxrect="3163,3162,18438,18438"/>
                  <v:handles>
                    <v:h position="@3,#0" polar="10800,10800"/>
                    <v:h position="#2,#1" polar="10800,10800" radiusrange="0,10800"/>
                  </v:handles>
                </v:shape>
                <v:shape id="AutoShape 273" o:spid="_x0000_s1297" style="position:absolute;left:4387;top:378;width:219;height:192;visibility:visible;mso-wrap-style:none;v-text-anchor:middle" coordsize="467,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kScYA&#10;AADcAAAADwAAAGRycy9kb3ducmV2LnhtbESP0WoCMRRE3wv9h3AF32piKVu7GkUsllIfxK0fcN3c&#10;7m7d3CxJ1PXvTaHg4zAzZ5jZoretOJMPjWMN45ECQVw603ClYf+9fpqACBHZYOuYNFwpwGL++DDD&#10;3LgL7+hcxEokCIccNdQxdrmUoazJYhi5jjh5P85bjEn6ShqPlwS3rXxWKpMWG04LNXa0qqk8Fier&#10;oVBj9f61+V0ePt6sX21fDuvX3Ubr4aBfTkFE6uM9/N/+NBqySQZ/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kScYAAADcAAAADwAAAAAAAAAAAAAAAACYAgAAZHJz&#10;L2Rvd25yZXYueG1sUEsFBgAAAAAEAAQA9QAAAIsDAAAAAA==&#10;" adj="0,,0" path="m,377l104,292r4,3l110,299,1,387r,-5l,377xm152,252l302,130r2,5l304,141,154,261r,-3l152,252xm373,73l462,r2,l465,4r2,3l368,87r3,-7l373,73xe" fillcolor="#d5a6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23,72;24,72;24,73;0,95;0,94;0,93;33,62;67,32;67,33;67,35;34,64;34,64;33,62;82,18;102,0;102,0;102,0;102,1;103,1;81,21;82,20;82,18" o:connectangles="0,0,0,0,0,0,0,0,0,0,0,0,0,0,0,0,0,0,0,0,0,0,0" textboxrect="3162,3163,18437,18437"/>
                  <v:handles>
                    <v:h position="@3,#0" polar="10800,10800"/>
                    <v:h position="#2,#1" polar="10800,10800" radiusrange="0,10800"/>
                  </v:handles>
                </v:shape>
                <v:shape id="AutoShape 274" o:spid="_x0000_s1298" style="position:absolute;left:4388;top:379;width:218;height:194;visibility:visible;mso-wrap-style:none;v-text-anchor:middle" coordsize="468,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1qcQA&#10;AADcAAAADwAAAGRycy9kb3ducmV2LnhtbESPQWvCQBSE70L/w/IKvelGCxpSN0EqKT2IYJSeH9nX&#10;bGj2bZrdxvjvu0Khx2FmvmG2xWQ7MdLgW8cKlosEBHHtdMuNgsu5nKcgfEDW2DkmBTfyUOQPsy1m&#10;2l35RGMVGhEh7DNUYELoMyl9bciiX7ieOHqfbrAYohwaqQe8Rrjt5CpJ1tJiy3HBYE+vhuqv6scq&#10;eA488v7wbQ43X5XH5e6trNoPpZ4ep90LiEBT+A//td+1gnW6g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danEAAAA3AAAAA8AAAAAAAAAAAAAAAAAmAIAAGRycy9k&#10;b3ducmV2LnhtbFBLBQYAAAAABAAEAPUAAACJAwAAAAA=&#10;" adj="0,,0" path="m,378l107,291r2,4l112,298,,389r,-6l,378xm153,254l303,131r,6l304,142,155,263r-2,-6l153,254xm370,76l464,r2,3l468,9,365,92r2,-9l370,76xe" fillcolor="#d8a8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23,72;24,73;24,74;0,97;0,95;0,94;33,63;66,32;66,34;66,35;34,65;33,64;33,63;80,19;101,0;101,0;102,2;79,23;80,20;80,19" o:connectangles="0,0,0,0,0,0,0,0,0,0,0,0,0,0,0,0,0,0,0,0,0" textboxrect="3162,3162,18437,18437"/>
                  <v:handles>
                    <v:h position="@3,#0" polar="10800,10800"/>
                    <v:h position="#2,#1" polar="10800,10800" radiusrange="0,10800"/>
                  </v:handles>
                </v:shape>
                <v:shape id="AutoShape 275" o:spid="_x0000_s1299" style="position:absolute;left:4388;top:381;width:219;height:195;visibility:visible;mso-wrap-style:none;v-text-anchor:middle" coordsize="47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7ZcIA&#10;AADcAAAADwAAAGRycy9kb3ducmV2LnhtbERPy4rCMBTdC/MP4Q7MRjR1UCkdoxRBcDMw1ge4uzTX&#10;tkxzU5JoO38/WQguD+e92gymFQ9yvrGsYDZNQBCXVjdcKTgdd5MUhA/IGlvLpOCPPGzWb6MVZtr2&#10;fKBHESoRQ9hnqKAOocuk9GVNBv3UdsSRu1lnMEToKqkd9jHctPIzSZbSYMOxocaOtjWVv8XdKJgv&#10;LuPDuUhvvbsf8++iza25/ij18T7kXyACDeElfrr3WsEyj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HtlwgAAANwAAAAPAAAAAAAAAAAAAAAAAJgCAABkcnMvZG93&#10;bnJldi54bWxQSwUGAAAAAAQABAD1AAAAhwMAAAAA&#10;" adj="0,,0" path="m,380l109,292r3,3l116,297,2,391,,386r,-6xm153,254l303,134r1,5l304,144,157,265r-2,-5l153,254xm367,80l466,r2,6l470,9,363,96r2,-7l367,80xe" fillcolor="#dbaa3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24,73;24,73;25,74;0,97;0,96;0,95;33,63;66,33;66,34;66,36;34,66;34,65;33,63;80,20;101,0;102,1;102,2;79,24;79,22;80,20" o:connectangles="0,0,0,0,0,0,0,0,0,0,0,0,0,0,0,0,0,0,0,0,0" textboxrect="3163,3162,18437,18437"/>
                  <v:handles>
                    <v:h position="@3,#0" polar="10800,10800"/>
                    <v:h position="#2,#1" polar="10800,10800" radiusrange="0,10800"/>
                  </v:handles>
                </v:shape>
                <v:shape id="AutoShape 276" o:spid="_x0000_s1300" style="position:absolute;left:4388;top:384;width:220;height:194;visibility:visible;mso-wrap-style:none;v-text-anchor:middle" coordsize="471,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GY8YA&#10;AADcAAAADwAAAGRycy9kb3ducmV2LnhtbESPQWvCQBSE74X+h+UVeim6qQVJo6tIoTQUgtUIXh/Z&#10;1yQ1+zZkNyb9964geBxm5htmuR5NI87UudqygtdpBIK4sLrmUsEh/5zEIJxH1thYJgX/5GC9enxY&#10;YqLtwDs6730pAoRdggoq79tESldUZNBNbUscvF/bGfRBdqXUHQ4Bbho5i6K5NFhzWKiwpY+KitO+&#10;Nwre+q80f8lnP25Hp7/s+5httr1W6vlp3CxAeBr9PXxrp1rBPH6H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GY8YAAADcAAAADwAAAAAAAAAAAAAAAACYAgAAZHJz&#10;L2Rvd25yZXYueG1sUEsFBgAAAAAEAAQA9QAAAIsDAAAAAA==&#10;" adj="0,,0" path="m,380l112,289r4,2l119,294,2,390r,-5l,380xm155,254l304,133r,5l306,144,157,264r,-5l155,254xm365,83l468,r2,3l471,7,361,97r2,-7l365,83xe" fillcolor="#ddad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24,72;25,72;26,73;0,97;0,96;0,94;34,63;66,33;66,34;67,36;34,65;34,64;34,63;79,20;102,0;103,0;103,1;79,24;79,22;79,20" o:connectangles="0,0,0,0,0,0,0,0,0,0,0,0,0,0,0,0,0,0,0,0,0" textboxrect="3162,3162,18438,18437"/>
                  <v:handles>
                    <v:h position="@3,#0" polar="10800,10800"/>
                    <v:h position="#2,#1" polar="10800,10800" radiusrange="0,10800"/>
                  </v:handles>
                </v:shape>
                <v:shape id="AutoShape 277" o:spid="_x0000_s1301" style="position:absolute;left:4389;top:386;width:220;height:194;visibility:visible;mso-wrap-style:none;v-text-anchor:middle" coordsize="47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lL8IA&#10;AADcAAAADwAAAGRycy9kb3ducmV2LnhtbERPz2vCMBS+D/wfwhO8jDWdoGhnFNEJZbdVQXZ7NM+2&#10;s3kpSbT1vzeHwY4f3+/VZjCtuJPzjWUF70kKgri0uuFKwel4eFuA8AFZY2uZFDzIw2Y9ellhpm3P&#10;33QvQiViCPsMFdQhdJmUvqzJoE9sRxy5i3UGQ4SuktphH8NNK6dpOpcGG44NNXa0q6m8FjejAD9v&#10;+W62f20v7idPf8/7vv8qKqUm42H7ASLQEP7Ff+5cK5gv4/x4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qUvwgAAANwAAAAPAAAAAAAAAAAAAAAAAJgCAABkcnMvZG93&#10;bnJldi54bWxQSwUGAAAAAAQABAD1AAAAhwMAAAAA&#10;" adj="0,,0" path="m,382l114,288r3,3l121,295,2,391,,387r,-5xm155,256l302,135r2,6l306,144,157,267r-2,-6l155,256xm361,87l468,r1,4l471,9,357,101r2,-7l361,87xe" fillcolor="#dfae4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25,71;26,71;27,72;0,96;0,95;0,94;34,63;66,33;66,35;67,35;34,65;34,64;34,63;79,21;102,0;102,1;103,2;78,25;78,23;79,21" o:connectangles="0,0,0,0,0,0,0,0,0,0,0,0,0,0,0,0,0,0,0,0,0" textboxrect="3162,3162,18438,18437"/>
                  <v:handles>
                    <v:h position="@3,#0" polar="10800,10800"/>
                    <v:h position="#2,#1" polar="10800,10800" radiusrange="0,10800"/>
                  </v:handles>
                </v:shape>
                <v:shape id="AutoShape 278" o:spid="_x0000_s1302" style="position:absolute;left:4389;top:387;width:221;height:196;visibility:visible;mso-wrap-style:none;v-text-anchor:middle" coordsize="47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U38UA&#10;AADcAAAADwAAAGRycy9kb3ducmV2LnhtbESPT2vCQBTE74V+h+UVeqsbPYQYXaUURKHQavTi7Zl9&#10;JsHs25Dd/Pv23UKhx2FmfsOst6OpRU+tqywrmM8iEMS51RUXCi7n3VsCwnlkjbVlUjCRg+3m+WmN&#10;qbYDn6jPfCEChF2KCkrvm1RKl5dk0M1sQxy8u20N+iDbQuoWhwA3tVxEUSwNVhwWSmzoo6T8kXVG&#10;wfD1fYr9Yd99XrPbjqrmuEymo1KvL+P7CoSn0f+H/9oHrSBez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TfxQAAANwAAAAPAAAAAAAAAAAAAAAAAJgCAABkcnMv&#10;ZG93bnJldi54bWxQSwUGAAAAAAQABAD1AAAAigMAAAAA&#10;" adj="0,,0" path="m,383l117,287r4,4l125,295,4,392,2,387,,383xm155,257l304,137r2,3l306,145,157,266r,-3l155,257xm359,90l469,r2,5l473,9,356,105r1,-8l359,90xe" fillcolor="#e4b3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26,72;27,73;27,74;1,98;0,97;0,96;34,65;66,35;67,35;67,37;34,67;34,66;34,65;78,23;102,0;103,2;103,3;78,27;78,25;78,23" o:connectangles="0,0,0,0,0,0,0,0,0,0,0,0,0,0,0,0,0,0,0,0,0" textboxrect="3163,3164,18436,18438"/>
                  <v:handles>
                    <v:h position="@3,#0" polar="10800,10800"/>
                    <v:h position="#2,#1" polar="10800,10800" radiusrange="0,10800"/>
                  </v:handles>
                </v:shape>
                <v:shape id="AutoShape 279" o:spid="_x0000_s1303" style="position:absolute;left:4389;top:390;width:222;height:195;visibility:visible;mso-wrap-style:none;v-text-anchor:middle" coordsize="473,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78UA&#10;AADcAAAADwAAAGRycy9kb3ducmV2LnhtbESPQWvCQBSE74X+h+UVvBTd6CHV6CrFIqinmhbB2yP7&#10;TILZt3F31fjv3ULB4zAz3zCzRWcacSXna8sKhoMEBHFhdc2lgt+fVX8MwgdkjY1lUnAnD4v568sM&#10;M21vvKNrHkoRIewzVFCF0GZS+qIig35gW+LoHa0zGKJ0pdQObxFuGjlKklQarDkuVNjSsqLilF+M&#10;gu9xuvnYD5eBJ4fSfLnz+3lrSKneW/c5BRGoC8/wf3utFaSTE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HvxQAAANwAAAAPAAAAAAAAAAAAAAAAAJgCAABkcnMv&#10;ZG93bnJldi54bWxQSwUGAAAAAAQABAD1AAAAigMAAAAA&#10;" adj="0,,0" path="m,382l119,286r4,4l126,291,2,393r,-6l,382xm155,258l304,135r,5l306,146,156,267r-1,-6l155,258xm355,92l469,r2,4l473,9,352,107r2,-7l355,92xe" fillcolor="#e6b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26,70;27,71;28,71;0,97;0,95;0,94;34,64;67,33;67,34;68,36;34,65;34,65;34,64;78,23;103,0;104,1;104,2;77,26;78,25;78,23" o:connectangles="0,0,0,0,0,0,0,0,0,0,0,0,0,0,0,0,0,0,0,0,0" textboxrect="3164,3162,18436,18437"/>
                  <v:handles>
                    <v:h position="@3,#0" polar="10800,10800"/>
                    <v:h position="#2,#1" polar="10800,10800" radiusrange="0,10800"/>
                  </v:handles>
                </v:shape>
                <v:shape id="AutoShape 280" o:spid="_x0000_s1304" style="position:absolute;left:4390;top:392;width:222;height:196;visibility:visible;mso-wrap-style:none;v-text-anchor:middle" coordsize="473,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tOcUA&#10;AADcAAAADwAAAGRycy9kb3ducmV2LnhtbESPQWvCQBSE74L/YXkFb7ppFbWpq0hBUfCStBS8vWZf&#10;k9DdtyG7mvjvuwXB4zAz3zCrTW+NuFLra8cKnicJCOLC6ZpLBZ8fu/EShA/IGo1jUnAjD5v1cLDC&#10;VLuOM7rmoRQRwj5FBVUITSqlLyqy6CeuIY7ej2sthijbUuoWuwi3Rr4kyVxarDkuVNjQe0XFb36x&#10;Cs7ZMstkceq7L2cW+XF/NLPvs1Kjp377BiJQHx7he/ugFcxfp/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O05xQAAANwAAAAPAAAAAAAAAAAAAAAAAJgCAABkcnMv&#10;ZG93bnJldi54bWxQSwUGAAAAAAQABAD1AAAAigMAAAAA&#10;" adj="0,,0" path="m,383l121,286r3,1l128,291,1,394,,389r,-6xm153,257l302,136r2,6l305,145,156,268r-2,-5l153,257xm352,96l469,r2,5l473,8,348,110r2,-7l352,96xe" fillcolor="#e9b65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27,71;27,71;28,72;0,98;0,97;0,95;34,64;67,34;67,35;67,36;34,66;34,65;34,64;77,24;103,0;104,1;104,2;77,27;77,25;77,24" o:connectangles="0,0,0,0,0,0,0,0,0,0,0,0,0,0,0,0,0,0,0,0,0" textboxrect="3164,3162,18436,18438"/>
                  <v:handles>
                    <v:h position="@3,#0" polar="10800,10800"/>
                    <v:h position="#2,#1" polar="10800,10800" radiusrange="0,10800"/>
                  </v:handles>
                </v:shape>
                <v:shape id="AutoShape 281" o:spid="_x0000_s1305" style="position:absolute;left:4390;top:394;width:223;height:197;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U0cYA&#10;AADcAAAADwAAAGRycy9kb3ducmV2LnhtbESPQWvCQBSE7wX/w/IEb3XTtEhNXUWlQj0VrU3b2yP7&#10;mgSzb8PuRuO/d4VCj8PMfMPMFr1pxImcry0reBgnIIgLq2suFRw+NvfPIHxA1thYJgUX8rCYD+5m&#10;mGl75h2d9qEUEcI+QwVVCG0mpS8qMujHtiWO3q91BkOUrpTa4TnCTSPTJJlIgzXHhQpbWldUHPed&#10;UbB10+80z+tD/tq1q6/08/3nsZNKjYb98gVEoD78h//ab1rBZPoE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yU0cYAAADcAAAADwAAAAAAAAAAAAAAAACYAgAAZHJz&#10;L2Rvd25yZXYueG1sUEsFBgAAAAAEAAQA9QAAAIsDAAAAAA==&#10;" adj="0,,0" path="m,384l124,282r4,4l131,288,1,394r,-5l,384xm154,258l304,137r1,3l307,146,156,268r,-5l154,258xm350,98l471,r2,3l474,9,346,114r2,-9l350,98xe" fillcolor="#eab9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27,71;28,72;29,72;0,99;0,98;0,96;34,65;67,35;67,35;68,37;34,67;34,66;34,65;78,25;104,0;105,1;105,3;77,29;77,27;78,25" o:connectangles="0,0,0,0,0,0,0,0,0,0,0,0,0,0,0,0,0,0,0,0,0" textboxrect="3163,3164,18437,18438"/>
                  <v:handles>
                    <v:h position="@3,#0" polar="10800,10800"/>
                    <v:h position="#2,#1" polar="10800,10800" radiusrange="0,10800"/>
                  </v:handles>
                </v:shape>
                <v:shape id="AutoShape 282" o:spid="_x0000_s1306" style="position:absolute;left:4391;top:397;width:223;height:196;visibility:visible;mso-wrap-style:none;v-text-anchor:middle" coordsize="475,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pWMEA&#10;AADcAAAADwAAAGRycy9kb3ducmV2LnhtbESP3YrCMBSE7xd8h3CEvVtTXaxajSJC0Uv/HuDQnP5g&#10;c1KbqPXtjSB4OczMN8xi1Zla3Kl1lWUFw0EEgjizuuJCwfmU/k1BOI+ssbZMCp7kYLXs/Sww0fbB&#10;B7offSEChF2CCkrvm0RKl5Vk0A1sQxy83LYGfZBtIXWLjwA3tRxFUSwNVhwWSmxoU1J2Od6MAhdv&#10;87ybrSfXEaf7W7bla7r/V+q3363nIDx1/hv+tHdaQTwb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qVjBAAAA3AAAAA8AAAAAAAAAAAAAAAAAmAIAAGRycy9kb3du&#10;cmV2LnhtbFBLBQYAAAAABAAEAPUAAACGAwAAAAA=&#10;" adj="0,,0" path="m,386l127,283r3,2l134,288,2,395,,391r,-5xm155,260l304,137r2,6l306,148,157,270r-2,-5l155,260xm347,102l472,r1,6l475,11,344,118r1,-7l347,102xe" fillcolor="#ebba7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28,69;29,70;30,71;0,97;0,96;0,95;34,64;67,34;68,35;68,36;35,66;34,65;34,64;77,25;104,0;104,1;105,2;76,29;76,27;77,25" o:connectangles="0,0,0,0,0,0,0,0,0,0,0,0,0,0,0,0,0,0,0,0,0" textboxrect="3163,3162,18438,18436"/>
                  <v:handles>
                    <v:h position="@3,#0" polar="10800,10800"/>
                    <v:h position="#2,#1" polar="10800,10800" radiusrange="0,10800"/>
                  </v:handles>
                </v:shape>
                <v:shape id="AutoShape 283" o:spid="_x0000_s1307" style="position:absolute;left:4391;top:400;width:223;height:196;visibility:visible;mso-wrap-style:none;v-text-anchor:middle" coordsize="477,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5CsUA&#10;AADcAAAADwAAAGRycy9kb3ducmV2LnhtbESPQWvCQBSE7wX/w/IKvRTd6CHV1E2QQqXQXhq9eHvN&#10;viYh2bdhd43x33cLgsdhZr5htsVkejGS861lBctFAoK4srrlWsHx8D5fg/ABWWNvmRRcyUORzx62&#10;mGl74W8ay1CLCGGfoYImhCGT0lcNGfQLOxBH79c6gyFKV0vt8BLhpperJEmlwZbjQoMDvTVUdeXZ&#10;KBg/f2x4Tk6nFz50Dq/L/Vdn9ko9PU67VxCBpnAP39ofWkG6S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bkKxQAAANwAAAAPAAAAAAAAAAAAAAAAAJgCAABkcnMv&#10;ZG93bnJldi54bWxQSwUGAAAAAAQABAD1AAAAigMAAAAA&#10;" adj="0,,0" path="m,385l130,279r4,3l139,284,4,394,2,389,,385xm155,259l306,137r,5l308,145,157,270r,-6l155,259xm345,105l473,r2,5l477,9,342,119r2,-7l345,105xe" fillcolor="#edbb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29,69;29,70;30,70;1,98;0,97;0,96;34,64;67,34;67,35;67,36;34,67;34,65;34,64;75,26;103,0;104,1;104,2;75,29;75,28;75,26" o:connectangles="0,0,0,0,0,0,0,0,0,0,0,0,0,0,0,0,0,0,0,0,0" textboxrect="3164,3162,18436,18438"/>
                  <v:handles>
                    <v:h position="@3,#0" polar="10800,10800"/>
                    <v:h position="#2,#1" polar="10800,10800" radiusrange="0,10800"/>
                  </v:handles>
                </v:shape>
                <v:shape id="AutoShape 284" o:spid="_x0000_s1308" style="position:absolute;left:4392;top:403;width:222;height:196;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rlsUA&#10;AADcAAAADwAAAGRycy9kb3ducmV2LnhtbESPwWrDMBBE74X+g9hCbo3cBNzUtRJKISG51CTpByzW&#10;1jK2VsZSbSdfHwUKPQ4z84bJN5NtxUC9rx0reJknIIhLp2uuFHyft88rED4ga2wdk4ILedisHx9y&#10;zLQb+UjDKVQiQthnqMCE0GVS+tKQRT93HXH0flxvMUTZV1L3OEa4beUiSVJpsea4YLCjT0Nlc/q1&#10;CpZXU1Ox+zo02zFZXItyOOzTQqnZ0/TxDiLQFP7Df+29VpC+vcL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auWxQAAANwAAAAPAAAAAAAAAAAAAAAAAJgCAABkcnMv&#10;ZG93bnJldi54bWxQSwUGAAAAAAQABAD1AAAAigMAAAAA&#10;" adj="0,,0" path="m,384l132,277r5,2l141,283,4,394,2,389,,384xm155,259l304,137r2,3l308,146,157,270r-2,-5l155,259xm342,107l473,r2,4l475,9,338,121r2,-7l342,107xe" fillcolor="#efbf8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29,69;30,69;31,70;1,98;0,97;0,95;34,64;66,34;67,35;67,36;34,67;34,66;34,64;75,26;103,0;104,1;104,2;74,30;74,28;75,26" o:connectangles="0,0,0,0,0,0,0,0,0,0,0,0,0,0,0,0,0,0,0,0,0" textboxrect="3162,3162,18437,18438"/>
                  <v:handles>
                    <v:h position="@3,#0" polar="10800,10800"/>
                    <v:h position="#2,#1" polar="10800,10800" radiusrange="0,10800"/>
                  </v:handles>
                </v:shape>
                <v:shape id="AutoShape 285" o:spid="_x0000_s1309" style="position:absolute;left:4393;top:404;width:222;height:197;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ahcIA&#10;AADcAAAADwAAAGRycy9kb3ducmV2LnhtbERPy4rCMBTdC/5DuIK7MVVBxmoUHwjOjOIT15fm2hab&#10;m9JE2/n7yWLA5eG8p/PGFOJFlcstK+j3IhDEidU5pwqul83HJwjnkTUWlknBLzmYz9qtKcba1nyi&#10;19mnIoSwi1FB5n0ZS+mSjAy6ni2JA3e3lUEfYJVKXWEdwk0hB1E0kgZzDg0ZlrTKKHmcn0bB4naj&#10;5Llv1l/D+0++3B3q7/XlqFS30ywmIDw1/i3+d2+1gtE4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RqFwgAAANwAAAAPAAAAAAAAAAAAAAAAAJgCAABkcnMvZG93&#10;bnJldi54bWxQSwUGAAAAAAQABAD1AAAAhwMAAAAA&#10;" adj="0,,0" path="m,385l135,275r4,4l142,280,2,394r,-4l,385xm153,261l304,136r2,6l309,145,155,270r,-4l153,261xm338,110l473,r,5l475,10,332,126r2,-7l338,110xe" fillcolor="#f1c09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7;29,69;30,70;31,70;0,99;0,98;0,97;34,66;66,34;67,36;67,37;34,68;34,67;34,66;74,28;103,0;103,2;104,3;72,32;73,30;74,28" o:connectangles="0,0,0,0,0,0,0,0,0,0,0,0,0,0,0,0,0,0,0,0,0" textboxrect="3162,3164,18437,18438"/>
                  <v:handles>
                    <v:h position="@3,#0" polar="10800,10800"/>
                    <v:h position="#2,#1" polar="10800,10800" radiusrange="0,10800"/>
                  </v:handles>
                </v:shape>
                <v:shape id="AutoShape 286" o:spid="_x0000_s1310" style="position:absolute;left:4394;top:407;width:222;height:196;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5wMUA&#10;AADcAAAADwAAAGRycy9kb3ducmV2LnhtbESPQYvCMBSE78L+h/AWvGm6gkWrUcRVEA+KuiDens3b&#10;tmzzUpqo1V9vBGGPw8x8w4ynjSnFlWpXWFbw1Y1AEKdWF5wp+DksOwMQziNrLC2Tgjs5mE4+WmNM&#10;tL3xjq57n4kAYZeggtz7KpHSpTkZdF1bEQfv19YGfZB1JnWNtwA3pexFUSwNFhwWcqxonlP6t78Y&#10;BZfvmXXn3fF+mj8em368jQ5+vVCq/dnMRiA8Nf4//G6vtIJ4OIT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DnAxQAAANwAAAAPAAAAAAAAAAAAAAAAAJgCAABkcnMv&#10;ZG93bnJldi54bWxQSwUGAAAAAAQABAD1AAAAigMAAAAA&#10;" adj="0,,0" path="m,385l137,274r3,1l146,277,2,394,,389r,-4xm153,261l304,137r3,3l309,144,153,270r,-4l153,261xm334,112l471,r2,5l474,9,327,130r3,-9l334,112xe" fillcolor="#f2c39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30,68;31,68;32,69;0,98;0,97;0,96;34,65;67,34;67,35;68,36;34,67;34,66;34,65;73,28;104,0;104,1;104,2;72,32;73,30;73,28" o:connectangles="0,0,0,0,0,0,0,0,0,0,0,0,0,0,0,0,0,0,0,0,0" textboxrect="3162,3162,18437,18438"/>
                  <v:handles>
                    <v:h position="@3,#0" polar="10800,10800"/>
                    <v:h position="#2,#1" polar="10800,10800" radiusrange="0,10800"/>
                  </v:handles>
                </v:shape>
                <v:shape id="AutoShape 287" o:spid="_x0000_s1311" style="position:absolute;left:4394;top:410;width:222;height:196;visibility:visible;mso-wrap-style:none;v-text-anchor:middle" coordsize="474,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nsIA&#10;AADcAAAADwAAAGRycy9kb3ducmV2LnhtbERPPW/CMBDdkfgP1iF1A5sODUoxiCAqdWoLdGA84iMJ&#10;xOcodkjaX18PlRif3vdyPdha3Kn1lWMN85kCQZw7U3Gh4fv4Nl2A8AHZYO2YNPyQh/VqPFpialzP&#10;e7ofQiFiCPsUNZQhNKmUPi/Jop+5hjhyF9daDBG2hTQt9jHc1vJZqRdpseLYUGJD25Ly26GzGk72&#10;2jUf/edvdvxKdu60SbKzOWv9NBk2ryACDeEh/ne/Gw2JivP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ewgAAANwAAAAPAAAAAAAAAAAAAAAAAJgCAABkcnMvZG93&#10;bnJldi54bWxQSwUGAAAAAAQABAD1AAAAhwMAAAAA&#10;" adj="0,,0" path="m,384l140,270r6,2l149,276,3,395,2,389,,384xm153,260l307,135r2,4l311,144,154,270r-1,-3l153,260xm330,116l473,r1,4l474,9,323,132r4,-7l330,116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31,66;32,67;33,68;0,97;0,96;0,95;34,64;67,33;68,34;68,35;34,66;34,65;34,64;73,29;104,0;104,1;104,2;71,32;72,31;73,29" o:connectangles="0,0,0,0,0,0,0,0,0,0,0,0,0,0,0,0,0,0,0,0,0" textboxrect="3162,3162,18437,18436"/>
                  <v:handles>
                    <v:h position="@3,#0" polar="10800,10800"/>
                    <v:h position="#2,#1" polar="10800,10800" radiusrange="0,10800"/>
                  </v:handles>
                </v:shape>
                <v:shape id="AutoShape 288" o:spid="_x0000_s1312" style="position:absolute;left:4395;top:411;width:222;height:197;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fU8IA&#10;AADcAAAADwAAAGRycy9kb3ducmV2LnhtbESP3arCMBCE7wXfIazgjRzT+nekGkUFwTvx5wGWZm2K&#10;zaY0UevbnxwQvBxm55ud5bq1lXhS40vHCtJhAoI4d7rkQsH1sv+Zg/ABWWPlmBS8ycN61e0sMdPu&#10;xSd6nkMhIoR9hgpMCHUmpc8NWfRDVxNH7+YaiyHKppC6wVeE20qOkmQmLZYcGwzWtDOU388PG9+Y&#10;mN2gPvK+vU3TLY0vtjqOR0r1e+1mASJQG77Hn/RBK/hNUvgfEwk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V9TwgAAANwAAAAPAAAAAAAAAAAAAAAAAJgCAABkcnMvZG93&#10;bnJldi54bWxQSwUGAAAAAAQABAD1AAAAhwMAAAAA&#10;" adj="0,,0" path="m,385l144,268r3,4l152,273,3,394,1,391,,385xm151,261l307,135r2,5l311,144,152,272r,-4l151,261xm325,121l472,r,5l474,11,318,138r3,-8l325,121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7;31,67;32,68;33,69;0,99;0,98;0,97;33,66;67,34;68,35;68,36;33,68;33,67;33,66;71,31;104,0;104,2;104,3;70,35;70,33;71,31" o:connectangles="0,0,0,0,0,0,0,0,0,0,0,0,0,0,0,0,0,0,0,0,0" textboxrect="3162,3164,18437,18438"/>
                  <v:handles>
                    <v:h position="@3,#0" polar="10800,10800"/>
                    <v:h position="#2,#1" polar="10800,10800" radiusrange="0,10800"/>
                  </v:handles>
                </v:shape>
                <v:shape id="Freeform 289" o:spid="_x0000_s1313" style="position:absolute;left:4396;top:414;width:221;height:196;visibility:visible;mso-wrap-style:none;v-text-anchor:middle" coordsize="47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9FcAA&#10;AADcAAAADwAAAGRycy9kb3ducmV2LnhtbESPQQ/BQBSE7xL/YfMkbmw5IGWJCCJOisT1pfu0pfu2&#10;6S7q31uJxHEyM99kZovGlOJJtSssKxj0IxDEqdUFZwrOp01vAsJ5ZI2lZVLwJgeLebs1w1jbFyf0&#10;PPpMBAi7GBXk3lexlC7NyaDr24o4eFdbG/RB1pnUNb4C3JRyGEUjabDgsJBjRauc0vvxYRQkl5tr&#10;9loeLu9yPzpt03Vilmulup1mOQXhqfH/8K+90wrG0RC+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e9FcAAAADcAAAADwAAAAAAAAAAAAAAAACYAgAAZHJzL2Rvd25y&#10;ZXYueG1sUEsFBgAAAAAEAAQA9QAAAIUDAAAAAA==&#10;" path="m,386l146,267r4,l151,268r,-3l151,261,308,135r2,2l311,141r6,-8l320,123,471,r2,6l473,11,4,395r,-2l2,389,,386xe" fillcolor="#edbc7d" stroked="f" strokecolor="#3465a4">
                  <v:path o:connecttype="custom" o:connectlocs="0,95;32,65;33,65;33,66;33,65;33,65;67,33;68,34;68,35;69,33;70,30;103,0;103,1;103,2;1,97;1,97;1,97;0,96;0,95" o:connectangles="0,0,0,0,0,0,0,0,0,0,0,0,0,0,0,0,0,0,0"/>
                </v:shape>
                <v:shape id="Freeform 290" o:spid="_x0000_s1314" style="position:absolute;left:4397;top:417;width:221;height:195;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VVsUA&#10;AADcAAAADwAAAGRycy9kb3ducmV2LnhtbESPT2vCQBTE70K/w/IK3nRjlSrRVdq0ggcv/r8+ss8k&#10;mH0bsls3/fZdoeBxmJnfMItVZ2pxp9ZVlhWMhgkI4tzqigsFx8N6MAPhPLLG2jIp+CUHq+VLb4Gp&#10;toF3dN/7QkQIuxQVlN43qZQuL8mgG9qGOHpX2xr0UbaF1C2GCDe1fEuSd2mw4rhQYkNZSflt/2MU&#10;hOwwunxPwvSC50n19RnWm212Uqr/2n3MQXjq/DP8395oBdNkDI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RVWxQAAANwAAAAPAAAAAAAAAAAAAAAAAJgCAABkcnMv&#10;ZG93bnJldi54bWxQSwUGAAAAAAQABAD1AAAAigMAAAAA&#10;" path="m,383l149,262r,-1l308,133r1,2l311,131r4,-4l471,r,5l473,10,4,392r,-2l2,387r,-2l,383xe" fillcolor="#eab869" stroked="f" strokecolor="#3465a4">
                  <v:path o:connecttype="custom" o:connectlocs="0,95;33,65;33,65;33,65;33,65;33,65;67,33;67,33;67,33;68,32;69,31;103,0;103,1;103,2;1,97;1,97;0,96;0,96;0,95" o:connectangles="0,0,0,0,0,0,0,0,0,0,0,0,0,0,0,0,0,0,0"/>
                </v:shape>
                <v:shape id="Freeform 291" o:spid="_x0000_s1315" style="position:absolute;left:4397;top:419;width:221;height:195;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018IA&#10;AADcAAAADwAAAGRycy9kb3ducmV2LnhtbESPQYvCMBSE74L/ITzBmybKskrXWKQg6x72oPUHPJu3&#10;bWnzUpqo9d+bBcHjMDPfMJt0sK24Ue9rxxoWcwWCuHCm5lLDOd/P1iB8QDbYOiYND/KQbsejDSbG&#10;3flIt1MoRYSwT1BDFUKXSOmLiiz6ueuIo/fneoshyr6Upsd7hNtWLpX6lBZrjgsVdpRVVDSnq9WQ&#10;u6VXDz5kZfNtGsWD+VlffrWeTobdF4hAQ3iHX+2D0bBSH/B/Jh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PTXwgAAANwAAAAPAAAAAAAAAAAAAAAAAJgCAABkcnMvZG93&#10;bnJldi54bWxQSwUGAAAAAAQABAD1AAAAhwMAAAAA&#10;" path="m,384l469,r2,5l471,11,3,391,2,387,,384xe" fillcolor="#e7b55d" stroked="f" strokecolor="#3465a4">
                  <v:path o:connecttype="custom" o:connectlocs="0,96;103,0;104,1;104,2;0,97;0,96;0,96" o:connectangles="0,0,0,0,0,0,0"/>
                </v:shape>
                <v:shape id="Freeform 292" o:spid="_x0000_s1316" style="position:absolute;left:4398;top:422;width:220;height:195;visibility:visible;mso-wrap-style:none;v-text-anchor:middle" coordsize="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CrsQA&#10;AADcAAAADwAAAGRycy9kb3ducmV2LnhtbESPzWsCMRTE7wX/h/AEL0UTF1plNYq0WPfQi1/3x+bt&#10;B25elk3U9b9vCoLHYWZ+wyzXvW3EjTpfO9YwnSgQxLkzNZcaTsfteA7CB2SDjWPS8CAP69XgbYmp&#10;cXfe0+0QShEh7FPUUIXQplL6vCKLfuJa4ugVrrMYouxKaTq8R7htZKLUp7RYc1yosKWvivLL4Wo1&#10;qKzYFr/56Sdrdu9J8b07P5JyqvVo2G8WIAL14RV+tjOjYaY+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gq7EAAAA3AAAAA8AAAAAAAAAAAAAAAAAmAIAAGRycy9k&#10;b3ducmV2LnhtbFBLBQYAAAAABAAEAPUAAACJAwAAAAA=&#10;" path="m,382l469,r,6l469,11,3,391,1,386,,382xe" fillcolor="#e5b255" stroked="f" strokecolor="#3465a4">
                  <v:path o:connecttype="custom" o:connectlocs="0,95;103,0;103,1;103,2;0,97;0,96;0,95" o:connectangles="0,0,0,0,0,0,0"/>
                </v:shape>
                <v:shape id="Freeform 293" o:spid="_x0000_s1317" style="position:absolute;left:4399;top:425;width:220;height:193;visibility:visible;mso-wrap-style:none;v-text-anchor:middle" coordsize="47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pAcQA&#10;AADcAAAADwAAAGRycy9kb3ducmV2LnhtbESPT4vCMBTE74LfITzBy6KpsqhUo+wqK8ue/O/10Tzb&#10;YvNSmli7394IgsdhZn7DzBaNKURNlcstKxj0IxDEidU5pwoO+5/eBITzyBoLy6Tgnxws5u3WDGNt&#10;77yleudTESDsYlSQeV/GUrokI4Oub0vi4F1sZdAHWaVSV3gPcFPIYRSNpMGcw0KGJS0zSq67m1Gw&#10;+lwv/2p5LE/Jd23PGxrKzcdaqW6n+ZqC8NT4d/jV/tUKxt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aQHEAAAA3AAAAA8AAAAAAAAAAAAAAAAAmAIAAGRycy9k&#10;b3ducmV2LnhtbFBLBQYAAAAABAAEAPUAAACJAwAAAAA=&#10;" path="m,380l468,r,5l470,10,4,389,2,385,,380xe" fillcolor="#e1b04b" stroked="f" strokecolor="#3465a4">
                  <v:path o:connecttype="custom" o:connectlocs="0,94;103,0;103,1;103,2;1,96;0,95;0,94" o:connectangles="0,0,0,0,0,0,0"/>
                </v:shape>
                <v:shape id="Freeform 294" o:spid="_x0000_s1318" style="position:absolute;left:4400;top:427;width:219;height:194;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LucUA&#10;AADcAAAADwAAAGRycy9kb3ducmV2LnhtbESPQWvCQBSE7wX/w/KE3upGD01J3QQ1tpYehKb9AY/s&#10;Mwlm38bsmsR/3y0UPA4z8w2zzibTioF611hWsFxEIIhLqxuuFPx8vz29gHAeWWNrmRTcyEGWzh7W&#10;mGg78hcNha9EgLBLUEHtfZdI6cqaDLqF7YiDd7K9QR9kX0nd4xjgppWrKHqWBhsOCzV2tKupPBdX&#10;o+CSD/v3/SEvuvx45tXn1hwvg1HqcT5tXkF4mvw9/N/+0AriK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u5xQAAANwAAAAPAAAAAAAAAAAAAAAAAJgCAABkcnMv&#10;ZG93bnJldi54bWxQSwUGAAAAAAQABAD1AAAAigMAAAAA&#10;" path="m,380l466,r2,5l468,11,4,389,2,384,,380xe" fillcolor="#dead43" stroked="f" strokecolor="#3465a4">
                  <v:path o:connecttype="custom" o:connectlocs="0,95;102,0;102,1;102,2;1,97;0,96;0,95" o:connectangles="0,0,0,0,0,0,0"/>
                </v:shape>
                <v:shape id="Freeform 295" o:spid="_x0000_s1319" style="position:absolute;left:4401;top:430;width:218;height:193;visibility:visible;mso-wrap-style:none;v-text-anchor:middle" coordsize="4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AsMEA&#10;AADcAAAADwAAAGRycy9kb3ducmV2LnhtbERPXWvCMBR9H+w/hDvY20wc4ko1ihOFiTBQt/dLc22j&#10;zU1poq3/3jwIPh7O93Teu1pcqQ3Ws4bhQIEgLryxXGr4O6w/MhAhIhusPZOGGwWYz15fppgb3/GO&#10;rvtYihTCIUcNVYxNLmUoKnIYBr4hTtzRtw5jgm0pTYtdCne1/FRqLB1aTg0VNrSsqDjvL05DN/xX&#10;JzsqL7Raj8+b+L38zbZW6/e3fjEBEamPT/HD/WM0fKm0Np1JR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gLDBAAAA3AAAAA8AAAAAAAAAAAAAAAAAmAIAAGRycy9kb3du&#10;cmV2LnhtbFBLBQYAAAAABAAEAPUAAACGAwAAAAA=&#10;" path="m,379l466,r,6l466,13,4,387,2,384,,379xe" fillcolor="#dcab39" stroked="f" strokecolor="#3465a4">
                  <v:path o:connecttype="custom" o:connectlocs="0,94;102,0;102,1;102,3;1,96;0,96;0,94" o:connectangles="0,0,0,0,0,0,0"/>
                </v:shape>
                <v:shape id="Freeform 296" o:spid="_x0000_s1320" style="position:absolute;left:4402;top:433;width:217;height:192;visibility:visible;mso-wrap-style:none;v-text-anchor:middle" coordsize="46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XmMYA&#10;AADcAAAADwAAAGRycy9kb3ducmV2LnhtbESPQWvCQBSE7wX/w/KE3upLPTRtdJXaUiqCLVXx/Mw+&#10;k2D2bZrdmvjv3UKhx2FmvmGm897W6sytr5xouB8loFhyZyopNOy2b3ePoHwgMVQ7YQ0X9jCfDW6m&#10;lBnXyRefN6FQESI+Iw1lCE2G6POSLfmRa1iid3StpRBlW6BpqYtwW+M4SR7QUiVxoaSGX0rOT5sf&#10;q+GAx+Ue0/ePxaf5HofX9aFbYar17bB/noAK3If/8F97aTSkyRP8nolHA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aXmMYAAADcAAAADwAAAAAAAAAAAAAAAACYAgAAZHJz&#10;L2Rvd25yZXYueG1sUEsFBgAAAAAEAAQA9QAAAIsDAAAAAA==&#10;" path="m,378l464,r,7l464,12,5,387,2,381,,378xe" fillcolor="#d4a52a" stroked="f" strokecolor="#3465a4">
                  <v:path o:connecttype="custom" o:connectlocs="0,93;101,0;101,1;101,3;1,95;0,94;0,93" o:connectangles="0,0,0,0,0,0,0"/>
                </v:shape>
                <v:shape id="Freeform 297" o:spid="_x0000_s1321" style="position:absolute;left:4403;top:436;width:216;height:191;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z18IA&#10;AADcAAAADwAAAGRycy9kb3ducmV2LnhtbERPPWvDMBDdC/0P4grZajkd4uBGCaGQttDJTih0O6yz&#10;5cY6GUu13fz6aAhkfLzvzW62nRhp8K1jBcskBUFcOd1yo+B0PDyvQfiArLFzTAr+ycNu+/iwwVy7&#10;iQsay9CIGMI+RwUmhD6X0leGLPrE9cSRq91gMUQ4NFIPOMVw28mXNF1Jiy3HBoM9vRmqzuWfVfBV&#10;rgtTH2T2ntaXH/z4/jWkL0otnub9K4hAc7iLb+5PrSBbxvnxTDwC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bPXwgAAANwAAAAPAAAAAAAAAAAAAAAAAJgCAABkcnMvZG93&#10;bnJldi54bWxQSwUGAAAAAAQABAD1AAAAhwMAAAAA&#10;" path="m,374l462,r,5l460,10,5,383,3,380,,374xe" fillcolor="#d1a227" stroked="f" strokecolor="#3465a4">
                  <v:path o:connecttype="custom" o:connectlocs="0,93;101,0;101,1;101,2;1,95;0,95;0,93" o:connectangles="0,0,0,0,0,0,0"/>
                </v:shape>
                <v:shape id="Freeform 298" o:spid="_x0000_s1322" style="position:absolute;left:4405;top:439;width:215;height:190;visibility:visible;mso-wrap-style:none;v-text-anchor:middle" coordsize="4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gHcUA&#10;AADcAAAADwAAAGRycy9kb3ducmV2LnhtbESPzWrDMBCE74W+g9hCbo3kHJriRgn5IbSHXpqE5rpY&#10;G8vEWhlLsZW3rwqFHoeZ+YZZrJJrxUB9aDxrKKYKBHHlTcO1htNx//wKIkRkg61n0nCnAKvl48MC&#10;S+NH/qLhEGuRIRxK1GBj7EopQ2XJYZj6jjh7F987jFn2tTQ9jhnuWjlT6kU6bDgvWOxoa6m6Hm5O&#10;w+e7Oe626fuUzuN8UBu7VufrqPXkKa3fQERK8T/81/4wGuZFAb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eAdxQAAANwAAAAPAAAAAAAAAAAAAAAAAJgCAABkcnMv&#10;ZG93bnJldi54bWxQSwUGAAAAAAQABAD1AAAAigMAAAAA&#10;" path="m,375l459,r-2,5l457,11r,1l4,382,2,378,,375xe" fillcolor="#cc9f26" stroked="f" strokecolor="#3465a4">
                  <v:path o:connecttype="custom" o:connectlocs="0,93;101,0;100,1;100,2;100,2;100,3;1,95;0,94;0,93" o:connectangles="0,0,0,0,0,0,0,0,0"/>
                </v:shape>
                <v:shape id="Freeform 299" o:spid="_x0000_s1323" style="position:absolute;left:4405;top:442;width:214;height:190;visibility:visible;mso-wrap-style:none;v-text-anchor:middle" coordsize="45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VP8UA&#10;AADcAAAADwAAAGRycy9kb3ducmV2LnhtbESPQWvCQBSE74X+h+UVegm6MQet0VWKYOm11oreHtln&#10;sph9G7LbJO2vdwXB4zAz3zDL9WBr0VHrjWMFk3EKgrhw2nCpYP+9Hb2B8AFZY+2YFPyRh/Xq+WmJ&#10;uXY9f1G3C6WIEPY5KqhCaHIpfVGRRT92DXH0zq61GKJsS6lb7CPc1jJL06m0aDguVNjQpqLisvu1&#10;CoxJTv/72cdPtj2cu2Oymfs+mSv1+jK8L0AEGsIjfG9/agWzSQ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U/xQAAANwAAAAPAAAAAAAAAAAAAAAAAJgCAABkcnMv&#10;ZG93bnJldi54bWxQSwUGAAAAAAQABAD1AAAAigMAAAAA&#10;" path="m,373l455,r,4l455,6r,3l455,15,3,382,2,377,,373xe" fillcolor="#c89b27" stroked="f" strokecolor="#3465a4">
                  <v:path o:connecttype="custom" o:connectlocs="0,93;101,0;101,1;101,1;101,2;101,3;0,95;0,94;0,93" o:connectangles="0,0,0,0,0,0,0,0,0"/>
                </v:shape>
                <v:shape id="Freeform 300" o:spid="_x0000_s1324" style="position:absolute;left:4406;top:445;width:213;height:188;visibility:visible;mso-wrap-style:none;v-text-anchor:middle" coordsize="45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FcYA&#10;AADcAAAADwAAAGRycy9kb3ducmV2LnhtbESPT2vCQBTE70K/w/IKvZmNWmyJ2YSiCLkU0TbQ4yP7&#10;8sdm34bsqvHbdwuFHoeZ+Q2T5pPpxZVG11lWsIhiEMSV1R03Cj4/9vNXEM4ja+wtk4I7Ocizh1mK&#10;ibY3PtL15BsRIOwSVNB6PyRSuqolgy6yA3Hwajsa9EGOjdQj3gLc9HIZx2tpsOOw0OJA25aq79PF&#10;KCjr+3JfHmzx3LzH/c6fi04evpR6epzeNiA8Tf4//NcutIKXxQp+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6FcYAAADcAAAADwAAAAAAAAAAAAAAAACYAgAAZHJz&#10;L2Rvd25yZXYueG1sUEsFBgAAAAAEAAQA9QAAAIsDAAAAAA==&#10;" path="m,370l453,r,8l451,13,3,379,1,375,,370xe" fillcolor="#c89b27" stroked="f" strokecolor="#3465a4">
                  <v:path o:connecttype="custom" o:connectlocs="0,91;100,0;100,2;100,3;0,93;0,92;0,91" o:connectangles="0,0,0,0,0,0,0"/>
                </v:shape>
                <v:shape id="Freeform 301" o:spid="_x0000_s1325" style="position:absolute;left:4407;top:449;width:212;height:186;visibility:visible;mso-wrap-style:none;v-text-anchor:middle" coordsize="4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eRsQA&#10;AADcAAAADwAAAGRycy9kb3ducmV2LnhtbESPQWvCQBSE70L/w/IKXqTZ2IqW1FVEKnhtDDk/dl+T&#10;0OzbNLuapL++Wyh4HGbmG2a7H20rbtT7xrGCZZKCINbONFwpKC6np1cQPiAbbB2Tgok87HcPsy1m&#10;xg38Qbc8VCJC2GeooA6hy6T0uiaLPnEdcfQ+XW8xRNlX0vQ4RLht5XOarqXFhuNCjR0da9Jf+dUq&#10;eEHzXpztUTaT/u7yhS79jymVmj+OhzcQgcZwD/+3z0bBZrmC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HkbEAAAA3AAAAA8AAAAAAAAAAAAAAAAAmAIAAGRycy9k&#10;b3ducmV2LnhtbFBLBQYAAAAABAAEAPUAAACJAwAAAAA=&#10;" path="m,367l452,r-2,5l448,12,4,374,2,371,,367xe" fillcolor="#c89b27" stroked="f" strokecolor="#3465a4">
                  <v:path o:connecttype="custom" o:connectlocs="0,91;99,0;99,1;98,3;1,93;0,92;0,91" o:connectangles="0,0,0,0,0,0,0"/>
                </v:shape>
                <v:shape id="Freeform 302" o:spid="_x0000_s1326" style="position:absolute;left:4408;top:451;width:210;height:187;visibility:visible;mso-wrap-style:none;v-text-anchor:middle" coordsize="4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MoMAA&#10;AADcAAAADwAAAGRycy9kb3ducmV2LnhtbESPzQrCMBCE74LvEFbwpqmCP1SjqCCKHsSfB1iatS1t&#10;NqWJWt/eCILHYWa+YebLxpTiSbXLLSsY9CMQxInVOacKbtdtbwrCeWSNpWVS8CYHy0W7NcdY2xef&#10;6XnxqQgQdjEqyLyvYildkpFB17cVcfDutjbog6xTqWt8Bbgp5TCKxtJgzmEhw4o2GSXF5WEUONoV&#10;13WSTt7jI575dNhM10WuVLfTrGYgPDX+H/6191rBZDCC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nMoMAAAADcAAAADwAAAAAAAAAAAAAAAACYAgAAZHJzL2Rvd25y&#10;ZXYueG1sUEsFBgAAAAAEAAQA9QAAAIUDAAAAAA==&#10;" path="m,366l448,r-2,7l446,14,4,375,2,369,,366xe" fillcolor="#c89b27" stroked="f" strokecolor="#3465a4">
                  <v:path o:connecttype="custom" o:connectlocs="0,91;98,0;98,1;98,3;1,93;0,92;0,91" o:connectangles="0,0,0,0,0,0,0"/>
                </v:shape>
                <v:shape id="Freeform 303" o:spid="_x0000_s1327" style="position:absolute;left:4408;top:456;width:208;height:185;visibility:visible;mso-wrap-style:none;v-text-anchor:middle" coordsize="4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fSMQA&#10;AADcAAAADwAAAGRycy9kb3ducmV2LnhtbESP32rCMBTG7we+QziCN6KpInZUo8jYxOGF6HyAQ3Ns&#10;q81Jl0Stb28Gwi4/vj8/vvmyNbW4kfOVZQWjYQKCOLe64kLB8edr8A7CB2SNtWVS8CAPy0XnbY6Z&#10;tnfe0+0QChFH2GeooAyhyaT0eUkG/dA2xNE7WWcwROkKqR3e47ip5ThJptJgxZFQYkMfJeWXw9VE&#10;bnra+XEy2ep1n8Pk+9eln+etUr1uu5qBCNSG//CrvdEK0tEU/s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H0jEAAAA3AAAAA8AAAAAAAAAAAAAAAAAmAIAAGRycy9k&#10;b3ducmV2LnhtbFBLBQYAAAAABAAEAPUAAACJAwAAAAA=&#10;" path="m,362l444,r,7l443,14,5,371,2,368,,362xe" fillcolor="#c89b27" stroked="f" strokecolor="#3465a4">
                  <v:path o:connecttype="custom" o:connectlocs="0,90;97,0;97,1;97,3;1,92;0,92;0,90" o:connectangles="0,0,0,0,0,0,0"/>
                </v:shape>
                <v:shape id="Freeform 304" o:spid="_x0000_s1328" style="position:absolute;left:4409;top:460;width:207;height:182;visibility:visible;mso-wrap-style:none;v-text-anchor:middle" coordsize="44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vaMUA&#10;AADcAAAADwAAAGRycy9kb3ducmV2LnhtbESPwWrDMBBE74X+g9hCb40cQ+rgRAlJIKSHXmobcl2s&#10;je1WWhlLsd2/rwqFHoeZecNs97M1YqTBd44VLBcJCOLa6Y4bBVV5flmD8AFZo3FMCr7Jw373+LDF&#10;XLuJP2gsQiMihH2OCtoQ+lxKX7dk0S9cTxy9mxsshiiHRuoBpwi3RqZJ8iotdhwXWuzp1FL9Vdyt&#10;gmP5XiSr/jLNn1WK1yY1h9vVKPX8NB82IALN4T/8137TCrJl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oxQAAANwAAAAPAAAAAAAAAAAAAAAAAJgCAABkcnMv&#10;ZG93bnJldi54bWxQSwUGAAAAAAQABAD1AAAAigMAAAAA&#10;" path="m,361l442,r-1,7l439,14,5,368,3,364,,361xe" fillcolor="#c89b27" stroked="f" strokecolor="#3465a4">
                  <v:path o:connecttype="custom" o:connectlocs="0,89;97,0;97,1;96,3;1,90;0,89;0,89" o:connectangles="0,0,0,0,0,0,0"/>
                </v:shape>
                <v:shape id="Freeform 305" o:spid="_x0000_s1329" style="position:absolute;left:4411;top:463;width:204;height:181;visibility:visible;mso-wrap-style:none;v-text-anchor:middle" coordsize="43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wsEA&#10;AADcAAAADwAAAGRycy9kb3ducmV2LnhtbERPu27CMBTdK/EP1kXqVhwYSpViUFVAMNI0Rep2iW/j&#10;qPF1FDuvv8dDpY5H573ZjbYWPbW+cqxguUhAEBdOV1wqyD+PTy8gfEDWWDsmBRN52G1nDxtMtRv4&#10;g/oslCKGsE9RgQmhSaX0hSGLfuEa4sj9uNZiiLAtpW5xiOG2lqskeZYWK44NBht6N1T8Zp1VcNXy&#10;8CW7Ib/Y6YTme7xd96ubUo/z8e0VRKAx/Iv/3GetYL2Ma+OZe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uZcLBAAAA3AAAAA8AAAAAAAAAAAAAAAAAmAIAAGRycy9kb3du&#10;cmV2LnhtbFBLBQYAAAAABAAEAPUAAACGAwAAAAA=&#10;" path="m,357l438,r-2,7l434,14,4,364,2,361,,357xe" fillcolor="#c89b27" stroked="f" strokecolor="#3465a4">
                  <v:path o:connecttype="custom" o:connectlocs="0,89;95,0;95,1;94,3;1,90;0,90;0,89" o:connectangles="0,0,0,0,0,0,0"/>
                </v:shape>
                <v:shape id="Freeform 306" o:spid="_x0000_s1330" style="position:absolute;left:4412;top:467;width:202;height:180;visibility:visible;mso-wrap-style:none;v-text-anchor:middle" coordsize="4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uE8YA&#10;AADcAAAADwAAAGRycy9kb3ducmV2LnhtbESP3WrCQBSE7wXfYTkFb4puYos/0VW0RfDCizb6AIfs&#10;MQnNng3ZTYx9erdQ8HKYmW+Y9bY3leiocaVlBfEkAkGcWV1yruByPowXIJxH1lhZJgV3crDdDAdr&#10;TLS98Td1qc9FgLBLUEHhfZ1I6bKCDLqJrYmDd7WNQR9kk0vd4C3ATSWnUTSTBksOCwXW9FFQ9pO2&#10;RsEnv369VdPZvXu37W+c6v2xPfVKjV763QqEp94/w//to1Ywj5fwdy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XuE8YAAADcAAAADwAAAAAAAAAAAAAAAACYAgAAZHJz&#10;L2Rvd25yZXYueG1sUEsFBgAAAAAEAAQA9QAAAIsDAAAAAA==&#10;" path="m,354l434,r-2,7l430,14,4,363,2,357,,354xe" fillcolor="#c89b27" stroked="f" strokecolor="#3465a4">
                  <v:path o:connecttype="custom" o:connectlocs="0,87;94,0;94,1;93,3;1,89;0,88;0,87" o:connectangles="0,0,0,0,0,0,0"/>
                </v:shape>
                <v:shape id="Freeform 307" o:spid="_x0000_s1331" style="position:absolute;left:4412;top:470;width:202;height:179;visibility:visible;mso-wrap-style:none;v-text-anchor:middle" coordsize="43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pucIA&#10;AADcAAAADwAAAGRycy9kb3ducmV2LnhtbERPz2vCMBS+D/Y/hDfwMmZqEZXOtMhAEOZBu41d35q3&#10;pix5KU3U7r83B8Hjx/d7XY3OijMNofOsYDbNQBA3XnfcKvj82L6sQISIrNF6JgX/FKAqHx/WWGh/&#10;4SOd69iKFMKhQAUmxr6QMjSGHIap74kT9+sHhzHBoZV6wEsKd1bmWbaQDjtODQZ7ejPU/NUnp8D9&#10;PK/yw2xp3783czr0+y/DR6vU5GncvIKINMa7+ObeaQXLPM1PZ9IR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m5wgAAANwAAAAPAAAAAAAAAAAAAAAAAJgCAABkcnMvZG93&#10;bnJldi54bWxQSwUGAAAAAAQABAD1AAAAhwMAAAAA&#10;" path="m,350l430,r-2,7l427,16,5,359,2,356,,350xe" fillcolor="#c89c26" stroked="f" strokecolor="#3465a4">
                  <v:path o:connecttype="custom" o:connectlocs="0,87;95,0;94,1;94,4;1,89;0,89;0,87" o:connectangles="0,0,0,0,0,0,0"/>
                </v:shape>
                <v:shape id="Freeform 308" o:spid="_x0000_s1332" style="position:absolute;left:4413;top:475;width:200;height:175;visibility:visible;mso-wrap-style:none;v-text-anchor:middle" coordsize="42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qA8YA&#10;AADcAAAADwAAAGRycy9kb3ducmV2LnhtbESPQWvCQBSE7wX/w/IEL0U3sVBt6ipSaUm9Jfbg8ZF9&#10;TYLZt+nuVuO/dwsFj8PMfMOsNoPpxJmcby0rSGcJCOLK6pZrBV+H9+kShA/IGjvLpOBKHjbr0cMK&#10;M20vXNC5DLWIEPYZKmhC6DMpfdWQQT+zPXH0vq0zGKJ0tdQOLxFuOjlPkmdpsOW40GBPbw1Vp/LX&#10;KHipbPpUfxb5Y7fP0598d1yEj6NSk/GwfQURaAj38H871woW8xT+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XqA8YAAADcAAAADwAAAAAAAAAAAAAAAACYAgAAZHJz&#10;L2Rvd25yZXYueG1sUEsFBgAAAAAEAAQA9QAAAIsDAAAAAA==&#10;" path="m,349l426,r-1,9l421,16,5,356,3,352,,349xe" fillcolor="#c89c26" stroked="f" strokecolor="#3465a4">
                  <v:path o:connecttype="custom" o:connectlocs="0,85;94,0;94,2;93,4;1,86;0,85;0,85" o:connectangles="0,0,0,0,0,0,0"/>
                </v:shape>
                <v:shape id="Freeform 309" o:spid="_x0000_s1333" style="position:absolute;left:4415;top:478;width:197;height:173;visibility:visible;mso-wrap-style:none;v-text-anchor:middle" coordsize="4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ExMQA&#10;AADcAAAADwAAAGRycy9kb3ducmV2LnhtbESPQWuDQBSE74X8h+UVeqtrLSTBZhNKIKSeQoy5v7qv&#10;Krpvxd2o7a/vBgo9DjPzDbPZzaYTIw2usazgJYpBEJdWN1wpKC6H5zUI55E1dpZJwTc52G0XDxtM&#10;tZ34TGPuKxEg7FJUUHvfp1K6siaDLrI9cfC+7GDQBzlUUg84BbjpZBLHS2mw4bBQY0/7mso2vxkF&#10;GWcT5j+v3ar9zK6n9li047FQ6ulxfn8D4Wn2/+G/9odWsEoSuJ8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MTEAAAA3AAAAA8AAAAAAAAAAAAAAAAAmAIAAGRycy9k&#10;b3ducmV2LnhtbFBLBQYAAAAABAAEAPUAAACJAwAAAAA=&#10;" path="m,343l422,r-4,7l416,16,4,350,2,347,,343xe" fillcolor="#c89c26" stroked="f" strokecolor="#3465a4">
                  <v:path o:connecttype="custom" o:connectlocs="0,84;92,0;91,1;91,4;1,86;0,85;0,84" o:connectangles="0,0,0,0,0,0,0"/>
                </v:shape>
                <v:shape id="Freeform 310" o:spid="_x0000_s1334" style="position:absolute;left:4416;top:482;width:194;height:172;visibility:visible;mso-wrap-style:none;v-text-anchor:middle" coordsize="4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gsUA&#10;AADcAAAADwAAAGRycy9kb3ducmV2LnhtbESPT2sCMRTE7wW/Q3iCt5p1C62sRhGh1Lan+u/83Dw3&#10;i5uXbRJ17advCkKPw8z8hpnOO9uIC/lQO1YwGmYgiEuna64UbDevj2MQISJrbByTghsFmM96D1Ms&#10;tLvyF13WsRIJwqFABSbGtpAylIYshqFriZN3dN5iTNJXUnu8JrhtZJ5lz9JizWnBYEtLQ+VpfbYK&#10;9t/bH2oONv8wb7d3uVr43cl9KjXod4sJiEhd/A/f2yut4CV/gr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iCxQAAANwAAAAPAAAAAAAAAAAAAAAAAJgCAABkcnMv&#10;ZG93bnJldi54bWxQSwUGAAAAAAQABAD1AAAAigMAAAAA&#10;" path="m,340l416,r-2,9l411,16,5,349,2,343,,340xe" fillcolor="#c89c26" stroked="f" strokecolor="#3465a4">
                  <v:path o:connecttype="custom" o:connectlocs="0,83;90,0;90,2;90,4;1,85;0,83;0,83" o:connectangles="0,0,0,0,0,0,0"/>
                </v:shape>
                <v:shape id="AutoShape 311" o:spid="_x0000_s1335" style="position:absolute;left:4417;top:466;width:222;height:191;visibility:visible;mso-wrap-style:none;v-text-anchor:middle" coordsize="474,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K7MIA&#10;AADcAAAADwAAAGRycy9kb3ducmV2LnhtbESPzarCMBSE9xd8h3AEd9dUKXqtRhFBcSXodePu0Jz+&#10;0OakNNHWtzeC4HKYmW+Y1aY3tXhQ60rLCibjCARxanXJuYLr//73D4TzyBpry6TgSQ4268HPChNt&#10;Oz7T4+JzESDsElRQeN8kUrq0IINubBvi4GW2NeiDbHOpW+wC3NRyGkUzabDksFBgQ7uC0upyNwqa&#10;Y5Qt9qfnIauqTKa3Lj5d+1ip0bDfLkF46v03/GkftYL5NIb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UrswgAAANwAAAAPAAAAAAAAAAAAAAAAAJgCAABkcnMvZG93&#10;bnJldi54bWxQSwUGAAAAAAQABAD1AAAAhwMAAAAA&#10;" adj="0,,0" path="m,375l412,41r-3,7l407,57,5,384,3,381,,375xm474,r,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90,10;90,12;89,14;1,95;0,95;0,93;104,0;104,0;104,0;104,0;104,0;104,0" o:connectangles="0,0,0,0,0,0,0,0,0,0,0,0,0" textboxrect="3162,3162,18437,18436"/>
                  <v:handles>
                    <v:h position="@3,#0" polar="10800,10800"/>
                    <v:h position="#2,#1" polar="10800,10800" radiusrange="0,10800"/>
                  </v:handles>
                </v:shape>
                <v:shape id="AutoShape 312" o:spid="_x0000_s1336" style="position:absolute;left:4419;top:466;width:222;height:192;visibility:visible;mso-wrap-style:none;v-text-anchor:middle" coordsize="475,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p8YA&#10;AADcAAAADwAAAGRycy9kb3ducmV2LnhtbESPW2vCQBSE34X+h+UIfdNNpFpJ3UhbkFaoD/UCPp5m&#10;j0lo9mzIbnP5911B8HGYmW+Y1bo3lWipcaVlBfE0AkGcWV1yruB42EyWIJxH1lhZJgUDOVinD6MV&#10;Jtp2/E3t3uciQNglqKDwvk6kdFlBBt3U1sTBu9jGoA+yyaVusAtwU8lZFC2kwZLDQoE1vReU/e7/&#10;jAK5PfjTpi3p6+dpiIdz9tG97Vipx3H/+gLCU+/v4Vv7Uyt4ns3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jp8YAAADcAAAADwAAAAAAAAAAAAAAAACYAgAAZHJz&#10;L2Rvd25yZXYueG1sUEsFBgAAAAAEAAQA9QAAAIsDAAAAAA==&#10;" adj="0,,0" path="m,381l406,48r-2,9l400,64,4,388,2,384,,381xm475,4r-5,4l471,4r,-4l473,2r2,2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9,12;88,14;87,16;1,95;0,94;0,94;104,1;103,2;103,1;103,0;103,0;104,1" o:connectangles="0,0,0,0,0,0,0,0,0,0,0,0,0" textboxrect="3162,3163,18437,18436"/>
                  <v:handles>
                    <v:h position="@3,#0" polar="10800,10800"/>
                    <v:h position="#2,#1" polar="10800,10800" radiusrange="0,10800"/>
                  </v:handles>
                </v:shape>
                <v:shape id="AutoShape 313" o:spid="_x0000_s1337" style="position:absolute;left:4420;top:466;width:222;height:194;visibility:visible;mso-wrap-style:none;v-text-anchor:middle" coordsize="475,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1HsYA&#10;AADcAAAADwAAAGRycy9kb3ducmV2LnhtbESPQWvCQBSE7wX/w/IKvdVNc7AxugYJLXhoCjWC10f2&#10;mQSzb2N2NWl/fbdQ8DjMzDfMOptMJ240uNaygpd5BIK4srrlWsGhfH9OQDiPrLGzTAq+yUG2mT2s&#10;MdV25C+67X0tAoRdigoa7/tUSlc1ZNDNbU8cvJMdDPogh1rqAccAN52Mo2ghDbYcFhrsKW+oOu+v&#10;RkExLk/557n6cMnP23g8XsquyEulnh6n7QqEp8nfw//tnVbwGi/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x1HsYAAADcAAAADwAAAAAAAAAAAAAAAACYAgAAZHJz&#10;L2Rvd25yZXYueG1sUEsFBgAAAAAEAAQA9QAAAIsDAAAAAA==&#10;" adj="0,,0" path="m,384l402,57r-4,7l397,73,5,391,2,388,,384xm469,r,l473,4r2,4l468,15r,-7l46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88,14;87,16;87,18;1,96;0,96;0,95;102,0;102,0;103,1;104,2;102,3;102,2;102,0" o:connectangles="0,0,0,0,0,0,0,0,0,0,0,0,0,0" textboxrect="3162,3162,18437,18437"/>
                  <v:handles>
                    <v:h position="@3,#0" polar="10800,10800"/>
                    <v:h position="#2,#1" polar="10800,10800" radiusrange="0,10800"/>
                  </v:handles>
                </v:shape>
                <v:shape id="AutoShape 314" o:spid="_x0000_s1338" style="position:absolute;left:4420;top:468;width:224;height:194;visibility:visible;mso-wrap-style:none;v-text-anchor:middle" coordsize="476,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AsYA&#10;AADcAAAADwAAAGRycy9kb3ducmV2LnhtbESP0WrCQBRE3wv+w3KFvhTdqNBIdBWxLRSEWjUfcMle&#10;s8Hs3ZjdavTr3UKhj8PMnGHmy87W4kKtrxwrGA0TEMSF0xWXCvLDx2AKwgdkjbVjUnAjD8tF72mO&#10;mXZX3tFlH0oRIewzVGBCaDIpfWHIoh+6hjh6R9daDFG2pdQtXiPc1nKcJK/SYsVxwWBDa0PFaf9j&#10;IyXf5C9r87Vp8uPZHb63b+nk/a7Uc79bzUAE6sJ/+K/9qRWk4xR+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AsYAAADcAAAADwAAAAAAAAAAAAAAAACYAgAAZHJz&#10;L2Rvd25yZXYueG1sUEsFBgAAAAAEAAQA9QAAAIsDAAAAAA==&#10;" adj="0,,0" path="m,384l396,60r-1,9l391,76,5,391,3,387,,384xm466,4l471,r2,4l476,9r-12,9l466,11r,-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88,15;88,17;87,19;1,96;0,95;0,95;103,1;104,0;105,1;105,2;103,4;103,2;103,1" o:connectangles="0,0,0,0,0,0,0,0,0,0,0,0,0,0" textboxrect="3162,3162,18437,18437"/>
                  <v:handles>
                    <v:h position="@3,#0" polar="10800,10800"/>
                    <v:h position="#2,#1" polar="10800,10800" radiusrange="0,10800"/>
                  </v:handles>
                </v:shape>
                <v:shape id="AutoShape 315" o:spid="_x0000_s1339" style="position:absolute;left:4422;top:469;width:223;height:195;visibility:visible;mso-wrap-style:none;v-text-anchor:middle" coordsize="4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i18EA&#10;AADcAAAADwAAAGRycy9kb3ducmV2LnhtbERP3WrCMBS+H/gO4Qi7m6luzNGZFtmQFRmCPw9w1pw1&#10;xeakJFHr25sLwcuP739RDrYTZ/KhdaxgOslAENdOt9woOOxXLx8gQkTW2DkmBVcKUBajpwXm2l14&#10;S+ddbEQK4ZCjAhNjn0sZakMWw8T1xIn7d95iTNA3Unu8pHDbyVmWvUuLLacGgz19GaqPu5NVUP39&#10;rPXrwe9r+d3xxlyr32b6ptTzeFh+gog0xIf47q60gvksrU1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4tfBAAAA3AAAAA8AAAAAAAAAAAAAAAAAmAIAAGRycy9kb3du&#10;cmV2LnhtbFBLBQYAAAAABAAEAPUAAACGAwAAAAA=&#10;" adj="0,,0" path="m,383l392,65r-2,6l386,78r,2l386,81,6,390,2,387,,383xm463,7l470,r3,5l475,8,459,21r2,-7l463,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86,17;86,18;85,20;85,20;85,21;1,98;0,97;0,96;102,2;104,0;104,2;105,2;101,6;101,4;102,2" o:connectangles="0,0,0,0,0,0,0,0,0,0,0,0,0,0,0,0" textboxrect="3163,3164,18438,18438"/>
                  <v:handles>
                    <v:h position="@3,#0" polar="10800,10800"/>
                    <v:h position="#2,#1" polar="10800,10800" radiusrange="0,10800"/>
                  </v:handles>
                </v:shape>
                <v:shape id="AutoShape 316" o:spid="_x0000_s1340" style="position:absolute;left:4423;top:472;width:222;height:193;visibility:visible;mso-wrap-style:none;v-text-anchor:middle" coordsize="475,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5eMMA&#10;AADcAAAADwAAAGRycy9kb3ducmV2LnhtbESP0WrCQBRE3wX/YbmCb7pRaNXoKloUpC9t1Q+4ZK9J&#10;MHs3Ztdk/ftuoeDjMDNnmNUmmEq01LjSsoLJOAFBnFldcq7gcj6M5iCcR9ZYWSYFT3KwWfd7K0y1&#10;7fiH2pPPRYSwS1FB4X2dSumyggy6sa2Jo3e1jUEfZZNL3WAX4aaS0yR5lwZLjgsF1vRRUHY7PUyk&#10;fO9DF94m1UN/7dqLv0u3/7wqNRyE7RKEp+Bf4f/2USuYTR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T5eMMAAADcAAAADwAAAAAAAAAAAAAAAACYAgAAZHJzL2Rv&#10;d25yZXYueG1sUEsFBgAAAAAEAAQA9QAAAIgDAAAAAA==&#10;" adj="0,,0" path="m,382l386,67r,2l384,73r-2,5l381,83,6,389,4,385,,382xm459,9l471,r2,3l475,7,455,23r2,-7l459,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4,16;84,17;84,18;84,19;83,20;1,96;1,95;0,94;100,2;103,0;103,0;104,1;100,5;100,4;100,2" o:connectangles="0,0,0,0,0,0,0,0,0,0,0,0,0,0,0,0" textboxrect="3162,3162,18437,18436"/>
                  <v:handles>
                    <v:h position="@3,#0" polar="10800,10800"/>
                    <v:h position="#2,#1" polar="10800,10800" radiusrange="0,10800"/>
                  </v:handles>
                </v:shape>
                <v:shape id="AutoShape 317" o:spid="_x0000_s1341" style="position:absolute;left:4425;top:475;width:221;height:193;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v/cIA&#10;AADcAAAADwAAAGRycy9kb3ducmV2LnhtbERPy0rDQBTdC/2H4RbchHZSCyakmZRSEHQlTavdXjLX&#10;JJi5EzKTh3/vLASXh/POj4vpxESDay0r2G1jEMSV1S3XCm7Xl00KwnlkjZ1lUvBDDo7F6iHHTNuZ&#10;LzSVvhYhhF2GChrv+0xKVzVk0G1tTxy4LzsY9AEOtdQDziHcdPIpjp+lwZZDQ4M9nRuqvsvRKEhH&#10;vNCbS9730ec5+pi6e3xPWanH9XI6gPC0+H/xn/tVK0j2YX44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O/9wgAAANwAAAAPAAAAAAAAAAAAAAAAAJgCAABkcnMvZG93&#10;bnJldi54bWxQSwUGAAAAAAQABAD1AAAAhwMAAAAA&#10;" adj="0,,0" path="m,382l380,73r-3,7l373,89,5,389,2,386,,382xm453,13l469,r2,4l473,8,451,27r,-7l453,13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3,18;82,20;81,22;1,96;0,95;0,94;99,3;102,0;103,1;103,2;99,6;99,5;99,3" o:connectangles="0,0,0,0,0,0,0,0,0,0,0,0,0,0" textboxrect="3163,3162,18436,18436"/>
                  <v:handles>
                    <v:h position="@3,#0" polar="10800,10800"/>
                    <v:h position="#2,#1" polar="10800,10800" radiusrange="0,10800"/>
                  </v:handles>
                </v:shape>
                <v:shape id="AutoShape 318" o:spid="_x0000_s1342" style="position:absolute;left:4426;top:476;width:222;height:194;visibility:visible;mso-wrap-style:none;v-text-anchor:middle" coordsize="47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BMgA&#10;AADcAAAADwAAAGRycy9kb3ducmV2LnhtbESP3WoCMRSE7wt9h3AKvZGaqNja1ShFsIhY8acteHe6&#10;Od1dujlZNlHXtzeC0MthZr5hRpPGluJItS8ca+i0FQji1JmCMw2fu9nTAIQPyAZLx6ThTB4m4/u7&#10;ESbGnXhDx23IRISwT1BDHkKVSOnTnCz6tquIo/fraoshyjqTpsZThNtSdpV6lhYLjgs5VjTNKf3b&#10;HqyGcva9Xn60XtXuJ3tfFNNuX32t9lo/PjRvQxCBmvAfvrXnRsNLrwPXM/EIyP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IEyAAAANwAAAAPAAAAAAAAAAAAAAAAAJgCAABk&#10;cnMvZG93bnJldi54bWxQSwUGAAAAAAQABAD1AAAAjQMAAAAA&#10;" adj="0,,0" path="m,382l375,76r-4,9l369,94,5,391,3,385,,382xm449,16l469,r2,4l474,9,448,30r1,-7l449,16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2,19;81,21;81,23;1,96;0,95;0,94;98,4;103,0;104,1;104,2;98,7;98,5;98,4" o:connectangles="0,0,0,0,0,0,0,0,0,0,0,0,0,0" textboxrect="3162,3162,18437,18437"/>
                  <v:handles>
                    <v:h position="@3,#0" polar="10800,10800"/>
                    <v:h position="#2,#1" polar="10800,10800" radiusrange="0,10800"/>
                  </v:handles>
                </v:shape>
                <v:shape id="AutoShape 319" o:spid="_x0000_s1343" style="position:absolute;left:4428;top:477;width:221;height:195;visibility:visible;mso-wrap-style:none;v-text-anchor:middle" coordsize="473,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Q0cMA&#10;AADcAAAADwAAAGRycy9kb3ducmV2LnhtbESP0YrCMBRE3wX/IVzBF1nTVdyVrlFWiyD6pOsHXJrb&#10;pmxzU5qo9e+NIPg4zMwZZrHqbC2u1PrKsYLPcQKCOHe64lLB+W/7MQfhA7LG2jEpuJOH1bLfW2Cq&#10;3Y2PdD2FUkQI+xQVmBCaVEqfG7Lox64hjl7hWoshyraUusVbhNtaTpLkS1qsOC4YbGhjKP8/XayC&#10;vN7bIpk16+OhGGVmf5eUZYVSw0H3+wMiUBfe4Vd7pxV8Ty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AQ0cMAAADcAAAADwAAAAAAAAAAAAAAAACYAgAAZHJzL2Rv&#10;d25yZXYueG1sUEsFBgAAAAAEAAQA9QAAAIgDAAAAAA==&#10;" adj="0,,0" path="m,381l368,81r-2,9l363,97,5,390,2,387,,381xm446,19l468,r3,5l473,8,443,33r2,-7l446,1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6;80,21;80,23;79,25;1,98;0,97;0,96;97,5;102,0;103,2;103,2;97,9;97,7;97,5" o:connectangles="0,0,0,0,0,0,0,0,0,0,0,0,0,0" textboxrect="3163,3164,18436,18438"/>
                  <v:handles>
                    <v:h position="@3,#0" polar="10800,10800"/>
                    <v:h position="#2,#1" polar="10800,10800" radiusrange="0,10800"/>
                  </v:handles>
                </v:shape>
                <v:shape id="AutoShape 320" o:spid="_x0000_s1344" style="position:absolute;left:4428;top:480;width:222;height:193;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u38YA&#10;AADcAAAADwAAAGRycy9kb3ducmV2LnhtbESPQUvDQBSE74L/YXmCN7vRSCux21KKBQ9WaGoPvT2y&#10;zyR1923IPtvk37uC4HGYmW+Y+XLwTp2pj21gA/eTDBRxFWzLtYGP/ebuCVQUZIsuMBkYKcJycX01&#10;x8KGC+/oXEqtEoRjgQYaka7QOlYNeYyT0BEn7zP0HiXJvta2x0uCe6cfsmyqPbacFhrsaN1Q9VV+&#10;ewPH7UbKMZ6yt8eX01S2Bze+586Y25th9QxKaJD/8F/71RqY5T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ou38YAAADcAAAADwAAAAAAAAAAAAAAAACYAgAAZHJz&#10;L2Rvd25yZXYueG1sUEsFBgAAAAAEAAQA9QAAAIsDAAAAAA==&#10;" adj="0,,0" path="m,382l364,85r-3,7l357,101,5,389,3,385,,382xm443,21l469,r2,3l473,9,439,35r2,-7l443,2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80,21;79,23;79,25;1,96;0,95;0,94;98,5;103,0;104,0;104,2;97,8;97,7;98,5" o:connectangles="0,0,0,0,0,0,0,0,0,0,0,0,0,0" textboxrect="3164,3162,18436,18436"/>
                  <v:handles>
                    <v:h position="@3,#0" polar="10800,10800"/>
                    <v:h position="#2,#1" polar="10800,10800" radiusrange="0,10800"/>
                  </v:handles>
                </v:shape>
                <v:shape id="AutoShape 321" o:spid="_x0000_s1345" style="position:absolute;left:4430;top:482;width:221;height:193;visibility:visible;mso-wrap-style:none;v-text-anchor:middle" coordsize="472,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1eMUA&#10;AADcAAAADwAAAGRycy9kb3ducmV2LnhtbESP3WrCQBSE7wu+w3KE3tWNWqpEVyktBUGr+IPXx+wx&#10;G8yeDdltkr69Wyh4OczMN8x82dlSNFT7wrGC4SABQZw5XXCu4HT8epmC8AFZY+mYFPySh+Wi9zTH&#10;VLuW99QcQi4ihH2KCkwIVSqlzwxZ9ANXEUfv6mqLIco6l7rGNsJtKUdJ8iYtFhwXDFb0YSi7HX6s&#10;gvV0nO8+2bSjZrtJLt+Z7a6Ts1LP/e59BiJQFx7h//ZKK5iMX+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vV4xQAAANwAAAAPAAAAAAAAAAAAAAAAAJgCAABkcnMv&#10;ZG93bnJldi54bWxQSwUGAAAAAAQABAD1AAAAigMAAAAA&#10;" adj="0,,0" path="m,382l358,89r-2,9l352,105,6,389,2,386,,382xm438,25l468,r2,6l472,9,432,40r4,-8l438,25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79,22;78,24;77,26;1,96;0,95;0,94;96,6;103,0;103,1;103,2;95,10;96,8;96,6" o:connectangles="0,0,0,0,0,0,0,0,0,0,0,0,0,0" textboxrect="3163,3162,18438,18436"/>
                  <v:handles>
                    <v:h position="@3,#0" polar="10800,10800"/>
                    <v:h position="#2,#1" polar="10800,10800" radiusrange="0,10800"/>
                  </v:handles>
                </v:shape>
                <v:shape id="AutoShape 322" o:spid="_x0000_s1346" style="position:absolute;left:4430;top:484;width:221;height:193;visibility:visible;mso-wrap-style:none;v-text-anchor:middle" coordsize="471,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90McA&#10;AADcAAAADwAAAGRycy9kb3ducmV2LnhtbESPT2sCMRTE70K/Q3gFL1KzVVtla5QiCvag4p9De3ts&#10;nrtLNy9LEnXtpzdCweMwM79hxtPGVOJMzpeWFbx2ExDEmdUl5woO+8XLCIQPyBory6TgSh6mk6fW&#10;GFNtL7yl8y7kIkLYp6igCKFOpfRZQQZ919bE0TtaZzBE6XKpHV4i3FSylyTv0mDJcaHAmmYFZb+7&#10;k1Hws950rt+d0X7w5/IvWg3WzXFOSrWfm88PEIGa8Aj/t5dawbD/Bvc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dDHAAAA3AAAAA8AAAAAAAAAAAAAAAAAmAIAAGRy&#10;cy9kb3ducmV2LnhtbFBLBQYAAAAABAAEAPUAAACMAwAAAAA=&#10;" adj="0,,0" path="m,380l352,92r-2,7l349,108,7,387,4,383,,380xm434,26l468,r2,3l471,9,429,42r1,-8l434,26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5;77,23;77,24;77,27;1,96;1,95;0,95;96,6;103,0;104,0;104,2;94,10;95,8;96,6" o:connectangles="0,0,0,0,0,0,0,0,0,0,0,0,0,0" textboxrect="3163,3162,18437,18438"/>
                  <v:handles>
                    <v:h position="@3,#0" polar="10800,10800"/>
                    <v:h position="#2,#1" polar="10800,10800" radiusrange="0,10800"/>
                  </v:handles>
                </v:shape>
                <v:shape id="AutoShape 323" o:spid="_x0000_s1347" style="position:absolute;left:4432;top:486;width:220;height:193;visibility:visible;mso-wrap-style:none;v-text-anchor:middle" coordsize="469,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mEsYA&#10;AADcAAAADwAAAGRycy9kb3ducmV2LnhtbESP3WrCQBSE7wt9h+UUelOaTRVsTF0laAVvKjT1AQ7Z&#10;Y5I2ezZk1/y8vSsIvRxm5htmtRlNI3rqXG1ZwVsUgyAurK65VHD62b8mIJxH1thYJgUTOdisHx9W&#10;mGo78Df1uS9FgLBLUUHlfZtK6YqKDLrItsTBO9vOoA+yK6XucAhw08hZHC+kwZrDQoUtbSsq/vKL&#10;UZCdDzwd3a7//XzZZbNEL7/2tVbq+WnMPkB4Gv1/+N4+aAXv8wX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0mEsYAAADcAAAADwAAAAAAAAAAAAAAAACYAgAAZHJz&#10;L2Rvd25yZXYueG1sUEsFBgAAAAAEAAQA9QAAAIsDAAAAAA==&#10;" adj="0,,0" path="m,380l346,96r-1,9l343,112,5,388,3,384,,380xm426,31l466,r1,6l469,9,423,47r2,-8l426,3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76,24;76,26;76,28;1,96;0,95;0,94;94,7;103,0;103,1;103,2;93,11;93,9;94,7" o:connectangles="0,0,0,0,0,0,0,0,0,0,0,0,0,0" textboxrect="3164,3162,18436,18437"/>
                  <v:handles>
                    <v:h position="@3,#0" polar="10800,10800"/>
                    <v:h position="#2,#1" polar="10800,10800" radiusrange="0,10800"/>
                  </v:handles>
                </v:shape>
                <v:shape id="AutoShape 324" o:spid="_x0000_s1348" style="position:absolute;left:4434;top:489;width:218;height:191;visibility:visible;mso-wrap-style:none;v-text-anchor:middle" coordsize="466,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srcUA&#10;AADcAAAADwAAAGRycy9kb3ducmV2LnhtbESPT2vCQBTE74LfYXlCb7rxD0aiq4hUKG09GL14e2Sf&#10;STT7Ns1uNX77bkHwOMzMb5jFqjWVuFHjSssKhoMIBHFmdcm5guNh25+BcB5ZY2WZFDzIwWrZ7Sww&#10;0fbOe7qlPhcBwi5BBYX3dSKlywoy6Aa2Jg7e2TYGfZBNLnWD9wA3lRxF0VQaLDksFFjTpqDsmv4a&#10;Bd/xV4q7mebh4XTJ2s/38mfiNkq99dr1HISn1r/Cz/aHVhCPY/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WytxQAAANwAAAAPAAAAAAAAAAAAAAAAAJgCAABkcnMv&#10;ZG93bnJldi54bWxQSwUGAAAAAAQABAD1AAAAigMAAAAA&#10;" adj="0,,0" path="m,378l342,99r-2,7l338,113,6,383,2,382,,378xm422,33l464,r2,3l466,9,416,49r4,-8l422,33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4;75,24;74,26;74,28;1,95;0,95;0,94;92,8;102,0;102,0;102,2;91,12;92,10;92,8" o:connectangles="0,0,0,0,0,0,0,0,0,0,0,0,0,0" textboxrect="3164,3162,18437,18436"/>
                  <v:handles>
                    <v:h position="@3,#0" polar="10800,10800"/>
                    <v:h position="#2,#1" polar="10800,10800" radiusrange="0,10800"/>
                  </v:handles>
                </v:shape>
                <v:shape id="AutoShape 325" o:spid="_x0000_s1349" style="position:absolute;left:4435;top:491;width:217;height:190;visibility:visible;mso-wrap-style:none;v-text-anchor:middle" coordsize="466,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1asAA&#10;AADcAAAADwAAAGRycy9kb3ducmV2LnhtbERPy4rCMBTdC/5DuII7TX3gSDWKCKIudQRxd2muTbW5&#10;KU3U6tdPFgMuD+c9Xza2FE+qfeFYwaCfgCDOnC44V3D63fSmIHxA1lg6JgVv8rBctFtzTLV78YGe&#10;x5CLGMI+RQUmhCqV0meGLPq+q4gjd3W1xRBhnUtd4yuG21IOk2QiLRYcGwxWtDaU3Y8Pq2C3PVUu&#10;rJKtGX0247U57w+3wUWpbqdZzUAEasJX/O/eaQU/o7g2no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1asAAAADcAAAADwAAAAAAAAAAAAAAAACYAgAAZHJzL2Rvd25y&#10;ZXYueG1sUEsFBgAAAAAEAAQA9QAAAIUDAAAAAA==&#10;" adj="0,,0" path="m,379l338,103r-2,7l334,117,7,384,4,380,,379xm418,38l464,r,6l466,9,411,55r3,-9l418,38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73,25;73,27;73,29;1,94;1,93;0,93;91,9;101,0;101,1;101,2;89,13;90,11;91,9" o:connectangles="0,0,0,0,0,0,0,0,0,0,0,0,0,0" textboxrect="3163,3163,18436,18436"/>
                  <v:handles>
                    <v:h position="@3,#0" polar="10800,10800"/>
                    <v:h position="#2,#1" polar="10800,10800" radiusrange="0,10800"/>
                  </v:handles>
                </v:shape>
                <v:shape id="AutoShape 326" o:spid="_x0000_s1350" style="position:absolute;left:4436;top:493;width:217;height:190;visibility:visible;mso-wrap-style:none;v-text-anchor:middle" coordsize="464,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nGsQA&#10;AADcAAAADwAAAGRycy9kb3ducmV2LnhtbESP3YrCMBSE74V9h3AW9k4TFbR2jSKC4IIg/jzAoTnb&#10;FpuT0sS2u09vBMHLYWa+YZbr3laipcaXjjWMRwoEceZMybmG62U3TED4gGywckwa/sjDevUxWGJq&#10;XMcnas8hFxHCPkUNRQh1KqXPCrLoR64mjt6vayyGKJtcmga7CLeVnCg1kxZLjgsF1rQtKLud71bD&#10;MSnb6/R2SmZjdayr/v/wozqv9ddnv/kGEagP7/CrvTca5tMF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ZxrEAAAA3AAAAA8AAAAAAAAAAAAAAAAAmAIAAGRycy9k&#10;b3ducmV2LnhtbFBLBQYAAAAABAAEAPUAAACJAwAAAAA=&#10;" adj="0,,0" path="m,374l332,104r-2,7l330,119,5,381,3,378,,374xm410,40l460,r2,3l464,8,403,58r4,-9l410,40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72,26;72,27;72,29;1,95;0,94;0,93;90,10;101,0;101,0;101,2;88,14;89,12;90,10" o:connectangles="0,0,0,0,0,0,0,0,0,0,0,0,0,0" textboxrect="3162,3162,18436,18436"/>
                  <v:handles>
                    <v:h position="@3,#0" polar="10800,10800"/>
                    <v:h position="#2,#1" polar="10800,10800" radiusrange="0,10800"/>
                  </v:handles>
                </v:shape>
                <v:shape id="AutoShape 327" o:spid="_x0000_s1351" style="position:absolute;left:4438;top:495;width:216;height:190;visibility:visible;mso-wrap-style:none;v-text-anchor:middle" coordsize="462,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2tsEA&#10;AADcAAAADwAAAGRycy9kb3ducmV2LnhtbERPy4rCMBTdD/gP4QruxrTq+KhGEWFAGBe+cH1tbh/Y&#10;3JQmU+vfTxbCLA/nvdp0phItNa60rCAeRiCIU6tLzhVcL9+fcxDOI2usLJOCFznYrHsfK0y0ffKJ&#10;2rPPRQhhl6CCwvs6kdKlBRl0Q1sTBy6zjUEfYJNL3eAzhJtKjqJoKg2WHBoKrGlXUPo4/xoFt/t4&#10;Zifx/Uv+LI7xIZu3mOaZUoN+t12C8NT5f/HbvdcKZpMwP5w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e9rbBAAAA3AAAAA8AAAAAAAAAAAAAAAAAmAIAAGRycy9kb3du&#10;cmV2LnhtbFBLBQYAAAAABAAEAPUAAACGAwAAAAA=&#10;" adj="0,,0" path="m,375l327,108r,8l326,121,6,382,2,378,,375xm404,46l459,r2,5l462,11,393,66r5,-9l404,46xe" fillcolor="#c8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3;72,27;72,29;71,30;1,95;0,94;0,93;88,11;101,0;101,1;101,2;86,16;87,14;88,11" o:connectangles="0,0,0,0,0,0,0,0,0,0,0,0,0,0" textboxrect="3163,3163,18437,18437"/>
                  <v:handles>
                    <v:h position="@3,#0" polar="10800,10800"/>
                    <v:h position="#2,#1" polar="10800,10800" radiusrange="0,10800"/>
                  </v:handles>
                </v:shape>
                <v:shape id="AutoShape 328" o:spid="_x0000_s1352" style="position:absolute;left:4439;top:498;width:216;height:189;visibility:visible;mso-wrap-style:none;v-text-anchor:middle" coordsize="462,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u0cYA&#10;AADcAAAADwAAAGRycy9kb3ducmV2LnhtbESPQWvCQBSE70L/w/IKvelGKVpTVxGhUMRWTBU8vmRf&#10;k7TZt2F31fTfdwXB4zAz3zCzRWcacSbna8sKhoMEBHFhdc2lgv3XW/8FhA/IGhvLpOCPPCzmD70Z&#10;ptpeeEfnLJQiQtinqKAKoU2l9EVFBv3AtsTR+7bOYIjSlVI7vES4aeQoScbSYM1xocKWVhUVv9nJ&#10;KGgO24/NNh+N1z9TmRefO7c5lrlST4/d8hVEoC7cw7f2u1YweR7C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Ou0cYAAADcAAAADwAAAAAAAAAAAAAAAACYAgAAZHJz&#10;L2Rvd25yZXYueG1sUEsFBgAAAAAEAAQA9QAAAIsDAAAAAA==&#10;" adj="0,,0" path="m,373l325,111r-1,5l324,121r1,-2l327,119,7,381,4,377,,373xm398,50l459,r1,6l462,9,382,73r9,-10l398,50xe" fillcolor="#caa1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92;71,27;71,29;71,30;71,29;72,29;1,94;1,93;0,92;87,12;101,0;101,1;101,2;84,18;86,15;87,12" o:connectangles="0,0,0,0,0,0,0,0,0,0,0,0,0,0,0,0" textboxrect="3163,3163,18437,18437"/>
                  <v:handles>
                    <v:h position="@3,#0" polar="10800,10800"/>
                    <v:h position="#2,#1" polar="10800,10800" radiusrange="0,10800"/>
                  </v:handles>
                </v:shape>
                <v:shape id="Freeform 329" o:spid="_x0000_s1353" style="position:absolute;left:4441;top:500;width:216;height:189;visibility:visible;mso-wrap-style:none;v-text-anchor:middle" coordsize="46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PrMUA&#10;AADcAAAADwAAAGRycy9kb3ducmV2LnhtbESPQWsCMRSE74L/IbyCF6lZpdhlu1kRQamnUq33x+Z1&#10;d9vkZUmirv31TaHgcZiZb5hyNVgjLuRD51jBfJaBIK6d7rhR8HHcPuYgQkTWaByTghsFWFXjUYmF&#10;dld+p8shNiJBOBSooI2xL6QMdUsWw8z1xMn7dN5iTNI3Unu8Jrg1cpFlS2mx47TQYk+blurvw9kq&#10;OE23OzJu70/r/dfybbjl/sfUSk0ehvULiEhDvIf/269awfPTAv7OpCM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E+sxQAAANwAAAAPAAAAAAAAAAAAAAAAAJgCAABkcnMv&#10;ZG93bnJldi54bWxQSwUGAAAAAAQABAD1AAAAigMAAAAA&#10;" path="m,371l320,110r,3l320,115r12,-5l343,103r9,-7l360,89,375,73,387,55,456,r2,3l460,9,7,378,3,375,,371xe" fillcolor="#cea421" stroked="f" strokecolor="#3465a4">
                  <v:path o:connecttype="custom" o:connectlocs="0,93;70,28;70,29;70,29;73,28;76,26;77,24;79,23;83,19;85,14;100,0;101,1;101,3;1,95;0,94;0,93" o:connectangles="0,0,0,0,0,0,0,0,0,0,0,0,0,0,0,0"/>
                </v:shape>
                <v:shape id="Freeform 330" o:spid="_x0000_s1354" style="position:absolute;left:4443;top:502;width:214;height:188;visibility:visible;mso-wrap-style:none;v-text-anchor:middle" coordsize="45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6NsMA&#10;AADcAAAADwAAAGRycy9kb3ducmV2LnhtbESP3WoCMRCF7wXfIYzQO83aFiurUcRSLHtR688DDMk0&#10;WbqZLJuo27dvCgUvD+fn4yzXvW/ElbpYB1YwnRQgiHUwNVsF59PbeA4iJmSDTWBS8EMR1qvhYIml&#10;CTc+0PWYrMgjHEtU4FJqSymjduQxTkJLnL2v0HlMWXZWmg5vedw38rEoZtJjzZngsKWtI/19vPjM&#10;/djP9Vbb3WVXefx8TZW1rlLqYdRvFiAS9eke/m+/GwUvz0/wdy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6NsMAAADcAAAADwAAAAAAAAAAAAAAAACYAgAAZHJzL2Rv&#10;d25yZXYueG1sUEsFBgAAAAAEAAQA9QAAAIgDAAAAAA==&#10;" path="m,372l320,110r18,-10l352,89,365,78,375,64,455,r2,6l457,11,5,379,4,375,,372xe" fillcolor="#d1a71e" stroked="f" strokecolor="#3465a4">
                  <v:path o:connecttype="custom" o:connectlocs="0,92;70,27;74,25;77,22;80,19;82,16;100,0;100,1;100,2;1,93;1,92;0,92" o:connectangles="0,0,0,0,0,0,0,0,0,0,0,0"/>
                </v:shape>
                <v:shape id="Freeform 331" o:spid="_x0000_s1355" style="position:absolute;left:4444;top:505;width:214;height:186;visibility:visible;mso-wrap-style:none;v-text-anchor:middle" coordsize="4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FIsQA&#10;AADcAAAADwAAAGRycy9kb3ducmV2LnhtbESPQWvCQBSE70L/w/KE3nSjFZXoKkUoFaSCaQWPj+wz&#10;G8y+TbNbE/+9WxA8DjPzDbNcd7YSV2p86VjBaJiAIM6dLrlQ8PP9MZiD8AFZY+WYFNzIw3r10lti&#10;ql3LB7pmoRARwj5FBSaEOpXS54Ys+qGriaN3do3FEGVTSN1gG+G2kuMkmUqLJccFgzVtDOWX7M8q&#10;+PyazqQ+7M0u/LZsTsdq/3Y5KvXa794XIAJ14Rl+tLdawWwygf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hSLEAAAA3AAAAA8AAAAAAAAAAAAAAAAAmAIAAGRycy9k&#10;b3ducmV2LnhtbFBLBQYAAAAABAAEAPUAAACJAwAAAAA=&#10;" path="m,369l453,r,5l455,9,5,374,1,373,,369xe" fillcolor="#d7ac19" stroked="f" strokecolor="#3465a4">
                  <v:path o:connecttype="custom" o:connectlocs="0,92;100,0;100,1;101,2;1,93;0,93;0,92" o:connectangles="0,0,0,0,0,0,0"/>
                </v:shape>
                <v:shape id="Freeform 332" o:spid="_x0000_s1356" style="position:absolute;left:4445;top:507;width:214;height:186;visibility:visible;mso-wrap-style:none;v-text-anchor:middle" coordsize="4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1cMUA&#10;AADcAAAADwAAAGRycy9kb3ducmV2LnhtbESPQWvCQBSE74X+h+UJvdWNorGkboIUhEBFqLbg8ZF9&#10;JsHs25DdmPjvXUHocZj5Zph1NppGXKlztWUFs2kEgriwuuZSwe9x+/4BwnlkjY1lUnAjB1n6+rLG&#10;RNuBf+h68KUIJewSVFB53yZSuqIig25qW+LgnW1n0AfZlVJ3OIRy08h5FMXSYM1hocKWvioqLofe&#10;KFhddvEtPuX2u+n7zWL219en1V6pt8m4+QThafT/4Sed68Atlv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zVwxQAAANwAAAAPAAAAAAAAAAAAAAAAAJgCAABkcnMv&#10;ZG93bnJldi54bWxQSwUGAAAAAAQABAD1AAAAigMAAAAA&#10;" path="m,368l452,r2,4l456,9,8,373,4,369,,368xe" fillcolor="#daaf15" stroked="f" strokecolor="#3465a4">
                  <v:path o:connecttype="custom" o:connectlocs="0,92;99,0;100,1;100,2;2,93;1,92;0,92" o:connectangles="0,0,0,0,0,0,0"/>
                </v:shape>
                <v:shape id="Freeform 333" o:spid="_x0000_s1357" style="position:absolute;left:4447;top:509;width:212;height:186;visibility:visible;mso-wrap-style:none;v-text-anchor:middle" coordsize="4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PYscA&#10;AADcAAAADwAAAGRycy9kb3ducmV2LnhtbESPQWvCQBSE74X+h+UVepG6MdWkpq4SBUE8We0lt9fs&#10;axKafRuyW43/visIPQ4z8w2zWA2mFWfqXWNZwWQcgSAurW64UvB52r68gXAeWWNrmRRcycFq+fiw&#10;wEzbC3/Q+egrESDsMlRQe99lUrqyJoNubDvi4H3b3qAPsq+k7vES4KaVcRQl0mDDYaHGjjY1lT/H&#10;X6OgWOf7Uzr5mhbxbNjOr6Pk8DpPlHp+GvJ3EJ4G/x++t3daQTpN4HY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T2LHAAAA3AAAAA8AAAAAAAAAAAAAAAAAmAIAAGRy&#10;cy9kb3ducmV2LnhtbFBLBQYAAAAABAAEAPUAAACMAwAAAAA=&#10;" path="m,365l450,r2,5l452,10,7,373,4,369,,365xe" fillcolor="#dcb013" stroked="f" strokecolor="#3465a4">
                  <v:path o:connecttype="custom" o:connectlocs="0,91;99,0;99,1;99,2;1,93;1,92;0,91" o:connectangles="0,0,0,0,0,0,0"/>
                </v:shape>
                <v:shape id="Freeform 334" o:spid="_x0000_s1358" style="position:absolute;left:4449;top:513;width:211;height:185;visibility:visible;mso-wrap-style:none;v-text-anchor:middle" coordsize="4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Kn8QA&#10;AADcAAAADwAAAGRycy9kb3ducmV2LnhtbESPS4vCMBSF94L/IVzBjWg6g6hUo4iouHAWPkDcXZpr&#10;W2xuShO1+uuNMODycB4fZzKrTSHuVLncsoKfXgSCOLE651TB8bDqjkA4j6yxsEwKnuRgNm02Jhhr&#10;++Ad3fc+FWGEXYwKMu/LWEqXZGTQ9WxJHLyLrQz6IKtU6gofYdwU8jeKBtJgzoGQYUmLjJLr/mYC&#10;t9NP/ub2te2szrf1KVouL04flWq36vkYhKfaf8P/7Y1WMOwP4XMmHAE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yp/EAAAA3AAAAA8AAAAAAAAAAAAAAAAAmAIAAGRycy9k&#10;b3ducmV2LnhtbFBLBQYAAAAABAAEAPUAAACJAwAAAAA=&#10;" path="m,364l448,r,5l449,9,7,371,3,368,,364xe" fillcolor="#dfb310" stroked="f" strokecolor="#3465a4">
                  <v:path o:connecttype="custom" o:connectlocs="0,91;99,0;99,1;99,2;1,92;0,92;0,91" o:connectangles="0,0,0,0,0,0,0"/>
                </v:shape>
                <v:shape id="Freeform 335" o:spid="_x0000_s1359" style="position:absolute;left:4451;top:515;width:210;height:182;visibility:visible;mso-wrap-style:none;v-text-anchor:middle" coordsize="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7v8MA&#10;AADcAAAADwAAAGRycy9kb3ducmV2LnhtbERPyWrDMBC9F/IPYgK9lERO3Sw4UUIpLRjcHrJ8wGBN&#10;bGNr5FqK7f59dAj0+Hj77jCaRvTUucqygsU8AkGcW11xoeBy/pptQDiPrLGxTAr+yMFhP3naYaLt&#10;wEfqT74QIYRdggpK79tESpeXZNDNbUscuKvtDPoAu0LqDocQbhr5GkUrabDi0FBiSx8l5fXpZhQs&#10;0x+57OO6plv2UmSfv3HUf7NSz9PxfQvC0+j/xQ93qhWs38L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7v8MAAADcAAAADwAAAAAAAAAAAAAAAACYAgAAZHJzL2Rv&#10;d25yZXYueG1sUEsFBgAAAAAEAAQA9QAAAIgDAAAAAA==&#10;" path="m,363l445,r1,6l448,9,7,368,4,366,,363xe" fillcolor="#e2b607" stroked="f" strokecolor="#3465a4">
                  <v:path o:connecttype="custom" o:connectlocs="0,89;98,0;98,1;98,2;1,90;1,90;0,89" o:connectangles="0,0,0,0,0,0,0"/>
                </v:shape>
                <v:shape id="Freeform 336" o:spid="_x0000_s1360" style="position:absolute;left:4452;top:517;width:209;height:183;visibility:visible;mso-wrap-style:none;v-text-anchor:middle" coordsize="44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w9MYA&#10;AADcAAAADwAAAGRycy9kb3ducmV2LnhtbESPT2vCQBTE7wW/w/KE3upGLVWjq4hYyKEU6h+8PrPP&#10;JJp9G7Orxn56t1DwOMzMb5jJrDGluFLtCssKup0IBHFqdcGZgs36820IwnlkjaVlUnAnB7Np62WC&#10;sbY3/qHrymciQNjFqCD3voqldGlOBl3HVsTBO9jaoA+yzqSu8RbgppS9KPqQBgsOCzlWtMgpPa0u&#10;RkF/p48JRdZ8Jwvze17ev7bDfarUa7uZj0F4avwz/N9OtILB+wj+zo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Zw9MYAAADcAAAADwAAAAAAAAAAAAAAAACYAgAAZHJz&#10;L2Rvd25yZXYueG1sUEsFBgAAAAAEAAQA9QAAAIsDAAAAAA==&#10;" path="m,362l442,r2,5l444,10,7,367,3,364,,362xe" fillcolor="#e7bb00" stroked="f" strokecolor="#3465a4">
                  <v:path o:connecttype="custom" o:connectlocs="0,90;98,0;98,1;98,2;1,91;0,91;0,90" o:connectangles="0,0,0,0,0,0,0"/>
                </v:shape>
                <v:shape id="Freeform 337" o:spid="_x0000_s1361" style="position:absolute;left:4453;top:520;width:207;height:182;visibility:visible;mso-wrap-style:none;v-text-anchor:middle" coordsize="44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UVsQA&#10;AADcAAAADwAAAGRycy9kb3ducmV2LnhtbERPu27CMBTdkfoP1q3EBk4rSiFgEA8V0aklwMB2Fd8m&#10;UePrKDYh8PV4QGI8Ou/pvDWlaKh2hWUFb/0IBHFqdcGZgsP+qzcC4TyyxtIyKbiSg/nspTPFWNsL&#10;76hJfCZCCLsYFeTeV7GULs3JoOvbijhwf7Y26AOsM6lrvIRwU8r3KBpKgwWHhhwrWuWU/idnowCX&#10;t9/Fars8barDbTxYN9/H5OekVPe1XUxAeGr9U/xwb7WCz48wP5w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Y1FbEAAAA3AAAAA8AAAAAAAAAAAAAAAAAmAIAAGRycy9k&#10;b3ducmV2LnhtbFBLBQYAAAAABAAEAPUAAACJAwAAAAA=&#10;" path="m,359l441,r,5l443,11,7,366,4,362,,359xe" fillcolor="#e9be00" stroked="f" strokecolor="#3465a4">
                  <v:path o:connecttype="custom" o:connectlocs="0,89;96,0;96,1;97,2;1,91;1,90;0,89" o:connectangles="0,0,0,0,0,0,0"/>
                </v:shape>
                <v:shape id="Freeform 338" o:spid="_x0000_s1362" style="position:absolute;left:4455;top:523;width:205;height:181;visibility:visible;mso-wrap-style:none;v-text-anchor:middle" coordsize="4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x3cYA&#10;AADcAAAADwAAAGRycy9kb3ducmV2LnhtbESPS4vCQBCE7wv+h6EFbzrxsSrRUVQQPewu+AA9Npk2&#10;CWZ6QmaM8d/vLAh7LKrqK2q+bEwhaqpcbllBvxeBIE6szjlVcD5tu1MQziNrLCyTghc5WC5aH3OM&#10;tX3ygeqjT0WAsItRQeZ9GUvpkowMup4tiYN3s5VBH2SVSl3hM8BNIQdRNJYGcw4LGZa0ySi5Hx9G&#10;wXC/8Wn9uI2+d+vLpfhZ2e2XvirVaTerGQhPjf8Pv9t7rWDy2Ye/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x3cYAAADcAAAADwAAAAAAAAAAAAAAAACYAgAAZHJz&#10;L2Rvd25yZXYueG1sUEsFBgAAAAAEAAQA9QAAAIsDAAAAAA==&#10;" path="m,357l437,r2,6l439,11,7,365,3,361,,357xe" fillcolor="#ecbf00" stroked="f" strokecolor="#3465a4">
                  <v:path o:connecttype="custom" o:connectlocs="0,88;95,0;96,1;96,2;1,90;0,89;0,88" o:connectangles="0,0,0,0,0,0,0"/>
                </v:shape>
                <v:shape id="Freeform 339" o:spid="_x0000_s1363" style="position:absolute;left:4457;top:525;width:204;height:180;visibility:visible;mso-wrap-style:none;v-text-anchor:middle" coordsize="4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WesYA&#10;AADcAAAADwAAAGRycy9kb3ducmV2LnhtbESPQWvCQBSE74L/YXlCL1I3BrUldZVSKASKYKPQHp/Z&#10;1yRt9m3Y3cb037uC0OMwM98w6+1gWtGT841lBfNZAoK4tLrhSsHx8Hr/CMIHZI2tZVLwRx62m/Fo&#10;jZm2Z36nvgiViBD2GSqoQ+gyKX1Zk0E/sx1x9L6sMxiidJXUDs8RblqZJslKGmw4LtTY0UtN5U/x&#10;axRQ/7Y47Rbzz9x+rPbFNHffmJ6UupsMz08gAg3hP3xr51rBwzKF65l4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WesYAAADcAAAADwAAAAAAAAAAAAAAAACYAgAAZHJz&#10;L2Rvd25yZXYueG1sUEsFBgAAAAAEAAQA9QAAAIsDAAAAAA==&#10;" path="m,355l436,r,5l438,10,7,360,4,359,,355xe" fillcolor="#edc100" stroked="f" strokecolor="#3465a4">
                  <v:path o:connecttype="custom" o:connectlocs="0,89;95,0;95,2;95,3;1,90;1,90;0,89" o:connectangles="0,0,0,0,0,0,0"/>
                </v:shape>
                <v:shape id="Freeform 340" o:spid="_x0000_s1364" style="position:absolute;left:4458;top:528;width:203;height:178;visibility:visible;mso-wrap-style:none;v-text-anchor:middle" coordsize="43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mHMYA&#10;AADcAAAADwAAAGRycy9kb3ducmV2LnhtbESPT2vCQBTE74V+h+UJ3upGxX9pNiKi4lHTovT2mn1N&#10;QrNvQ3bV6KfvFgo9DjPzGyZZdqYWV2pdZVnBcBCBIM6trrhQ8P62fZmDcB5ZY22ZFNzJwTJ9fkow&#10;1vbGR7pmvhABwi5GBaX3TSyly0sy6Aa2IQ7el20N+iDbQuoWbwFuajmKoqk0WHFYKLGhdUn5d3Yx&#10;Ch5byhafJy0PPJ7N76P96WNz3inV73WrVxCeOv8f/mvvtYLZZAy/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mHMYAAADcAAAADwAAAAAAAAAAAAAAAACYAgAAZHJz&#10;L2Rvd25yZXYueG1sUEsFBgAAAAAEAAQA9QAAAIsDAAAAAA==&#10;" path="m,354l432,r2,5l434,9,7,359,3,355,,354xe" fillcolor="#efc300" stroked="f" strokecolor="#3465a4">
                  <v:path o:connecttype="custom" o:connectlocs="0,87;94,0;95,1;95,2;1,88;0,87;0,87" o:connectangles="0,0,0,0,0,0,0"/>
                </v:shape>
                <v:shape id="Freeform 341" o:spid="_x0000_s1365" style="position:absolute;left:4460;top:531;width:202;height:176;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0xMYA&#10;AADcAAAADwAAAGRycy9kb3ducmV2LnhtbESPzWrDMBCE74W+g9hCbokcE9eJEyXEpQVDe2h+HmCR&#10;trZba2UsNXHfvioEehxm5htmsxttJy40+NaxgvksAUGsnWm5VnA+vUyXIHxANtg5JgU/5GG3vb/b&#10;YGHclQ90OYZaRAj7AhU0IfSFlF43ZNHPXE8cvQ83WAxRDrU0A14j3HYyTZJHabHluNBgT08N6a/j&#10;t1VQVvPV/jlP36vXLJN5Wb6l+lMrNXkY92sQgcbwH761K6Mgzxb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0xMYAAADcAAAADwAAAAAAAAAAAAAAAACYAgAAZHJz&#10;L2Rvd25yZXYueG1sUEsFBgAAAAAEAAQA9QAAAIsDAAAAAA==&#10;" path="m,350l431,r,4l432,9,8,357,4,354,,350xe" fillcolor="#f0c400" stroked="f" strokecolor="#3465a4">
                  <v:path o:connecttype="custom" o:connectlocs="0,85;94,0;94,1;94,2;2,87;1,86;0,85" o:connectangles="0,0,0,0,0,0,0"/>
                </v:shape>
                <v:shape id="Freeform 342" o:spid="_x0000_s1366" style="position:absolute;left:4462;top:532;width:200;height:176;visibility:visible;mso-wrap-style:none;v-text-anchor:middle" coordsize="42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nncQA&#10;AADcAAAADwAAAGRycy9kb3ducmV2LnhtbESP0WrCQBRE34X+w3KFvpmNglVSV5Fgi8SXGvsBl+w1&#10;CWbvptltTP7eLQh9HGbmDLPZDaYRPXWutqxgHsUgiAuray4VfF8+ZmsQziNrbCyTgpEc7LYvkw0m&#10;2t75TH3uSxEg7BJUUHnfJlK6oiKDLrItcfCutjPog+xKqTu8B7hp5CKO36TBmsNChS2lFRW3/Nco&#10;OPyY5tZm5WdWDKuT7V0aj1+pUq/TYf8OwtPg/8PP9lErWC2X8HcmHA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p53EAAAA3AAAAA8AAAAAAAAAAAAAAAAAmAIAAGRycy9k&#10;b3ducmV2LnhtbFBLBQYAAAAABAAEAPUAAACJAwAAAAA=&#10;" path="m,350l427,r1,3l428,7r,2l428,11,7,355,4,353,,350xe" fillcolor="#f5c900" stroked="f" strokecolor="#3465a4">
                  <v:path o:connecttype="custom" o:connectlocs="0,86;93,0;93,0;93,1;93,2;93,2;1,87;1,87;0,86" o:connectangles="0,0,0,0,0,0,0,0,0"/>
                </v:shape>
                <v:shape id="Freeform 343" o:spid="_x0000_s1367" style="position:absolute;left:4464;top:535;width:198;height:175;visibility:visible;mso-wrap-style:none;v-text-anchor:middle" coordsize="4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VfcYA&#10;AADcAAAADwAAAGRycy9kb3ducmV2LnhtbESPQWvCQBSE74L/YXlCL0E3VkwkdRVpKfQWkpaKt0f2&#10;NQlm34bsVlN/vVso9DjMzDfMdj+aTlxocK1lBctFDIK4srrlWsHH++t8A8J5ZI2dZVLwQw72u+lk&#10;i5m2Vy7oUvpaBAi7DBU03veZlK5qyKBb2J44eF92MOiDHGqpB7wGuOnkYxwn0mDLYaHBnp4bqs7l&#10;t1EQFTrC+Ja+rMbPI56LU76qolyph9l4eALhafT/4b/2m1aQrhP4PROO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VfcYAAADcAAAADwAAAAAAAAAAAAAAAACYAgAAZHJz&#10;L2Rvd25yZXYueG1sUEsFBgAAAAAEAAQA9QAAAIsDAAAAAA==&#10;" path="m,348l424,r,2l424,7r,6l7,354,3,350,,348xe" fillcolor="#f2c600" stroked="f" strokecolor="#3465a4">
                  <v:path o:connecttype="custom" o:connectlocs="0,85;92,0;92,0;92,0;92,1;92,3;1,87;0,86;0,85" o:connectangles="0,0,0,0,0,0,0,0,0"/>
                </v:shape>
                <v:shape id="Freeform 344" o:spid="_x0000_s1368" style="position:absolute;left:4466;top:538;width:196;height:173;visibility:visible;mso-wrap-style:none;v-text-anchor:middle" coordsize="4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cMYA&#10;AADcAAAADwAAAGRycy9kb3ducmV2LnhtbESPT2vCQBTE7wW/w/IKvdVNtfVPdBURKz2JxqDXZ/aZ&#10;BLNvQ3Zr4rfvFgo9DjPzG2a+7Ewl7tS40rKCt34EgjizuuRcQXr8fJ2AcB5ZY2WZFDzIwXLRe5pj&#10;rG3LB7onPhcBwi5GBYX3dSylywoy6Pq2Jg7e1TYGfZBNLnWDbYCbSg6iaCQNlhwWCqxpXVB2S76N&#10;gu1xf0ncdJBmm117ok16vun3oVIvz91qBsJT5//Df+0vrWD8MY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RcMYAAADcAAAADwAAAAAAAAAAAAAAAACYAgAAZHJz&#10;L2Rvd25yZXYueG1sUEsFBgAAAAAEAAQA9QAAAIsDAAAAAA==&#10;" path="m,344l421,r,7l421,12,7,350,4,348,,344xe" fillcolor="#efc200" stroked="f" strokecolor="#3465a4">
                  <v:path o:connecttype="custom" o:connectlocs="0,84;91,0;91,1;91,3;1,86;1,85;0,84" o:connectangles="0,0,0,0,0,0,0"/>
                </v:shape>
                <v:shape id="Freeform 345" o:spid="_x0000_s1369" style="position:absolute;left:4467;top:541;width:195;height:172;visibility:visible;mso-wrap-style:none;v-text-anchor:middle" coordsize="41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hcMEA&#10;AADcAAAADwAAAGRycy9kb3ducmV2LnhtbERPTWsCMRC9C/0PYQq9aVKhVbdGKUVp9eaq6HHYTDdL&#10;N5N1k+r6781B8Ph439N552pxpjZUnjW8DhQI4sKbiksNu+2yPwYRIrLB2jNpuFKA+eypN8XM+Atv&#10;6JzHUqQQDhlqsDE2mZShsOQwDHxDnLhf3zqMCbalNC1eUrir5VCpd+mw4tRgsaEvS8Vf/u80rNan&#10;bWS1nqjie3Q85LbCxf6q9ctz9/kBIlIXH+K7+8doGL2ltelMOgJ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YXDBAAAA3AAAAA8AAAAAAAAAAAAAAAAAmAIAAGRycy9kb3du&#10;cmV2LnhtbFBLBQYAAAAABAAEAPUAAACGAwAAAAA=&#10;" path="m,341l417,r,5l417,10,7,346,3,343,,341xe" fillcolor="#edbe00" stroked="f" strokecolor="#3465a4">
                  <v:path o:connecttype="custom" o:connectlocs="0,85;91,0;91,1;91,2;1,86;0,85;0,85" o:connectangles="0,0,0,0,0,0,0"/>
                </v:shape>
                <v:shape id="Freeform 346" o:spid="_x0000_s1370" style="position:absolute;left:4469;top:544;width:194;height:169;visibility:visible;mso-wrap-style:none;v-text-anchor:middle" coordsize="4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Xp8QA&#10;AADcAAAADwAAAGRycy9kb3ducmV2LnhtbESPQWsCMRSE74L/ITyhN81arNatUaxQEMSDuocen5vX&#10;3cXNy5JE3frrjSB4HGbmG2a2aE0tLuR8ZVnBcJCAIM6trrhQkB1++p8gfEDWWFsmBf/kYTHvdmaY&#10;anvlHV32oRARwj5FBWUITSqlz0sy6Ae2IY7en3UGQ5SukNrhNcJNLd+TZCwNVhwXSmxoVVJ+2p+N&#10;AvlLLs8y873erZrtyAyPfJtslHrrtcsvEIHa8Ao/22utYPIx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F6fEAAAA3AAAAA8AAAAAAAAAAAAAAAAAmAIAAGRycy9k&#10;b3ducmV2LnhtbFBLBQYAAAAABAAEAPUAAACJAwAAAAA=&#10;" path="m,338l414,r,5l414,11,7,343,4,341,,338xe" fillcolor="#ebba00" stroked="f" strokecolor="#3465a4">
                  <v:path o:connecttype="custom" o:connectlocs="0,82;91,0;91,1;91,2;1,83;1,83;0,82" o:connectangles="0,0,0,0,0,0,0"/>
                </v:shape>
                <v:shape id="Freeform 347" o:spid="_x0000_s1371" style="position:absolute;left:4471;top:547;width:193;height:168;visibility:visible;mso-wrap-style:none;v-text-anchor:middle" coordsize="4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KKMEA&#10;AADcAAAADwAAAGRycy9kb3ducmV2LnhtbERPy2oCMRTdC/2HcAvdaUahVqZGEWmhGymOj/UluZ0M&#10;Tm7GSaqZvzeLQpeH816uk2vFjfrQeFYwnRQgiLU3DdcKjofP8QJEiMgGW8+kYKAA69XTaIml8Xfe&#10;062KtcghHEpUYGPsSimDtuQwTHxHnLkf3zuMGfa1ND3ec7hr5awo5tJhw7nBYkdbS/pS/ToF150+&#10;zYbp3rbnj9ezHqr0vbBJqZfntHkHESnFf/Gf+8soeJvn+flMP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yijBAAAA3AAAAA8AAAAAAAAAAAAAAAAAmAIAAGRycy9kb3du&#10;cmV2LnhtbFBLBQYAAAAABAAEAPUAAACGAwAAAAA=&#10;" path="m,336l410,r,6l412,13,7,341,3,338,,336xe" fillcolor="#e8b60c" stroked="f" strokecolor="#3465a4">
                  <v:path o:connecttype="custom" o:connectlocs="0,82;90,0;90,1;90,3;1,83;0,82;0,82" o:connectangles="0,0,0,0,0,0,0"/>
                </v:shape>
                <v:shape id="Freeform 348" o:spid="_x0000_s1372" style="position:absolute;left:4473;top:549;width:191;height:168;visibility:visible;mso-wrap-style:none;v-text-anchor:middle" coordsize="40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omcUA&#10;AADcAAAADwAAAGRycy9kb3ducmV2LnhtbESPQWvCQBSE7wX/w/KE3urGHlSiq4hW6KWSai7eHtln&#10;Es2+jdlVt/313YLgcZiZb5jZIphG3KhztWUFw0ECgriwuuZSQb7fvE1AOI+ssbFMCn7IwWLee5lh&#10;qu2dv+m286WIEHYpKqi8b1MpXVGRQTewLXH0jrYz6KPsSqk7vEe4aeR7koykwZrjQoUtrSoqzrur&#10;UVBmh7M85RcbeL39qrPwm30cT0q99sNyCsJT8M/wo/2pFYxHQ/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miZxQAAANwAAAAPAAAAAAAAAAAAAAAAAJgCAABkcnMv&#10;ZG93bnJldi54bWxQSwUGAAAAAAQABAD1AAAAigMAAAAA&#10;" path="m,332l407,r2,7l409,12,7,339,4,335,,332xe" fillcolor="#e2ad17" stroked="f" strokecolor="#3465a4">
                  <v:path o:connecttype="custom" o:connectlocs="0,82;89,0;89,1;89,3;1,83;1,82;0,82" o:connectangles="0,0,0,0,0,0,0"/>
                </v:shape>
                <v:shape id="Freeform 349" o:spid="_x0000_s1373" style="position:absolute;left:4474;top:553;width:190;height:165;visibility:visible;mso-wrap-style:none;v-text-anchor:middle" coordsize="4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OscUA&#10;AADcAAAADwAAAGRycy9kb3ducmV2LnhtbESPS4vCQBCE74L/YWjBy6ITPRiJjuIT1mVh8QFe20yb&#10;BDM9ITNq9t87Cwsei6r6iprOG1OKB9WusKxg0I9AEKdWF5wpOB23vTEI55E1lpZJwS85mM/arSkm&#10;2j55T4+Dz0SAsEtQQe59lUjp0pwMur6tiIN3tbVBH2SdSV3jM8BNKYdRNJIGCw4LOVa0yim9He5G&#10;AV9w4TL/8aPX8Wa5i9aXr/N3rFS30ywmIDw1/h3+b39qBfFoCH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s6xxQAAANwAAAAPAAAAAAAAAAAAAAAAAJgCAABkcnMv&#10;ZG93bnJldi54bWxQSwUGAAAAAAQABAD1AAAAigMAAAAA&#10;" path="m,328l405,r,5l405,10,9,334,3,332,,328xe" fillcolor="#dea91c" stroked="f" strokecolor="#3465a4">
                  <v:path o:connecttype="custom" o:connectlocs="0,80;89,0;89,1;89,2;2,82;0,81;0,80" o:connectangles="0,0,0,0,0,0,0"/>
                </v:shape>
                <v:shape id="Freeform 350" o:spid="_x0000_s1374" style="position:absolute;left:4475;top:556;width:188;height:164;visibility:visible;mso-wrap-style:none;v-text-anchor:middle" coordsize="4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IlcYA&#10;AADcAAAADwAAAGRycy9kb3ducmV2LnhtbESPUUvDQBCE34X+h2MLfRF7sUqVtNcSCgXBSjEK9nHJ&#10;rUk0txdya5r21/cEwcdhZr5hluvBNaqnLtSeDdxOE1DEhbc1lwbe37Y3j6CCIFtsPJOBEwVYr0ZX&#10;S0ytP/Ir9bmUKkI4pGigEmlTrUNRkcMw9S1x9D5951Ci7EptOzxGuGv0LEnm2mHNcaHCljYVFd/5&#10;jzPw/BHOoRf5GnYvdp+76+xA95kxk/GQLUAJDfIf/ms/WQMP8zv4PROP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gIlcYAAADcAAAADwAAAAAAAAAAAAAAAACYAgAAZHJz&#10;L2Rvd25yZXYueG1sUEsFBgAAAAAEAAQA9QAAAIsDAAAAAA==&#10;" path="m,327l402,r,5l402,11,9,332,4,329,,327xe" fillcolor="#dba420" stroked="f" strokecolor="#3465a4">
                  <v:path o:connecttype="custom" o:connectlocs="0,80;88,0;88,1;88,2;2,81;1,81;0,80" o:connectangles="0,0,0,0,0,0,0"/>
                </v:shape>
                <v:shape id="Freeform 351" o:spid="_x0000_s1375" style="position:absolute;left:4478;top:558;width:185;height:163;visibility:visible;mso-wrap-style:none;v-text-anchor:middle" coordsize="3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zscA&#10;AADcAAAADwAAAGRycy9kb3ducmV2LnhtbESPS2/CMBCE70j9D9ZW6g0cHkohYFChKoID4nnguIqX&#10;JGq8jmIXUn49rlSJ42h2vtmZzBpTiivVrrCsoNuJQBCnVhecKTgdv9pDEM4jaywtk4JfcjCbvrQm&#10;mGh74z1dDz4TAcIuQQW591UipUtzMug6tiIO3sXWBn2QdSZ1jbcAN6XsRVEsDRYcGnKsaJFT+n34&#10;MeGN9XBzPq77ZrSp5vE9+rwsd+etUm+vzccYhKfGP4//0yut4D0ewN+YQAA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c7HAAAA3AAAAA8AAAAAAAAAAAAAAAAAmAIAAGRy&#10;cy9kb3ducmV2LnhtbFBLBQYAAAAABAAEAPUAAACMAwAAAAA=&#10;" path="m,324l396,r,6l396,11,7,329,3,327,,324xe" fillcolor="#d89f23" stroked="f" strokecolor="#3465a4">
                  <v:path o:connecttype="custom" o:connectlocs="0,80;86,0;86,1;86,2;1,81;0,80;0,80" o:connectangles="0,0,0,0,0,0,0"/>
                </v:shape>
                <v:shape id="Freeform 352" o:spid="_x0000_s1376" style="position:absolute;left:4480;top:561;width:183;height:161;visibility:visible;mso-wrap-style:none;v-text-anchor:middle" coordsize="3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KfMUA&#10;AADcAAAADwAAAGRycy9kb3ducmV2LnhtbESPQWvCQBSE70L/w/IK3nRjQS3RVdrSSPGitUU9PrLP&#10;JDT7NuxuTfz3riB4HGbmG2a+7EwtzuR8ZVnBaJiAIM6trrhQ8PuTDV5B+ICssbZMCi7kYbl46s0x&#10;1bblbzrvQiEihH2KCsoQmlRKn5dk0A9tQxy9k3UGQ5SukNphG+Gmli9JMpEGK44LJTb0UVL+t/s3&#10;Cj7Xp+ywkpt2szKVG73v7XadHZXqP3dvMxCBuvAI39tfWsF0Mo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Ep8xQAAANwAAAAPAAAAAAAAAAAAAAAAAJgCAABkcnMv&#10;ZG93bnJldi54bWxQSwUGAAAAAAQABAD1AAAAigMAAAAA&#10;" path="m,321l393,r,5l393,12,7,327,4,323,,321xe" fillcolor="#d39a27" stroked="f" strokecolor="#3465a4">
                  <v:path o:connecttype="custom" o:connectlocs="0,78;85,0;85,1;85,3;1,79;1,78;0,78" o:connectangles="0,0,0,0,0,0,0"/>
                </v:shape>
                <v:shape id="Freeform 353" o:spid="_x0000_s1377" style="position:absolute;left:4481;top:564;width:182;height:159;visibility:visible;mso-wrap-style:none;v-text-anchor:middle"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S1cQA&#10;AADcAAAADwAAAGRycy9kb3ducmV2LnhtbESPQWsCMRSE74L/ITyhN83awyqrUVRa6K00bRFvj81z&#10;s7h5WTepu+2vbwoFj8PMfMOst4NrxI26UHtWMJ9lIIhLb2quFHy8P0+XIEJENth4JgXfFGC7GY/W&#10;WBjf8xvddKxEgnAoUIGNsS2kDKUlh2HmW+LknX3nMCbZVdJ02Ce4a+RjluXSYc1pwWJLB0vlRX85&#10;BXx80rb8vCK+6r3uF32b2Z+TUg+TYbcCEWmI9/B/+8UoWOQ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UtXEAAAA3AAAAA8AAAAAAAAAAAAAAAAAmAIAAGRycy9k&#10;b3ducmV2LnhtbFBLBQYAAAAABAAEAPUAAACJAwAAAAA=&#10;" path="m,318l389,r,7l389,13,7,323,3,322,,318xe" fillcolor="#cf952a" stroked="f" strokecolor="#3465a4">
                  <v:path o:connecttype="custom" o:connectlocs="0,77;85,0;85,1;85,3;1,78;0,78;0,77" o:connectangles="0,0,0,0,0,0,0"/>
                </v:shape>
                <v:shape id="Freeform 354" o:spid="_x0000_s1378" style="position:absolute;left:4483;top:567;width:180;height:158;visibility:visible;mso-wrap-style:none;v-text-anchor:middle" coordsize="3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6MUA&#10;AADcAAAADwAAAGRycy9kb3ducmV2LnhtbESPW2sCMRSE3wX/QzhC3zRrixdWoxQvWGhfqovPh+S4&#10;WdycLJuo23/fFAo+DjPzDbNcd64Wd2pD5VnBeJSBINbeVFwqKE774RxEiMgGa8+k4IcCrFf93hJz&#10;4x/8TfdjLEWCcMhRgY2xyaUM2pLDMPINcfIuvnUYk2xLaVp8JLir5WuWTaXDitOCxYY2lvT1eHMK&#10;vs4Tu3Hnw+FNF/v5dnIrPk96p9TLoHtfgIjUxWf4v/1hFMym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n/oxQAAANwAAAAPAAAAAAAAAAAAAAAAAJgCAABkcnMv&#10;ZG93bnJldi54bWxQSwUGAAAAAAQABAD1AAAAigMAAAAA&#10;" path="m,315l386,r,6l386,11,9,320,4,316,,315xe" fillcolor="#d69e24" stroked="f" strokecolor="#3465a4">
                  <v:path o:connecttype="custom" o:connectlocs="0,77;84,0;84,1;84,2;2,78;1,77;0,77" o:connectangles="0,0,0,0,0,0,0"/>
                </v:shape>
                <v:shape id="Freeform 355" o:spid="_x0000_s1379" style="position:absolute;left:4485;top:570;width:178;height:156;visibility:visible;mso-wrap-style:none;v-text-anchor:middle" coordsize="3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gt8MA&#10;AADcAAAADwAAAGRycy9kb3ducmV2LnhtbERPTWvCQBC9C/0PyxR6aza1Ymp0lVIq5CBK06LXITtN&#10;UrOzIbsm8d+7h4LHx/tebUbTiJ46V1tW8BLFIIgLq2suFfx8b5/fQDiPrLGxTAqu5GCzfpisMNV2&#10;4C/qc1+KEMIuRQWV920qpSsqMugi2xIH7td2Bn2AXSl1h0MIN42cxvFcGqw5NFTY0kdFxTm/GAXy&#10;PL7ukwNfPv9ktjhNd5k9ljOlnh7H9yUIT6O/i//dmVaQzMP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Vgt8MAAADcAAAADwAAAAAAAAAAAAAAAACYAgAAZHJzL2Rv&#10;d25yZXYueG1sUEsFBgAAAAAEAAQA9QAAAIgDAAAAAA==&#10;" path="m,310l382,r,5l382,10,9,316,5,314,,310xe" fillcolor="#daa221" stroked="f" strokecolor="#3465a4">
                  <v:path o:connecttype="custom" o:connectlocs="0,76;83,0;83,1;83,2;2,77;1,77;0,76" o:connectangles="0,0,0,0,0,0,0"/>
                </v:shape>
                <v:shape id="Freeform 356" o:spid="_x0000_s1380" style="position:absolute;left:4488;top:572;width:175;height:156;visibility:visible;mso-wrap-style:none;v-text-anchor:middle" coordsize="3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NZ8QA&#10;AADcAAAADwAAAGRycy9kb3ducmV2LnhtbESP3WrCQBSE7wXfYTlCb0Q3LWJs6ipiEbysMQ9wmj1N&#10;gtmzIbvm5+1dQejlMDPfMNv9YGrRUesqywrelxEI4tzqigsF2fW02IBwHlljbZkUjORgv5tOtpho&#10;2/OFutQXIkDYJaig9L5JpHR5SQbd0jbEwfuzrUEfZFtI3WIf4KaWH1G0lgYrDgslNnQsKb+ld6OA&#10;0vm3Pv78mvF+mtddE5+H7LpS6m02HL5AeBr8f/jVPmsF8foT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jWfEAAAA3AAAAA8AAAAAAAAAAAAAAAAAmAIAAGRycy9k&#10;b3ducmV2LnhtbFBLBQYAAAAABAAEAPUAAACJAwAAAAA=&#10;" path="m,309l377,r,5l377,11,7,314,4,311,,309xe" fillcolor="#dea71e" stroked="f" strokecolor="#3465a4">
                  <v:path o:connecttype="custom" o:connectlocs="0,77;81,0;81,1;81,2;1,78;1,77;0,77" o:connectangles="0,0,0,0,0,0,0"/>
                </v:shape>
                <v:shape id="Freeform 357" o:spid="_x0000_s1381" style="position:absolute;left:4489;top:575;width:174;height:154;visibility:visible;mso-wrap-style:none;v-text-anchor:middle" coordsize="37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NcsIA&#10;AADcAAAADwAAAGRycy9kb3ducmV2LnhtbERPPWvDMBDdC/kP4gpZSiwnQ10cK6EUSrJ0qG3oelhX&#10;y9Q6OZac2Pn11VDo+HjfxXG2vbjS6DvHCrZJCoK4cbrjVkFdvW9eQPiArLF3TAoW8nA8rB4KzLW7&#10;8Sddy9CKGMI+RwUmhCGX0jeGLPrEDcSR+3ajxRDh2Eo94i2G217u0vRZWuw4Nhgc6M1Q81NOVsG0&#10;lOfTZKuTXnT4evKmvn9caqXWj/PrHkSgOfyL/9xnrSDL4vx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g1ywgAAANwAAAAPAAAAAAAAAAAAAAAAAJgCAABkcnMvZG93&#10;bnJldi54bWxQSwUGAAAAAAQABAD1AAAAhwMAAAAA&#10;" path="m,306l373,r,6l373,13,7,311,3,309,,306xe" fillcolor="#e1ab1b" stroked="f" strokecolor="#3465a4">
                  <v:path o:connecttype="custom" o:connectlocs="0,75;81,0;81,1;81,3;1,76;0,76;0,75" o:connectangles="0,0,0,0,0,0,0"/>
                </v:shape>
                <v:shape id="Freeform 358" o:spid="_x0000_s1382" style="position:absolute;left:4491;top:579;width:172;height:151;visibility:visible;mso-wrap-style:none;v-text-anchor:middle" coordsize="3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cCsMA&#10;AADcAAAADwAAAGRycy9kb3ducmV2LnhtbESPT4vCMBDF74LfIYzgTVMV/FONsiwKgqe1LuxxaMam&#10;2ExqE7V+e7MgeHy8eb83b7VpbSXu1PjSsYLRMAFBnDtdcqHglO0GcxA+IGusHJOCJ3nYrLudFaba&#10;PfiH7sdQiAhhn6ICE0KdSulzQxb90NXE0Tu7xmKIsimkbvAR4baS4ySZSoslxwaDNX0byi/Hm41v&#10;XKdm8ncrDua6PeW7hcx+dZ0p1e+1X0sQgdrwOX6n91rBbDaC/zGRA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rcCsMAAADcAAAADwAAAAAAAAAAAAAAAACYAgAAZHJzL2Rv&#10;d25yZXYueG1sUEsFBgAAAAAEAAQA9QAAAIgDAAAAAA==&#10;" path="m,303l370,r,7l370,12,9,307,4,305,,303xe" fillcolor="#e4af16" stroked="f" strokecolor="#3465a4">
                  <v:path o:connecttype="custom" o:connectlocs="0,73;80,0;80,1;80,3;2,74;1,74;0,73" o:connectangles="0,0,0,0,0,0,0"/>
                </v:shape>
                <v:shape id="Freeform 359" o:spid="_x0000_s1383" style="position:absolute;left:4493;top:582;width:171;height:150;visibility:visible;mso-wrap-style:none;v-text-anchor:middle" coordsize="36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3fsYA&#10;AADcAAAADwAAAGRycy9kb3ducmV2LnhtbESPQWvCQBSE74X+h+UVetON1laNrlJSCkILYhS8PrIv&#10;2WD2bchuNf57VxB6HGbmG2a57m0jztT52rGC0TABQVw4XXOl4LD/HsxA+ICssXFMCq7kYb16flpi&#10;qt2Fd3TOQyUihH2KCkwIbSqlLwxZ9EPXEkevdJ3FEGVXSd3hJcJtI8dJ8iEt1hwXDLaUGSpO+Z9V&#10;UJzKY9lOvt5MNnvP5tvt9fD7kyv1+tJ/LkAE6sN/+NHeaAXT6Rj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3fsYAAADcAAAADwAAAAAAAAAAAAAAAACYAgAAZHJz&#10;L2Rvd25yZXYueG1sUEsFBgAAAAAEAAQA9QAAAIsDAAAAAA==&#10;" path="m,298l366,r,5l366,10,9,303,5,300,,298xe" fillcolor="#e7b412" stroked="f" strokecolor="#3465a4">
                  <v:path o:connecttype="custom" o:connectlocs="0,73;80,0;80,1;80,2;2,74;1,74;0,73" o:connectangles="0,0,0,0,0,0,0"/>
                </v:shape>
                <v:shape id="Freeform 360" o:spid="_x0000_s1384" style="position:absolute;left:4496;top:585;width:168;height:148;visibility:visible;mso-wrap-style:none;v-text-anchor:middle" coordsize="3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7dMYA&#10;AADcAAAADwAAAGRycy9kb3ducmV2LnhtbESPT2vCQBTE74V+h+UJvYhuWtHY1FVEKAgi+O/g8ZF9&#10;TVKzb2N2m8Rv7wpCj8PM/IaZLTpTioZqV1hW8D6MQBCnVhecKTgdvwdTEM4jaywtk4IbOVjMX19m&#10;mGjb8p6ag89EgLBLUEHufZVI6dKcDLqhrYiD92Nrgz7IOpO6xjbATSk/omgiDRYcFnKsaJVTejn8&#10;GQXt53g37m/TX1N18dls4mVz3WRKvfW65RcIT53/Dz/ba60gjk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87dMYAAADcAAAADwAAAAAAAAAAAAAAAACYAgAAZHJz&#10;L2Rvd25yZXYueG1sUEsFBgAAAAAEAAQA9QAAAIsDAAAAAA==&#10;" path="m,295l361,r,5l361,12,7,300,4,298,,295xe" fillcolor="#edbb00" stroked="f" strokecolor="#3465a4">
                  <v:path o:connecttype="custom" o:connectlocs="0,72;78,0;78,1;78,3;1,73;1,73;0,72" o:connectangles="0,0,0,0,0,0,0"/>
                </v:shape>
                <v:shape id="Freeform 361" o:spid="_x0000_s1385" style="position:absolute;left:4496;top:588;width:167;height:147;visibility:visible;mso-wrap-style:none;v-text-anchor:middle" coordsize="3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s9scA&#10;AADcAAAADwAAAGRycy9kb3ducmV2LnhtbESPQUvDQBSE74L/YXmCF2k2lmIkdlvEogRaKia9eHtk&#10;n9nY7NuYXdP037uC4HGYmW+Y5XqynRhp8K1jBbdJCoK4drrlRsGhep7dg/ABWWPnmBScycN6dXmx&#10;xFy7E7/RWIZGRAj7HBWYEPpcSl8bsugT1xNH78MNFkOUQyP1gKcIt52cp+mdtNhyXDDY05Oh+lh+&#10;WwXdfvtezV/PY/l1NFXx8rm72Wx2Sl1fTY8PIAJN4T/81y60gixbwO+Ze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rPbHAAAA3AAAAA8AAAAAAAAAAAAAAAAAmAIAAGRy&#10;cy9kb3ducmV2LnhtbFBLBQYAAAAABAAEAPUAAACMAwAAAAA=&#10;" path="m,293l357,r,7l357,13,7,299,3,295,,293xe" fillcolor="#efbe00" stroked="f" strokecolor="#3465a4">
                  <v:path o:connecttype="custom" o:connectlocs="0,71;78,0;78,1;78,3;1,72;0,71;0,71" o:connectangles="0,0,0,0,0,0,0"/>
                </v:shape>
                <v:shape id="Freeform 362" o:spid="_x0000_s1386" style="position:absolute;left:4498;top:591;width:165;height:145;visibility:visible;mso-wrap-style:none;v-text-anchor:middle" coordsize="35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RH8UA&#10;AADcAAAADwAAAGRycy9kb3ducmV2LnhtbESP3WrCQBSE7wXfYTlC73SjYiypqxhBsEgVfx7gkD1N&#10;QrNnY3Zr0rd3C4KXw8x8wyxWnanEnRpXWlYwHkUgiDOrS84VXC/b4TsI55E1VpZJwR85WC37vQUm&#10;2rZ8ovvZ5yJA2CWooPC+TqR0WUEG3cjWxMH7to1BH2STS91gG+CmkpMoiqXBksNCgTVtCsp+zr9G&#10;wef+Np656zR2aRRf2sNXetxVqVJvg279AcJT51/hZ3unFcznM/g/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EfxQAAANwAAAAPAAAAAAAAAAAAAAAAAJgCAABkcnMv&#10;ZG93bnJldi54bWxQSwUGAAAAAAQABAD1AAAAigMAAAAA&#10;" path="m,288l354,r,6l354,13,9,293,4,292,,288xe" fillcolor="#f1c200" stroked="f" strokecolor="#3465a4">
                  <v:path o:connecttype="custom" o:connectlocs="0,71;77,0;77,1;77,3;2,72;1,72;0,71" o:connectangles="0,0,0,0,0,0,0"/>
                </v:shape>
                <v:shape id="Freeform 363" o:spid="_x0000_s1387" style="position:absolute;left:4500;top:594;width:163;height:143;visibility:visible;mso-wrap-style:none;v-text-anchor:middle" coordsize="35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HscA&#10;AADcAAAADwAAAGRycy9kb3ducmV2LnhtbESPQUvDQBSE74L/YXlCL9Ju7CGRtNui0oIHPVhbaG+P&#10;7HMTzL5Nd7dJ/PeuIPQ4zMw3zHI92lb05EPjWMHDLANBXDndsFGw/9xOH0GEiKyxdUwKfijAenV7&#10;s8RSu4E/qN9FIxKEQ4kK6hi7UspQ1WQxzFxHnLwv5y3GJL2R2uOQ4LaV8yzLpcWG00KNHb3UVH3v&#10;LlbBe3+439jcF+c3ORxPxrT++bJVanI3Pi1ARBrjNfzfftUKiiKH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5Ph7HAAAA3AAAAA8AAAAAAAAAAAAAAAAAmAIAAGRy&#10;cy9kb3ducmV2LnhtbFBLBQYAAAAABAAEAPUAAACMAwAAAAA=&#10;" path="m,286l350,r,7l348,14,9,289,5,287,,286xe" fillcolor="#f4c600" stroked="f" strokecolor="#3465a4">
                  <v:path o:connecttype="custom" o:connectlocs="0,70;76,0;76,1;75,3;2,71;1,70;0,70" o:connectangles="0,0,0,0,0,0,0"/>
                </v:shape>
                <v:shape id="Freeform 364" o:spid="_x0000_s1388" style="position:absolute;left:4503;top:597;width:160;height:141;visibility:visible;mso-wrap-style:none;v-text-anchor:middle" coordsize="34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7EMUA&#10;AADcAAAADwAAAGRycy9kb3ducmV2LnhtbESPQWsCMRSE74L/ITyhN83qoSlbo1hB3CJSa1t6fWxe&#10;d5duXpYk1dVfbwqFHoeZ+YaZL3vbihP50DjWMJ1kIIhLZxquNLy/bcYPIEJENtg6Jg0XCrBcDAdz&#10;zI078yudjrESCcIhRw11jF0uZShrshgmriNO3pfzFmOSvpLG4znBbStnWXYvLTacFmrsaF1T+X38&#10;sRr8bqUOH0/7T7Q0fdldt4VVz4XWd6N+9QgiUh//w3/twmhQSsHv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HsQxQAAANwAAAAPAAAAAAAAAAAAAAAAAJgCAABkcnMv&#10;ZG93bnJldi54bWxQSwUGAAAAAAQABAD1AAAAigMAAAAA&#10;" path="m,280l345,r-2,7l343,12,7,286,4,282,,280xe" fillcolor="#f4c700" stroked="f" strokecolor="#3465a4">
                  <v:path o:connecttype="custom" o:connectlocs="0,68;74,0;74,1;74,3;1,70;1,69;0,68" o:connectangles="0,0,0,0,0,0,0"/>
                </v:shape>
                <v:shape id="Freeform 365" o:spid="_x0000_s1389" style="position:absolute;left:4504;top:602;width:158;height:138;visibility:visible;mso-wrap-style:none;v-text-anchor:middle" coordsize="3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XsEA&#10;AADcAAAADwAAAGRycy9kb3ducmV2LnhtbERPTYvCMBC9C/6HMMJeRFNFrHSNIoq4Kgi6C16HZrYt&#10;NpPSpLX77zcHwePjfS/XnSlFS7UrLCuYjCMQxKnVBWcKfr73owUI55E1lpZJwR85WK/6vSUm2j75&#10;Su3NZyKEsEtQQe59lUjp0pwMurGtiAP3a2uDPsA6k7rGZwg3pZxG0VwaLDg05FjRNqf0cWuMgvuJ&#10;t7u5xNYcmmZ2nuHwcD9elPoYdJtPEJ46/xa/3F9aQRyHt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xol7BAAAA3AAAAA8AAAAAAAAAAAAAAAAAmAIAAGRycy9kb3du&#10;cmV2LnhtbFBLBQYAAAAABAAEAPUAAACGAwAAAAA=&#10;" path="m,275l339,r,5l338,12,9,281,3,279,,275xe" fillcolor="#f5ca00" stroked="f" strokecolor="#3465a4">
                  <v:path o:connecttype="custom" o:connectlocs="0,66;74,0;74,1;74,3;2,68;0,67;0,66" o:connectangles="0,0,0,0,0,0,0"/>
                </v:shape>
                <v:shape id="Freeform 366" o:spid="_x0000_s1390" style="position:absolute;left:4506;top:604;width:156;height:137;visibility:visible;mso-wrap-style:none;v-text-anchor:middle" coordsize="3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MQA&#10;AADcAAAADwAAAGRycy9kb3ducmV2LnhtbESPQWsCMRSE7wX/Q3iCt5qtB61bo1RFWuip1ou3181z&#10;s+zmZUnimvbXN4VCj8PMfMOsNsl2YiAfGscKHqYFCOLK6YZrBaePw/0jiBCRNXaOScEXBdisR3cr&#10;LLW78TsNx1iLDOFQogITY19KGSpDFsPU9cTZuzhvMWbpa6k93jLcdnJWFHNpseG8YLCnnaGqPV6t&#10;gu25Hfa1vvjPt9R6fPmOhtJSqck4PT+BiJTif/iv/aoVLBZ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f8TEAAAA3AAAAA8AAAAAAAAAAAAAAAAAmAIAAGRycy9k&#10;b3ducmV2LnhtbFBLBQYAAAAABAAEAPUAAACJAwAAAAA=&#10;" path="m,274l336,r-1,7l333,14,9,279r,-2l4,276,,274xe" fillcolor="#f5cb00" stroked="f" strokecolor="#3465a4">
                  <v:path o:connecttype="custom" o:connectlocs="0,66;72,0;72,1;72,3;2,67;2,67;2,67;1,67;0,66" o:connectangles="0,0,0,0,0,0,0,0,0"/>
                </v:shape>
                <v:shape id="Freeform 367" o:spid="_x0000_s1391" style="position:absolute;left:4509;top:607;width:152;height:135;visibility:visible;mso-wrap-style:none;v-text-anchor:middle" coordsize="3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oQcEA&#10;AADcAAAADwAAAGRycy9kb3ducmV2LnhtbERPPW/CMBDdK/EfrENiKw4MaZRiohaRKmJr2qHjER9J&#10;lPgc2S6Ef4+HSh2f3veumM0oruR8b1nBZp2AIG6s7rlV8P1VPmcgfEDWOFomBXfyUOwXTzvMtb3x&#10;J13r0IoYwj5HBV0IUy6lbzoy6Nd2Io7cxTqDIULXSu3wFsPNKLdJkkqDPceGDic6dNQM9a9RcPQ/&#10;enbD6ZAcz9VHWWJav1eo1Go5v72CCDSHf/Gfu9IKXrI4P56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gKEHBAAAA3AAAAA8AAAAAAAAAAAAAAAAAmAIAAGRycy9kb3du&#10;cmV2LnhtbFBLBQYAAAAABAAEAPUAAACGAwAAAAA=&#10;" path="m,269l329,r-2,6l327,13r-2,2l9,274,5,272,3,270r-1,l,269xe" fillcolor="#f6cd02" stroked="f" strokecolor="#3465a4">
                  <v:path o:connecttype="custom" o:connectlocs="0,66;70,0;70,1;70,3;70,3;69,3;2,67;1,66;0,66;0,66;0,66" o:connectangles="0,0,0,0,0,0,0,0,0,0,0"/>
                </v:shape>
                <v:shape id="Freeform 368" o:spid="_x0000_s1392" style="position:absolute;left:4511;top:611;width:150;height:132;visibility:visible;mso-wrap-style:none;v-text-anchor:middle" coordsize="32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GPMMA&#10;AADcAAAADwAAAGRycy9kb3ducmV2LnhtbESPQWsCMRSE74X+h/AKvdWsVuyyNUqRCl7VHjw+Ns9N&#10;2s3LkqTr6q83guBxmJlvmPlycK3oKUTrWcF4VIAgrr223Cj42a/fShAxIWtsPZOCM0VYLp6f5lhp&#10;f+It9bvUiAzhWKECk1JXSRlrQw7jyHfE2Tv64DBlGRqpA54y3LVyUhQz6dByXjDY0cpQ/bf7dwqm&#10;s9L+rtb2PfTHtrhMvg+mx4NSry/D1yeIREN6hO/tjVbwUY7hdiYf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GPMMAAADcAAAADwAAAAAAAAAAAAAAAACYAgAAZHJzL2Rv&#10;d25yZXYueG1sUEsFBgAAAAAEAAQA9QAAAIgDAAAAAA==&#10;" path="m,265l324,r,2l324,6r-2,3l320,15,9,269,6,267,,265xe" fillcolor="#f6ce15" stroked="f" strokecolor="#3465a4">
                  <v:path o:connecttype="custom" o:connectlocs="0,64;69,0;69,0;69,1;69,2;69,3;2,65;1,64;0,64" o:connectangles="0,0,0,0,0,0,0,0,0"/>
                </v:shape>
                <v:shape id="Freeform 369" o:spid="_x0000_s1393" style="position:absolute;left:4513;top:614;width:148;height:130;visibility:visible;mso-wrap-style:none;v-text-anchor:middle" coordsize="3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ObMQA&#10;AADcAAAADwAAAGRycy9kb3ducmV2LnhtbESPQWvCQBSE70L/w/IKvemmVozEbKRKC1bw0LR4fmRf&#10;k9Ds2yW7mvjv3YLQ4zAz3zD5ZjSduFDvW8sKnmcJCOLK6pZrBd9f79MVCB+QNXaWScGVPGyKh0mO&#10;mbYDf9KlDLWIEPYZKmhCcJmUvmrIoJ9ZRxy9H9sbDFH2tdQ9DhFuOjlPkqU02HJcaNDRrqHqtzwb&#10;BYeP5EiGFkNZHncvJ3Nw6fbNKfX0OL6uQQQaw3/43t5rBelqD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tTmzEAAAA3AAAAA8AAAAAAAAAAAAAAAAAmAIAAGRycy9k&#10;b3ducmV2LnhtbFBLBQYAAAAABAAEAPUAAACJAwAAAAA=&#10;" path="m,259l316,r-2,7l313,14,9,262,3,261,,259xe" fillcolor="#f6d01e" stroked="f" strokecolor="#3465a4">
                  <v:path o:connecttype="custom" o:connectlocs="0,64;69,0;69,1;69,3;2,65;0,65;0,64" o:connectangles="0,0,0,0,0,0,0"/>
                </v:shape>
                <v:shape id="Freeform 370" o:spid="_x0000_s1394" style="position:absolute;left:4515;top:619;width:145;height:128;visibility:visible;mso-wrap-style:none;v-text-anchor:middle" coordsize="3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XGcQA&#10;AADcAAAADwAAAGRycy9kb3ducmV2LnhtbESPT2vCQBTE74V+h+UVvBTdWKGV6CqtUPDqv4q3Z/aZ&#10;BLNvQ3ZNNt/eFYQeh5n5DTNfBlOJlhpXWlYwHiUgiDOrS84V7He/wykI55E1VpZJQU8OlovXlzmm&#10;2na8oXbrcxEh7FJUUHhfp1K6rCCDbmRr4uhdbGPQR9nkUjfYRbip5EeSfEqDJceFAmtaFZRdtzej&#10;ILSdPiTuvTyv+uOl/2t/9KkLSg3ewvcMhKfg/8PP9lor+Jp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VxnEAAAA3AAAAA8AAAAAAAAAAAAAAAAAmAIAAGRycy9k&#10;b3ducmV2LnhtbFBLBQYAAAAABAAEAPUAAACJAwAAAAA=&#10;" path="m,254l311,r-1,7l308,16,9,259,6,255,,254xe" fillcolor="#f6d12b" stroked="f" strokecolor="#3465a4">
                  <v:path o:connecttype="custom" o:connectlocs="0,62;68,0;68,1;67,4;2,63;1,62;0,62" o:connectangles="0,0,0,0,0,0,0"/>
                </v:shape>
                <v:shape id="Freeform 371" o:spid="_x0000_s1395" style="position:absolute;left:4518;top:621;width:141;height:125;visibility:visible;mso-wrap-style:none;v-text-anchor:middle" coordsize="3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a8QA&#10;AADcAAAADwAAAGRycy9kb3ducmV2LnhtbESP3WoCMRSE7wu+QziCdzVrsausRhHBH1oQVn2Aw+bs&#10;D25Olk2q8e1NodDLYWa+YZbrYFpxp941lhVMxgkI4sLqhisF18vufQ7CeWSNrWVS8CQH69XgbYmZ&#10;tg/O6X72lYgQdhkqqL3vMildUZNBN7YdcfRK2xv0UfaV1D0+Ity08iNJUmmw4bhQY0fbmorb+cco&#10;2KRcpqHc+50OX4fv42c+OeW5UqNh2CxAeAr+P/zXPmoFs/kU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xGvEAAAA3AAAAA8AAAAAAAAAAAAAAAAAmAIAAGRycy9k&#10;b3ducmV2LnhtbFBLBQYAAAAABAAEAPUAAACJAwAAAAA=&#10;" path="m,248l304,r-2,9l298,16,8,254,3,252,,248xe" fillcolor="#f6d43d" stroked="f" strokecolor="#3465a4">
                  <v:path o:connecttype="custom" o:connectlocs="0,60;65,0;65,2;64,4;2,62;0,61;0,60" o:connectangles="0,0,0,0,0,0,0"/>
                </v:shape>
                <v:shape id="Freeform 372" o:spid="_x0000_s1396" style="position:absolute;left:4519;top:626;width:138;height:121;visibility:visible;mso-wrap-style:none;v-text-anchor:middle" coordsize="2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mCcMA&#10;AADcAAAADwAAAGRycy9kb3ducmV2LnhtbESPQWsCMRSE7wX/Q3hCbzWxtCqrUaQguPTU1YPHx+a5&#10;u5q8rJuo23/fFASPw8x8wyxWvbPiRl1oPGsYjxQI4tKbhisN+93mbQYiRGSD1jNp+KUAq+XgZYGZ&#10;8Xf+oVsRK5EgHDLUUMfYZlKGsiaHYeRb4uQdfecwJtlV0nR4T3Bn5btSE+mw4bRQY0tfNZXn4uo0&#10;lJv8pD5O1h3CN08OxSW3rHKtX4f9eg4iUh+f4Ud7azRMZ5/wfy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mCcMAAADcAAAADwAAAAAAAAAAAAAAAACYAgAAZHJzL2Rv&#10;d25yZXYueG1sUEsFBgAAAAAEAAQA9QAAAIgDAAAAAA==&#10;" path="m,243l299,r-4,7l293,16,9,247,5,245,,243xe" fillcolor="#f6d544" stroked="f" strokecolor="#3465a4">
                  <v:path o:connecttype="custom" o:connectlocs="0,58;64,0;63,1;62,4;2,59;1,59;0,58" o:connectangles="0,0,0,0,0,0,0"/>
                </v:shape>
                <v:shape id="Freeform 373" o:spid="_x0000_s1397" style="position:absolute;left:4521;top:629;width:134;height:119;visibility:visible;mso-wrap-style:none;v-text-anchor:middle" coordsize="2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Q8QA&#10;AADcAAAADwAAAGRycy9kb3ducmV2LnhtbESP3YrCMBSE7wXfIRzBO03XC5WuUdyFqiwiVH2AQ3P6&#10;szYn3SZqffuNIHg5zMw3zGLVmVrcqHWVZQUf4wgEcWZ1xYWC8ykZzUE4j6yxtkwKHuRgtez3Fhhr&#10;e+eUbkdfiABhF6OC0vsmltJlJRl0Y9sQBy+3rUEfZFtI3eI9wE0tJ1E0lQYrDgslNvRdUnY5Xo2C&#10;PNn/NVF3+Lmmu+rx9bvhWZJvlRoOuvUnCE+df4df7Z1WMJtP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oEPEAAAA3AAAAA8AAAAAAAAAAAAAAAAAmAIAAGRycy9k&#10;b3ducmV2LnhtbFBLBQYAAAAABAAEAPUAAACJAwAAAAA=&#10;" path="m,238l290,r-2,9l285,18,9,241,4,240,,238xe" fillcolor="#f6d64f" stroked="f" strokecolor="#3465a4">
                  <v:path o:connecttype="custom" o:connectlocs="0,58;62,0;61,2;61,4;2,59;1,59;0,58" o:connectangles="0,0,0,0,0,0,0"/>
                </v:shape>
                <v:shape id="Freeform 374" o:spid="_x0000_s1398" style="position:absolute;left:4523;top:634;width:131;height:115;visibility:visible;mso-wrap-style:none;v-text-anchor:middle"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p8UA&#10;AADcAAAADwAAAGRycy9kb3ducmV2LnhtbESPwWrDMBBE74X+g9hCLyWRU9o4OJFNCAl1L4Um/oDF&#10;2tgm1spISuz8fVUo9DjMzBtmU0ymFzdyvrOsYDFPQBDXVnfcKKhOh9kKhA/IGnvLpOBOHor88WGD&#10;mbYjf9PtGBoRIewzVNCGMGRS+rolg35uB+Lona0zGKJ0jdQOxwg3vXxNkqU02HFcaHGgXUv15Xg1&#10;Ct4G13+FfeX16WI/plJ/7l+6d6Wen6btGkSgKfyH/9qlVpCuU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xWnxQAAANwAAAAPAAAAAAAAAAAAAAAAAJgCAABkcnMv&#10;ZG93bnJldi54bWxQSwUGAAAAAAQABAD1AAAAigMAAAAA&#10;" path="m,231l284,r-3,9l277,17,9,236,5,232,,231xe" fillcolor="#f5d757" stroked="f" strokecolor="#3465a4">
                  <v:path o:connecttype="custom" o:connectlocs="0,55;60,0;60,2;59,4;2,56;1,55;0,55" o:connectangles="0,0,0,0,0,0,0"/>
                </v:shape>
                <v:shape id="Freeform 375" o:spid="_x0000_s1399" style="position:absolute;left:4526;top:639;width:127;height:112;visibility:visible;mso-wrap-style:none;v-text-anchor:middle" coordsize="27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MysIA&#10;AADcAAAADwAAAGRycy9kb3ducmV2LnhtbERPW2vCMBR+H/gfwhF8m6mCm1ajiOJQHIIX9PXQHNti&#10;c1KSzHb/3jwM9vjx3WeL1lTiSc6XlhUM+gkI4szqknMFl/PmfQzCB2SNlWVS8EseFvPO2wxTbRs+&#10;0vMUchFD2KeooAihTqX0WUEGfd/WxJG7W2cwROhyqR02MdxUcpgkH9JgybGhwJpWBWWP049R8F0F&#10;Hl1XWzdaf51vk8Nh35S7vVK9brucggjUhn/xn3urFXyO49p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AzKwgAAANwAAAAPAAAAAAAAAAAAAAAAAJgCAABkcnMvZG93&#10;bnJldi54bWxQSwUGAAAAAAQABAD1AAAAhwMAAAAA&#10;" path="m,223l276,r-4,8l267,17,9,229,4,227,,223xe" fillcolor="#f5d95f" stroked="f" strokecolor="#3465a4">
                  <v:path o:connecttype="custom" o:connectlocs="0,53;58,0;58,2;57,4;2,55;1,54;0,53" o:connectangles="0,0,0,0,0,0,0"/>
                </v:shape>
                <v:shape id="Freeform 376" o:spid="_x0000_s1400" style="position:absolute;left:4527;top:644;width:125;height:108;visibility:visible;mso-wrap-style:none;v-text-anchor:middle" coordsize="26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NsUA&#10;AADcAAAADwAAAGRycy9kb3ducmV2LnhtbESP3WoCMRSE7wXfIRzBu5pti3W7GqVVFioUim4f4Lg5&#10;+0M3J0sSdX37plDwcpiZb5jVZjCduJDzrWUFj7MEBHFpdcu1gu8if0hB+ICssbNMCm7kYbMej1aY&#10;aXvlA12OoRYRwj5DBU0IfSalLxsy6Ge2J45eZZ3BEKWrpXZ4jXDTyackeZEGW44LDfa0baj8OZ6N&#10;At3vS3e6fb0X25173ud5ZT7nUqnpZHhbggg0hHv4v/2hFSzS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X42xQAAANwAAAAPAAAAAAAAAAAAAAAAAJgCAABkcnMv&#10;ZG93bnJldi54bWxQSwUGAAAAAAQABAD1AAAAigMAAAAA&#10;" path="m,219l268,r-5,9l259,20,9,222,5,221,,219xe" fillcolor="#f4da66" stroked="f" strokecolor="#3465a4">
                  <v:path o:connecttype="custom" o:connectlocs="0,52;58,0;57,2;56,5;2,53;1,53;0,52" o:connectangles="0,0,0,0,0,0,0"/>
                </v:shape>
                <v:shape id="Freeform 377" o:spid="_x0000_s1401" style="position:absolute;left:4530;top:648;width:119;height:106;visibility:visible;mso-wrap-style:none;v-text-anchor:middle" coordsize="25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GRsIA&#10;AADcAAAADwAAAGRycy9kb3ducmV2LnhtbERPzUoDMRC+F3yHMEIvYrMWqbo2LeIPFPSy1QcYN+Nm&#10;t5uZJYnt9u2bQ6HHj+9/uR59r/YUYits4G5WgCKuxbbcGPj5/rh9BBUTssVemAwcKcJ6dTVZYmnl&#10;wBXtt6lROYRjiQZcSkOpdawdeYwzGYgz9yfBY8owNNoGPORw3+t5USy0x5Zzg8OBXh3Vu+2/N9B1&#10;7xXTzeJLRLrP3yJU97s3Z8z0enx5BpVoTBfx2b2xBh6e8vx8Jh8BvT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QZGwgAAANwAAAAPAAAAAAAAAAAAAAAAAJgCAABkcnMvZG93&#10;bnJldi54bWxQSwUGAAAAAAQABAD1AAAAhwMAAAAA&#10;" path="m,212l258,r-4,11l249,20,7,217,4,213,,212xe" fillcolor="#f4dd73" stroked="f" strokecolor="#3465a4">
                  <v:path o:connecttype="custom" o:connectlocs="0,51;55,0;54,2;53,5;1,52;1,51;0,51" o:connectangles="0,0,0,0,0,0,0"/>
                </v:shape>
                <v:shape id="Freeform 378" o:spid="_x0000_s1402" style="position:absolute;left:4532;top:653;width:115;height:101;visibility:visible;mso-wrap-style:none;v-text-anchor:middle" coordsize="25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5PcUA&#10;AADcAAAADwAAAGRycy9kb3ducmV2LnhtbESPQU8CMRSE7yT8h+aReJMuii67UohRSTgicuH2sn1s&#10;N25f17bA6q+nJCYcJzPzTWa+7G0rTuRD41jBZJyBIK6cbrhWsPta3c9AhIissXVMCn4pwHIxHMyx&#10;1O7Mn3TaxlokCIcSFZgYu1LKUBmyGMauI07ewXmLMUlfS+3xnOC2lQ9Z9iwtNpwWDHb0Zqj63h6t&#10;guP0sXsq/ObvfW+Kn+pjk7dTkyt1N+pfX0BE6uMt/N9eawV5MYH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Hk9xQAAANwAAAAPAAAAAAAAAAAAAAAAAJgCAABkcnMv&#10;ZG93bnJldi54bWxQSwUGAAAAAAQABAD1AAAAigMAAAAA&#10;" path="m,202l250,r-5,9l240,19,9,208,3,206,,202xe" fillcolor="#f3df7a" stroked="f" strokecolor="#3465a4">
                  <v:path o:connecttype="custom" o:connectlocs="0,48;53,0;52,2;51,4;2,49;0,49;0,48" o:connectangles="0,0,0,0,0,0,0"/>
                </v:shape>
                <v:shape id="Freeform 379" o:spid="_x0000_s1403" style="position:absolute;left:4534;top:658;width:111;height:97;visibility:visible;mso-wrap-style:none;v-text-anchor:middle" coordsize="2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7SsMA&#10;AADcAAAADwAAAGRycy9kb3ducmV2LnhtbESPzW7CMBCE70h9B2sr9QZ2OfATMCgqP+JWFfIAq3hJ&#10;IuJ1ZBtI3x4jIXEczc43O8t1b1txIx8axxq+RwoEcelMw5WG4rQbzkCEiGywdUwa/inAevUxWGJm&#10;3J3/6HaMlUgQDhlqqGPsMilDWZPFMHIdcfLOzluMSfpKGo/3BLetHCs1kRYbTg01dvRTU3k5Xm16&#10;Y3+Y5tvfogqdP09UoTa7/LTR+uuzzxcgIvXxffxKH4yG6XwMzzGJ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7SsMAAADcAAAADwAAAAAAAAAAAAAAAACYAgAAZHJzL2Rv&#10;d25yZXYueG1sUEsFBgAAAAAEAAQA9QAAAIgDAAAAAA==&#10;" path="m,197l242,r-7,10l230,21,9,201,6,199,,197xe" fillcolor="#f3e081" stroked="f" strokecolor="#3465a4">
                  <v:path o:connecttype="custom" o:connectlocs="0,46;51,0;50,2;48,5;2,47;1,46;0,46" o:connectangles="0,0,0,0,0,0,0"/>
                </v:shape>
                <v:shape id="Freeform 380" o:spid="_x0000_s1404" style="position:absolute;left:4536;top:663;width:106;height:94;visibility:visible;mso-wrap-style:none;v-text-anchor:middle" coordsize="2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48UA&#10;AADcAAAADwAAAGRycy9kb3ducmV2LnhtbESPT2vCQBTE74V+h+UVvNVNK/gnukopFKq3RBGPz+wz&#10;G8y+TbNbjX56VxA8DjPzG2a26GwtTtT6yrGCj34CgrhwuuJSwWb98z4G4QOyxtoxKbiQh8X89WWG&#10;qXZnzuiUh1JECPsUFZgQmlRKXxiy6PuuIY7ewbUWQ5RtKXWL5wi3tfxMkqG0WHFcMNjQt6HimP9b&#10;BfVftr3s1miu5rBfNdkmX+oiV6r31n1NQQTqwjP8aP9qBaPJA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FbjxQAAANwAAAAPAAAAAAAAAAAAAAAAAJgCAABkcnMv&#10;ZG93bnJldi54bWxQSwUGAAAAAAQABAD1AAAAigMAAAAA&#10;" path="m,189l231,r-7,11l217,24,9,194,3,191,,189xe" fillcolor="#f3e188" stroked="f" strokecolor="#3465a4">
                  <v:path o:connecttype="custom" o:connectlocs="0,45;49,0;47,2;46,6;2,46;0,45;0,45" o:connectangles="0,0,0,0,0,0,0"/>
                </v:shape>
                <v:shape id="Freeform 381" o:spid="_x0000_s1405" style="position:absolute;left:4538;top:669;width:101;height:89;visibility:visible;mso-wrap-style:none;v-text-anchor:middle" coordsize="2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bXsIA&#10;AADcAAAADwAAAGRycy9kb3ducmV2LnhtbESPzWrDMBCE74W+g9hCbo3kEpLUjRLaQCHolp8HWKyN&#10;ZWqtjKXY7ttHhUKOw8x8w2x2k2/FQH1sAmso5goEcRVsw7WGy/n7dQ0iJmSLbWDS8EsRdtvnpw2W&#10;Nox8pOGUapEhHEvU4FLqSilj5chjnIeOOHvX0HtMWfa1tD2OGe5b+abUUnpsOC847GjvqPo53bwG&#10;o2RlzFDsv5waC3M1xt7WRuvZy/T5ASLRlB7h//bBali9L+DvTD4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5tewgAAANwAAAAPAAAAAAAAAAAAAAAAAJgCAABkcnMvZG93&#10;bnJldi54bWxQSwUGAAAAAAQABAD1AAAAhwMAAAAA&#10;" path="m,180l221,r-7,13l205,25,9,185,6,183,,180xe" fillcolor="#f3e28f" stroked="f" strokecolor="#3465a4">
                  <v:path o:connecttype="custom" o:connectlocs="0,42;46,0;45,3;43,6;2,43;1,42;0,42" o:connectangles="0,0,0,0,0,0,0"/>
                </v:shape>
                <v:shape id="Freeform 382" o:spid="_x0000_s1406" style="position:absolute;left:4540;top:675;width:95;height:84;visibility:visible;mso-wrap-style:none;v-text-anchor:middle" coordsize="20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f5MMA&#10;AADcAAAADwAAAGRycy9kb3ducmV2LnhtbESPQWvCQBSE7wX/w/IK3upuS7U1dRUpFcSbtvT8yL4m&#10;odm3IfuMib/eFQSPw8x8wyxWva9VR22sAlt4nhhQxHlwFRcWfr43T++goiA7rAOThYEirJajhwVm&#10;Lpx4T91BCpUgHDO0UIo0mdYxL8ljnISGOHl/ofUoSbaFdi2eEtzX+sWYmfZYcVoosaHPkvL/w9Fb&#10;2MVhdyQt89nveXitJHwZ6oy148d+/QFKqJd7+NbeOgtv8ylcz6Qj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vf5MMAAADcAAAADwAAAAAAAAAAAAAAAACYAgAAZHJzL2Rv&#10;d25yZXYueG1sUEsFBgAAAAAEAAQA9QAAAIgDAAAAAA==&#10;" path="m,170l208,r-9,12l190,24,7,174,3,172,,170xe" fillcolor="#f3e496" stroked="f" strokecolor="#3465a4">
                  <v:path o:connecttype="custom" o:connectlocs="0,40;43,0;42,3;40,6;1,41;0,40;0,40" o:connectangles="0,0,0,0,0,0,0"/>
                </v:shape>
                <v:shape id="Freeform 383" o:spid="_x0000_s1407" style="position:absolute;left:4542;top:681;width:88;height:80;visibility:visible;mso-wrap-style:none;v-text-anchor:middle" coordsize="1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98QA&#10;AADcAAAADwAAAGRycy9kb3ducmV2LnhtbESPW2sCMRSE34X+h3AKvmlWsV5WoywFQX3z8gOOm7OX&#10;dnOyTaKu/74pFHwcZuYbZrXpTCPu5HxtWcFomIAgzq2uuVRwOW8HcxA+IGtsLJOCJ3nYrN96K0y1&#10;ffCR7qdQighhn6KCKoQ2ldLnFRn0Q9sSR6+wzmCI0pVSO3xEuGnkOEmm0mDNcaHClj4ryr9PN6Og&#10;GJlrVrvJ1z4rjjyWs8PP7eOgVP+9y5YgAnXhFf5v77SC2WI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fEAAAA3AAAAA8AAAAAAAAAAAAAAAAAmAIAAGRycy9k&#10;b3ducmV2LnhtbFBLBQYAAAAABAAEAPUAAACJAwAAAAA=&#10;" path="m,160l196,r-9,14l176,28,9,165,4,162,,160xe" fillcolor="#f4e7a6" stroked="f" strokecolor="#3465a4">
                  <v:path o:connecttype="custom" o:connectlocs="0,38;40,0;38,3;35,7;2,39;1,38;0,38" o:connectangles="0,0,0,0,0,0,0"/>
                </v:shape>
                <v:shape id="Freeform 384" o:spid="_x0000_s1408" style="position:absolute;left:4543;top:687;width:84;height:74;visibility:visible;mso-wrap-style:none;v-text-anchor:middle" coordsize="1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CW8QA&#10;AADcAAAADwAAAGRycy9kb3ducmV2LnhtbESPQWvCQBSE74X+h+UVvNWNHkwaXUUsgh6bCu3xNftM&#10;gtm32+yaxH/fFYQeh5n5hlltRtOKnjrfWFYwmyYgiEurG64UnD73rxkIH5A1tpZJwY08bNbPTyvM&#10;tR34g/oiVCJC2OeooA7B5VL6siaDfmodcfTOtjMYouwqqTscIty0cp4kC2mw4bhQo6NdTeWluBoF&#10;rjj/fvWH7cDH9+9MZy6dX3Y/Sk1exu0SRKAx/Icf7YNWkL6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wlvEAAAA3AAAAA8AAAAAAAAAAAAAAAAAmAIAAGRycy9k&#10;b3ducmV2LnhtbFBLBQYAAAAABAAEAPUAAACJAwAAAAA=&#10;" path="m,150l183,,172,16,160,32,9,155,5,153,,150xe" fillcolor="#f4e9ae" stroked="f" strokecolor="#3465a4">
                  <v:path o:connecttype="custom" o:connectlocs="0,34;39,0;36,4;34,7;2,35;1,35;0,34" o:connectangles="0,0,0,0,0,0,0"/>
                </v:shape>
                <v:shape id="Freeform 385" o:spid="_x0000_s1409" style="position:absolute;left:4546;top:695;width:76;height:68;visibility:visible;mso-wrap-style:none;v-text-anchor:middle" coordsize="1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BEcEA&#10;AADcAAAADwAAAGRycy9kb3ducmV2LnhtbERPy4rCMBTdC/5DuMLsNHUEdTpGEWEcNy58wSwvzZ2m&#10;2NzUJmrt15uF4PJw3rNFY0txo9oXjhUMBwkI4szpgnMFx8NPfwrCB2SNpWNS8CAPi3m3M8NUuzvv&#10;6LYPuYgh7FNUYEKoUil9ZsiiH7iKOHL/rrYYIqxzqWu8x3Bbys8kGUuLBccGgxWtDGXn/dUquKxP&#10;Prnqy7Yd6V1r2r8m/90apT56zfIbRKAmvMUv90YrmHzF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wRHBAAAA3AAAAA8AAAAAAAAAAAAAAAAAmAIAAGRycy9kb3du&#10;cmV2LnhtbFBLBQYAAAAABAAEAPUAAACGAwAAAAA=&#10;" path="m,137l167,,153,18,139,34,7,143,4,139,,137xe" fillcolor="#f5eab6" stroked="f" strokecolor="#3465a4">
                  <v:path o:connecttype="custom" o:connectlocs="0,31;35,0;32,4;29,8;1,32;1,31;0,31" o:connectangles="0,0,0,0,0,0,0"/>
                </v:shape>
                <v:shape id="Freeform 386" o:spid="_x0000_s1410" style="position:absolute;left:4548;top:704;width:67;height:61;visibility:visible;mso-wrap-style:none;v-text-anchor:middle"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9t8YA&#10;AADcAAAADwAAAGRycy9kb3ducmV2LnhtbESP0WrCQBRE34X+w3ILfQl104K2pq7SFgUVfKj1A67Z&#10;axLM3k13tyb69a4g+DjMzBlmPO1MLY7kfGVZwUs/BUGcW11xoWD7O39+B+EDssbaMik4kYfp5KE3&#10;xkzbln/ouAmFiBD2GSooQ2gyKX1ekkHftw1x9PbWGQxRukJqh22Em1q+pulQGqw4LpTY0HdJ+WHz&#10;bxS0frVIEr+Wzey8/UoGxW65+3NKPT12nx8gAnXhHr61F1rB22gE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9t8YAAADcAAAADwAAAAAAAAAAAAAAAACYAgAAZHJz&#10;L2Rvd25yZXYueG1sUEsFBgAAAAAEAAQA9QAAAIsDAAAAAA==&#10;" path="m,123l151,,131,22,112,43,7,128,3,127,,123xe" fillcolor="#f5ecbd" stroked="f" strokecolor="#3465a4">
                  <v:path o:connecttype="custom" o:connectlocs="0,28;30,0;26,5;22,10;1,29;0,29;0,28" o:connectangles="0,0,0,0,0,0,0"/>
                </v:shape>
                <v:shape id="Freeform 387" o:spid="_x0000_s1411" style="position:absolute;left:4550;top:713;width:58;height:53;visibility:visible;mso-wrap-style:none;v-text-anchor:middle"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5I8IA&#10;AADcAAAADwAAAGRycy9kb3ducmV2LnhtbERPTYvCMBC9C/sfwix4kTXRg0jXKLuCIB4W1Ip4G5qx&#10;KTaT0kSt++vNQfD4eN+zRedqcaM2VJ41jIYKBHHhTcWlhny/+pqCCBHZYO2ZNDwowGL+0ZthZvyd&#10;t3TbxVKkEA4ZarAxNpmUobDkMAx9Q5y4s28dxgTbUpoW7ync1XKs1EQ6rDg1WGxoaam47K5Ow/r3&#10;/7rKm4Fcnrq/ciPV6FjZg9b9z+7nG0SkLr7FL/faaJiqND+dS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kjwgAAANwAAAAPAAAAAAAAAAAAAAAAAJgCAABkcnMvZG93&#10;bnJldi54bWxQSwUGAAAAAAQABAD1AAAAhwMAAAAA&#10;" path="m,109l132,,114,20,96,39,77,55,59,71r-4,4l52,77,9,114,4,110,,109xe" fillcolor="#f6edc4" stroked="f" strokecolor="#3465a4">
                  <v:path o:connecttype="custom" o:connectlocs="0,24;25,0;22,4;18,8;15,12;11,15;11,16;10,17;2,25;1,24;0,24" o:connectangles="0,0,0,0,0,0,0,0,0,0,0"/>
                </v:shape>
                <v:shape id="Freeform 388" o:spid="_x0000_s1412" style="position:absolute;left:4551;top:726;width:46;height:41;visibility:visible;mso-wrap-style:none;v-text-anchor:middle"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pNcQA&#10;AADcAAAADwAAAGRycy9kb3ducmV2LnhtbESP3YrCMBSE7wXfIZwF7zRVcJWuURZBEIWF9afg3aE5&#10;2xabk5JErT79RhC8HGbmG2a2aE0truR8ZVnBcJCAIM6trrhQcNiv+lMQPiBrrC2Tgjt5WMy7nRmm&#10;2t74l667UIgIYZ+igjKEJpXS5yUZ9APbEEfvzzqDIUpXSO3wFuGmlqMk+ZQGK44LJTa0LCk/7y5G&#10;gR3/6Gx9xsyFbLI8Edab7eOoVO+j/f4CEagN7/CrvdYKpsk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6TXEAAAA3AAAAA8AAAAAAAAAAAAAAAAAmAIAAGRycy9k&#10;b3ducmV2LnhtbFBLBQYAAAAABAAEAPUAAACJAwAAAAA=&#10;" path="m,85l105,,80,25,55,46r-9,9l37,66,9,91,5,89,,85xe" fillcolor="#f7efcc" stroked="f" strokecolor="#3465a4">
                  <v:path o:connecttype="custom" o:connectlocs="0,17;20,0;15,5;11,9;9,11;7,14;2,18;1,18;0,17" o:connectangles="0,0,0,0,0,0,0,0,0"/>
                </v:shape>
                <v:shape id="Freeform 389" o:spid="_x0000_s1413" style="position:absolute;left:4554;top:751;width:16;height:18;visibility:visible;mso-wrap-style:none;v-text-anchor:middle"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VbsYA&#10;AADcAAAADwAAAGRycy9kb3ducmV2LnhtbESPQWvCQBSE70L/w/IKvelGq1ajq0hBWtCDTVt6fWSf&#10;SWj2bci+atpf3xUEj8PMfMMs152r1YnaUHk2MBwkoIhzbysuDHy8b/szUEGQLdaeycAvBViv7npL&#10;TK0/8xudMilUhHBI0UAp0qRah7wkh2HgG+LoHX3rUKJsC21bPEe4q/UoSabaYcVxocSGnkvKv7Mf&#10;Z8BOZDs+jP2T/H1ln5uXx/lhvxNjHu67zQKUUCe38LX9ag3MkhFczsQj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2VbsYAAADcAAAADwAAAAAAAAAAAAAAAACYAgAAZHJz&#10;L2Rvd25yZXYueG1sUEsFBgAAAAAEAAQA9QAAAIsDAAAAAA==&#10;" path="m,37l43,,36,10,28,24,7,42,4,39,,37xe" fillcolor="#f8f3da" stroked="f" strokecolor="#3465a4">
                  <v:path o:connecttype="custom" o:connectlocs="0,7;6,0;5,2;4,4;1,8;0,7;0,7" o:connectangles="0,0,0,0,0,0,0"/>
                </v:shape>
                <v:shape id="Freeform 390" o:spid="_x0000_s1414" style="position:absolute;left:4556;top:759;width:9;height:11;visibility:visible;mso-wrap-style:none;v-text-anchor:middle"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kQcUA&#10;AADcAAAADwAAAGRycy9kb3ducmV2LnhtbESPQWvCQBSE70L/w/IK3nTTFkoaXUUsLeJBqVa8PrLP&#10;JJp9G3bXmPrrXUHocZiZb5jxtDO1aMn5yrKCl2ECgji3uuJCwe/2a5CC8AFZY22ZFPyRh+nkqTfG&#10;TNsL/1C7CYWIEPYZKihDaDIpfV6SQT+0DXH0DtYZDFG6QmqHlwg3tXxNkndpsOK4UGJD85Ly0+Zs&#10;FNh2d13LY7raOr//Lpbz8HmiD6X6z91sBCJQF/7Dj/ZCK0iTN7ifi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KRBxQAAANwAAAAPAAAAAAAAAAAAAAAAAJgCAABkcnMv&#10;ZG93bnJldi54bWxQSwUGAAAAAAQABAD1AAAAigMAAAAA&#10;" path="m,25l28,,24,9r-1,9l7,30,3,28,,25xe" fillcolor="#f9f5e1" stroked="f" strokecolor="#3465a4">
                  <v:path o:connecttype="custom" o:connectlocs="0,3;3,0;3,1;2,3;1,4;0,4;0,3" o:connectangles="0,0,0,0,0,0,0"/>
                </v:shape>
                <v:shape id="Freeform 391" o:spid="_x0000_s1415" style="position:absolute;left:4558;top:765;width:5;height:7;visibility:visible;mso-wrap-style:none;v-text-anchor:middle"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zCsIA&#10;AADcAAAADwAAAGRycy9kb3ducmV2LnhtbESPzYoCMRCE74LvEHrBm2bWEZFZo4goCJ50F/baTHp+&#10;2KQzTOIY394Iwh6LqvqKWm+jNWKg3reOFXzOMhDEpdMt1wp+vo/TFQgfkDUax6TgQR62m/FojYV2&#10;d77QcA21SBD2BSpoQugKKX3ZkEU/cx1x8irXWwxJ9rXUPd4T3Bo5z7KltNhyWmiwo31D5d/1ZhUc&#10;dkd5yI3P83gzw/xcVrH6lUpNPuLuC0SgGP7D7/ZJK1hlC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DMKwgAAANwAAAAPAAAAAAAAAAAAAAAAAJgCAABkcnMvZG93&#10;bnJldi54bWxQSwUGAAAAAAQABAD1AAAAhwMAAAAA&#10;" path="m,18l21,,20,8r-2,7l7,24,4,20,,18xe" fillcolor="#faf7e8" stroked="f" strokecolor="#3465a4">
                  <v:path o:connecttype="custom" o:connectlocs="0,1;1,0;1,1;1,1;0,2;0,2;0,1" o:connectangles="0,0,0,0,0,0,0"/>
                </v:shape>
                <v:shape id="Freeform 392" o:spid="_x0000_s1416" style="position:absolute;left:4559;top:768;width:3;height:6;visibility:visible;mso-wrap-style:none;v-text-anchor:middle"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NjL4A&#10;AADcAAAADwAAAGRycy9kb3ducmV2LnhtbESPzQrCMBCE74LvEFbwpqmCVqpRRBD06M/F29qsbbXZ&#10;lCba+vZGEDwOM/MNs1i1phQvql1hWcFoGIEgTq0uOFNwPm0HMxDOI2ssLZOCNzlYLbudBSbaNnyg&#10;19FnIkDYJagg975KpHRpTgbd0FbEwbvZ2qAPss6krrEJcFPKcRRNpcGCw0KOFW1ySh/HpwmUZh/z&#10;9XKKm93dxXJKz+yKpFS/167nIDy1/h/+tXdawSyawP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8RTYy+AAAA3AAAAA8AAAAAAAAAAAAAAAAAmAIAAGRycy9kb3ducmV2&#10;LnhtbFBLBQYAAAAABAAEAPUAAACDAwAAAAA=&#10;" path="m,12l16,,14,5r,7l7,19,3,16,,12xe" fillcolor="#fbf9ef" stroked="f" strokecolor="#3465a4">
                  <v:path o:connecttype="custom" o:connectlocs="0,1;1,0;1,1;1,1;0,2;0,2;0,1" o:connectangles="0,0,0,0,0,0,0"/>
                </v:shape>
                <v:shape id="Freeform 393" o:spid="_x0000_s1417" style="position:absolute;left:4561;top:772;width:1;height:4;visibility:visible;mso-wrap-style:none;v-text-anchor:middle"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nusUA&#10;AADcAAAADwAAAGRycy9kb3ducmV2LnhtbESPT2sCMRTE74V+h/AK3mpiBbusRrGCIl7804LXx+a5&#10;u+3mZd1EXf30Rih4HGbmN8xo0tpKnKnxpWMNva4CQZw5U3Ku4ed7/p6A8AHZYOWYNFzJw2T8+jLC&#10;1LgLb+m8C7mIEPYpaihCqFMpfVaQRd91NXH0Dq6xGKJscmkavES4reSHUgNpseS4UGBNs4Kyv93J&#10;aphtbgu1/vzC42++35vyukpM/6h1562dDkEEasMz/N9eGg2JGsDjTD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2e6xQAAANwAAAAPAAAAAAAAAAAAAAAAAJgCAABkcnMv&#10;ZG93bnJldi54bWxQSwUGAAAAAAQABAD1AAAAigMAAAAA&#10;" path="m,9l11,r,5l13,10,7,16,4,12,,9xe" fillcolor="#fdfcf7" stroked="f" strokecolor="#3465a4">
                  <v:path o:connecttype="custom" o:connectlocs="0,1;0,0;0,0;0,1;0,1;0,1;0,1" o:connectangles="0,0,0,0,0,0,0"/>
                </v:shape>
                <v:shape id="Freeform 394" o:spid="_x0000_s1418" style="position:absolute;left:4562;top:774;width:0;height:3;visibility:visible;mso-wrap-style:none;v-text-anchor:middle"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WPsUA&#10;AADcAAAADwAAAGRycy9kb3ducmV2LnhtbESPT2vCQBTE7wW/w/IEL0U3zcFKdBURCnqyxn94e2af&#10;STD7NmRXk357t1DocZiZ3zCzRWcq8aTGlZYVfIwiEMSZ1SXnCg77r+EEhPPIGivLpOCHHCzmvbcZ&#10;Jtq2vKNn6nMRIOwSVFB4XydSuqwgg25ka+Lg3Wxj0AfZ5FI32Aa4qWQcRWNpsOSwUGBNq4Kye/ow&#10;Cjbmuv129XF9SeP7O53pdBu3sVKDfrecgvDU+f/wX3utFUyiT/g9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hY+xQAAANwAAAAPAAAAAAAAAAAAAAAAAJgCAABkcnMv&#10;ZG93bnJldi54bWxQSwUGAAAAAAQABAD1AAAAigMAAAAA&#10;" path="m,7l7,,9,5r,6l5,12,3,11,,7xe" stroked="f" strokecolor="#3465a4">
                  <v:path o:connecttype="custom" o:connectlocs="0,1;0,0;0,0;0,1;0,1;0,1;0,1" o:connectangles="0,0,0,0,0,0,0"/>
                </v:shape>
                <v:shape id="Freeform 395" o:spid="_x0000_s1419" style="position:absolute;left:4564;top:777;width:0;height:1;visibility:visible;mso-wrap-style:none;v-text-anchor:middle"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em8EA&#10;AADcAAAADwAAAGRycy9kb3ducmV2LnhtbERPTYvCMBC9C/sfwix403QFRaqxbBcU8aJWQY9DM7Z1&#10;m0lpYq3/fnNY8Ph438ukN7XoqHWVZQVf4wgEcW51xYWC82k9moNwHlljbZkUvMhBsvoYLDHW9slH&#10;6jJfiBDCLkYFpfdNLKXLSzLoxrYhDtzNtgZ9gG0hdYvPEG5qOYmimTRYcWgosaGfkvLf7GEUbNbN&#10;7nroprZO8xQv2f5wvWeFUsPP/nsBwlPv3+J/91YrmE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XpvBAAAA3AAAAA8AAAAAAAAAAAAAAAAAmAIAAGRycy9kb3du&#10;cmV2LnhtbFBLBQYAAAAABAAEAPUAAACGAwAAAAA=&#10;" path="m,6l6,r,6l7,11r-1,l2,7,,6xe" fillcolor="#faf8f2" stroked="f" strokecolor="#3465a4">
                  <v:path o:connecttype="custom" o:connectlocs="0,0;0,0;0,0;0,0;0,0;0,0;0,0" o:connectangles="0,0,0,0,0,0,0"/>
                </v:shape>
                <v:shape id="Freeform 396" o:spid="_x0000_s1420" style="position:absolute;left:4565;top:780;width:0;height:0;visibility:visible;mso-wrap-style:none;v-text-anchor:middle"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RksIA&#10;AADcAAAADwAAAGRycy9kb3ducmV2LnhtbESP0WoCMRRE3wv+Q7hC32pWBdHVKFIQxKd26wdcNtdk&#10;281N2KS7a7++KQh9HGbmDLM7jK4VPXWx8axgPitAENdeN2wUXD9OL2sQMSFrbD2TgjtFOOwnTzss&#10;tR/4nfoqGZEhHEtUYFMKpZSxtuQwznwgzt7Ndw5Tlp2RusMhw10rF0Wxkg4bzgsWA71aqr+qb6eg&#10;PZrPiw1mXgd0Ff34YXnt35R6no7HLYhEY/oPP9pnrWBdbODvTD4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dGSwgAAANwAAAAPAAAAAAAAAAAAAAAAAJgCAABkcnMvZG93&#10;bnJldi54bWxQSwUGAAAAAAQABAD1AAAAhwMAAAAA&#10;" path="m,1l4,,5,3,7,9,4,5,,1xe" fillcolor="#f9f6eb" stroked="f" strokecolor="#3465a4">
                  <v:path o:connecttype="custom" o:connectlocs="0,0;0,0;0,0;0,0;0,0;0,0;0,0" o:connectangles="0,0,0,0,0,0,0"/>
                </v:shape>
                <v:shape id="Freeform 397" o:spid="_x0000_s1421" style="position:absolute;left:4566;top:782;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db0A&#10;AADcAAAADwAAAGRycy9kb3ducmV2LnhtbERPzQ7BQBC+S7zDZiRubDmIlCVSJNwoEcfRHW2jO9t0&#10;F/X29iBx/PL9z5etqcSLGldaVjAaRiCIM6tLzhWcT9vBFITzyBory6TgQw6Wi25njrG2bz7SK/W5&#10;CCHsYlRQeF/HUrqsIINuaGviwN1tY9AH2ORSN/gO4aaS4yiaSIMlh4YCa0oKyh7p0yhIs8PjtDeX&#10;7T3Jb5v1Nf0ck2eiVL/XrmYgPLX+L/65d1rBdBT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3db0AAADcAAAADwAAAAAAAAAAAAAAAACYAgAAZHJzL2Rvd25yZXYu&#10;eG1sUEsFBgAAAAAEAAQA9QAAAIIDAAAAAA==&#10;" path="m,l1,,3,2r,2l1,2,,xe" fillcolor="#f7f2e4" stroked="f" strokecolor="#3465a4">
                  <v:path o:connecttype="custom" o:connectlocs="0,0;0,0;0,0;0,0;0,0;0,0" o:connectangles="0,0,0,0,0,0"/>
                </v:shape>
                <v:shape id="Freeform 398" o:spid="_x0000_s1422" style="position:absolute;left:4568;top:784;width:0;height:0;visibility:visible;mso-wrap-style:none;v-text-anchor:middle"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P6cMA&#10;AADcAAAADwAAAGRycy9kb3ducmV2LnhtbESPQYvCMBSE78L+h/CEvWlaD0WqUVRW8LSw1UOPj+bZ&#10;FJuX0qTa3V+/EQSPw8x8w6y3o23FnXrfOFaQzhMQxJXTDdcKLufjbAnCB2SNrWNS8EsetpuPyRpz&#10;7R78Q/ci1CJC2OeowITQ5VL6ypBFP3cdcfSurrcYouxrqXt8RLht5SJJMmmx4bhgsKODoepWDFYB&#10;f6Vl5q6nsr0M38WQNGbI/vZKfU7H3QpEoDG8w6/2SStYpik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P6cMAAADcAAAADwAAAAAAAAAAAAAAAACYAgAAZHJzL2Rv&#10;d25yZXYueG1sUEsFBgAAAAAEAAQA9QAAAIgDAAAAAA==&#10;" path="m,l,xe" fillcolor="#f5f0de" stroked="f" strokecolor="#3465a4">
                  <v:path o:connecttype="custom" o:connectlocs="0,0;0,0;0,0;0,0;0,0;0,0" o:connectangles="0,0,0,0,0,0"/>
                </v:shape>
                <v:shape id="Freeform 399" o:spid="_x0000_s1423" style="position:absolute;left:4386;top:280;width:278;height:500;visibility:visible;mso-wrap-style:none;v-text-anchor:middle" coordsize="59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Wk8UA&#10;AADcAAAADwAAAGRycy9kb3ducmV2LnhtbESPT2vCQBTE70K/w/IK3upGqYuNrqLWgifxT/H8yD6T&#10;tNm3IbvG9Nu7QsHjMDO/YWaLzlaipcaXjjUMBwkI4syZknMN36evtwkIH5ANVo5Jwx95WMxfejNM&#10;jbvxgdpjyEWEsE9RQxFCnUrps4Is+oGriaN3cY3FEGWTS9PgLcJtJUdJoqTFkuNCgTWtC8p+j1er&#10;YfxxHq/Cj//cXTbXUi3flWr3Suv+a7ecggjUhWf4v701GibD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NaTxQAAANwAAAAPAAAAAAAAAAAAAAAAAJgCAABkcnMv&#10;ZG93bnJldi54bWxQSwUGAAAAAAQABAD1AAAAigM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14,76;18,87;17,99;16,106;19,114;25,124;38,135;33,103;32,78;34,57;40,44;46,35;54,28;71,13;80,0;81,12;77,26;71,41;67,60;68,83;72,97;76,99;80,83;86,59;89,48;91,33;98,39;106,52;109,65;111,79;107,98;101,120;97,139;105,133;111,125;116,114;120,93;125,104;131,128;131,152;130,167;125,181;114,204;96,228;86,237;84,244;85,252;76,244;58,232;35,215;25,204;17,192;6,167;1,146;0,121;3,110;8,99;12,86;12,77" o:connectangles="0,0,0,0,0,0,0,0,0,0,0,0,0,0,0,0,0,0,0,0,0,0,0,0,0,0,0,0,0,0,0,0,0,0,0,0,0,0,0,0,0,0,0,0,0,0,0,0,0,0,0,0,0,0,0,0,0,0,0"/>
                </v:shape>
                <v:shape id="Freeform 400" o:spid="_x0000_s1424" style="position:absolute;left:4625;top:1233;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tGcQA&#10;AADcAAAADwAAAGRycy9kb3ducmV2LnhtbESPQWvCQBSE74L/YXlCL6KbVJQQXUUCleJNLT0/ss9N&#10;MPs2ZLcm+uu7hYLHYWa+YTa7wTbiTp2vHStI5wkI4tLpmo2Cr8vHLAPhA7LGxjEpeJCH3XY82mCu&#10;Xc8nup+DERHCPkcFVQhtLqUvK7Lo564ljt7VdRZDlJ2RusM+wm0j35NkJS3WHBcqbKmoqLydf6yC&#10;y/d1mi6L7LEsDr3J2ufxaQ4rpd4mw34NItAQXuH/9qdWkKU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7RnEAAAA3AAAAA8AAAAAAAAAAAAAAAAAmAIAAGRycy9k&#10;b3ducmV2LnhtbFBLBQYAAAAABAAEAPUAAACJAwAAAAA=&#10;" path="m3,2l1,4,,,3,2xe" fillcolor="#d8ab2d" stroked="f" strokecolor="#3465a4">
                  <v:path o:connecttype="custom" o:connectlocs="0,0;0,0;0,0;0,0" o:connectangles="0,0,0,0"/>
                </v:shape>
                <v:shape id="Freeform 401" o:spid="_x0000_s1425" style="position:absolute;left:4626;top:1233;width:0;height:0;visibility:visible;mso-wrap-style:none;v-text-anchor:middle"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geMcA&#10;AADcAAAADwAAAGRycy9kb3ducmV2LnhtbESPQUsDMRSE74L/ITyhN5ttES3bpqVKxfVi6Vq618fm&#10;dbN087Ikabv6640geBxm5htmsRpsJy7kQ+tYwWScgSCunW65UbD/fL2fgQgRWWPnmBR8UYDV8vZm&#10;gbl2V97RpYyNSBAOOSowMfa5lKE2ZDGMXU+cvKPzFmOSvpHa4zXBbSenWfYoLbacFgz29GKoPpVn&#10;q+B7tzZtvTk8+UPxXJXbonp/+6iUGt0N6zmISEP8D/+1C61gNnmA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64HjHAAAA3AAAAA8AAAAAAAAAAAAAAAAAmAIAAGRy&#10;cy9kb3ducmV2LnhtbFBLBQYAAAAABAAEAPUAAACMAwAAAAA=&#10;" path="m,l,,6,2,,6,,xe" fillcolor="#daaf32" stroked="f" strokecolor="#3465a4">
                  <v:path o:connecttype="custom" o:connectlocs="0,0;0,0;0,0;0,0;0,0" o:connectangles="0,0,0,0,0"/>
                </v:shape>
                <v:shape id="Freeform 402" o:spid="_x0000_s1426" style="position:absolute;left:4626;top:1234;width:0;height:0;visibility:visible;mso-wrap-style:none;v-text-anchor:middle"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V+cYA&#10;AADcAAAADwAAAGRycy9kb3ducmV2LnhtbESPQWsCMRSE7wX/Q3iCt25WwSLbjSKC0IMetL14e25e&#10;N+tuXuIm1bW/vikUehxm5humXA22EzfqQ+NYwTTLQRBXTjdcK/h43z4vQISIrLFzTAoeFGC1HD2V&#10;WGh35wPdjrEWCcKhQAUmRl9IGSpDFkPmPHHyPl1vMSbZ11L3eE9w28lZnr9Iiw2nBYOeNoaq9vhl&#10;FfjDPPe79emyH87ndvt9vbazgEpNxsP6FUSkIf6H/9pvWsFiOo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rV+cYAAADcAAAADwAAAAAAAAAAAAAAAACYAgAAZHJz&#10;L2Rvd25yZXYueG1sUEsFBgAAAAAEAAQA9QAAAIsDAAAAAA==&#10;" path="m,2l2,,7,2,2,7,,2xe" fillcolor="#dbb236" stroked="f" strokecolor="#3465a4">
                  <v:path o:connecttype="custom" o:connectlocs="0,0;0,0;0,0;0,0;0,0" o:connectangles="0,0,0,0,0"/>
                </v:shape>
                <v:shape id="Freeform 403" o:spid="_x0000_s1427" style="position:absolute;left:4626;top:1234;width:0;height:0;visibility:visible;mso-wrap-style:none;v-text-anchor:middle"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4qcQA&#10;AADcAAAADwAAAGRycy9kb3ducmV2LnhtbESPQWvCQBSE74L/YXlCb3UTCxKiq0hU6KlQ26rHZ/aZ&#10;RLNvw+5W03/fLRQ8DjPzDTNf9qYVN3K+sawgHScgiEurG64UfH5snzMQPiBrbC2Tgh/ysFwMB3PM&#10;tb3zO912oRIRwj5HBXUIXS6lL2sy6Me2I47e2TqDIUpXSe3wHuGmlZMkmUqDDceFGjsqaiqvu2+j&#10;oD8Vh80lo2IdXtxx/yZTnUy+lHoa9asZiEB9eIT/269aQZZO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OKnEAAAA3AAAAA8AAAAAAAAAAAAAAAAAmAIAAGRycy9k&#10;b3ducmV2LnhtbFBLBQYAAAAABAAEAPUAAACJAwAAAAA=&#10;" path="m,4l6,r5,2l2,9,,4xe" fillcolor="#dcb33a" stroked="f" strokecolor="#3465a4">
                  <v:path o:connecttype="custom" o:connectlocs="0,0;0,0;0,0;0,0;0,0" o:connectangles="0,0,0,0,0"/>
                </v:shape>
                <v:shape id="Freeform 404" o:spid="_x0000_s1428" style="position:absolute;left:4627;top:1234;width:0;height:2;visibility:visible;mso-wrap-style:none;v-text-anchor:middle"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jT8cA&#10;AADcAAAADwAAAGRycy9kb3ducmV2LnhtbESPQWvCQBSE70L/w/IKvenGSo3ErKKCpYciNebS22v2&#10;mQSzb9PsNqb/3i0IPQ4z8w2TrgfTiJ46V1tWMJ1EIIgLq2suFeSn/XgBwnlkjY1lUvBLDtarh1GK&#10;ibZXPlKf+VIECLsEFVTet4mUrqjIoJvYljh4Z9sZ9EF2pdQdXgPcNPI5iubSYM1hocKWdhUVl+zH&#10;KHiND58z32/z9+Iw+zh/zdtYf78o9fQ4bJYgPA3+P3xvv2kFi2kM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o0/HAAAA3AAAAA8AAAAAAAAAAAAAAAAAmAIAAGRy&#10;cy9kb3ducmV2LnhtbFBLBQYAAAAABAAEAPUAAACMAwAAAAA=&#10;" path="m,5l5,r6,2l,11,,5xe" fillcolor="#ddb53d" stroked="f" strokecolor="#3465a4">
                  <v:path o:connecttype="custom" o:connectlocs="0,0;0,0;0,0;0,0;0,0" o:connectangles="0,0,0,0,0"/>
                </v:shape>
                <v:shape id="Freeform 405" o:spid="_x0000_s1429" style="position:absolute;left:4627;top:1234;width:2;height:3;visibility:visible;mso-wrap-style:none;v-text-anchor:middle"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ZqsEA&#10;AADcAAAADwAAAGRycy9kb3ducmV2LnhtbERPzWoCMRC+F/oOYQq91Vnb0spqlCJUpIJS9QHGzbhZ&#10;3EyWJNX17c1B6PHj+5/MeteqM4fYeNEwHBSgWCpvGqk17HffLyNQMZEYar2whitHmE0fHyZUGn+R&#10;Xz5vU61yiMSSNNiUuhIxVpYdxYHvWDJ39MFRyjDUaAJdcrhr8bUoPtBRI7nBUsdzy9Vp++c0LOwe&#10;1+vVCd/j6m2Bh02Y9z+fWj8/9V9jUIn79C++u5dGw2iY1+Yz+Qjg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WarBAAAA3AAAAA8AAAAAAAAAAAAAAAAAmAIAAGRycy9kb3du&#10;cmV2LnhtbFBLBQYAAAAABAAEAPUAAACGAwAAAAA=&#10;" path="m,7l9,r5,2l2,12,,7xe" fillcolor="#deb740" stroked="f" strokecolor="#3465a4">
                  <v:path o:connecttype="custom" o:connectlocs="0,1;0,0;0,0;0,1;0,1" o:connectangles="0,0,0,0,0"/>
                </v:shape>
              </v:group>
              <v:shape id="Freeform 406" o:spid="_x0000_s1430" style="position:absolute;left:4522;top:881;width:513;height:483;visibility:visible;mso-wrap-style:none;v-text-anchor:middle" coordsize="108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68QA&#10;AADcAAAADwAAAGRycy9kb3ducmV2LnhtbESPQWsCMRSE7wX/Q3hCL0WztkXW1ShSUDyq9eLtuXkm&#10;i5uXdZPq+u8bodDjMDPfMLNF52pxozZUnhWMhhkI4tLrio2Cw/dqkIMIEVlj7ZkUPCjAYt57mWGh&#10;/Z13dNtHIxKEQ4EKbIxNIWUoLTkMQ98QJ+/sW4cxydZI3eI9wV0t37NsLB1WnBYsNvRlqbzsf5yC&#10;08fGrGhZm3B8M9vrab37POZWqdd+t5yCiNTF//Bfe6MV5KMJPM+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PuvEAAAA3AAAAA8AAAAAAAAAAAAAAAAAmAIAAGRycy9k&#10;b3ducmV2LnhtbFBLBQYAAAAABAAEAPUAAACJAw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12,3;28,9;40,25;44,73;55,100;95,121;129,108;152,59;174,31;216,27;241,55;237,98;201,130;166,167;156,196;167,211;175,218;190,226;209,242;181,244;137,234;114,230;80,203;75,187;37,167;21,140;16,108;18,79;5,55;4,32;2,18;0,7;14,20;9,0" o:connectangles="0,0,0,0,0,0,0,0,0,0,0,0,0,0,0,0,0,0,0,0,0,0,0,0,0,0,0,0,0,0,0,0,0,0"/>
              </v:shape>
              <v:shape id="Freeform 407" o:spid="_x0000_s1431" style="position:absolute;left:4857;top:1018;width:30;height:27;visibility:visible;mso-wrap-style:none;v-text-anchor:middle"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n68EA&#10;AADcAAAADwAAAGRycy9kb3ducmV2LnhtbERPzYrCMBC+L/gOYQRva6osu1qNIoIggsJWH2BsxrbY&#10;TEozq9WnN4cFjx/f/3zZuVrdqA2VZwOjYQKKOPe24sLA6bj5nIAKgmyx9kwGHhRgueh9zDG1/s6/&#10;dMukUDGEQ4oGSpEm1TrkJTkMQ98QR+7iW4cSYVto2+I9hrtaj5PkWzusODaU2NC6pPya/TkD5+ll&#10;d3hs11/77CcResqx2eRPYwb9bjUDJdTJW/zv3loDk3GcH8/EI6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MJ+vBAAAA3AAAAA8AAAAAAAAAAAAAAAAAmAIAAGRycy9kb3du&#10;cmV2LnhtbFBLBQYAAAAABAAEAPUAAACGAwAAAAA=&#10;" path="m,39l47,7,64,r9,5l71,28,41,57r-9,7e" filled="f" strokecolor="#1f1a17" strokeweight=".14mm">
                <v:stroke endcap="square"/>
                <v:path o:connecttype="custom" o:connectlocs="0,7;8,1;11,0;12,1;12,5;7,10;5,11" o:connectangles="0,0,0,0,0,0,0"/>
              </v:shape>
            </v:group>
            <v:shape id="Freeform 408" o:spid="_x0000_s1432" style="position:absolute;left:4926;top:1058;width:31;height:33;visibility:visible;mso-wrap-style:none;v-text-anchor:middle"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3+MUA&#10;AADcAAAADwAAAGRycy9kb3ducmV2LnhtbESPQWsCMRSE7wX/Q3iCl1KzeiiyNYpVSoWC0lU8Pzdv&#10;d0M3L2ETdf33TUHocZiZb5j5sretuFIXjGMFk3EGgrh02nCt4Hj4eJmBCBFZY+uYFNwpwHIxeJpj&#10;rt2Nv+laxFokCIccFTQx+lzKUDZkMYydJ05e5TqLMcmulrrDW4LbVk6z7FVaNJwWGvS0bqj8KS5W&#10;wZeuisz45+rzvHr3m9P+ct+ZnVKjYb96AxGpj//hR3urFcymE/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f4xQAAANwAAAAPAAAAAAAAAAAAAAAAAJgCAABkcnMv&#10;ZG93bnJldi54bWxQSwUGAAAAAAQABAD1AAAAigMAAAAA&#10;" path="m4,48l,48,34,32,68,r5,14l48,46,40,66r-6,7e" filled="f" strokecolor="#1f1a17" strokeweight=".14mm">
              <v:stroke endcap="square"/>
              <v:path o:connecttype="custom" o:connectlocs="1,10;0,10;6,6;12,0;13,3;8,9;7,14;6,15" o:connectangles="0,0,0,0,0,0,0,0"/>
            </v:shape>
            <v:shape id="Freeform 409" o:spid="_x0000_s1433" style="position:absolute;left:4846;top:1325;width:79;height:15;visibility:visible;mso-wrap-style:none;v-text-anchor:middle"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yW8cA&#10;AADcAAAADwAAAGRycy9kb3ducmV2LnhtbESP3WrCQBSE7wt9h+UUvKubBvwhzSqlIoiCaCrYy9Ps&#10;aZKaPRuzq0af3i0UejnMzDdMOu1MLc7Uusqygpd+BII4t7riQsHuY/48BuE8ssbaMim4koPp5PEh&#10;xUTbC2/pnPlCBAi7BBWU3jeJlC4vyaDr24Y4eN+2NeiDbAupW7wEuKllHEVDabDisFBiQ+8l5Yfs&#10;ZBTUszjDn/Xmc/g1OtxWg+WR8/1Rqd5T9/YKwlPn/8N/7YVWMI5j+D0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slvHAAAA3AAAAA8AAAAAAAAAAAAAAAAAmAIAAGRy&#10;cy9kb3ducmV2LnhtbFBLBQYAAAAABAAEAPUAAACMAwAAAAA=&#10;" path="m,l45,22,96,6r3,6e" filled="f" strokecolor="#1f1a17" strokeweight=".14mm">
              <v:stroke endcap="square"/>
              <v:path o:connecttype="custom" o:connectlocs="0,0;29,10;61,3;63,5" o:connectangles="0,0,0,0"/>
            </v:shape>
          </v:group>
        </w:pict>
      </w:r>
    </w:p>
    <w:p w:rsidR="00170E13" w:rsidRPr="00964CC5" w:rsidRDefault="00170E13" w:rsidP="00964CC5">
      <w:pPr>
        <w:suppressAutoHyphens/>
        <w:spacing w:line="240" w:lineRule="atLeast"/>
        <w:jc w:val="center"/>
      </w:pPr>
      <w:r w:rsidRPr="00964CC5">
        <w:rPr>
          <w:sz w:val="24"/>
          <w:szCs w:val="24"/>
          <w:vertAlign w:val="subscript"/>
        </w:rPr>
        <w:t xml:space="preserve"> </w:t>
      </w:r>
      <w:r w:rsidRPr="00964CC5">
        <w:rPr>
          <w:sz w:val="24"/>
          <w:szCs w:val="24"/>
          <w:vertAlign w:val="subscript"/>
        </w:rPr>
        <w:softHyphen/>
      </w:r>
    </w:p>
    <w:p w:rsidR="00170E13" w:rsidRPr="00964CC5" w:rsidRDefault="00170E13" w:rsidP="00964CC5">
      <w:pPr>
        <w:suppressAutoHyphens/>
        <w:spacing w:line="240" w:lineRule="atLeast"/>
        <w:rPr>
          <w:sz w:val="22"/>
          <w:szCs w:val="24"/>
          <w:vertAlign w:val="subscript"/>
        </w:rPr>
      </w:pPr>
    </w:p>
    <w:p w:rsidR="00170E13" w:rsidRPr="00964CC5" w:rsidRDefault="00170E13" w:rsidP="00964CC5">
      <w:pPr>
        <w:suppressAutoHyphens/>
        <w:spacing w:line="240" w:lineRule="atLeast"/>
        <w:jc w:val="center"/>
        <w:rPr>
          <w:sz w:val="22"/>
          <w:szCs w:val="24"/>
          <w:vertAlign w:val="subscript"/>
        </w:rPr>
      </w:pPr>
    </w:p>
    <w:p w:rsidR="00170E13" w:rsidRPr="00964CC5" w:rsidRDefault="00170E13" w:rsidP="00964CC5">
      <w:pPr>
        <w:suppressAutoHyphens/>
        <w:spacing w:line="240" w:lineRule="atLeast"/>
        <w:jc w:val="center"/>
        <w:rPr>
          <w:sz w:val="22"/>
          <w:szCs w:val="24"/>
          <w:vertAlign w:val="subscript"/>
        </w:rPr>
      </w:pPr>
    </w:p>
    <w:p w:rsidR="00170E13" w:rsidRPr="00964CC5" w:rsidRDefault="00170E13" w:rsidP="00964CC5">
      <w:pPr>
        <w:suppressAutoHyphens/>
        <w:spacing w:line="240" w:lineRule="atLeast"/>
        <w:rPr>
          <w:sz w:val="10"/>
          <w:szCs w:val="10"/>
          <w:vertAlign w:val="subscript"/>
        </w:rPr>
      </w:pPr>
    </w:p>
    <w:p w:rsidR="00170E13" w:rsidRPr="00964CC5" w:rsidRDefault="00170E13" w:rsidP="00964CC5">
      <w:pPr>
        <w:suppressAutoHyphens/>
        <w:spacing w:line="240" w:lineRule="atLeast"/>
        <w:jc w:val="center"/>
      </w:pPr>
      <w:r w:rsidRPr="00964CC5">
        <w:rPr>
          <w:sz w:val="24"/>
          <w:szCs w:val="24"/>
        </w:rPr>
        <w:t>Муниципальное образование</w:t>
      </w:r>
    </w:p>
    <w:p w:rsidR="00170E13" w:rsidRPr="00964CC5" w:rsidRDefault="00170E13" w:rsidP="00964CC5">
      <w:pPr>
        <w:suppressAutoHyphens/>
        <w:spacing w:line="240" w:lineRule="atLeast"/>
        <w:jc w:val="center"/>
      </w:pPr>
      <w:r w:rsidRPr="00964CC5">
        <w:rPr>
          <w:sz w:val="24"/>
          <w:szCs w:val="24"/>
        </w:rPr>
        <w:t>Советский район</w:t>
      </w:r>
    </w:p>
    <w:p w:rsidR="00170E13" w:rsidRPr="00964CC5" w:rsidRDefault="00170E13" w:rsidP="00964CC5">
      <w:pPr>
        <w:suppressAutoHyphens/>
        <w:spacing w:line="240" w:lineRule="atLeast"/>
        <w:jc w:val="center"/>
      </w:pPr>
      <w:r w:rsidRPr="00964CC5">
        <w:rPr>
          <w:sz w:val="24"/>
          <w:szCs w:val="24"/>
        </w:rPr>
        <w:t>Ханты-Мансийского автономного округа – Югры</w:t>
      </w:r>
    </w:p>
    <w:p w:rsidR="00170E13" w:rsidRPr="00964CC5" w:rsidRDefault="00170E13" w:rsidP="00964CC5">
      <w:pPr>
        <w:suppressAutoHyphens/>
        <w:spacing w:before="240" w:after="60"/>
        <w:jc w:val="center"/>
      </w:pPr>
      <w:r w:rsidRPr="00964CC5">
        <w:rPr>
          <w:b/>
          <w:sz w:val="32"/>
          <w:szCs w:val="32"/>
        </w:rPr>
        <w:t>АДМИНИСТРАЦИЯ СОВЕТСКОГО РАЙОНА</w:t>
      </w:r>
    </w:p>
    <w:p w:rsidR="00170E13" w:rsidRPr="00964CC5" w:rsidRDefault="00170E13" w:rsidP="00964CC5">
      <w:pPr>
        <w:suppressAutoHyphens/>
        <w:rPr>
          <w:b/>
          <w:i/>
          <w:sz w:val="32"/>
          <w:szCs w:val="32"/>
        </w:rPr>
      </w:pPr>
    </w:p>
    <w:tbl>
      <w:tblPr>
        <w:tblW w:w="0" w:type="auto"/>
        <w:tblInd w:w="119" w:type="dxa"/>
        <w:tblLayout w:type="fixed"/>
        <w:tblCellMar>
          <w:left w:w="70" w:type="dxa"/>
          <w:right w:w="70" w:type="dxa"/>
        </w:tblCellMar>
        <w:tblLook w:val="0000"/>
      </w:tblPr>
      <w:tblGrid>
        <w:gridCol w:w="9526"/>
      </w:tblGrid>
      <w:tr w:rsidR="00170E13" w:rsidRPr="00964CC5" w:rsidTr="00964CC5">
        <w:trPr>
          <w:trHeight w:val="147"/>
        </w:trPr>
        <w:tc>
          <w:tcPr>
            <w:tcW w:w="9526" w:type="dxa"/>
            <w:tcBorders>
              <w:top w:val="double" w:sz="12" w:space="0" w:color="000000"/>
            </w:tcBorders>
          </w:tcPr>
          <w:p w:rsidR="00170E13" w:rsidRPr="00964CC5" w:rsidRDefault="00170E13" w:rsidP="00964CC5">
            <w:pPr>
              <w:suppressAutoHyphens/>
              <w:snapToGrid w:val="0"/>
              <w:spacing w:line="240" w:lineRule="atLeast"/>
              <w:jc w:val="center"/>
              <w:rPr>
                <w:b/>
                <w:i/>
                <w:sz w:val="28"/>
                <w:szCs w:val="28"/>
              </w:rPr>
            </w:pPr>
          </w:p>
        </w:tc>
      </w:tr>
    </w:tbl>
    <w:p w:rsidR="00170E13" w:rsidRPr="00964CC5" w:rsidRDefault="00170E13" w:rsidP="00964CC5">
      <w:pPr>
        <w:tabs>
          <w:tab w:val="left" w:pos="900"/>
        </w:tabs>
        <w:suppressAutoHyphens/>
        <w:jc w:val="center"/>
        <w:outlineLvl w:val="0"/>
        <w:rPr>
          <w:b/>
          <w:sz w:val="52"/>
          <w:szCs w:val="52"/>
        </w:rPr>
      </w:pPr>
      <w:r w:rsidRPr="00964CC5">
        <w:rPr>
          <w:b/>
          <w:sz w:val="52"/>
          <w:szCs w:val="52"/>
        </w:rPr>
        <w:t>П О С Т А Н О В Л Е Н И Е</w:t>
      </w:r>
    </w:p>
    <w:p w:rsidR="00170E13" w:rsidRPr="00964CC5" w:rsidRDefault="00170E13" w:rsidP="00964CC5">
      <w:pPr>
        <w:suppressAutoHyphens/>
        <w:rPr>
          <w:sz w:val="44"/>
          <w:szCs w:val="44"/>
        </w:rPr>
      </w:pPr>
    </w:p>
    <w:p w:rsidR="00170E13" w:rsidRPr="00964CC5" w:rsidRDefault="00170E13" w:rsidP="00964CC5">
      <w:pPr>
        <w:tabs>
          <w:tab w:val="left" w:pos="900"/>
        </w:tabs>
        <w:suppressAutoHyphens/>
        <w:jc w:val="both"/>
      </w:pPr>
      <w:r w:rsidRPr="00964CC5">
        <w:rPr>
          <w:sz w:val="24"/>
          <w:szCs w:val="24"/>
        </w:rPr>
        <w:t>от «</w:t>
      </w:r>
      <w:r w:rsidRPr="00964CC5">
        <w:rPr>
          <w:sz w:val="24"/>
          <w:szCs w:val="24"/>
          <w:u w:val="single"/>
        </w:rPr>
        <w:t xml:space="preserve">   2</w:t>
      </w:r>
      <w:r>
        <w:rPr>
          <w:sz w:val="24"/>
          <w:szCs w:val="24"/>
          <w:u w:val="single"/>
        </w:rPr>
        <w:t>5</w:t>
      </w:r>
      <w:bookmarkStart w:id="0" w:name="_GoBack"/>
      <w:bookmarkEnd w:id="0"/>
      <w:r w:rsidRPr="00964CC5">
        <w:rPr>
          <w:sz w:val="24"/>
          <w:szCs w:val="24"/>
          <w:u w:val="single"/>
        </w:rPr>
        <w:t xml:space="preserve">   </w:t>
      </w:r>
      <w:r w:rsidRPr="00964CC5">
        <w:rPr>
          <w:sz w:val="24"/>
          <w:szCs w:val="24"/>
        </w:rPr>
        <w:t xml:space="preserve">» </w:t>
      </w:r>
      <w:r w:rsidRPr="00964CC5">
        <w:rPr>
          <w:sz w:val="24"/>
          <w:szCs w:val="24"/>
          <w:u w:val="single"/>
        </w:rPr>
        <w:t xml:space="preserve">   апреля    </w:t>
      </w:r>
      <w:r w:rsidRPr="00964CC5">
        <w:rPr>
          <w:sz w:val="24"/>
          <w:szCs w:val="24"/>
        </w:rPr>
        <w:t>2022г.</w:t>
      </w:r>
      <w:r w:rsidRPr="00964CC5">
        <w:rPr>
          <w:sz w:val="24"/>
          <w:szCs w:val="24"/>
        </w:rPr>
        <w:tab/>
      </w:r>
      <w:r w:rsidRPr="00964CC5">
        <w:rPr>
          <w:sz w:val="24"/>
          <w:szCs w:val="24"/>
        </w:rPr>
        <w:tab/>
      </w:r>
      <w:r w:rsidRPr="00964CC5">
        <w:rPr>
          <w:sz w:val="24"/>
          <w:szCs w:val="24"/>
        </w:rPr>
        <w:tab/>
      </w:r>
      <w:r w:rsidRPr="00964CC5">
        <w:rPr>
          <w:sz w:val="24"/>
          <w:szCs w:val="24"/>
        </w:rPr>
        <w:tab/>
        <w:t xml:space="preserve">    </w:t>
      </w:r>
      <w:r w:rsidRPr="00964CC5">
        <w:rPr>
          <w:sz w:val="24"/>
          <w:szCs w:val="24"/>
        </w:rPr>
        <w:tab/>
        <w:t xml:space="preserve">                                </w:t>
      </w:r>
      <w:r>
        <w:rPr>
          <w:sz w:val="24"/>
          <w:szCs w:val="24"/>
        </w:rPr>
        <w:t xml:space="preserve"> </w:t>
      </w:r>
      <w:r w:rsidRPr="00964CC5">
        <w:rPr>
          <w:color w:val="FF0000"/>
          <w:sz w:val="24"/>
          <w:szCs w:val="24"/>
        </w:rPr>
        <w:t xml:space="preserve">   </w:t>
      </w:r>
      <w:r w:rsidRPr="00964CC5">
        <w:rPr>
          <w:sz w:val="24"/>
          <w:szCs w:val="24"/>
        </w:rPr>
        <w:t xml:space="preserve">  № </w:t>
      </w:r>
      <w:r w:rsidRPr="00964CC5">
        <w:rPr>
          <w:sz w:val="24"/>
          <w:szCs w:val="24"/>
          <w:u w:val="single"/>
        </w:rPr>
        <w:t>115</w:t>
      </w:r>
      <w:r>
        <w:rPr>
          <w:sz w:val="24"/>
          <w:szCs w:val="24"/>
          <w:u w:val="single"/>
        </w:rPr>
        <w:t>5</w:t>
      </w:r>
      <w:r w:rsidRPr="00964CC5">
        <w:rPr>
          <w:sz w:val="24"/>
          <w:szCs w:val="24"/>
          <w:u w:val="single"/>
        </w:rPr>
        <w:t xml:space="preserve"> </w:t>
      </w:r>
      <w:r w:rsidRPr="00964CC5">
        <w:rPr>
          <w:sz w:val="24"/>
          <w:szCs w:val="24"/>
        </w:rPr>
        <w:t>г. Советский</w:t>
      </w:r>
    </w:p>
    <w:p w:rsidR="00170E13" w:rsidRPr="003D5C0C" w:rsidRDefault="00170E13">
      <w:pPr>
        <w:jc w:val="both"/>
        <w:rPr>
          <w:color w:val="000000"/>
          <w:lang w:eastAsia="ru-RU"/>
        </w:rPr>
      </w:pPr>
    </w:p>
    <w:p w:rsidR="00170E13" w:rsidRPr="003D5C0C" w:rsidRDefault="00170E13">
      <w:pPr>
        <w:jc w:val="both"/>
        <w:rPr>
          <w:color w:val="000000"/>
          <w:lang w:eastAsia="ru-RU"/>
        </w:rPr>
      </w:pPr>
    </w:p>
    <w:p w:rsidR="00170E13" w:rsidRDefault="00170E13">
      <w:pPr>
        <w:shd w:val="clear" w:color="auto" w:fill="FFFFFF"/>
        <w:autoSpaceDE w:val="0"/>
      </w:pPr>
      <w:r>
        <w:rPr>
          <w:color w:val="000000"/>
          <w:sz w:val="24"/>
          <w:szCs w:val="24"/>
        </w:rPr>
        <w:t>Об утверждении документации</w:t>
      </w:r>
    </w:p>
    <w:p w:rsidR="00170E13" w:rsidRDefault="00170E13">
      <w:pPr>
        <w:shd w:val="clear" w:color="auto" w:fill="FFFFFF"/>
        <w:autoSpaceDE w:val="0"/>
      </w:pPr>
      <w:r>
        <w:rPr>
          <w:color w:val="000000"/>
          <w:sz w:val="24"/>
          <w:szCs w:val="24"/>
        </w:rPr>
        <w:t xml:space="preserve">по </w:t>
      </w:r>
      <w:r>
        <w:rPr>
          <w:sz w:val="24"/>
          <w:szCs w:val="24"/>
        </w:rPr>
        <w:t>планировке территории</w:t>
      </w:r>
    </w:p>
    <w:p w:rsidR="00170E13" w:rsidRPr="003D5C0C" w:rsidRDefault="00170E13" w:rsidP="00257E7A">
      <w:pPr>
        <w:widowControl w:val="0"/>
        <w:autoSpaceDE w:val="0"/>
        <w:jc w:val="both"/>
        <w:rPr>
          <w:color w:val="000000"/>
        </w:rPr>
      </w:pPr>
    </w:p>
    <w:p w:rsidR="00170E13" w:rsidRPr="003D5C0C" w:rsidRDefault="00170E13" w:rsidP="00257E7A">
      <w:pPr>
        <w:widowControl w:val="0"/>
        <w:autoSpaceDE w:val="0"/>
        <w:jc w:val="both"/>
        <w:rPr>
          <w:color w:val="000000"/>
        </w:rPr>
      </w:pPr>
    </w:p>
    <w:p w:rsidR="00170E13" w:rsidRPr="00CA2469" w:rsidRDefault="00170E13" w:rsidP="003F3E95">
      <w:pPr>
        <w:shd w:val="clear" w:color="auto" w:fill="FFFFFF"/>
        <w:autoSpaceDE w:val="0"/>
        <w:ind w:firstLine="600"/>
        <w:jc w:val="both"/>
        <w:rPr>
          <w:sz w:val="24"/>
          <w:szCs w:val="24"/>
        </w:rPr>
      </w:pPr>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12.05.2017 № 564 «</w:t>
      </w:r>
      <w:r w:rsidRPr="00816A6E">
        <w:rPr>
          <w:color w:val="000000"/>
          <w:sz w:val="24"/>
          <w:szCs w:val="24"/>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Pr>
          <w:color w:val="000000"/>
          <w:sz w:val="24"/>
          <w:szCs w:val="24"/>
        </w:rPr>
        <w:t xml:space="preserve">», </w:t>
      </w:r>
      <w:r>
        <w:rPr>
          <w:sz w:val="24"/>
          <w:szCs w:val="24"/>
          <w:lang w:eastAsia="en-US"/>
        </w:rPr>
        <w:t xml:space="preserve">постановлением администрации Советского района </w:t>
      </w:r>
      <w:r>
        <w:rPr>
          <w:sz w:val="24"/>
          <w:szCs w:val="24"/>
          <w:lang w:eastAsia="en-US"/>
        </w:rPr>
        <w:br/>
      </w:r>
      <w:r w:rsidRPr="00C57540">
        <w:rPr>
          <w:sz w:val="24"/>
          <w:szCs w:val="24"/>
        </w:rPr>
        <w:t>от 04.03.2022</w:t>
      </w:r>
      <w:r>
        <w:rPr>
          <w:sz w:val="24"/>
          <w:szCs w:val="24"/>
          <w:lang w:eastAsia="en-US"/>
        </w:rPr>
        <w:t xml:space="preserve"> </w:t>
      </w:r>
      <w:r w:rsidRPr="00FB2B79">
        <w:rPr>
          <w:sz w:val="24"/>
          <w:szCs w:val="24"/>
        </w:rPr>
        <w:t xml:space="preserve">№ </w:t>
      </w:r>
      <w:r w:rsidRPr="00C57540">
        <w:rPr>
          <w:sz w:val="24"/>
          <w:szCs w:val="24"/>
        </w:rPr>
        <w:t xml:space="preserve">571/НПА </w:t>
      </w:r>
      <w:r>
        <w:rPr>
          <w:sz w:val="24"/>
          <w:szCs w:val="24"/>
          <w:lang w:eastAsia="en-US"/>
        </w:rPr>
        <w:t>«</w:t>
      </w:r>
      <w:r w:rsidRPr="00106BE4">
        <w:rPr>
          <w:color w:val="00000A"/>
          <w:sz w:val="24"/>
          <w:szCs w:val="24"/>
          <w:lang w:eastAsia="ru-RU"/>
        </w:rPr>
        <w:t>Об</w:t>
      </w:r>
      <w:r>
        <w:rPr>
          <w:color w:val="00000A"/>
          <w:sz w:val="24"/>
          <w:szCs w:val="24"/>
          <w:lang w:eastAsia="ru-RU"/>
        </w:rPr>
        <w:t xml:space="preserve"> утверждении административного </w:t>
      </w:r>
      <w:r w:rsidRPr="00106BE4">
        <w:rPr>
          <w:color w:val="00000A"/>
          <w:sz w:val="24"/>
          <w:szCs w:val="24"/>
          <w:lang w:eastAsia="ru-RU"/>
        </w:rPr>
        <w:t>регламент</w:t>
      </w:r>
      <w:r>
        <w:rPr>
          <w:color w:val="00000A"/>
          <w:sz w:val="24"/>
          <w:szCs w:val="24"/>
          <w:lang w:eastAsia="ru-RU"/>
        </w:rPr>
        <w:t xml:space="preserve">а предоставления муниципальной </w:t>
      </w:r>
      <w:r w:rsidRPr="00106BE4">
        <w:rPr>
          <w:color w:val="00000A"/>
          <w:sz w:val="24"/>
          <w:szCs w:val="24"/>
          <w:lang w:eastAsia="ru-RU"/>
        </w:rPr>
        <w:t>услуги «Подготовка и утверждение документации</w:t>
      </w:r>
      <w:r>
        <w:rPr>
          <w:color w:val="00000A"/>
          <w:sz w:val="24"/>
          <w:szCs w:val="24"/>
          <w:lang w:eastAsia="ru-RU"/>
        </w:rPr>
        <w:t xml:space="preserve"> по планировке территории»</w:t>
      </w:r>
      <w:r>
        <w:rPr>
          <w:sz w:val="24"/>
          <w:szCs w:val="24"/>
          <w:lang w:eastAsia="en-US"/>
        </w:rPr>
        <w:t xml:space="preserve">, на основании обращения общества с ограниченной ответственностью </w:t>
      </w:r>
      <w:r>
        <w:rPr>
          <w:sz w:val="24"/>
          <w:szCs w:val="24"/>
          <w:lang w:eastAsia="en-US"/>
        </w:rPr>
        <w:br/>
      </w:r>
      <w:r w:rsidRPr="00CA2469">
        <w:rPr>
          <w:sz w:val="24"/>
          <w:szCs w:val="24"/>
        </w:rPr>
        <w:t>ООО «ЛУКОЙЛ-Западная Сибирь» ТПП «Урайнефтегаз» от 07.04.2022 № 06/100-744</w:t>
      </w:r>
      <w:r w:rsidRPr="00CA2469">
        <w:rPr>
          <w:color w:val="000000"/>
          <w:sz w:val="24"/>
          <w:szCs w:val="24"/>
        </w:rPr>
        <w:t>:</w:t>
      </w:r>
    </w:p>
    <w:p w:rsidR="00170E13" w:rsidRPr="00792F4E" w:rsidRDefault="00170E13" w:rsidP="00792F4E">
      <w:pPr>
        <w:pStyle w:val="ListParagraph"/>
        <w:numPr>
          <w:ilvl w:val="0"/>
          <w:numId w:val="18"/>
        </w:numPr>
        <w:ind w:left="0" w:firstLine="709"/>
        <w:jc w:val="both"/>
        <w:rPr>
          <w:spacing w:val="-5"/>
          <w:sz w:val="24"/>
          <w:szCs w:val="24"/>
        </w:rPr>
      </w:pPr>
      <w:r w:rsidRPr="00792F4E">
        <w:rPr>
          <w:color w:val="000000"/>
          <w:sz w:val="24"/>
          <w:szCs w:val="24"/>
        </w:rPr>
        <w:t>Утвердить документацию</w:t>
      </w:r>
      <w:r w:rsidRPr="00792F4E">
        <w:rPr>
          <w:sz w:val="24"/>
          <w:szCs w:val="24"/>
        </w:rPr>
        <w:t xml:space="preserve"> </w:t>
      </w:r>
      <w:r w:rsidRPr="00792F4E">
        <w:rPr>
          <w:color w:val="000000"/>
          <w:sz w:val="24"/>
          <w:szCs w:val="24"/>
        </w:rPr>
        <w:t xml:space="preserve">по </w:t>
      </w:r>
      <w:r w:rsidRPr="00792F4E">
        <w:rPr>
          <w:sz w:val="24"/>
          <w:szCs w:val="24"/>
        </w:rPr>
        <w:t>планировке территории (</w:t>
      </w:r>
      <w:r w:rsidRPr="00792F4E">
        <w:rPr>
          <w:spacing w:val="-1"/>
          <w:sz w:val="24"/>
          <w:szCs w:val="24"/>
          <w:lang w:eastAsia="en-US"/>
        </w:rPr>
        <w:t>проект планировки территории и проект межевания территории</w:t>
      </w:r>
      <w:r w:rsidRPr="00792F4E">
        <w:rPr>
          <w:sz w:val="24"/>
          <w:szCs w:val="24"/>
        </w:rPr>
        <w:t xml:space="preserve"> для линейного объекта.</w:t>
      </w:r>
      <w:r w:rsidRPr="00792F4E">
        <w:rPr>
          <w:spacing w:val="-5"/>
          <w:sz w:val="24"/>
          <w:szCs w:val="24"/>
        </w:rPr>
        <w:t xml:space="preserve"> </w:t>
      </w:r>
    </w:p>
    <w:p w:rsidR="00170E13" w:rsidRPr="005D30BB" w:rsidRDefault="00170E13" w:rsidP="00792F4E">
      <w:pPr>
        <w:pStyle w:val="ListParagraph"/>
        <w:ind w:left="0" w:firstLine="567"/>
        <w:jc w:val="both"/>
        <w:rPr>
          <w:color w:val="000000"/>
          <w:sz w:val="24"/>
          <w:szCs w:val="24"/>
        </w:rPr>
      </w:pPr>
      <w:r>
        <w:rPr>
          <w:spacing w:val="-5"/>
          <w:sz w:val="24"/>
          <w:szCs w:val="24"/>
        </w:rPr>
        <w:t>1.1.</w:t>
      </w:r>
      <w:r w:rsidRPr="00792F4E">
        <w:rPr>
          <w:spacing w:val="-5"/>
          <w:sz w:val="24"/>
          <w:szCs w:val="24"/>
        </w:rPr>
        <w:t xml:space="preserve"> «</w:t>
      </w:r>
      <w:r w:rsidRPr="005D30BB">
        <w:rPr>
          <w:color w:val="000000"/>
          <w:sz w:val="24"/>
          <w:szCs w:val="24"/>
        </w:rPr>
        <w:t xml:space="preserve">Куст №38А Лазаревского месторождения» (шифр 01-2583.1/20С1775), расположенного по адресу: Тюменская область, Ханты-Мансийский автономный </w:t>
      </w:r>
      <w:r>
        <w:rPr>
          <w:color w:val="000000"/>
          <w:sz w:val="24"/>
          <w:szCs w:val="24"/>
        </w:rPr>
        <w:br/>
      </w:r>
      <w:r w:rsidRPr="005D30BB">
        <w:rPr>
          <w:color w:val="000000"/>
          <w:sz w:val="24"/>
          <w:szCs w:val="24"/>
        </w:rPr>
        <w:t xml:space="preserve">округ – Югра, Советский район (приложение 1); </w:t>
      </w:r>
    </w:p>
    <w:p w:rsidR="00170E13" w:rsidRPr="005D30BB" w:rsidRDefault="00170E13" w:rsidP="00FD2D8E">
      <w:pPr>
        <w:pStyle w:val="ListParagraph"/>
        <w:numPr>
          <w:ilvl w:val="1"/>
          <w:numId w:val="30"/>
        </w:numPr>
        <w:ind w:left="0" w:firstLine="567"/>
        <w:jc w:val="both"/>
        <w:rPr>
          <w:color w:val="000000"/>
          <w:sz w:val="24"/>
          <w:szCs w:val="24"/>
        </w:rPr>
      </w:pPr>
      <w:r w:rsidRPr="005D30BB">
        <w:rPr>
          <w:color w:val="000000"/>
          <w:sz w:val="24"/>
          <w:szCs w:val="24"/>
        </w:rPr>
        <w:t xml:space="preserve"> «Куст №38А Лазаревского месторождения. Инженерные коммуникации» </w:t>
      </w:r>
      <w:r w:rsidRPr="005D30BB">
        <w:rPr>
          <w:color w:val="000000"/>
          <w:sz w:val="24"/>
          <w:szCs w:val="24"/>
        </w:rPr>
        <w:br/>
        <w:t xml:space="preserve">(шифр 01-2583.2/20С1775), расположенного по адресу: Тюменская область, </w:t>
      </w:r>
      <w:r>
        <w:rPr>
          <w:color w:val="000000"/>
          <w:sz w:val="24"/>
          <w:szCs w:val="24"/>
        </w:rPr>
        <w:br/>
      </w:r>
      <w:r w:rsidRPr="005D30BB">
        <w:rPr>
          <w:color w:val="000000"/>
          <w:sz w:val="24"/>
          <w:szCs w:val="24"/>
        </w:rPr>
        <w:t>Ханты-Мансийский автономный округ – Югра, Советский район</w:t>
      </w:r>
      <w:r>
        <w:rPr>
          <w:color w:val="000000"/>
          <w:sz w:val="24"/>
          <w:szCs w:val="24"/>
        </w:rPr>
        <w:t xml:space="preserve"> (приложение </w:t>
      </w:r>
      <w:r w:rsidRPr="005D30BB">
        <w:rPr>
          <w:color w:val="000000"/>
          <w:sz w:val="24"/>
          <w:szCs w:val="24"/>
        </w:rPr>
        <w:t>2).</w:t>
      </w:r>
    </w:p>
    <w:p w:rsidR="00170E13" w:rsidRPr="005D30BB" w:rsidRDefault="00170E13" w:rsidP="00FD2D8E">
      <w:pPr>
        <w:numPr>
          <w:ilvl w:val="0"/>
          <w:numId w:val="30"/>
        </w:numPr>
        <w:shd w:val="clear" w:color="auto" w:fill="FFFFFF"/>
        <w:suppressAutoHyphens/>
        <w:autoSpaceDE w:val="0"/>
        <w:ind w:left="0" w:firstLine="567"/>
        <w:jc w:val="both"/>
        <w:rPr>
          <w:color w:val="000000"/>
          <w:sz w:val="24"/>
          <w:szCs w:val="24"/>
        </w:rPr>
      </w:pPr>
      <w:r w:rsidRPr="005D30BB">
        <w:rPr>
          <w:color w:val="000000"/>
          <w:sz w:val="24"/>
          <w:szCs w:val="24"/>
        </w:rPr>
        <w:t xml:space="preserve">Опубликовать настоящее постановление </w:t>
      </w:r>
      <w:r>
        <w:rPr>
          <w:color w:val="000000"/>
          <w:sz w:val="24"/>
          <w:szCs w:val="24"/>
        </w:rPr>
        <w:t>в порядке, установленном Уставом Советского района, и разместить на официальном сайте Советского района.</w:t>
      </w:r>
    </w:p>
    <w:p w:rsidR="00170E13" w:rsidRPr="005D30BB" w:rsidRDefault="00170E13" w:rsidP="00FD2D8E">
      <w:pPr>
        <w:numPr>
          <w:ilvl w:val="0"/>
          <w:numId w:val="30"/>
        </w:numPr>
        <w:shd w:val="clear" w:color="auto" w:fill="FFFFFF"/>
        <w:suppressAutoHyphens/>
        <w:autoSpaceDE w:val="0"/>
        <w:ind w:left="0" w:firstLine="567"/>
        <w:jc w:val="both"/>
        <w:rPr>
          <w:color w:val="000000"/>
          <w:sz w:val="24"/>
          <w:szCs w:val="24"/>
        </w:rPr>
      </w:pPr>
      <w:r>
        <w:rPr>
          <w:color w:val="000000"/>
          <w:sz w:val="24"/>
          <w:szCs w:val="24"/>
        </w:rPr>
        <w:t>Настоящее постановление вступает в силу после его официального опубликования.</w:t>
      </w:r>
    </w:p>
    <w:p w:rsidR="00170E13" w:rsidRPr="005D30BB" w:rsidRDefault="00170E13" w:rsidP="00FD2D8E">
      <w:pPr>
        <w:numPr>
          <w:ilvl w:val="0"/>
          <w:numId w:val="30"/>
        </w:numPr>
        <w:shd w:val="clear" w:color="auto" w:fill="FFFFFF"/>
        <w:suppressAutoHyphens/>
        <w:autoSpaceDE w:val="0"/>
        <w:ind w:left="0" w:firstLine="567"/>
        <w:jc w:val="both"/>
        <w:rPr>
          <w:color w:val="000000"/>
          <w:sz w:val="24"/>
          <w:szCs w:val="24"/>
        </w:rPr>
      </w:pPr>
      <w:r w:rsidRPr="005D30BB">
        <w:rPr>
          <w:color w:val="000000"/>
          <w:sz w:val="24"/>
          <w:szCs w:val="24"/>
        </w:rPr>
        <w:t xml:space="preserve">Контроль исполнения настоящего постановления возложить на заместителя главы Советского района по строительству, начальника управления архитектуры </w:t>
      </w:r>
      <w:r w:rsidRPr="005D30BB">
        <w:rPr>
          <w:color w:val="000000"/>
          <w:sz w:val="24"/>
          <w:szCs w:val="24"/>
        </w:rPr>
        <w:br/>
        <w:t>и градостроительства администрации Советского района Яковлева Н</w:t>
      </w:r>
      <w:r>
        <w:rPr>
          <w:color w:val="000000"/>
          <w:sz w:val="24"/>
          <w:szCs w:val="24"/>
        </w:rPr>
        <w:t>.</w:t>
      </w:r>
      <w:r w:rsidRPr="005D30BB">
        <w:rPr>
          <w:color w:val="000000"/>
          <w:sz w:val="24"/>
          <w:szCs w:val="24"/>
        </w:rPr>
        <w:t>С.</w:t>
      </w:r>
    </w:p>
    <w:p w:rsidR="00170E13" w:rsidRDefault="00170E13">
      <w:pPr>
        <w:shd w:val="clear" w:color="auto" w:fill="FFFFFF"/>
        <w:autoSpaceDE w:val="0"/>
        <w:ind w:left="720" w:firstLine="600"/>
        <w:jc w:val="both"/>
        <w:rPr>
          <w:sz w:val="24"/>
          <w:szCs w:val="24"/>
        </w:rPr>
      </w:pPr>
    </w:p>
    <w:p w:rsidR="00170E13" w:rsidRDefault="00170E13">
      <w:pPr>
        <w:shd w:val="clear" w:color="auto" w:fill="FFFFFF"/>
        <w:autoSpaceDE w:val="0"/>
        <w:ind w:left="720" w:firstLine="600"/>
        <w:jc w:val="both"/>
        <w:rPr>
          <w:sz w:val="24"/>
          <w:szCs w:val="24"/>
        </w:rPr>
      </w:pPr>
    </w:p>
    <w:p w:rsidR="00170E13" w:rsidRDefault="00170E13">
      <w:pPr>
        <w:rPr>
          <w:sz w:val="24"/>
          <w:szCs w:val="24"/>
        </w:rPr>
        <w:sectPr w:rsidR="00170E13" w:rsidSect="00964CC5">
          <w:headerReference w:type="first" r:id="rId7"/>
          <w:pgSz w:w="11906" w:h="16838" w:code="9"/>
          <w:pgMar w:top="1134" w:right="624" w:bottom="1134" w:left="1701" w:header="573" w:footer="335" w:gutter="0"/>
          <w:cols w:space="720"/>
          <w:titlePg/>
          <w:docGrid w:linePitch="272"/>
        </w:sectPr>
      </w:pPr>
      <w:r>
        <w:rPr>
          <w:sz w:val="24"/>
          <w:szCs w:val="24"/>
        </w:rPr>
        <w:t xml:space="preserve">Глава Советского района        </w:t>
      </w:r>
      <w:r>
        <w:rPr>
          <w:sz w:val="24"/>
          <w:szCs w:val="24"/>
        </w:rPr>
        <w:tab/>
        <w:t xml:space="preserve">                                                                          Е.И. Буренков</w:t>
      </w:r>
    </w:p>
    <w:p w:rsidR="00170E13" w:rsidRPr="00437BDD" w:rsidRDefault="00170E13" w:rsidP="00964CC5">
      <w:pPr>
        <w:pStyle w:val="Heading1"/>
        <w:keepLines/>
        <w:ind w:left="0" w:firstLine="0"/>
        <w:jc w:val="right"/>
        <w:rPr>
          <w:b w:val="0"/>
          <w:sz w:val="24"/>
          <w:szCs w:val="24"/>
        </w:rPr>
      </w:pPr>
      <w:bookmarkStart w:id="1" w:name="_Toc30753316"/>
      <w:bookmarkStart w:id="2" w:name="_Toc98943803"/>
      <w:r>
        <w:rPr>
          <w:b w:val="0"/>
          <w:sz w:val="24"/>
          <w:szCs w:val="24"/>
        </w:rPr>
        <w:t xml:space="preserve">    </w:t>
      </w:r>
      <w:r w:rsidRPr="00437BDD">
        <w:rPr>
          <w:b w:val="0"/>
          <w:sz w:val="24"/>
          <w:szCs w:val="24"/>
        </w:rPr>
        <w:t>Приложение</w:t>
      </w:r>
      <w:r>
        <w:rPr>
          <w:b w:val="0"/>
          <w:sz w:val="24"/>
          <w:szCs w:val="24"/>
        </w:rPr>
        <w:t xml:space="preserve"> 1</w:t>
      </w:r>
    </w:p>
    <w:p w:rsidR="00170E13" w:rsidRDefault="00170E13" w:rsidP="00964CC5">
      <w:pPr>
        <w:jc w:val="right"/>
        <w:rPr>
          <w:sz w:val="24"/>
          <w:szCs w:val="24"/>
        </w:rPr>
      </w:pPr>
      <w:r w:rsidRPr="00437BDD">
        <w:rPr>
          <w:sz w:val="24"/>
          <w:szCs w:val="24"/>
        </w:rPr>
        <w:t xml:space="preserve">к постановлению </w:t>
      </w:r>
    </w:p>
    <w:p w:rsidR="00170E13" w:rsidRDefault="00170E13" w:rsidP="00964CC5">
      <w:pPr>
        <w:jc w:val="right"/>
        <w:rPr>
          <w:sz w:val="24"/>
          <w:szCs w:val="24"/>
        </w:rPr>
      </w:pPr>
      <w:r w:rsidRPr="00437BDD">
        <w:rPr>
          <w:sz w:val="24"/>
          <w:szCs w:val="24"/>
        </w:rPr>
        <w:t>администрации</w:t>
      </w:r>
      <w:r>
        <w:rPr>
          <w:sz w:val="24"/>
          <w:szCs w:val="24"/>
        </w:rPr>
        <w:t xml:space="preserve"> Советского района</w:t>
      </w:r>
    </w:p>
    <w:p w:rsidR="00170E13" w:rsidRPr="00437BDD" w:rsidRDefault="00170E13" w:rsidP="00964CC5">
      <w:pPr>
        <w:jc w:val="right"/>
        <w:rPr>
          <w:sz w:val="24"/>
          <w:szCs w:val="24"/>
        </w:rPr>
      </w:pPr>
      <w:r>
        <w:rPr>
          <w:sz w:val="24"/>
          <w:szCs w:val="24"/>
        </w:rPr>
        <w:t>от 25.04.2022 № 1155</w:t>
      </w:r>
    </w:p>
    <w:p w:rsidR="00170E13" w:rsidRPr="00437BDD" w:rsidRDefault="00170E13" w:rsidP="00A71E1C">
      <w:pPr>
        <w:pStyle w:val="Heading1"/>
        <w:keepLines/>
        <w:numPr>
          <w:ilvl w:val="0"/>
          <w:numId w:val="25"/>
        </w:numPr>
        <w:spacing w:before="360" w:after="240"/>
        <w:ind w:left="0" w:firstLine="0"/>
        <w:rPr>
          <w:sz w:val="24"/>
          <w:szCs w:val="24"/>
        </w:rPr>
      </w:pPr>
      <w:r w:rsidRPr="00437BDD">
        <w:rPr>
          <w:sz w:val="24"/>
          <w:szCs w:val="24"/>
        </w:rPr>
        <w:t>Основная часть проекта планировки территории. Графическая часть</w:t>
      </w:r>
      <w:bookmarkEnd w:id="1"/>
      <w:bookmarkEnd w:id="2"/>
    </w:p>
    <w:p w:rsidR="00170E13" w:rsidRPr="003D5C0C" w:rsidRDefault="00170E13" w:rsidP="00F84316">
      <w:pPr>
        <w:spacing w:line="360" w:lineRule="auto"/>
        <w:jc w:val="center"/>
        <w:rPr>
          <w:b/>
          <w:sz w:val="24"/>
          <w:szCs w:val="24"/>
        </w:rPr>
        <w:sectPr w:rsidR="00170E13" w:rsidRPr="003D5C0C" w:rsidSect="00E73F05">
          <w:headerReference w:type="default" r:id="rId8"/>
          <w:footerReference w:type="default" r:id="rId9"/>
          <w:footerReference w:type="first" r:id="rId10"/>
          <w:pgSz w:w="11906" w:h="16838" w:code="9"/>
          <w:pgMar w:top="426" w:right="426" w:bottom="1134" w:left="568" w:header="573" w:footer="102" w:gutter="0"/>
          <w:pgNumType w:start="1"/>
          <w:cols w:space="720"/>
          <w:titlePg/>
          <w:docGrid w:linePitch="272"/>
        </w:sect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09" o:spid="_x0000_s1434" type="#_x0000_t75" style="position:absolute;left:0;text-align:left;margin-left:44.55pt;margin-top:24.7pt;width:471.25pt;height:666.75pt;z-index:-251661824;visibility:visible">
            <v:imagedata r:id="rId11" o:title=""/>
          </v:shape>
        </w:pict>
      </w:r>
      <w:r w:rsidRPr="003D5C0C">
        <w:rPr>
          <w:b/>
          <w:sz w:val="24"/>
          <w:szCs w:val="24"/>
        </w:rPr>
        <w:t>1.1. Чертеж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3574"/>
        <w:gridCol w:w="3912"/>
      </w:tblGrid>
      <w:tr w:rsidR="00170E13" w:rsidRPr="00D56E39" w:rsidTr="00F84316">
        <w:trPr>
          <w:trHeight w:val="255"/>
          <w:jc w:val="center"/>
        </w:trPr>
        <w:tc>
          <w:tcPr>
            <w:tcW w:w="1255" w:type="pct"/>
            <w:noWrap/>
            <w:vAlign w:val="center"/>
          </w:tcPr>
          <w:p w:rsidR="00170E13" w:rsidRPr="00D56E39" w:rsidRDefault="00170E13" w:rsidP="00D56E39">
            <w:pPr>
              <w:spacing w:line="276" w:lineRule="auto"/>
              <w:jc w:val="center"/>
              <w:rPr>
                <w:color w:val="000000"/>
                <w:sz w:val="24"/>
                <w:szCs w:val="24"/>
              </w:rPr>
            </w:pPr>
            <w:bookmarkStart w:id="3" w:name="RANGE!A1:C295"/>
            <w:bookmarkStart w:id="4" w:name="_Toc505185112"/>
            <w:bookmarkStart w:id="5" w:name="_Toc505946350"/>
            <w:bookmarkEnd w:id="3"/>
            <w:r w:rsidRPr="00D56E39">
              <w:rPr>
                <w:color w:val="000000"/>
                <w:sz w:val="24"/>
                <w:szCs w:val="24"/>
              </w:rPr>
              <w:t>N_тчк</w:t>
            </w:r>
          </w:p>
        </w:tc>
        <w:tc>
          <w:tcPr>
            <w:tcW w:w="1788" w:type="pct"/>
            <w:noWrap/>
            <w:vAlign w:val="center"/>
          </w:tcPr>
          <w:p w:rsidR="00170E13" w:rsidRPr="00D56E39" w:rsidRDefault="00170E13" w:rsidP="00D56E39">
            <w:pPr>
              <w:spacing w:line="276" w:lineRule="auto"/>
              <w:jc w:val="center"/>
              <w:rPr>
                <w:color w:val="000000"/>
                <w:sz w:val="24"/>
                <w:szCs w:val="24"/>
              </w:rPr>
            </w:pPr>
            <w:r w:rsidRPr="00D56E39">
              <w:rPr>
                <w:color w:val="000000"/>
                <w:sz w:val="24"/>
                <w:szCs w:val="24"/>
              </w:rPr>
              <w:t>X</w:t>
            </w:r>
          </w:p>
        </w:tc>
        <w:tc>
          <w:tcPr>
            <w:tcW w:w="1957" w:type="pct"/>
            <w:noWrap/>
            <w:vAlign w:val="center"/>
          </w:tcPr>
          <w:p w:rsidR="00170E13" w:rsidRPr="00D56E39" w:rsidRDefault="00170E13" w:rsidP="00D56E39">
            <w:pPr>
              <w:spacing w:line="276" w:lineRule="auto"/>
              <w:jc w:val="center"/>
              <w:rPr>
                <w:color w:val="000000"/>
                <w:sz w:val="24"/>
                <w:szCs w:val="24"/>
              </w:rPr>
            </w:pPr>
            <w:r w:rsidRPr="00D56E39">
              <w:rPr>
                <w:color w:val="000000"/>
                <w:sz w:val="24"/>
                <w:szCs w:val="24"/>
              </w:rPr>
              <w:t>Y</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н1</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970862,19</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1761713,25</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н2</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970726,18</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1761463,64</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н3</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970698,54</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1761478,71</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н4</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970613,82</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1761323,22</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н5</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970859,97</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1761189,12</w:t>
            </w:r>
          </w:p>
        </w:tc>
      </w:tr>
      <w:tr w:rsidR="00170E13" w:rsidRPr="00D56E39" w:rsidTr="00F84316">
        <w:trPr>
          <w:trHeight w:val="255"/>
          <w:jc w:val="center"/>
        </w:trPr>
        <w:tc>
          <w:tcPr>
            <w:tcW w:w="1255" w:type="pct"/>
            <w:noWrap/>
          </w:tcPr>
          <w:p w:rsidR="00170E13" w:rsidRPr="00D56E39" w:rsidRDefault="00170E13" w:rsidP="00D56E39">
            <w:pPr>
              <w:spacing w:line="276" w:lineRule="auto"/>
              <w:jc w:val="center"/>
              <w:rPr>
                <w:color w:val="000000"/>
                <w:sz w:val="24"/>
                <w:szCs w:val="24"/>
              </w:rPr>
            </w:pPr>
            <w:r w:rsidRPr="00D56E39">
              <w:rPr>
                <w:color w:val="000000"/>
                <w:sz w:val="24"/>
                <w:szCs w:val="24"/>
              </w:rPr>
              <w:t>н6</w:t>
            </w:r>
          </w:p>
        </w:tc>
        <w:tc>
          <w:tcPr>
            <w:tcW w:w="1788" w:type="pct"/>
            <w:noWrap/>
          </w:tcPr>
          <w:p w:rsidR="00170E13" w:rsidRPr="00D56E39" w:rsidRDefault="00170E13" w:rsidP="00D56E39">
            <w:pPr>
              <w:spacing w:line="276" w:lineRule="auto"/>
              <w:jc w:val="center"/>
              <w:rPr>
                <w:color w:val="000000"/>
                <w:sz w:val="24"/>
                <w:szCs w:val="24"/>
              </w:rPr>
            </w:pPr>
            <w:r w:rsidRPr="00D56E39">
              <w:rPr>
                <w:color w:val="000000"/>
                <w:sz w:val="24"/>
                <w:szCs w:val="24"/>
              </w:rPr>
              <w:t>971080,69</w:t>
            </w:r>
          </w:p>
        </w:tc>
        <w:tc>
          <w:tcPr>
            <w:tcW w:w="1957" w:type="pct"/>
            <w:noWrap/>
          </w:tcPr>
          <w:p w:rsidR="00170E13" w:rsidRPr="00D56E39" w:rsidRDefault="00170E13" w:rsidP="00D56E39">
            <w:pPr>
              <w:spacing w:line="276" w:lineRule="auto"/>
              <w:jc w:val="center"/>
              <w:rPr>
                <w:color w:val="000000"/>
                <w:sz w:val="24"/>
                <w:szCs w:val="24"/>
              </w:rPr>
            </w:pPr>
            <w:r w:rsidRPr="00D56E39">
              <w:rPr>
                <w:color w:val="000000"/>
                <w:sz w:val="24"/>
                <w:szCs w:val="24"/>
              </w:rPr>
              <w:t>1761594,20</w:t>
            </w:r>
          </w:p>
        </w:tc>
      </w:tr>
    </w:tbl>
    <w:p w:rsidR="00170E13" w:rsidRPr="00D56E39" w:rsidRDefault="00170E13" w:rsidP="00DF2540">
      <w:pPr>
        <w:pStyle w:val="24"/>
        <w:numPr>
          <w:ilvl w:val="1"/>
          <w:numId w:val="50"/>
        </w:numPr>
        <w:spacing w:line="276" w:lineRule="auto"/>
        <w:ind w:left="2268" w:hanging="1559"/>
        <w:jc w:val="center"/>
      </w:pPr>
      <w:bookmarkStart w:id="6" w:name="_Toc98943805"/>
      <w:bookmarkStart w:id="7" w:name="_Toc505946353"/>
      <w:bookmarkEnd w:id="4"/>
      <w:bookmarkEnd w:id="5"/>
      <w:r>
        <w:t xml:space="preserve"> </w:t>
      </w:r>
      <w:r w:rsidRPr="00D56E39">
        <w:t>Положение о характеристиках планируемого развития территории</w:t>
      </w:r>
      <w:bookmarkEnd w:id="6"/>
    </w:p>
    <w:p w:rsidR="00170E13" w:rsidRPr="00D56E39" w:rsidRDefault="00170E13" w:rsidP="00964CC5">
      <w:pPr>
        <w:autoSpaceDE w:val="0"/>
        <w:autoSpaceDN w:val="0"/>
        <w:adjustRightInd w:val="0"/>
        <w:ind w:firstLine="567"/>
        <w:jc w:val="both"/>
        <w:rPr>
          <w:sz w:val="24"/>
          <w:szCs w:val="24"/>
        </w:rPr>
      </w:pPr>
      <w:r w:rsidRPr="00D56E39">
        <w:rPr>
          <w:sz w:val="24"/>
          <w:szCs w:val="24"/>
        </w:rPr>
        <w:t xml:space="preserve">В административном отношении район работ расположен в Тюменской области, </w:t>
      </w:r>
      <w:r>
        <w:rPr>
          <w:sz w:val="24"/>
          <w:szCs w:val="24"/>
        </w:rPr>
        <w:br/>
      </w:r>
      <w:r w:rsidRPr="00D56E39">
        <w:rPr>
          <w:sz w:val="24"/>
          <w:szCs w:val="24"/>
        </w:rPr>
        <w:t>Ханты-Мансийском автономном округе</w:t>
      </w:r>
      <w:r>
        <w:rPr>
          <w:sz w:val="24"/>
          <w:szCs w:val="24"/>
        </w:rPr>
        <w:t xml:space="preserve"> </w:t>
      </w:r>
      <w:r w:rsidRPr="00D56E39">
        <w:rPr>
          <w:sz w:val="24"/>
          <w:szCs w:val="24"/>
        </w:rPr>
        <w:t>- Югра, на территории Советского района, Лазаревское месторождение (недропользователь ООО «ЛУКОЙЛ – Западная Сибирь»).</w:t>
      </w:r>
    </w:p>
    <w:p w:rsidR="00170E13" w:rsidRPr="00D56E39" w:rsidRDefault="00170E13" w:rsidP="00964CC5">
      <w:pPr>
        <w:autoSpaceDE w:val="0"/>
        <w:autoSpaceDN w:val="0"/>
        <w:adjustRightInd w:val="0"/>
        <w:ind w:firstLine="567"/>
        <w:jc w:val="both"/>
        <w:rPr>
          <w:sz w:val="24"/>
          <w:szCs w:val="24"/>
        </w:rPr>
      </w:pPr>
      <w:r w:rsidRPr="00D56E39">
        <w:rPr>
          <w:sz w:val="24"/>
          <w:szCs w:val="24"/>
        </w:rPr>
        <w:t>Арендатором является ООО «ЛУКОЙЛ – Западная Сибирь» ТПП «Урайнефтегаз», арендодателем – территориальный отдел – Советское лесничество.</w:t>
      </w:r>
    </w:p>
    <w:p w:rsidR="00170E13" w:rsidRPr="00D56E39" w:rsidRDefault="00170E13" w:rsidP="00964CC5">
      <w:pPr>
        <w:autoSpaceDE w:val="0"/>
        <w:autoSpaceDN w:val="0"/>
        <w:adjustRightInd w:val="0"/>
        <w:ind w:firstLine="567"/>
        <w:jc w:val="both"/>
        <w:rPr>
          <w:sz w:val="24"/>
          <w:szCs w:val="24"/>
        </w:rPr>
      </w:pPr>
      <w:r w:rsidRPr="00D56E39">
        <w:rPr>
          <w:sz w:val="24"/>
          <w:szCs w:val="24"/>
        </w:rPr>
        <w:t xml:space="preserve">Ближайшими населенными пунктами от места проведения работ являются: </w:t>
      </w:r>
      <w:r>
        <w:rPr>
          <w:sz w:val="24"/>
          <w:szCs w:val="24"/>
        </w:rPr>
        <w:br/>
      </w:r>
      <w:r w:rsidRPr="00D56E39">
        <w:rPr>
          <w:sz w:val="24"/>
          <w:szCs w:val="24"/>
        </w:rPr>
        <w:t xml:space="preserve">пгт. Зеленеборск на северо-запад в 64 км, пгт. Коммунистический в 72 км северо-западнее места проведения работ, п. Талинка в 97 км на северо-восток от объекта </w:t>
      </w:r>
      <w:r w:rsidRPr="00FD2D8E">
        <w:rPr>
          <w:sz w:val="24"/>
          <w:szCs w:val="24"/>
        </w:rPr>
        <w:t>изысканий</w:t>
      </w:r>
      <w:r w:rsidRPr="00D56E39">
        <w:rPr>
          <w:sz w:val="24"/>
          <w:szCs w:val="24"/>
        </w:rPr>
        <w:t>.</w:t>
      </w:r>
    </w:p>
    <w:p w:rsidR="00170E13" w:rsidRPr="00D56E39" w:rsidRDefault="00170E13" w:rsidP="00964CC5">
      <w:pPr>
        <w:autoSpaceDE w:val="0"/>
        <w:autoSpaceDN w:val="0"/>
        <w:adjustRightInd w:val="0"/>
        <w:ind w:firstLine="567"/>
        <w:jc w:val="both"/>
        <w:rPr>
          <w:sz w:val="24"/>
          <w:szCs w:val="24"/>
        </w:rPr>
      </w:pPr>
      <w:r w:rsidRPr="00D56E39">
        <w:rPr>
          <w:sz w:val="24"/>
          <w:szCs w:val="24"/>
        </w:rPr>
        <w:t>Административный центр пгт Советский находится в 77 км северо-западнее района работ.</w:t>
      </w:r>
    </w:p>
    <w:p w:rsidR="00170E13" w:rsidRPr="00D56E39" w:rsidRDefault="00170E13" w:rsidP="00964CC5">
      <w:pPr>
        <w:autoSpaceDE w:val="0"/>
        <w:autoSpaceDN w:val="0"/>
        <w:adjustRightInd w:val="0"/>
        <w:ind w:firstLine="567"/>
        <w:jc w:val="both"/>
        <w:rPr>
          <w:sz w:val="24"/>
          <w:szCs w:val="24"/>
        </w:rPr>
      </w:pPr>
      <w:r w:rsidRPr="00D56E39">
        <w:rPr>
          <w:sz w:val="24"/>
          <w:szCs w:val="24"/>
        </w:rPr>
        <w:t>Климат данного района континентальный. Зима суровая, холодная и продолжительная. Лето короткое, теплое. Переходные сезоны - осень и весна непродолжительные. Наблюдаются поздние весенние и ранние осенние заморозки, резкие колебания температуры в течение года и суток.</w:t>
      </w:r>
    </w:p>
    <w:p w:rsidR="00170E13" w:rsidRPr="00D56E39" w:rsidRDefault="00170E13" w:rsidP="00964CC5">
      <w:pPr>
        <w:autoSpaceDE w:val="0"/>
        <w:autoSpaceDN w:val="0"/>
        <w:adjustRightInd w:val="0"/>
        <w:ind w:firstLine="567"/>
        <w:jc w:val="both"/>
        <w:rPr>
          <w:sz w:val="24"/>
          <w:szCs w:val="24"/>
        </w:rPr>
      </w:pPr>
      <w:r w:rsidRPr="00D56E39">
        <w:rPr>
          <w:sz w:val="24"/>
          <w:szCs w:val="24"/>
        </w:rPr>
        <w:t>Среднегодовая температура воздуха рассматриваемого района составляет минус 1,4 ºС. Средняя температура воздуха наиболее холодного месяца – января минус 19,4 ºС, а самого жаркого – июля плюс 17,0 ºС. Средняя минимальная температура воздуха самого холодного месяца, января: минус 63 ºС. Средняя максимальная температура воздуха самого тёплого месяца, июля: плюс 22,6 ºС.</w:t>
      </w:r>
    </w:p>
    <w:p w:rsidR="00170E13" w:rsidRPr="00D56E39" w:rsidRDefault="00170E13" w:rsidP="00964CC5">
      <w:pPr>
        <w:autoSpaceDE w:val="0"/>
        <w:autoSpaceDN w:val="0"/>
        <w:adjustRightInd w:val="0"/>
        <w:ind w:firstLine="567"/>
        <w:jc w:val="both"/>
        <w:rPr>
          <w:sz w:val="24"/>
          <w:szCs w:val="24"/>
        </w:rPr>
      </w:pPr>
      <w:r w:rsidRPr="00D56E39">
        <w:rPr>
          <w:sz w:val="24"/>
          <w:szCs w:val="24"/>
        </w:rPr>
        <w:t>Абсолютный минимум температуры приходится на декабрь минус 48 ºС, а абсолютный максимум на июль плюс 34,1 ºС.</w:t>
      </w:r>
    </w:p>
    <w:p w:rsidR="00170E13" w:rsidRPr="00D56E39" w:rsidRDefault="00170E13" w:rsidP="00964CC5">
      <w:pPr>
        <w:autoSpaceDE w:val="0"/>
        <w:autoSpaceDN w:val="0"/>
        <w:adjustRightInd w:val="0"/>
        <w:ind w:firstLine="567"/>
        <w:jc w:val="both"/>
        <w:rPr>
          <w:sz w:val="24"/>
          <w:szCs w:val="24"/>
        </w:rPr>
      </w:pPr>
      <w:r w:rsidRPr="00D56E39">
        <w:rPr>
          <w:sz w:val="24"/>
          <w:szCs w:val="24"/>
        </w:rPr>
        <w:t xml:space="preserve">Гидрографическая сеть района работ представлена притоками различного порядка </w:t>
      </w:r>
      <w:r>
        <w:rPr>
          <w:sz w:val="24"/>
          <w:szCs w:val="24"/>
        </w:rPr>
        <w:br/>
      </w:r>
      <w:r w:rsidRPr="00D56E39">
        <w:rPr>
          <w:sz w:val="24"/>
          <w:szCs w:val="24"/>
        </w:rPr>
        <w:t xml:space="preserve">р. Мулымья. Непосредственно проектируемый объект расположен на водосборной площади </w:t>
      </w:r>
      <w:r>
        <w:rPr>
          <w:sz w:val="24"/>
          <w:szCs w:val="24"/>
        </w:rPr>
        <w:br/>
      </w:r>
      <w:r w:rsidRPr="00D56E39">
        <w:rPr>
          <w:sz w:val="24"/>
          <w:szCs w:val="24"/>
        </w:rPr>
        <w:t>р. Тультья.</w:t>
      </w:r>
    </w:p>
    <w:p w:rsidR="00170E13" w:rsidRPr="00D56E39" w:rsidRDefault="00170E13" w:rsidP="00964CC5">
      <w:pPr>
        <w:autoSpaceDE w:val="0"/>
        <w:autoSpaceDN w:val="0"/>
        <w:adjustRightInd w:val="0"/>
        <w:ind w:firstLine="567"/>
        <w:jc w:val="both"/>
        <w:rPr>
          <w:sz w:val="24"/>
          <w:szCs w:val="24"/>
        </w:rPr>
      </w:pPr>
      <w:r w:rsidRPr="00D56E39">
        <w:rPr>
          <w:sz w:val="24"/>
          <w:szCs w:val="24"/>
        </w:rPr>
        <w:t>Основные показатели по проектируемым площадкам подсчитаны с учетом инженерных коммуникаций и приведены в таблице 1.</w:t>
      </w:r>
    </w:p>
    <w:p w:rsidR="00170E13" w:rsidRPr="00D56E39" w:rsidRDefault="00170E13" w:rsidP="00D56E39">
      <w:pPr>
        <w:pStyle w:val="NGP2"/>
        <w:tabs>
          <w:tab w:val="left" w:pos="0"/>
        </w:tabs>
        <w:spacing w:line="276" w:lineRule="auto"/>
        <w:ind w:firstLine="0"/>
        <w:jc w:val="right"/>
        <w:rPr>
          <w:szCs w:val="24"/>
          <w:lang w:eastAsia="ru-RU"/>
        </w:rPr>
      </w:pPr>
      <w:r w:rsidRPr="00D56E39">
        <w:rPr>
          <w:szCs w:val="24"/>
          <w:lang w:eastAsia="ru-RU"/>
        </w:rPr>
        <w:t>Таблица 1 – 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702"/>
        <w:gridCol w:w="2887"/>
      </w:tblGrid>
      <w:tr w:rsidR="00170E13" w:rsidRPr="00D56E39" w:rsidTr="00D7205C">
        <w:trPr>
          <w:tblHeader/>
        </w:trPr>
        <w:tc>
          <w:tcPr>
            <w:tcW w:w="2692" w:type="pct"/>
            <w:vMerge w:val="restart"/>
          </w:tcPr>
          <w:p w:rsidR="00170E13" w:rsidRPr="00D7205C" w:rsidRDefault="00170E13" w:rsidP="00A71E1C">
            <w:pPr>
              <w:jc w:val="center"/>
              <w:rPr>
                <w:sz w:val="24"/>
                <w:szCs w:val="24"/>
              </w:rPr>
            </w:pPr>
            <w:r w:rsidRPr="00D7205C">
              <w:rPr>
                <w:sz w:val="24"/>
                <w:szCs w:val="24"/>
              </w:rPr>
              <w:t>Показатели</w:t>
            </w:r>
          </w:p>
        </w:tc>
        <w:tc>
          <w:tcPr>
            <w:tcW w:w="856" w:type="pct"/>
            <w:vMerge w:val="restart"/>
          </w:tcPr>
          <w:p w:rsidR="00170E13" w:rsidRPr="00D7205C" w:rsidRDefault="00170E13" w:rsidP="00A71E1C">
            <w:pPr>
              <w:jc w:val="center"/>
              <w:rPr>
                <w:sz w:val="24"/>
                <w:szCs w:val="24"/>
              </w:rPr>
            </w:pPr>
            <w:r w:rsidRPr="00D7205C">
              <w:rPr>
                <w:sz w:val="24"/>
                <w:szCs w:val="24"/>
              </w:rPr>
              <w:t>Ед. изм.</w:t>
            </w:r>
          </w:p>
        </w:tc>
        <w:tc>
          <w:tcPr>
            <w:tcW w:w="1452" w:type="pct"/>
            <w:tcMar>
              <w:left w:w="57" w:type="dxa"/>
              <w:right w:w="57" w:type="dxa"/>
            </w:tcMar>
          </w:tcPr>
          <w:p w:rsidR="00170E13" w:rsidRPr="00D7205C" w:rsidRDefault="00170E13" w:rsidP="00A71E1C">
            <w:pPr>
              <w:jc w:val="center"/>
              <w:rPr>
                <w:sz w:val="24"/>
                <w:szCs w:val="24"/>
              </w:rPr>
            </w:pPr>
            <w:r w:rsidRPr="00D7205C">
              <w:rPr>
                <w:sz w:val="24"/>
                <w:szCs w:val="24"/>
              </w:rPr>
              <w:t>Куст</w:t>
            </w:r>
          </w:p>
        </w:tc>
      </w:tr>
      <w:tr w:rsidR="00170E13" w:rsidRPr="00D56E39" w:rsidTr="00D7205C">
        <w:trPr>
          <w:tblHeader/>
        </w:trPr>
        <w:tc>
          <w:tcPr>
            <w:tcW w:w="2692" w:type="pct"/>
            <w:vMerge/>
          </w:tcPr>
          <w:p w:rsidR="00170E13" w:rsidRPr="00D7205C" w:rsidRDefault="00170E13" w:rsidP="00A71E1C">
            <w:pPr>
              <w:jc w:val="center"/>
              <w:rPr>
                <w:sz w:val="24"/>
                <w:szCs w:val="24"/>
              </w:rPr>
            </w:pPr>
          </w:p>
        </w:tc>
        <w:tc>
          <w:tcPr>
            <w:tcW w:w="856" w:type="pct"/>
            <w:vMerge/>
          </w:tcPr>
          <w:p w:rsidR="00170E13" w:rsidRPr="00D7205C" w:rsidRDefault="00170E13" w:rsidP="00A71E1C">
            <w:pPr>
              <w:jc w:val="center"/>
              <w:rPr>
                <w:sz w:val="24"/>
                <w:szCs w:val="24"/>
              </w:rPr>
            </w:pPr>
          </w:p>
        </w:tc>
        <w:tc>
          <w:tcPr>
            <w:tcW w:w="1452" w:type="pct"/>
            <w:tcMar>
              <w:left w:w="57" w:type="dxa"/>
              <w:right w:w="57" w:type="dxa"/>
            </w:tcMar>
          </w:tcPr>
          <w:p w:rsidR="00170E13" w:rsidRPr="00D7205C" w:rsidRDefault="00170E13" w:rsidP="00A71E1C">
            <w:pPr>
              <w:jc w:val="center"/>
              <w:rPr>
                <w:sz w:val="24"/>
                <w:szCs w:val="24"/>
              </w:rPr>
            </w:pPr>
            <w:r w:rsidRPr="00D7205C">
              <w:rPr>
                <w:sz w:val="24"/>
                <w:szCs w:val="24"/>
              </w:rPr>
              <w:t>№ 38А</w:t>
            </w:r>
          </w:p>
        </w:tc>
      </w:tr>
      <w:tr w:rsidR="00170E13" w:rsidRPr="00D56E39" w:rsidTr="00D7205C">
        <w:tc>
          <w:tcPr>
            <w:tcW w:w="5000" w:type="pct"/>
            <w:gridSpan w:val="3"/>
            <w:vAlign w:val="center"/>
          </w:tcPr>
          <w:p w:rsidR="00170E13" w:rsidRPr="00D7205C" w:rsidRDefault="00170E13" w:rsidP="00A71E1C">
            <w:pPr>
              <w:jc w:val="center"/>
              <w:rPr>
                <w:sz w:val="24"/>
                <w:szCs w:val="24"/>
              </w:rPr>
            </w:pPr>
            <w:r w:rsidRPr="00D7205C">
              <w:rPr>
                <w:sz w:val="24"/>
                <w:szCs w:val="24"/>
              </w:rPr>
              <w:t>Фонд скважин</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Всего:</w:t>
            </w:r>
          </w:p>
        </w:tc>
        <w:tc>
          <w:tcPr>
            <w:tcW w:w="856" w:type="pct"/>
            <w:vAlign w:val="center"/>
          </w:tcPr>
          <w:p w:rsidR="00170E13" w:rsidRPr="00D7205C" w:rsidRDefault="00170E13" w:rsidP="00A71E1C">
            <w:pPr>
              <w:jc w:val="center"/>
              <w:rPr>
                <w:sz w:val="24"/>
                <w:szCs w:val="24"/>
              </w:rPr>
            </w:pPr>
            <w:r w:rsidRPr="00D7205C">
              <w:rPr>
                <w:sz w:val="24"/>
                <w:szCs w:val="24"/>
              </w:rPr>
              <w:t>шт.</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5</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добывающие</w:t>
            </w:r>
          </w:p>
        </w:tc>
        <w:tc>
          <w:tcPr>
            <w:tcW w:w="856" w:type="pct"/>
            <w:vAlign w:val="center"/>
          </w:tcPr>
          <w:p w:rsidR="00170E13" w:rsidRPr="00D7205C" w:rsidRDefault="00170E13" w:rsidP="00A71E1C">
            <w:pPr>
              <w:jc w:val="center"/>
              <w:rPr>
                <w:sz w:val="24"/>
                <w:szCs w:val="24"/>
              </w:rPr>
            </w:pPr>
            <w:r w:rsidRPr="00D7205C">
              <w:rPr>
                <w:sz w:val="24"/>
                <w:szCs w:val="24"/>
              </w:rPr>
              <w:t>шт.</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5</w:t>
            </w:r>
          </w:p>
        </w:tc>
      </w:tr>
      <w:tr w:rsidR="00170E13" w:rsidRPr="00D56E39" w:rsidTr="00D7205C">
        <w:tc>
          <w:tcPr>
            <w:tcW w:w="5000" w:type="pct"/>
            <w:gridSpan w:val="3"/>
            <w:vAlign w:val="center"/>
          </w:tcPr>
          <w:p w:rsidR="00170E13" w:rsidRPr="00D7205C" w:rsidRDefault="00170E13" w:rsidP="00A71E1C">
            <w:pPr>
              <w:jc w:val="center"/>
              <w:rPr>
                <w:sz w:val="24"/>
                <w:szCs w:val="24"/>
              </w:rPr>
            </w:pPr>
            <w:r w:rsidRPr="00D7205C">
              <w:rPr>
                <w:sz w:val="24"/>
                <w:szCs w:val="24"/>
              </w:rPr>
              <w:t>Система нефтегазосбора</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Максимальный объем добычи нефти, всего</w:t>
            </w:r>
          </w:p>
        </w:tc>
        <w:tc>
          <w:tcPr>
            <w:tcW w:w="856" w:type="pct"/>
            <w:vAlign w:val="center"/>
          </w:tcPr>
          <w:p w:rsidR="00170E13" w:rsidRPr="00D7205C" w:rsidRDefault="00170E13" w:rsidP="00A71E1C">
            <w:pPr>
              <w:jc w:val="center"/>
              <w:rPr>
                <w:sz w:val="24"/>
                <w:szCs w:val="24"/>
              </w:rPr>
            </w:pPr>
            <w:r w:rsidRPr="00D7205C">
              <w:rPr>
                <w:sz w:val="24"/>
                <w:szCs w:val="24"/>
              </w:rPr>
              <w:t>т/сут</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65,5</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Максимальный объем добычи жидкости, всего</w:t>
            </w:r>
          </w:p>
        </w:tc>
        <w:tc>
          <w:tcPr>
            <w:tcW w:w="856" w:type="pct"/>
            <w:vAlign w:val="center"/>
          </w:tcPr>
          <w:p w:rsidR="00170E13" w:rsidRPr="00D7205C" w:rsidRDefault="00170E13" w:rsidP="00A71E1C">
            <w:pPr>
              <w:jc w:val="center"/>
              <w:rPr>
                <w:sz w:val="24"/>
                <w:szCs w:val="24"/>
              </w:rPr>
            </w:pPr>
            <w:r w:rsidRPr="00D7205C">
              <w:rPr>
                <w:sz w:val="24"/>
                <w:szCs w:val="24"/>
              </w:rPr>
              <w:t>м</w:t>
            </w:r>
            <w:r w:rsidRPr="00D7205C">
              <w:rPr>
                <w:sz w:val="24"/>
                <w:szCs w:val="24"/>
                <w:vertAlign w:val="superscript"/>
              </w:rPr>
              <w:t>3</w:t>
            </w:r>
            <w:r w:rsidRPr="00D7205C">
              <w:rPr>
                <w:sz w:val="24"/>
                <w:szCs w:val="24"/>
              </w:rPr>
              <w:t>/сут</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162,3</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Максимальный объем добычи газа, всего</w:t>
            </w:r>
          </w:p>
        </w:tc>
        <w:tc>
          <w:tcPr>
            <w:tcW w:w="856" w:type="pct"/>
            <w:vAlign w:val="center"/>
          </w:tcPr>
          <w:p w:rsidR="00170E13" w:rsidRPr="00D7205C" w:rsidRDefault="00170E13" w:rsidP="00A71E1C">
            <w:pPr>
              <w:jc w:val="center"/>
              <w:rPr>
                <w:sz w:val="24"/>
                <w:szCs w:val="24"/>
              </w:rPr>
            </w:pPr>
            <w:r w:rsidRPr="00D7205C">
              <w:rPr>
                <w:sz w:val="24"/>
                <w:szCs w:val="24"/>
              </w:rPr>
              <w:t>м</w:t>
            </w:r>
            <w:r w:rsidRPr="00D7205C">
              <w:rPr>
                <w:sz w:val="24"/>
                <w:szCs w:val="24"/>
                <w:vertAlign w:val="superscript"/>
              </w:rPr>
              <w:t>3</w:t>
            </w:r>
            <w:r w:rsidRPr="00D7205C">
              <w:rPr>
                <w:sz w:val="24"/>
                <w:szCs w:val="24"/>
              </w:rPr>
              <w:t>/сут</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6140,7</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Обводнённость</w:t>
            </w:r>
          </w:p>
        </w:tc>
        <w:tc>
          <w:tcPr>
            <w:tcW w:w="856" w:type="pct"/>
            <w:vAlign w:val="center"/>
          </w:tcPr>
          <w:p w:rsidR="00170E13" w:rsidRPr="00D7205C" w:rsidRDefault="00170E13" w:rsidP="00A71E1C">
            <w:pPr>
              <w:jc w:val="center"/>
              <w:rPr>
                <w:sz w:val="24"/>
                <w:szCs w:val="24"/>
              </w:rPr>
            </w:pPr>
            <w:r w:rsidRPr="00D7205C">
              <w:rPr>
                <w:sz w:val="24"/>
                <w:szCs w:val="24"/>
              </w:rPr>
              <w:t>%</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52</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Рабочее давление в нефтегазосборных сетях, не более</w:t>
            </w:r>
          </w:p>
        </w:tc>
        <w:tc>
          <w:tcPr>
            <w:tcW w:w="856" w:type="pct"/>
            <w:vAlign w:val="center"/>
          </w:tcPr>
          <w:p w:rsidR="00170E13" w:rsidRPr="00D7205C" w:rsidRDefault="00170E13" w:rsidP="00A71E1C">
            <w:pPr>
              <w:jc w:val="center"/>
              <w:rPr>
                <w:sz w:val="24"/>
                <w:szCs w:val="24"/>
              </w:rPr>
            </w:pPr>
            <w:r w:rsidRPr="00D7205C">
              <w:rPr>
                <w:sz w:val="24"/>
                <w:szCs w:val="24"/>
              </w:rPr>
              <w:t>МПа</w:t>
            </w:r>
          </w:p>
        </w:tc>
        <w:tc>
          <w:tcPr>
            <w:tcW w:w="1452" w:type="pct"/>
            <w:tcMar>
              <w:left w:w="57" w:type="dxa"/>
              <w:right w:w="57" w:type="dxa"/>
            </w:tcMar>
            <w:vAlign w:val="center"/>
          </w:tcPr>
          <w:p w:rsidR="00170E13" w:rsidRPr="00D7205C" w:rsidRDefault="00170E13" w:rsidP="00A71E1C">
            <w:pPr>
              <w:jc w:val="center"/>
              <w:rPr>
                <w:sz w:val="24"/>
                <w:szCs w:val="24"/>
              </w:rPr>
            </w:pPr>
            <w:r w:rsidRPr="00D7205C">
              <w:rPr>
                <w:sz w:val="24"/>
                <w:szCs w:val="24"/>
              </w:rPr>
              <w:t>4,0</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Расчетное давление в нефтегазосборных сетях, не более</w:t>
            </w:r>
          </w:p>
        </w:tc>
        <w:tc>
          <w:tcPr>
            <w:tcW w:w="856" w:type="pct"/>
          </w:tcPr>
          <w:p w:rsidR="00170E13" w:rsidRPr="00D7205C" w:rsidRDefault="00170E13" w:rsidP="00A71E1C">
            <w:pPr>
              <w:jc w:val="center"/>
              <w:rPr>
                <w:sz w:val="24"/>
                <w:szCs w:val="24"/>
              </w:rPr>
            </w:pPr>
            <w:r w:rsidRPr="00D7205C">
              <w:rPr>
                <w:sz w:val="24"/>
                <w:szCs w:val="24"/>
              </w:rPr>
              <w:t>МПа</w:t>
            </w:r>
          </w:p>
        </w:tc>
        <w:tc>
          <w:tcPr>
            <w:tcW w:w="1452" w:type="pct"/>
            <w:tcMar>
              <w:left w:w="57" w:type="dxa"/>
              <w:right w:w="57" w:type="dxa"/>
            </w:tcMar>
          </w:tcPr>
          <w:p w:rsidR="00170E13" w:rsidRPr="00D7205C" w:rsidRDefault="00170E13" w:rsidP="00A71E1C">
            <w:pPr>
              <w:jc w:val="center"/>
              <w:rPr>
                <w:sz w:val="24"/>
                <w:szCs w:val="24"/>
              </w:rPr>
            </w:pPr>
            <w:r w:rsidRPr="00D7205C">
              <w:rPr>
                <w:sz w:val="24"/>
                <w:szCs w:val="24"/>
              </w:rPr>
              <w:t>4,0</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Газовый фактор</w:t>
            </w:r>
          </w:p>
        </w:tc>
        <w:tc>
          <w:tcPr>
            <w:tcW w:w="856" w:type="pct"/>
          </w:tcPr>
          <w:p w:rsidR="00170E13" w:rsidRPr="00D7205C" w:rsidRDefault="00170E13" w:rsidP="00A71E1C">
            <w:pPr>
              <w:jc w:val="center"/>
              <w:rPr>
                <w:sz w:val="24"/>
                <w:szCs w:val="24"/>
              </w:rPr>
            </w:pPr>
            <w:r w:rsidRPr="00D7205C">
              <w:rPr>
                <w:sz w:val="24"/>
                <w:szCs w:val="24"/>
              </w:rPr>
              <w:t>м</w:t>
            </w:r>
            <w:r w:rsidRPr="00D7205C">
              <w:rPr>
                <w:sz w:val="24"/>
                <w:szCs w:val="24"/>
                <w:vertAlign w:val="superscript"/>
              </w:rPr>
              <w:t>3</w:t>
            </w:r>
            <w:r w:rsidRPr="00D7205C">
              <w:rPr>
                <w:sz w:val="24"/>
                <w:szCs w:val="24"/>
              </w:rPr>
              <w:t>/т</w:t>
            </w:r>
          </w:p>
        </w:tc>
        <w:tc>
          <w:tcPr>
            <w:tcW w:w="1452" w:type="pct"/>
          </w:tcPr>
          <w:p w:rsidR="00170E13" w:rsidRPr="00D7205C" w:rsidRDefault="00170E13" w:rsidP="00A71E1C">
            <w:pPr>
              <w:jc w:val="center"/>
              <w:rPr>
                <w:sz w:val="24"/>
                <w:szCs w:val="24"/>
              </w:rPr>
            </w:pPr>
            <w:r w:rsidRPr="00D7205C">
              <w:rPr>
                <w:sz w:val="24"/>
                <w:szCs w:val="24"/>
              </w:rPr>
              <w:t>93,8</w:t>
            </w:r>
          </w:p>
        </w:tc>
      </w:tr>
      <w:tr w:rsidR="00170E13" w:rsidRPr="00D56E39" w:rsidTr="00D7205C">
        <w:tc>
          <w:tcPr>
            <w:tcW w:w="2692" w:type="pct"/>
            <w:vAlign w:val="center"/>
          </w:tcPr>
          <w:p w:rsidR="00170E13" w:rsidRPr="00D7205C" w:rsidRDefault="00170E13" w:rsidP="00A71E1C">
            <w:pPr>
              <w:rPr>
                <w:sz w:val="24"/>
                <w:szCs w:val="24"/>
              </w:rPr>
            </w:pPr>
            <w:r w:rsidRPr="00D7205C">
              <w:rPr>
                <w:sz w:val="24"/>
                <w:szCs w:val="24"/>
              </w:rPr>
              <w:t>Проектный пласт</w:t>
            </w:r>
          </w:p>
        </w:tc>
        <w:tc>
          <w:tcPr>
            <w:tcW w:w="856" w:type="pct"/>
          </w:tcPr>
          <w:p w:rsidR="00170E13" w:rsidRPr="00D7205C" w:rsidRDefault="00170E13" w:rsidP="00A71E1C">
            <w:pPr>
              <w:jc w:val="center"/>
              <w:rPr>
                <w:sz w:val="24"/>
                <w:szCs w:val="24"/>
              </w:rPr>
            </w:pPr>
          </w:p>
        </w:tc>
        <w:tc>
          <w:tcPr>
            <w:tcW w:w="1452" w:type="pct"/>
          </w:tcPr>
          <w:p w:rsidR="00170E13" w:rsidRPr="00D7205C" w:rsidRDefault="00170E13" w:rsidP="00A71E1C">
            <w:pPr>
              <w:jc w:val="center"/>
              <w:rPr>
                <w:sz w:val="24"/>
                <w:szCs w:val="24"/>
                <w:vertAlign w:val="subscript"/>
              </w:rPr>
            </w:pPr>
            <w:r w:rsidRPr="00D7205C">
              <w:rPr>
                <w:sz w:val="24"/>
                <w:szCs w:val="24"/>
              </w:rPr>
              <w:t>Т1-3</w:t>
            </w:r>
          </w:p>
        </w:tc>
      </w:tr>
    </w:tbl>
    <w:p w:rsidR="00170E13" w:rsidRPr="00D56E39" w:rsidRDefault="00170E13" w:rsidP="00DF2540">
      <w:pPr>
        <w:pStyle w:val="24"/>
        <w:numPr>
          <w:ilvl w:val="1"/>
          <w:numId w:val="50"/>
        </w:numPr>
        <w:tabs>
          <w:tab w:val="clear" w:pos="1276"/>
        </w:tabs>
        <w:spacing w:line="276" w:lineRule="auto"/>
        <w:ind w:left="1701" w:hanging="567"/>
        <w:jc w:val="center"/>
      </w:pPr>
      <w:bookmarkStart w:id="8" w:name="_Toc98943806"/>
      <w:r w:rsidRPr="00D56E39">
        <w:t>Положения об очередности планируемого развития территории</w:t>
      </w:r>
      <w:bookmarkEnd w:id="8"/>
    </w:p>
    <w:p w:rsidR="00170E13" w:rsidRPr="00D56E39" w:rsidRDefault="00170E13" w:rsidP="00964CC5">
      <w:pPr>
        <w:ind w:firstLine="567"/>
        <w:jc w:val="both"/>
        <w:rPr>
          <w:sz w:val="24"/>
          <w:szCs w:val="24"/>
        </w:rPr>
      </w:pPr>
      <w:r w:rsidRPr="00D56E39">
        <w:rPr>
          <w:sz w:val="24"/>
          <w:szCs w:val="24"/>
        </w:rPr>
        <w:t>Технологическая последовательность строительства объектов должна соответствовать календарному плану строительства.</w:t>
      </w:r>
    </w:p>
    <w:p w:rsidR="00170E13" w:rsidRPr="00D56E39" w:rsidRDefault="00170E13" w:rsidP="00964CC5">
      <w:pPr>
        <w:ind w:firstLine="567"/>
        <w:jc w:val="both"/>
        <w:rPr>
          <w:sz w:val="24"/>
          <w:szCs w:val="24"/>
        </w:rPr>
      </w:pPr>
      <w:r w:rsidRPr="00D56E39">
        <w:rPr>
          <w:sz w:val="24"/>
          <w:szCs w:val="24"/>
        </w:rPr>
        <w:t>Выполнение работ при строительстве опасных производственных объектов осуществляется на основе решений по охране труда и промышленной безопасности, разрабатываемых в составе проекта производства работ (ППР). ППР утверждается руководителем организации, выполняющей работы, и передается на строительную площадку до начала выполнения предусмотренных там работ. ППР на строительство опасных производственных объектов согласовывается с организацией-заказчиком. Осуществление работ без ППР в соответствии с п. 4.18 Части I СНиП 12-03-2001 не допускается.</w:t>
      </w:r>
    </w:p>
    <w:p w:rsidR="00170E13" w:rsidRPr="00D56E39" w:rsidRDefault="00170E13" w:rsidP="00964CC5">
      <w:pPr>
        <w:ind w:firstLine="567"/>
        <w:jc w:val="both"/>
        <w:rPr>
          <w:sz w:val="24"/>
          <w:szCs w:val="24"/>
        </w:rPr>
      </w:pPr>
      <w:r w:rsidRPr="00D56E39">
        <w:rPr>
          <w:sz w:val="24"/>
          <w:szCs w:val="24"/>
        </w:rPr>
        <w:t xml:space="preserve">Строительные работы разбиты календарным планом на два периода: </w:t>
      </w:r>
    </w:p>
    <w:p w:rsidR="00170E13" w:rsidRPr="00D56E39" w:rsidRDefault="00170E13" w:rsidP="00964CC5">
      <w:pPr>
        <w:ind w:firstLine="567"/>
        <w:jc w:val="both"/>
        <w:rPr>
          <w:sz w:val="24"/>
          <w:szCs w:val="24"/>
        </w:rPr>
      </w:pPr>
      <w:r w:rsidRPr="00D56E39">
        <w:rPr>
          <w:sz w:val="24"/>
          <w:szCs w:val="24"/>
        </w:rPr>
        <w:t>подготовительный;</w:t>
      </w:r>
    </w:p>
    <w:p w:rsidR="00170E13" w:rsidRPr="00D56E39" w:rsidRDefault="00170E13" w:rsidP="00964CC5">
      <w:pPr>
        <w:ind w:firstLine="567"/>
        <w:jc w:val="both"/>
        <w:rPr>
          <w:sz w:val="24"/>
          <w:szCs w:val="24"/>
        </w:rPr>
      </w:pPr>
      <w:r w:rsidRPr="00D56E39">
        <w:rPr>
          <w:sz w:val="24"/>
          <w:szCs w:val="24"/>
        </w:rPr>
        <w:t>основной.</w:t>
      </w:r>
    </w:p>
    <w:p w:rsidR="00170E13" w:rsidRPr="00D56E39" w:rsidRDefault="00170E13" w:rsidP="00964CC5">
      <w:pPr>
        <w:ind w:firstLine="567"/>
        <w:jc w:val="both"/>
        <w:rPr>
          <w:sz w:val="24"/>
          <w:szCs w:val="24"/>
        </w:rPr>
      </w:pPr>
      <w:r w:rsidRPr="00D56E39">
        <w:rPr>
          <w:sz w:val="24"/>
          <w:szCs w:val="24"/>
        </w:rPr>
        <w:t xml:space="preserve">Принятая проектом организационно-технологическая схема обеспечивает соблюдение установленных в календарном плане строительства сроков завершения строительства. </w:t>
      </w:r>
    </w:p>
    <w:p w:rsidR="00170E13" w:rsidRPr="00D56E39" w:rsidRDefault="00170E13" w:rsidP="00964CC5">
      <w:pPr>
        <w:ind w:firstLine="567"/>
        <w:jc w:val="both"/>
        <w:rPr>
          <w:sz w:val="24"/>
          <w:szCs w:val="24"/>
        </w:rPr>
      </w:pPr>
      <w:r w:rsidRPr="00D56E39">
        <w:rPr>
          <w:sz w:val="24"/>
          <w:szCs w:val="24"/>
        </w:rPr>
        <w:t xml:space="preserve">Под подготовкой к строительству принято понимать комплекс взаимосвязанных организационных, технических, технологических, хозяйственных и других мероприятий по созданию условий для своевременного развертывания строительства и осуществления высокоорганизованного, технически грамотного прогрессивного производства строительно-монтажных работ, обеспечивающих своевременную сдачу строительных объектов </w:t>
      </w:r>
      <w:r>
        <w:rPr>
          <w:sz w:val="24"/>
          <w:szCs w:val="24"/>
        </w:rPr>
        <w:br/>
      </w:r>
      <w:r w:rsidRPr="00D56E39">
        <w:rPr>
          <w:sz w:val="24"/>
          <w:szCs w:val="24"/>
        </w:rPr>
        <w:t xml:space="preserve">в эксплуатацию и достижение высоких технико-экономических показателей строительства </w:t>
      </w:r>
      <w:r>
        <w:rPr>
          <w:sz w:val="24"/>
          <w:szCs w:val="24"/>
        </w:rPr>
        <w:br/>
      </w:r>
      <w:r w:rsidRPr="00D56E39">
        <w:rPr>
          <w:sz w:val="24"/>
          <w:szCs w:val="24"/>
        </w:rPr>
        <w:t>и строительного производства.</w:t>
      </w:r>
    </w:p>
    <w:p w:rsidR="00170E13" w:rsidRPr="00D56E39" w:rsidRDefault="00170E13" w:rsidP="00964CC5">
      <w:pPr>
        <w:ind w:firstLine="567"/>
        <w:jc w:val="both"/>
        <w:rPr>
          <w:sz w:val="24"/>
          <w:szCs w:val="24"/>
        </w:rPr>
      </w:pPr>
      <w:r w:rsidRPr="00D56E39">
        <w:rPr>
          <w:sz w:val="24"/>
          <w:szCs w:val="24"/>
        </w:rPr>
        <w:t>Запроектированный объем работ будет выполняться специализированными подрядными строительными организациями, имеющими лицензию на данный вид деятельности.</w:t>
      </w:r>
    </w:p>
    <w:p w:rsidR="00170E13" w:rsidRPr="00D56E39" w:rsidRDefault="00170E13" w:rsidP="00964CC5">
      <w:pPr>
        <w:ind w:firstLine="567"/>
        <w:jc w:val="both"/>
        <w:rPr>
          <w:sz w:val="24"/>
          <w:szCs w:val="24"/>
        </w:rPr>
      </w:pPr>
      <w:r w:rsidRPr="00D56E39">
        <w:rPr>
          <w:sz w:val="24"/>
          <w:szCs w:val="24"/>
        </w:rPr>
        <w:t>Рабочее время и время отдыха в пределах учетного периода регламентируется графиком работы, который разрабатывается генподрядной организацией и утверждается руководством строительной организации.</w:t>
      </w:r>
    </w:p>
    <w:p w:rsidR="00170E13" w:rsidRPr="00D56E39" w:rsidRDefault="00170E13" w:rsidP="00964CC5">
      <w:pPr>
        <w:ind w:firstLine="567"/>
        <w:jc w:val="both"/>
        <w:rPr>
          <w:sz w:val="24"/>
          <w:szCs w:val="24"/>
          <w:lang w:eastAsia="en-US"/>
        </w:rPr>
      </w:pPr>
      <w:r w:rsidRPr="00D56E39">
        <w:rPr>
          <w:sz w:val="24"/>
          <w:szCs w:val="24"/>
        </w:rPr>
        <w:t>Режим работы устанавливается каждым подрядчиком самостоятельно для своих подразделений (бригад), исходя из условий строительства и обеспечения установленных сроков окончания работ.</w:t>
      </w:r>
    </w:p>
    <w:p w:rsidR="00170E13" w:rsidRPr="00D56E39" w:rsidRDefault="00170E13" w:rsidP="00964CC5">
      <w:pPr>
        <w:autoSpaceDE w:val="0"/>
        <w:autoSpaceDN w:val="0"/>
        <w:adjustRightInd w:val="0"/>
        <w:ind w:firstLine="567"/>
        <w:jc w:val="both"/>
        <w:rPr>
          <w:sz w:val="24"/>
          <w:szCs w:val="24"/>
        </w:rPr>
      </w:pPr>
      <w:r w:rsidRPr="00D56E39">
        <w:rPr>
          <w:sz w:val="24"/>
          <w:szCs w:val="24"/>
        </w:rPr>
        <w:t xml:space="preserve">Метод производства строительно-монтажных работ принят комбинированный. При </w:t>
      </w:r>
      <w:r>
        <w:rPr>
          <w:sz w:val="24"/>
          <w:szCs w:val="24"/>
        </w:rPr>
        <w:br/>
      </w:r>
      <w:r w:rsidRPr="00D56E39">
        <w:rPr>
          <w:sz w:val="24"/>
          <w:szCs w:val="24"/>
        </w:rPr>
        <w:t>его использовании на ряде объектов, входящих в комплекс строительства, работы ведутся после</w:t>
      </w:r>
      <w:r>
        <w:rPr>
          <w:sz w:val="24"/>
          <w:szCs w:val="24"/>
        </w:rPr>
        <w:t>довательным методом, на других -</w:t>
      </w:r>
      <w:r w:rsidRPr="00D56E39">
        <w:rPr>
          <w:sz w:val="24"/>
          <w:szCs w:val="24"/>
        </w:rPr>
        <w:t xml:space="preserve"> параллельным, на третьих </w:t>
      </w:r>
      <w:r>
        <w:rPr>
          <w:sz w:val="24"/>
          <w:szCs w:val="24"/>
        </w:rPr>
        <w:t>-</w:t>
      </w:r>
      <w:r w:rsidRPr="00D56E39">
        <w:rPr>
          <w:sz w:val="24"/>
          <w:szCs w:val="24"/>
        </w:rPr>
        <w:t xml:space="preserve"> поточным. В целом </w:t>
      </w:r>
      <w:r>
        <w:rPr>
          <w:sz w:val="24"/>
          <w:szCs w:val="24"/>
        </w:rPr>
        <w:br/>
      </w:r>
      <w:r w:rsidRPr="00D56E39">
        <w:rPr>
          <w:sz w:val="24"/>
          <w:szCs w:val="24"/>
        </w:rPr>
        <w:t>же строительство ведут комбинированным методом.</w:t>
      </w:r>
    </w:p>
    <w:p w:rsidR="00170E13" w:rsidRPr="00D56E39" w:rsidRDefault="00170E13" w:rsidP="00964CC5">
      <w:pPr>
        <w:autoSpaceDE w:val="0"/>
        <w:autoSpaceDN w:val="0"/>
        <w:adjustRightInd w:val="0"/>
        <w:ind w:firstLine="567"/>
        <w:jc w:val="both"/>
        <w:rPr>
          <w:sz w:val="24"/>
          <w:szCs w:val="24"/>
        </w:rPr>
      </w:pPr>
      <w:r w:rsidRPr="00D56E39">
        <w:rPr>
          <w:sz w:val="24"/>
          <w:szCs w:val="24"/>
        </w:rPr>
        <w:t>Технологическая последовательность работ определяется на основании:</w:t>
      </w:r>
    </w:p>
    <w:p w:rsidR="00170E13" w:rsidRPr="00D56E39" w:rsidRDefault="00170E13" w:rsidP="00964CC5">
      <w:pPr>
        <w:autoSpaceDE w:val="0"/>
        <w:autoSpaceDN w:val="0"/>
        <w:adjustRightInd w:val="0"/>
        <w:ind w:firstLine="567"/>
        <w:jc w:val="both"/>
        <w:rPr>
          <w:sz w:val="24"/>
          <w:szCs w:val="24"/>
        </w:rPr>
      </w:pPr>
      <w:r w:rsidRPr="00D56E39">
        <w:rPr>
          <w:sz w:val="24"/>
          <w:szCs w:val="24"/>
        </w:rPr>
        <w:t>расчетной продолжительности строительства;</w:t>
      </w:r>
    </w:p>
    <w:p w:rsidR="00170E13" w:rsidRPr="00D56E39" w:rsidRDefault="00170E13" w:rsidP="00964CC5">
      <w:pPr>
        <w:autoSpaceDE w:val="0"/>
        <w:autoSpaceDN w:val="0"/>
        <w:adjustRightInd w:val="0"/>
        <w:ind w:firstLine="567"/>
        <w:jc w:val="both"/>
        <w:rPr>
          <w:sz w:val="24"/>
          <w:szCs w:val="24"/>
        </w:rPr>
      </w:pPr>
      <w:r w:rsidRPr="00D56E39">
        <w:rPr>
          <w:sz w:val="24"/>
          <w:szCs w:val="24"/>
        </w:rPr>
        <w:t>с учетом выделения этапов строительства.</w:t>
      </w:r>
    </w:p>
    <w:p w:rsidR="00170E13" w:rsidRPr="00D56E39" w:rsidRDefault="00170E13" w:rsidP="00964CC5">
      <w:pPr>
        <w:autoSpaceDE w:val="0"/>
        <w:autoSpaceDN w:val="0"/>
        <w:adjustRightInd w:val="0"/>
        <w:ind w:firstLine="567"/>
        <w:jc w:val="both"/>
        <w:rPr>
          <w:sz w:val="24"/>
          <w:szCs w:val="24"/>
        </w:rPr>
      </w:pPr>
      <w:r w:rsidRPr="00D56E39">
        <w:rPr>
          <w:sz w:val="24"/>
          <w:szCs w:val="24"/>
        </w:rPr>
        <w:t>Для определения организационно-технологической схемы, определяющей комбинированный метод выполнения работ, выполнен расчет нормативных сроков строительства.</w:t>
      </w:r>
    </w:p>
    <w:p w:rsidR="00170E13" w:rsidRPr="00D56E39" w:rsidRDefault="00170E13" w:rsidP="00964CC5">
      <w:pPr>
        <w:autoSpaceDE w:val="0"/>
        <w:autoSpaceDN w:val="0"/>
        <w:adjustRightInd w:val="0"/>
        <w:ind w:firstLine="567"/>
        <w:jc w:val="both"/>
        <w:rPr>
          <w:sz w:val="24"/>
          <w:szCs w:val="24"/>
        </w:rPr>
      </w:pPr>
      <w:r w:rsidRPr="00D56E39">
        <w:rPr>
          <w:sz w:val="24"/>
          <w:szCs w:val="24"/>
        </w:rPr>
        <w:t xml:space="preserve">Оптимальная последовательность строительства определяется технологией возведения объекта с учетом последовательности выполнения всех видов работ, обеспечивающих возведение объекта в нормативные сроки. </w:t>
      </w:r>
    </w:p>
    <w:p w:rsidR="00170E13" w:rsidRPr="00D56E39" w:rsidRDefault="00170E13" w:rsidP="00964CC5">
      <w:pPr>
        <w:autoSpaceDE w:val="0"/>
        <w:autoSpaceDN w:val="0"/>
        <w:adjustRightInd w:val="0"/>
        <w:ind w:firstLine="567"/>
        <w:jc w:val="both"/>
        <w:rPr>
          <w:sz w:val="24"/>
          <w:szCs w:val="24"/>
        </w:rPr>
      </w:pPr>
      <w:r w:rsidRPr="00D56E39">
        <w:rPr>
          <w:sz w:val="24"/>
          <w:szCs w:val="24"/>
        </w:rPr>
        <w:t>Применение этого метода возможно только при комплексном решении следующих основных задач строительного производства:</w:t>
      </w:r>
    </w:p>
    <w:p w:rsidR="00170E13" w:rsidRPr="00D56E39" w:rsidRDefault="00170E13" w:rsidP="00964CC5">
      <w:pPr>
        <w:autoSpaceDE w:val="0"/>
        <w:autoSpaceDN w:val="0"/>
        <w:adjustRightInd w:val="0"/>
        <w:ind w:firstLine="567"/>
        <w:jc w:val="both"/>
        <w:rPr>
          <w:sz w:val="24"/>
          <w:szCs w:val="24"/>
        </w:rPr>
      </w:pPr>
      <w:r w:rsidRPr="00D56E39">
        <w:rPr>
          <w:sz w:val="24"/>
          <w:szCs w:val="24"/>
        </w:rPr>
        <w:t>ритмичность производственно-технологической комплектации;</w:t>
      </w:r>
    </w:p>
    <w:p w:rsidR="00170E13" w:rsidRPr="00D56E39" w:rsidRDefault="00170E13" w:rsidP="00964CC5">
      <w:pPr>
        <w:autoSpaceDE w:val="0"/>
        <w:autoSpaceDN w:val="0"/>
        <w:adjustRightInd w:val="0"/>
        <w:ind w:firstLine="567"/>
        <w:jc w:val="both"/>
        <w:rPr>
          <w:sz w:val="24"/>
          <w:szCs w:val="24"/>
        </w:rPr>
      </w:pPr>
      <w:r w:rsidRPr="00D56E39">
        <w:rPr>
          <w:sz w:val="24"/>
          <w:szCs w:val="24"/>
        </w:rPr>
        <w:t>опережающие темпы подготовки и передачи строителям документации;</w:t>
      </w:r>
    </w:p>
    <w:p w:rsidR="00170E13" w:rsidRPr="00D56E39" w:rsidRDefault="00170E13" w:rsidP="00964CC5">
      <w:pPr>
        <w:autoSpaceDE w:val="0"/>
        <w:autoSpaceDN w:val="0"/>
        <w:adjustRightInd w:val="0"/>
        <w:ind w:firstLine="567"/>
        <w:jc w:val="both"/>
        <w:rPr>
          <w:sz w:val="24"/>
          <w:szCs w:val="24"/>
        </w:rPr>
      </w:pPr>
      <w:r w:rsidRPr="00D56E39">
        <w:rPr>
          <w:sz w:val="24"/>
          <w:szCs w:val="24"/>
        </w:rPr>
        <w:t>высокоиндустриальная типовая технология строительного производства;</w:t>
      </w:r>
    </w:p>
    <w:p w:rsidR="00170E13" w:rsidRPr="00D56E39" w:rsidRDefault="00170E13" w:rsidP="00964CC5">
      <w:pPr>
        <w:autoSpaceDE w:val="0"/>
        <w:autoSpaceDN w:val="0"/>
        <w:adjustRightInd w:val="0"/>
        <w:ind w:firstLine="567"/>
        <w:jc w:val="both"/>
        <w:rPr>
          <w:sz w:val="24"/>
          <w:szCs w:val="24"/>
        </w:rPr>
      </w:pPr>
      <w:r w:rsidRPr="00D56E39">
        <w:rPr>
          <w:sz w:val="24"/>
          <w:szCs w:val="24"/>
        </w:rPr>
        <w:t>специализация подразделений, занятых в потоке;</w:t>
      </w:r>
    </w:p>
    <w:p w:rsidR="00170E13" w:rsidRPr="00D56E39" w:rsidRDefault="00170E13" w:rsidP="00964CC5">
      <w:pPr>
        <w:autoSpaceDE w:val="0"/>
        <w:autoSpaceDN w:val="0"/>
        <w:adjustRightInd w:val="0"/>
        <w:ind w:firstLine="567"/>
        <w:jc w:val="both"/>
        <w:rPr>
          <w:sz w:val="24"/>
          <w:szCs w:val="24"/>
        </w:rPr>
      </w:pPr>
      <w:r w:rsidRPr="00D56E39">
        <w:rPr>
          <w:sz w:val="24"/>
          <w:szCs w:val="24"/>
        </w:rPr>
        <w:t>обеспечение бесперебойной работы машин за счет совершенствования методов и средств их технической эксплуатации;</w:t>
      </w:r>
    </w:p>
    <w:p w:rsidR="00170E13" w:rsidRPr="00D56E39" w:rsidRDefault="00170E13" w:rsidP="00964CC5">
      <w:pPr>
        <w:autoSpaceDE w:val="0"/>
        <w:autoSpaceDN w:val="0"/>
        <w:adjustRightInd w:val="0"/>
        <w:ind w:firstLine="567"/>
        <w:jc w:val="both"/>
        <w:rPr>
          <w:sz w:val="24"/>
          <w:szCs w:val="24"/>
        </w:rPr>
      </w:pPr>
      <w:r w:rsidRPr="00D56E39">
        <w:rPr>
          <w:sz w:val="24"/>
          <w:szCs w:val="24"/>
        </w:rPr>
        <w:t>комплексное оснащение подразделений универсальными машинами и механизмами;</w:t>
      </w:r>
    </w:p>
    <w:p w:rsidR="00170E13" w:rsidRPr="00D56E39" w:rsidRDefault="00170E13" w:rsidP="00964CC5">
      <w:pPr>
        <w:autoSpaceDE w:val="0"/>
        <w:autoSpaceDN w:val="0"/>
        <w:adjustRightInd w:val="0"/>
        <w:ind w:firstLine="567"/>
        <w:jc w:val="both"/>
        <w:rPr>
          <w:sz w:val="24"/>
          <w:szCs w:val="24"/>
        </w:rPr>
      </w:pPr>
      <w:r w:rsidRPr="00D56E39">
        <w:rPr>
          <w:sz w:val="24"/>
          <w:szCs w:val="24"/>
        </w:rPr>
        <w:t>широкое совмещение профессий исполнителей;</w:t>
      </w:r>
    </w:p>
    <w:p w:rsidR="00170E13" w:rsidRPr="00D56E39" w:rsidRDefault="00170E13" w:rsidP="00964CC5">
      <w:pPr>
        <w:autoSpaceDE w:val="0"/>
        <w:autoSpaceDN w:val="0"/>
        <w:adjustRightInd w:val="0"/>
        <w:ind w:firstLine="567"/>
        <w:jc w:val="both"/>
        <w:rPr>
          <w:sz w:val="24"/>
          <w:szCs w:val="24"/>
        </w:rPr>
      </w:pPr>
      <w:r w:rsidRPr="00D56E39">
        <w:rPr>
          <w:sz w:val="24"/>
          <w:szCs w:val="24"/>
        </w:rPr>
        <w:t>строгая технологическая последовательность ведения СМР.</w:t>
      </w:r>
    </w:p>
    <w:p w:rsidR="00170E13" w:rsidRPr="00D56E39" w:rsidRDefault="00170E13" w:rsidP="00964CC5">
      <w:pPr>
        <w:autoSpaceDE w:val="0"/>
        <w:autoSpaceDN w:val="0"/>
        <w:adjustRightInd w:val="0"/>
        <w:ind w:firstLine="567"/>
        <w:jc w:val="both"/>
        <w:rPr>
          <w:sz w:val="24"/>
          <w:szCs w:val="24"/>
        </w:rPr>
      </w:pPr>
      <w:r w:rsidRPr="00D56E39">
        <w:rPr>
          <w:sz w:val="24"/>
          <w:szCs w:val="24"/>
        </w:rPr>
        <w:t>Состав бригад по каждому циклу работ принимается с учетом требований строительных норм и правил, выработки рабочих и основных строительных машин, возможностей по фронту работ, возможного совмещения работ по производственным циклам, исходя из технологической последовательности возведения объектов.</w:t>
      </w:r>
    </w:p>
    <w:p w:rsidR="00170E13" w:rsidRPr="00D56E39" w:rsidRDefault="00170E13" w:rsidP="00964CC5">
      <w:pPr>
        <w:autoSpaceDE w:val="0"/>
        <w:autoSpaceDN w:val="0"/>
        <w:adjustRightInd w:val="0"/>
        <w:ind w:firstLine="567"/>
        <w:jc w:val="both"/>
        <w:rPr>
          <w:sz w:val="24"/>
          <w:szCs w:val="24"/>
        </w:rPr>
      </w:pPr>
      <w:r w:rsidRPr="00D56E39">
        <w:rPr>
          <w:sz w:val="24"/>
          <w:szCs w:val="24"/>
        </w:rPr>
        <w:t>Строительные бригады формируются таким образом, чтобы не было простоя бригад, выполняющих последующие процессы после строительства предшествующих видов работ.</w:t>
      </w:r>
    </w:p>
    <w:p w:rsidR="00170E13" w:rsidRPr="00D56E39" w:rsidRDefault="00170E13" w:rsidP="00964CC5">
      <w:pPr>
        <w:autoSpaceDE w:val="0"/>
        <w:autoSpaceDN w:val="0"/>
        <w:adjustRightInd w:val="0"/>
        <w:ind w:firstLine="567"/>
        <w:jc w:val="both"/>
        <w:rPr>
          <w:sz w:val="24"/>
          <w:szCs w:val="24"/>
        </w:rPr>
      </w:pPr>
      <w:r w:rsidRPr="00D56E39">
        <w:rPr>
          <w:sz w:val="24"/>
          <w:szCs w:val="24"/>
        </w:rPr>
        <w:t>Согласно принятому методу организации работ, строительство будет осуществляться вахтовым методом.</w:t>
      </w:r>
    </w:p>
    <w:p w:rsidR="00170E13" w:rsidRDefault="00170E13" w:rsidP="00A71E1C">
      <w:pPr>
        <w:autoSpaceDE w:val="0"/>
        <w:autoSpaceDN w:val="0"/>
        <w:adjustRightInd w:val="0"/>
        <w:ind w:firstLine="567"/>
        <w:jc w:val="both"/>
        <w:rPr>
          <w:sz w:val="24"/>
          <w:szCs w:val="24"/>
        </w:rPr>
      </w:pPr>
      <w:r w:rsidRPr="00D56E39">
        <w:rPr>
          <w:sz w:val="24"/>
          <w:szCs w:val="24"/>
        </w:rPr>
        <w:t>Время труда и отдыха в пределах учетного периода регламентируется графиком работы на вахте, который разрабатывается подрядчиком, согласовывается с профсоюзной организацией и утверждается руководством строительной организацией. Режим работы на объекте устанавливается генподрядчиком для подразделений, исходя из условий строительства и обеспечения установленных сроков окончания работ.</w:t>
      </w:r>
      <w:bookmarkStart w:id="9" w:name="_Toc38445345"/>
      <w:bookmarkStart w:id="10" w:name="_Toc98943824"/>
      <w:bookmarkEnd w:id="7"/>
    </w:p>
    <w:p w:rsidR="00170E13" w:rsidRDefault="00170E13" w:rsidP="00A71E1C">
      <w:pPr>
        <w:autoSpaceDE w:val="0"/>
        <w:autoSpaceDN w:val="0"/>
        <w:adjustRightInd w:val="0"/>
        <w:ind w:firstLine="567"/>
        <w:jc w:val="both"/>
        <w:rPr>
          <w:sz w:val="24"/>
          <w:szCs w:val="24"/>
        </w:rPr>
      </w:pPr>
    </w:p>
    <w:p w:rsidR="00170E13" w:rsidRDefault="00170E13" w:rsidP="00A71E1C">
      <w:pPr>
        <w:autoSpaceDE w:val="0"/>
        <w:autoSpaceDN w:val="0"/>
        <w:adjustRightInd w:val="0"/>
        <w:ind w:firstLine="567"/>
        <w:jc w:val="center"/>
        <w:rPr>
          <w:b/>
          <w:sz w:val="24"/>
          <w:szCs w:val="24"/>
          <w:lang w:eastAsia="en-US"/>
        </w:rPr>
      </w:pPr>
      <w:r>
        <w:rPr>
          <w:b/>
          <w:sz w:val="24"/>
          <w:szCs w:val="24"/>
          <w:lang w:val="en-US" w:eastAsia="en-US"/>
        </w:rPr>
        <w:t>II</w:t>
      </w:r>
      <w:r>
        <w:rPr>
          <w:b/>
          <w:sz w:val="24"/>
          <w:szCs w:val="24"/>
          <w:lang w:eastAsia="en-US"/>
        </w:rPr>
        <w:t xml:space="preserve">. </w:t>
      </w:r>
      <w:r w:rsidRPr="00B23346">
        <w:rPr>
          <w:b/>
          <w:sz w:val="24"/>
          <w:szCs w:val="24"/>
          <w:lang w:eastAsia="en-US"/>
        </w:rPr>
        <w:t>Основная часть проекта межевания территории</w:t>
      </w:r>
      <w:bookmarkEnd w:id="9"/>
      <w:bookmarkEnd w:id="10"/>
    </w:p>
    <w:p w:rsidR="00170E13" w:rsidRPr="00B23346" w:rsidRDefault="00170E13" w:rsidP="00A71E1C">
      <w:pPr>
        <w:autoSpaceDE w:val="0"/>
        <w:autoSpaceDN w:val="0"/>
        <w:adjustRightInd w:val="0"/>
        <w:ind w:firstLine="567"/>
        <w:jc w:val="center"/>
        <w:rPr>
          <w:b/>
          <w:sz w:val="24"/>
          <w:szCs w:val="24"/>
          <w:lang w:eastAsia="en-US"/>
        </w:rPr>
      </w:pPr>
    </w:p>
    <w:p w:rsidR="00170E13" w:rsidRDefault="00170E13" w:rsidP="00A71E1C">
      <w:pPr>
        <w:pStyle w:val="24"/>
        <w:numPr>
          <w:ilvl w:val="0"/>
          <w:numId w:val="43"/>
        </w:numPr>
        <w:tabs>
          <w:tab w:val="clear" w:pos="1276"/>
          <w:tab w:val="left" w:pos="284"/>
        </w:tabs>
        <w:spacing w:before="0" w:after="0"/>
        <w:jc w:val="center"/>
      </w:pPr>
      <w:bookmarkStart w:id="11" w:name="_Toc38445346"/>
      <w:bookmarkStart w:id="12" w:name="_Toc98943825"/>
      <w:r w:rsidRPr="00A277F9">
        <w:t>Текстовая часть проекта межевания территории</w:t>
      </w:r>
      <w:bookmarkEnd w:id="11"/>
      <w:bookmarkEnd w:id="12"/>
    </w:p>
    <w:p w:rsidR="00170E13" w:rsidRPr="00A71E1C" w:rsidRDefault="00170E13" w:rsidP="00A71E1C">
      <w:pPr>
        <w:jc w:val="center"/>
        <w:rPr>
          <w:lang w:eastAsia="en-US"/>
        </w:rPr>
      </w:pPr>
    </w:p>
    <w:p w:rsidR="00170E13" w:rsidRDefault="00170E13" w:rsidP="00A71E1C">
      <w:pPr>
        <w:pStyle w:val="34"/>
        <w:numPr>
          <w:ilvl w:val="1"/>
          <w:numId w:val="43"/>
        </w:numPr>
        <w:tabs>
          <w:tab w:val="clear" w:pos="1276"/>
        </w:tabs>
        <w:spacing w:before="0" w:after="0"/>
        <w:ind w:left="0" w:right="0" w:firstLine="567"/>
        <w:jc w:val="center"/>
        <w:rPr>
          <w:b/>
        </w:rPr>
      </w:pPr>
      <w:bookmarkStart w:id="13" w:name="_Toc38445347"/>
      <w:bookmarkStart w:id="14" w:name="_Toc98943826"/>
      <w:r w:rsidRPr="00964CC5">
        <w:rPr>
          <w:b/>
        </w:rPr>
        <w:t>Перечень и сведения о площади образуемых земельных участков, в том числе возможные способы их образования</w:t>
      </w:r>
      <w:bookmarkEnd w:id="13"/>
      <w:bookmarkEnd w:id="14"/>
    </w:p>
    <w:p w:rsidR="00170E13" w:rsidRPr="00A71E1C" w:rsidRDefault="00170E13" w:rsidP="00A71E1C">
      <w:pPr>
        <w:rPr>
          <w:lang w:eastAsia="en-US"/>
        </w:rPr>
      </w:pPr>
    </w:p>
    <w:p w:rsidR="00170E13" w:rsidRPr="00964CC5" w:rsidRDefault="00170E13" w:rsidP="00A71E1C">
      <w:pPr>
        <w:autoSpaceDE w:val="0"/>
        <w:autoSpaceDN w:val="0"/>
        <w:adjustRightInd w:val="0"/>
        <w:ind w:firstLine="567"/>
        <w:jc w:val="both"/>
        <w:rPr>
          <w:sz w:val="24"/>
          <w:szCs w:val="24"/>
        </w:rPr>
      </w:pPr>
      <w:r w:rsidRPr="00964CC5">
        <w:rPr>
          <w:sz w:val="24"/>
          <w:szCs w:val="24"/>
        </w:rPr>
        <w:t xml:space="preserve">Образуемые земельные участки расположены на землях лесного фонда находящихся </w:t>
      </w:r>
      <w:r>
        <w:rPr>
          <w:sz w:val="24"/>
          <w:szCs w:val="24"/>
        </w:rPr>
        <w:br/>
      </w:r>
      <w:r w:rsidRPr="00964CC5">
        <w:rPr>
          <w:sz w:val="24"/>
          <w:szCs w:val="24"/>
        </w:rPr>
        <w:t>в ведении Советского территориального отдела - лесничества, Картопского участкового лесничества.</w:t>
      </w:r>
    </w:p>
    <w:p w:rsidR="00170E13" w:rsidRPr="00964CC5" w:rsidRDefault="00170E13" w:rsidP="00964CC5">
      <w:pPr>
        <w:autoSpaceDE w:val="0"/>
        <w:autoSpaceDN w:val="0"/>
        <w:adjustRightInd w:val="0"/>
        <w:ind w:firstLine="567"/>
        <w:jc w:val="both"/>
        <w:rPr>
          <w:sz w:val="24"/>
          <w:szCs w:val="24"/>
        </w:rPr>
      </w:pPr>
      <w:r w:rsidRPr="00964CC5">
        <w:rPr>
          <w:sz w:val="24"/>
          <w:szCs w:val="24"/>
        </w:rPr>
        <w:t xml:space="preserve">Данным проектом планировки и проектом межевания предусматриваются действия </w:t>
      </w:r>
      <w:r>
        <w:rPr>
          <w:sz w:val="24"/>
          <w:szCs w:val="24"/>
        </w:rPr>
        <w:br/>
      </w:r>
      <w:r w:rsidRPr="00964CC5">
        <w:rPr>
          <w:sz w:val="24"/>
          <w:szCs w:val="24"/>
        </w:rPr>
        <w:t xml:space="preserve">по градостроительной подготовке земельных участков в целях определения их границ. </w:t>
      </w:r>
    </w:p>
    <w:p w:rsidR="00170E13" w:rsidRPr="00964CC5" w:rsidRDefault="00170E13" w:rsidP="00964CC5">
      <w:pPr>
        <w:autoSpaceDE w:val="0"/>
        <w:autoSpaceDN w:val="0"/>
        <w:adjustRightInd w:val="0"/>
        <w:ind w:firstLine="567"/>
        <w:jc w:val="both"/>
        <w:rPr>
          <w:sz w:val="24"/>
          <w:szCs w:val="24"/>
        </w:rPr>
      </w:pPr>
      <w:r w:rsidRPr="00964CC5">
        <w:rPr>
          <w:sz w:val="24"/>
          <w:szCs w:val="24"/>
        </w:rPr>
        <w:t xml:space="preserve">На основании решений, закрепленных в чертежах проекта межевания, будут готовиться проекты границ земельных участков для их последующего формирования, в соответствии </w:t>
      </w:r>
      <w:r>
        <w:rPr>
          <w:sz w:val="24"/>
          <w:szCs w:val="24"/>
        </w:rPr>
        <w:br/>
      </w:r>
      <w:r w:rsidRPr="00964CC5">
        <w:rPr>
          <w:sz w:val="24"/>
          <w:szCs w:val="24"/>
        </w:rPr>
        <w:t xml:space="preserve">с требованиями земельного законодательства. </w:t>
      </w:r>
    </w:p>
    <w:p w:rsidR="00170E13" w:rsidRPr="00964CC5" w:rsidRDefault="00170E13" w:rsidP="00964CC5">
      <w:pPr>
        <w:pStyle w:val="afff2"/>
        <w:spacing w:line="240" w:lineRule="auto"/>
        <w:ind w:right="0" w:firstLine="567"/>
      </w:pPr>
      <w:r w:rsidRPr="00964CC5">
        <w:t>Проект межевания разработан на участок общей площадью 11,2485 га.</w:t>
      </w:r>
    </w:p>
    <w:p w:rsidR="00170E13" w:rsidRPr="00521F52" w:rsidRDefault="00170E13" w:rsidP="003E1A1B">
      <w:pPr>
        <w:pStyle w:val="34"/>
        <w:ind w:left="709" w:firstLine="0"/>
        <w:jc w:val="right"/>
      </w:pPr>
      <w:bookmarkStart w:id="15" w:name="_Toc98943827"/>
      <w:r w:rsidRPr="00521F52">
        <w:t xml:space="preserve">Таблица </w:t>
      </w:r>
      <w:r>
        <w:t>4.</w:t>
      </w:r>
      <w:r w:rsidRPr="00521F52">
        <w:t xml:space="preserve"> Перечень образуемых земельных участков</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2510"/>
        <w:gridCol w:w="1603"/>
        <w:gridCol w:w="1461"/>
        <w:gridCol w:w="2137"/>
      </w:tblGrid>
      <w:tr w:rsidR="00170E13" w:rsidRPr="00883F70" w:rsidTr="00964CC5">
        <w:trPr>
          <w:jc w:val="center"/>
        </w:trPr>
        <w:tc>
          <w:tcPr>
            <w:tcW w:w="1142" w:type="pct"/>
          </w:tcPr>
          <w:p w:rsidR="00170E13" w:rsidRPr="00883F70" w:rsidRDefault="00170E13" w:rsidP="00964CC5">
            <w:pPr>
              <w:autoSpaceDE w:val="0"/>
              <w:autoSpaceDN w:val="0"/>
              <w:adjustRightInd w:val="0"/>
              <w:jc w:val="center"/>
            </w:pPr>
            <w:r w:rsidRPr="00883F70">
              <w:t>Наименование объекта</w:t>
            </w:r>
          </w:p>
        </w:tc>
        <w:tc>
          <w:tcPr>
            <w:tcW w:w="1256" w:type="pct"/>
          </w:tcPr>
          <w:p w:rsidR="00170E13" w:rsidRPr="00883F70" w:rsidRDefault="00170E13" w:rsidP="00964CC5">
            <w:pPr>
              <w:autoSpaceDE w:val="0"/>
              <w:autoSpaceDN w:val="0"/>
              <w:adjustRightInd w:val="0"/>
              <w:jc w:val="center"/>
            </w:pPr>
            <w:r w:rsidRPr="00883F70">
              <w:t>№ земельного участка</w:t>
            </w:r>
          </w:p>
        </w:tc>
        <w:tc>
          <w:tcPr>
            <w:tcW w:w="802" w:type="pct"/>
          </w:tcPr>
          <w:p w:rsidR="00170E13" w:rsidRPr="00883F70" w:rsidRDefault="00170E13" w:rsidP="00964CC5">
            <w:pPr>
              <w:autoSpaceDE w:val="0"/>
              <w:autoSpaceDN w:val="0"/>
              <w:adjustRightInd w:val="0"/>
              <w:jc w:val="center"/>
            </w:pPr>
            <w:r w:rsidRPr="00883F70">
              <w:t>Испрашиваемая площадь</w:t>
            </w:r>
          </w:p>
          <w:p w:rsidR="00170E13" w:rsidRPr="00883F70" w:rsidRDefault="00170E13" w:rsidP="00964CC5">
            <w:pPr>
              <w:autoSpaceDE w:val="0"/>
              <w:autoSpaceDN w:val="0"/>
              <w:adjustRightInd w:val="0"/>
              <w:jc w:val="center"/>
            </w:pPr>
            <w:r w:rsidRPr="00883F70">
              <w:t>земельного участка, га</w:t>
            </w:r>
          </w:p>
        </w:tc>
        <w:tc>
          <w:tcPr>
            <w:tcW w:w="731" w:type="pct"/>
          </w:tcPr>
          <w:p w:rsidR="00170E13" w:rsidRPr="00883F70" w:rsidRDefault="00170E13" w:rsidP="00964CC5">
            <w:pPr>
              <w:autoSpaceDE w:val="0"/>
              <w:autoSpaceDN w:val="0"/>
              <w:adjustRightInd w:val="0"/>
              <w:jc w:val="center"/>
            </w:pPr>
            <w:r w:rsidRPr="00883F70">
              <w:t>Категория земель</w:t>
            </w:r>
          </w:p>
        </w:tc>
        <w:tc>
          <w:tcPr>
            <w:tcW w:w="1069" w:type="pct"/>
          </w:tcPr>
          <w:p w:rsidR="00170E13" w:rsidRPr="00883F70" w:rsidRDefault="00170E13" w:rsidP="00964CC5">
            <w:pPr>
              <w:autoSpaceDE w:val="0"/>
              <w:autoSpaceDN w:val="0"/>
              <w:adjustRightInd w:val="0"/>
              <w:jc w:val="center"/>
            </w:pPr>
            <w:r w:rsidRPr="00883F70">
              <w:t>Возможный способ образования земельного участка</w:t>
            </w:r>
          </w:p>
        </w:tc>
      </w:tr>
      <w:tr w:rsidR="00170E13" w:rsidRPr="00883F70" w:rsidTr="00964CC5">
        <w:trPr>
          <w:jc w:val="center"/>
        </w:trPr>
        <w:tc>
          <w:tcPr>
            <w:tcW w:w="1142" w:type="pct"/>
          </w:tcPr>
          <w:p w:rsidR="00170E13" w:rsidRPr="004564A8" w:rsidRDefault="00170E13" w:rsidP="00964CC5">
            <w:pPr>
              <w:autoSpaceDE w:val="0"/>
              <w:autoSpaceDN w:val="0"/>
              <w:adjustRightInd w:val="0"/>
              <w:jc w:val="center"/>
            </w:pPr>
            <w:r w:rsidRPr="0003656D">
              <w:t>Куст №</w:t>
            </w:r>
            <w:r>
              <w:t>38</w:t>
            </w:r>
          </w:p>
        </w:tc>
        <w:tc>
          <w:tcPr>
            <w:tcW w:w="1256" w:type="pct"/>
          </w:tcPr>
          <w:p w:rsidR="00170E13" w:rsidRPr="004B61E4" w:rsidRDefault="00170E13" w:rsidP="00964CC5">
            <w:pPr>
              <w:autoSpaceDE w:val="0"/>
              <w:autoSpaceDN w:val="0"/>
              <w:adjustRightInd w:val="0"/>
              <w:jc w:val="center"/>
            </w:pPr>
            <w:r w:rsidRPr="004B61E4">
              <w:t>86:09:0000000:4542/чзу1</w:t>
            </w:r>
          </w:p>
        </w:tc>
        <w:tc>
          <w:tcPr>
            <w:tcW w:w="802" w:type="pct"/>
          </w:tcPr>
          <w:p w:rsidR="00170E13" w:rsidRPr="00FE5F24" w:rsidRDefault="00170E13" w:rsidP="00964CC5">
            <w:pPr>
              <w:autoSpaceDE w:val="0"/>
              <w:autoSpaceDN w:val="0"/>
              <w:adjustRightInd w:val="0"/>
              <w:jc w:val="center"/>
            </w:pPr>
            <w:r w:rsidRPr="004B61E4">
              <w:t>1,8783</w:t>
            </w:r>
          </w:p>
        </w:tc>
        <w:tc>
          <w:tcPr>
            <w:tcW w:w="731" w:type="pct"/>
          </w:tcPr>
          <w:p w:rsidR="00170E13" w:rsidRPr="00A77EC6" w:rsidRDefault="00170E13" w:rsidP="00964CC5">
            <w:pPr>
              <w:autoSpaceDE w:val="0"/>
              <w:autoSpaceDN w:val="0"/>
              <w:adjustRightInd w:val="0"/>
              <w:jc w:val="center"/>
            </w:pPr>
            <w:r w:rsidRPr="00120CF8">
              <w:t>Земли лесного фонда</w:t>
            </w:r>
          </w:p>
        </w:tc>
        <w:tc>
          <w:tcPr>
            <w:tcW w:w="1069" w:type="pct"/>
          </w:tcPr>
          <w:p w:rsidR="00170E13" w:rsidRPr="00A77EC6" w:rsidRDefault="00170E13" w:rsidP="00964CC5">
            <w:pPr>
              <w:autoSpaceDE w:val="0"/>
              <w:autoSpaceDN w:val="0"/>
              <w:adjustRightInd w:val="0"/>
              <w:jc w:val="center"/>
            </w:pPr>
            <w:r w:rsidRPr="0063347F">
              <w:t xml:space="preserve">Образование частей путем учета изменений земельного  участка с кадастровым номером </w:t>
            </w:r>
            <w:r>
              <w:t>86:09:0000000:4542</w:t>
            </w:r>
          </w:p>
        </w:tc>
      </w:tr>
      <w:tr w:rsidR="00170E13" w:rsidRPr="00883F70" w:rsidTr="00964CC5">
        <w:trPr>
          <w:jc w:val="center"/>
        </w:trPr>
        <w:tc>
          <w:tcPr>
            <w:tcW w:w="1142" w:type="pct"/>
          </w:tcPr>
          <w:p w:rsidR="00170E13" w:rsidRPr="004564A8" w:rsidRDefault="00170E13" w:rsidP="00964CC5">
            <w:pPr>
              <w:autoSpaceDE w:val="0"/>
              <w:autoSpaceDN w:val="0"/>
              <w:adjustRightInd w:val="0"/>
              <w:jc w:val="center"/>
            </w:pPr>
            <w:r w:rsidRPr="0003656D">
              <w:t>Куст №</w:t>
            </w:r>
            <w:r>
              <w:t>38</w:t>
            </w:r>
          </w:p>
        </w:tc>
        <w:tc>
          <w:tcPr>
            <w:tcW w:w="1256" w:type="pct"/>
          </w:tcPr>
          <w:p w:rsidR="00170E13" w:rsidRPr="004B61E4" w:rsidRDefault="00170E13" w:rsidP="00964CC5">
            <w:pPr>
              <w:autoSpaceDE w:val="0"/>
              <w:autoSpaceDN w:val="0"/>
              <w:adjustRightInd w:val="0"/>
              <w:jc w:val="center"/>
            </w:pPr>
            <w:r w:rsidRPr="004B61E4">
              <w:t>86:09:0000000:4542/чзу2</w:t>
            </w:r>
          </w:p>
        </w:tc>
        <w:tc>
          <w:tcPr>
            <w:tcW w:w="802" w:type="pct"/>
          </w:tcPr>
          <w:p w:rsidR="00170E13" w:rsidRPr="00FE5F24" w:rsidRDefault="00170E13" w:rsidP="00964CC5">
            <w:pPr>
              <w:autoSpaceDE w:val="0"/>
              <w:autoSpaceDN w:val="0"/>
              <w:adjustRightInd w:val="0"/>
              <w:jc w:val="center"/>
            </w:pPr>
            <w:r w:rsidRPr="004B61E4">
              <w:t>9,3702</w:t>
            </w:r>
          </w:p>
        </w:tc>
        <w:tc>
          <w:tcPr>
            <w:tcW w:w="731" w:type="pct"/>
          </w:tcPr>
          <w:p w:rsidR="00170E13" w:rsidRPr="00A77EC6" w:rsidRDefault="00170E13" w:rsidP="00964CC5">
            <w:pPr>
              <w:autoSpaceDE w:val="0"/>
              <w:autoSpaceDN w:val="0"/>
              <w:adjustRightInd w:val="0"/>
              <w:jc w:val="center"/>
            </w:pPr>
            <w:r w:rsidRPr="00120CF8">
              <w:t>Земли лесного фонда</w:t>
            </w:r>
          </w:p>
        </w:tc>
        <w:tc>
          <w:tcPr>
            <w:tcW w:w="1069" w:type="pct"/>
          </w:tcPr>
          <w:p w:rsidR="00170E13" w:rsidRPr="00A77EC6" w:rsidRDefault="00170E13" w:rsidP="00964CC5">
            <w:pPr>
              <w:autoSpaceDE w:val="0"/>
              <w:autoSpaceDN w:val="0"/>
              <w:adjustRightInd w:val="0"/>
              <w:jc w:val="center"/>
            </w:pPr>
            <w:r w:rsidRPr="0063347F">
              <w:t xml:space="preserve">Образование частей путем учета изменений земельного  участка с кадастровым номером </w:t>
            </w:r>
            <w:r>
              <w:t>86:09:0000000:4542</w:t>
            </w:r>
          </w:p>
        </w:tc>
      </w:tr>
    </w:tbl>
    <w:p w:rsidR="00170E13" w:rsidRPr="00964CC5" w:rsidRDefault="00170E13" w:rsidP="00A71E1C">
      <w:pPr>
        <w:pStyle w:val="34"/>
        <w:numPr>
          <w:ilvl w:val="1"/>
          <w:numId w:val="43"/>
        </w:numPr>
        <w:tabs>
          <w:tab w:val="clear" w:pos="1276"/>
        </w:tabs>
        <w:spacing w:before="0" w:after="0"/>
        <w:ind w:left="0" w:right="0" w:firstLine="567"/>
        <w:jc w:val="center"/>
        <w:rPr>
          <w:b/>
        </w:rPr>
      </w:pPr>
      <w:bookmarkStart w:id="16" w:name="_Toc17128801"/>
      <w:bookmarkStart w:id="17" w:name="_Toc38445348"/>
      <w:bookmarkStart w:id="18" w:name="_Toc98943828"/>
      <w:r w:rsidRPr="00964CC5">
        <w:rPr>
          <w:b/>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16"/>
      <w:bookmarkEnd w:id="17"/>
      <w:bookmarkEnd w:id="18"/>
      <w:r w:rsidRPr="00964CC5">
        <w:rPr>
          <w:b/>
        </w:rPr>
        <w:t>.</w:t>
      </w:r>
    </w:p>
    <w:p w:rsidR="00170E13" w:rsidRPr="00964CC5" w:rsidRDefault="00170E13" w:rsidP="00964CC5">
      <w:pPr>
        <w:pStyle w:val="34"/>
        <w:spacing w:before="0" w:after="0"/>
        <w:ind w:right="0" w:firstLine="567"/>
        <w:jc w:val="both"/>
      </w:pPr>
      <w:r w:rsidRPr="00964CC5">
        <w:t>Изъятие земельных участков для государственных и муниципальных нужд для размещения проектируемого объекта не требуется.</w:t>
      </w:r>
    </w:p>
    <w:p w:rsidR="00170E13" w:rsidRPr="00964CC5" w:rsidRDefault="00170E13" w:rsidP="00A71E1C">
      <w:pPr>
        <w:pStyle w:val="34"/>
        <w:numPr>
          <w:ilvl w:val="1"/>
          <w:numId w:val="43"/>
        </w:numPr>
        <w:spacing w:before="0" w:after="0"/>
        <w:ind w:left="0" w:right="0" w:firstLine="567"/>
        <w:jc w:val="center"/>
      </w:pPr>
      <w:bookmarkStart w:id="19" w:name="_Toc17128802"/>
      <w:bookmarkStart w:id="20" w:name="_Toc38445349"/>
      <w:bookmarkStart w:id="21" w:name="_Toc98943829"/>
      <w:r w:rsidRPr="00964CC5">
        <w:rPr>
          <w:b/>
        </w:rPr>
        <w:t>Вид разрешенного использования образуемых земельных участков</w:t>
      </w:r>
      <w:bookmarkEnd w:id="19"/>
      <w:bookmarkEnd w:id="20"/>
      <w:bookmarkEnd w:id="21"/>
      <w:r w:rsidRPr="00964CC5">
        <w:rPr>
          <w:b/>
        </w:rPr>
        <w:t>.</w:t>
      </w:r>
    </w:p>
    <w:p w:rsidR="00170E13" w:rsidRPr="00964CC5" w:rsidRDefault="00170E13" w:rsidP="005F5AAC">
      <w:pPr>
        <w:pStyle w:val="34"/>
        <w:spacing w:before="0" w:after="0"/>
        <w:ind w:right="0" w:firstLine="567"/>
        <w:jc w:val="both"/>
      </w:pPr>
      <w:r w:rsidRPr="00964CC5">
        <w:t>Вид</w:t>
      </w:r>
      <w:r w:rsidRPr="00964CC5">
        <w:rPr>
          <w:b/>
        </w:rPr>
        <w:t xml:space="preserve"> </w:t>
      </w:r>
      <w:r w:rsidRPr="00964CC5">
        <w:t xml:space="preserve">разрешенного использования для земель лесного фонда – осуществление геологического изучения недр, разведка и добыча полезных ископаемых (ст.25 Лесного кодекса РФ). </w:t>
      </w:r>
    </w:p>
    <w:p w:rsidR="00170E13" w:rsidRPr="00964CC5" w:rsidRDefault="00170E13" w:rsidP="00A71E1C">
      <w:pPr>
        <w:pStyle w:val="34"/>
        <w:numPr>
          <w:ilvl w:val="1"/>
          <w:numId w:val="43"/>
        </w:numPr>
        <w:tabs>
          <w:tab w:val="clear" w:pos="1276"/>
        </w:tabs>
        <w:spacing w:before="0" w:after="0"/>
        <w:ind w:left="0" w:right="0" w:firstLine="567"/>
        <w:jc w:val="center"/>
        <w:rPr>
          <w:b/>
        </w:rPr>
      </w:pPr>
      <w:bookmarkStart w:id="22" w:name="_Toc17128803"/>
      <w:bookmarkStart w:id="23" w:name="_Toc38445350"/>
      <w:bookmarkStart w:id="24" w:name="_Toc98943830"/>
      <w:r w:rsidRPr="00964CC5">
        <w:rPr>
          <w:b/>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22"/>
      <w:bookmarkEnd w:id="23"/>
      <w:bookmarkEnd w:id="24"/>
      <w:r w:rsidRPr="00964CC5">
        <w:rPr>
          <w:b/>
        </w:rPr>
        <w:t>.</w:t>
      </w:r>
    </w:p>
    <w:p w:rsidR="00170E13" w:rsidRPr="00964CC5" w:rsidRDefault="00170E13" w:rsidP="00964CC5">
      <w:pPr>
        <w:autoSpaceDE w:val="0"/>
        <w:autoSpaceDN w:val="0"/>
        <w:adjustRightInd w:val="0"/>
        <w:ind w:firstLine="567"/>
        <w:jc w:val="both"/>
        <w:rPr>
          <w:sz w:val="24"/>
          <w:szCs w:val="24"/>
        </w:rPr>
      </w:pPr>
      <w:r w:rsidRPr="00964CC5">
        <w:rPr>
          <w:sz w:val="24"/>
          <w:szCs w:val="24"/>
        </w:rPr>
        <w:t>Участки расположены в эксплуатационных лесах.</w:t>
      </w:r>
    </w:p>
    <w:p w:rsidR="00170E13" w:rsidRPr="00964CC5" w:rsidRDefault="00170E13" w:rsidP="00964CC5">
      <w:pPr>
        <w:autoSpaceDE w:val="0"/>
        <w:autoSpaceDN w:val="0"/>
        <w:adjustRightInd w:val="0"/>
        <w:ind w:firstLine="567"/>
        <w:jc w:val="both"/>
        <w:rPr>
          <w:sz w:val="24"/>
          <w:szCs w:val="24"/>
        </w:rPr>
      </w:pPr>
      <w:r w:rsidRPr="00964CC5">
        <w:rPr>
          <w:sz w:val="24"/>
          <w:szCs w:val="24"/>
        </w:rPr>
        <w:t>Характеристики лесных участков представлены в таблице 5.</w:t>
      </w:r>
    </w:p>
    <w:p w:rsidR="00170E13" w:rsidRPr="00964CC5" w:rsidRDefault="00170E13" w:rsidP="00964CC5">
      <w:pPr>
        <w:autoSpaceDE w:val="0"/>
        <w:autoSpaceDN w:val="0"/>
        <w:adjustRightInd w:val="0"/>
        <w:ind w:firstLine="567"/>
        <w:jc w:val="both"/>
        <w:rPr>
          <w:sz w:val="24"/>
          <w:szCs w:val="24"/>
        </w:rPr>
      </w:pPr>
      <w:r w:rsidRPr="00964CC5">
        <w:rPr>
          <w:sz w:val="24"/>
          <w:szCs w:val="24"/>
        </w:rPr>
        <w:t>Средние таксационные показатели насаждений лесного участка представлены Проектируемый объект расположен вне зон особо охраняемых природных территорий федерального, регионального и местного значения.</w:t>
      </w:r>
    </w:p>
    <w:p w:rsidR="00170E13" w:rsidRPr="00964CC5" w:rsidRDefault="00170E13" w:rsidP="00964CC5">
      <w:pPr>
        <w:autoSpaceDE w:val="0"/>
        <w:autoSpaceDN w:val="0"/>
        <w:adjustRightInd w:val="0"/>
        <w:ind w:firstLine="567"/>
        <w:jc w:val="both"/>
        <w:rPr>
          <w:sz w:val="24"/>
          <w:szCs w:val="24"/>
        </w:rPr>
      </w:pPr>
      <w:r w:rsidRPr="00964CC5">
        <w:rPr>
          <w:sz w:val="24"/>
          <w:szCs w:val="24"/>
        </w:rPr>
        <w:t>Реализация проекта не приведет к загрязнению территории района расположения в таблице 6.</w:t>
      </w:r>
    </w:p>
    <w:p w:rsidR="00170E13" w:rsidRDefault="00170E13" w:rsidP="009F3C17">
      <w:pPr>
        <w:autoSpaceDE w:val="0"/>
        <w:autoSpaceDN w:val="0"/>
        <w:adjustRightInd w:val="0"/>
        <w:ind w:firstLine="709"/>
        <w:jc w:val="both"/>
      </w:pPr>
    </w:p>
    <w:p w:rsidR="00170E13" w:rsidRPr="00964CC5" w:rsidRDefault="00170E13" w:rsidP="009F3C17">
      <w:pPr>
        <w:autoSpaceDE w:val="0"/>
        <w:autoSpaceDN w:val="0"/>
        <w:adjustRightInd w:val="0"/>
        <w:ind w:firstLine="709"/>
        <w:jc w:val="right"/>
        <w:rPr>
          <w:sz w:val="24"/>
          <w:szCs w:val="24"/>
        </w:rPr>
      </w:pPr>
      <w:r w:rsidRPr="00964CC5">
        <w:rPr>
          <w:sz w:val="24"/>
          <w:szCs w:val="24"/>
        </w:rPr>
        <w:t>Таблица 5. Характеристики лесных участков</w:t>
      </w:r>
    </w:p>
    <w:tbl>
      <w:tblPr>
        <w:tblW w:w="9887" w:type="dxa"/>
        <w:tblInd w:w="93" w:type="dxa"/>
        <w:tblLayout w:type="fixed"/>
        <w:tblLook w:val="00A0"/>
      </w:tblPr>
      <w:tblGrid>
        <w:gridCol w:w="1665"/>
        <w:gridCol w:w="2165"/>
        <w:gridCol w:w="535"/>
        <w:gridCol w:w="561"/>
        <w:gridCol w:w="507"/>
        <w:gridCol w:w="866"/>
        <w:gridCol w:w="272"/>
        <w:gridCol w:w="197"/>
        <w:gridCol w:w="39"/>
        <w:gridCol w:w="874"/>
        <w:gridCol w:w="819"/>
        <w:gridCol w:w="678"/>
        <w:gridCol w:w="709"/>
      </w:tblGrid>
      <w:tr w:rsidR="00170E13" w:rsidRPr="00995959" w:rsidTr="004D4E9B">
        <w:tc>
          <w:tcPr>
            <w:tcW w:w="1665" w:type="dxa"/>
            <w:vMerge w:val="restart"/>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r w:rsidRPr="00995959">
              <w:t>Целевое назначение лесов</w:t>
            </w:r>
          </w:p>
        </w:tc>
        <w:tc>
          <w:tcPr>
            <w:tcW w:w="2165" w:type="dxa"/>
            <w:vMerge w:val="restart"/>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r w:rsidRPr="00995959">
              <w:t>Участковое лесничество/урочище (при наличии)</w:t>
            </w:r>
          </w:p>
        </w:tc>
        <w:tc>
          <w:tcPr>
            <w:tcW w:w="535" w:type="dxa"/>
            <w:vMerge w:val="restart"/>
            <w:tcBorders>
              <w:top w:val="single" w:sz="4" w:space="0" w:color="auto"/>
              <w:left w:val="single" w:sz="4" w:space="0" w:color="auto"/>
              <w:bottom w:val="double" w:sz="6" w:space="0" w:color="000000"/>
              <w:right w:val="single" w:sz="4" w:space="0" w:color="auto"/>
            </w:tcBorders>
            <w:tcMar>
              <w:left w:w="57" w:type="dxa"/>
              <w:right w:w="57" w:type="dxa"/>
            </w:tcMar>
            <w:textDirection w:val="btLr"/>
          </w:tcPr>
          <w:p w:rsidR="00170E13" w:rsidRPr="00995959" w:rsidRDefault="00170E13" w:rsidP="00964CC5">
            <w:pPr>
              <w:jc w:val="center"/>
            </w:pPr>
            <w:r w:rsidRPr="00995959">
              <w:t>Лесной квартал</w:t>
            </w:r>
          </w:p>
        </w:tc>
        <w:tc>
          <w:tcPr>
            <w:tcW w:w="561" w:type="dxa"/>
            <w:vMerge w:val="restart"/>
            <w:tcBorders>
              <w:top w:val="single" w:sz="4" w:space="0" w:color="auto"/>
              <w:left w:val="single" w:sz="4" w:space="0" w:color="auto"/>
              <w:bottom w:val="double" w:sz="6" w:space="0" w:color="000000"/>
              <w:right w:val="single" w:sz="4" w:space="0" w:color="auto"/>
            </w:tcBorders>
            <w:tcMar>
              <w:left w:w="57" w:type="dxa"/>
              <w:right w:w="57" w:type="dxa"/>
            </w:tcMar>
            <w:textDirection w:val="btLr"/>
          </w:tcPr>
          <w:p w:rsidR="00170E13" w:rsidRPr="00995959" w:rsidRDefault="00170E13" w:rsidP="00964CC5">
            <w:pPr>
              <w:jc w:val="center"/>
            </w:pPr>
            <w:r w:rsidRPr="00995959">
              <w:t>Лесотаксацион</w:t>
            </w:r>
            <w:r>
              <w:t>-</w:t>
            </w:r>
            <w:r w:rsidRPr="00995959">
              <w:br/>
              <w:t>ный выдел</w:t>
            </w:r>
          </w:p>
        </w:tc>
        <w:tc>
          <w:tcPr>
            <w:tcW w:w="507" w:type="dxa"/>
            <w:vMerge w:val="restart"/>
            <w:tcBorders>
              <w:top w:val="single" w:sz="4" w:space="0" w:color="auto"/>
              <w:left w:val="single" w:sz="4" w:space="0" w:color="auto"/>
              <w:bottom w:val="double" w:sz="6" w:space="0" w:color="000000"/>
              <w:right w:val="single" w:sz="4" w:space="0" w:color="auto"/>
            </w:tcBorders>
            <w:tcMar>
              <w:left w:w="57" w:type="dxa"/>
              <w:right w:w="57" w:type="dxa"/>
            </w:tcMar>
            <w:textDirection w:val="btLr"/>
          </w:tcPr>
          <w:p w:rsidR="00170E13" w:rsidRPr="00995959" w:rsidRDefault="00170E13" w:rsidP="00964CC5">
            <w:pPr>
              <w:jc w:val="center"/>
            </w:pPr>
            <w:r w:rsidRPr="00995959">
              <w:t>Преобладающая порода</w:t>
            </w:r>
          </w:p>
        </w:tc>
        <w:tc>
          <w:tcPr>
            <w:tcW w:w="1335" w:type="dxa"/>
            <w:gridSpan w:val="3"/>
            <w:vMerge w:val="restart"/>
            <w:tcBorders>
              <w:top w:val="single" w:sz="4" w:space="0" w:color="auto"/>
              <w:left w:val="single" w:sz="4" w:space="0" w:color="auto"/>
              <w:bottom w:val="double" w:sz="6" w:space="0" w:color="000000"/>
              <w:right w:val="single" w:sz="4" w:space="0" w:color="000000"/>
            </w:tcBorders>
            <w:tcMar>
              <w:left w:w="57" w:type="dxa"/>
              <w:right w:w="57" w:type="dxa"/>
            </w:tcMar>
          </w:tcPr>
          <w:p w:rsidR="00170E13" w:rsidRPr="00995959" w:rsidRDefault="00170E13" w:rsidP="00964CC5">
            <w:pPr>
              <w:jc w:val="center"/>
            </w:pPr>
            <w:r w:rsidRPr="00995959">
              <w:t>Площадь(га)/          запас древесины (куб.м)</w:t>
            </w:r>
          </w:p>
        </w:tc>
        <w:tc>
          <w:tcPr>
            <w:tcW w:w="3119" w:type="dxa"/>
            <w:gridSpan w:val="5"/>
            <w:tcBorders>
              <w:top w:val="single" w:sz="4" w:space="0" w:color="auto"/>
              <w:left w:val="nil"/>
              <w:bottom w:val="single" w:sz="4" w:space="0" w:color="auto"/>
              <w:right w:val="single" w:sz="4" w:space="0" w:color="000000"/>
            </w:tcBorders>
            <w:tcMar>
              <w:left w:w="57" w:type="dxa"/>
              <w:right w:w="57" w:type="dxa"/>
            </w:tcMar>
          </w:tcPr>
          <w:p w:rsidR="00170E13" w:rsidRPr="00995959" w:rsidRDefault="00170E13" w:rsidP="00964CC5">
            <w:pPr>
              <w:jc w:val="center"/>
            </w:pPr>
            <w:r w:rsidRPr="00995959">
              <w:t>В том числе по группам возраста древостоя (га/куб.м)</w:t>
            </w:r>
          </w:p>
        </w:tc>
      </w:tr>
      <w:tr w:rsidR="00170E13" w:rsidRPr="00995959" w:rsidTr="004D4E9B">
        <w:tc>
          <w:tcPr>
            <w:tcW w:w="1665" w:type="dxa"/>
            <w:vMerge/>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p>
        </w:tc>
        <w:tc>
          <w:tcPr>
            <w:tcW w:w="2165" w:type="dxa"/>
            <w:vMerge/>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p>
        </w:tc>
        <w:tc>
          <w:tcPr>
            <w:tcW w:w="535" w:type="dxa"/>
            <w:vMerge/>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p>
        </w:tc>
        <w:tc>
          <w:tcPr>
            <w:tcW w:w="561" w:type="dxa"/>
            <w:vMerge/>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p>
        </w:tc>
        <w:tc>
          <w:tcPr>
            <w:tcW w:w="507" w:type="dxa"/>
            <w:vMerge/>
            <w:tcBorders>
              <w:top w:val="single" w:sz="4" w:space="0" w:color="auto"/>
              <w:left w:val="single" w:sz="4" w:space="0" w:color="auto"/>
              <w:bottom w:val="double" w:sz="6" w:space="0" w:color="000000"/>
              <w:right w:val="single" w:sz="4" w:space="0" w:color="auto"/>
            </w:tcBorders>
            <w:tcMar>
              <w:left w:w="57" w:type="dxa"/>
              <w:right w:w="57" w:type="dxa"/>
            </w:tcMar>
          </w:tcPr>
          <w:p w:rsidR="00170E13" w:rsidRPr="00995959" w:rsidRDefault="00170E13" w:rsidP="00964CC5">
            <w:pPr>
              <w:jc w:val="center"/>
            </w:pPr>
          </w:p>
        </w:tc>
        <w:tc>
          <w:tcPr>
            <w:tcW w:w="1335" w:type="dxa"/>
            <w:gridSpan w:val="3"/>
            <w:vMerge/>
            <w:tcBorders>
              <w:top w:val="single" w:sz="4" w:space="0" w:color="auto"/>
              <w:left w:val="single" w:sz="4" w:space="0" w:color="auto"/>
              <w:bottom w:val="double" w:sz="6" w:space="0" w:color="000000"/>
              <w:right w:val="single" w:sz="4" w:space="0" w:color="000000"/>
            </w:tcBorders>
            <w:tcMar>
              <w:left w:w="57" w:type="dxa"/>
              <w:right w:w="57" w:type="dxa"/>
            </w:tcMar>
          </w:tcPr>
          <w:p w:rsidR="00170E13" w:rsidRPr="00995959" w:rsidRDefault="00170E13" w:rsidP="00964CC5">
            <w:pPr>
              <w:jc w:val="center"/>
            </w:pPr>
          </w:p>
        </w:tc>
        <w:tc>
          <w:tcPr>
            <w:tcW w:w="913" w:type="dxa"/>
            <w:gridSpan w:val="2"/>
            <w:tcBorders>
              <w:top w:val="nil"/>
              <w:left w:val="nil"/>
              <w:bottom w:val="double" w:sz="6" w:space="0" w:color="auto"/>
              <w:right w:val="single" w:sz="4" w:space="0" w:color="auto"/>
            </w:tcBorders>
            <w:tcMar>
              <w:left w:w="57" w:type="dxa"/>
              <w:right w:w="57" w:type="dxa"/>
            </w:tcMar>
          </w:tcPr>
          <w:p w:rsidR="00170E13" w:rsidRPr="00995959" w:rsidRDefault="00170E13" w:rsidP="00964CC5">
            <w:pPr>
              <w:jc w:val="center"/>
            </w:pPr>
            <w:r w:rsidRPr="00995959">
              <w:t>Молод-  няки</w:t>
            </w:r>
          </w:p>
        </w:tc>
        <w:tc>
          <w:tcPr>
            <w:tcW w:w="819" w:type="dxa"/>
            <w:tcBorders>
              <w:top w:val="nil"/>
              <w:left w:val="nil"/>
              <w:bottom w:val="double" w:sz="6" w:space="0" w:color="auto"/>
              <w:right w:val="single" w:sz="4" w:space="0" w:color="auto"/>
            </w:tcBorders>
            <w:tcMar>
              <w:left w:w="57" w:type="dxa"/>
              <w:right w:w="57" w:type="dxa"/>
            </w:tcMar>
          </w:tcPr>
          <w:p w:rsidR="00170E13" w:rsidRPr="00995959" w:rsidRDefault="00170E13" w:rsidP="00964CC5">
            <w:pPr>
              <w:jc w:val="center"/>
            </w:pPr>
            <w:r w:rsidRPr="00995959">
              <w:t>Средне-  возраст-  ные</w:t>
            </w:r>
          </w:p>
        </w:tc>
        <w:tc>
          <w:tcPr>
            <w:tcW w:w="678" w:type="dxa"/>
            <w:tcBorders>
              <w:top w:val="nil"/>
              <w:left w:val="nil"/>
              <w:bottom w:val="double" w:sz="6" w:space="0" w:color="auto"/>
              <w:right w:val="single" w:sz="4" w:space="0" w:color="auto"/>
            </w:tcBorders>
            <w:tcMar>
              <w:left w:w="57" w:type="dxa"/>
              <w:right w:w="57" w:type="dxa"/>
            </w:tcMar>
          </w:tcPr>
          <w:p w:rsidR="00170E13" w:rsidRPr="00995959" w:rsidRDefault="00170E13" w:rsidP="00964CC5">
            <w:pPr>
              <w:jc w:val="center"/>
            </w:pPr>
            <w:r w:rsidRPr="00995959">
              <w:t>Прис</w:t>
            </w:r>
            <w:r>
              <w:t>-</w:t>
            </w:r>
            <w:r w:rsidRPr="00995959">
              <w:t>пе- ваю</w:t>
            </w:r>
            <w:r>
              <w:t>-</w:t>
            </w:r>
            <w:r w:rsidRPr="00995959">
              <w:t>щие</w:t>
            </w:r>
          </w:p>
        </w:tc>
        <w:tc>
          <w:tcPr>
            <w:tcW w:w="709" w:type="dxa"/>
            <w:tcBorders>
              <w:top w:val="nil"/>
              <w:left w:val="nil"/>
              <w:bottom w:val="double" w:sz="6" w:space="0" w:color="auto"/>
              <w:right w:val="single" w:sz="4" w:space="0" w:color="auto"/>
            </w:tcBorders>
            <w:tcMar>
              <w:left w:w="57" w:type="dxa"/>
              <w:right w:w="57" w:type="dxa"/>
            </w:tcMar>
          </w:tcPr>
          <w:p w:rsidR="00170E13" w:rsidRPr="00995959" w:rsidRDefault="00170E13" w:rsidP="00964CC5">
            <w:pPr>
              <w:jc w:val="center"/>
            </w:pPr>
            <w:r w:rsidRPr="00995959">
              <w:t>Спе</w:t>
            </w:r>
            <w:r>
              <w:t>-</w:t>
            </w:r>
            <w:r w:rsidRPr="00995959">
              <w:t>лые и перес</w:t>
            </w:r>
            <w:r>
              <w:t>-</w:t>
            </w:r>
            <w:r w:rsidRPr="00995959">
              <w:t>той-  ные</w:t>
            </w:r>
          </w:p>
        </w:tc>
      </w:tr>
      <w:tr w:rsidR="00170E13" w:rsidRPr="00995959" w:rsidTr="004D4E9B">
        <w:tc>
          <w:tcPr>
            <w:tcW w:w="1665" w:type="dxa"/>
            <w:tcBorders>
              <w:top w:val="nil"/>
              <w:left w:val="single" w:sz="4" w:space="0" w:color="auto"/>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w:t>
            </w:r>
          </w:p>
        </w:tc>
        <w:tc>
          <w:tcPr>
            <w:tcW w:w="2165"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2</w:t>
            </w:r>
          </w:p>
        </w:tc>
        <w:tc>
          <w:tcPr>
            <w:tcW w:w="535"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3</w:t>
            </w:r>
          </w:p>
        </w:tc>
        <w:tc>
          <w:tcPr>
            <w:tcW w:w="561"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4</w:t>
            </w:r>
          </w:p>
        </w:tc>
        <w:tc>
          <w:tcPr>
            <w:tcW w:w="507"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5</w:t>
            </w:r>
          </w:p>
        </w:tc>
        <w:tc>
          <w:tcPr>
            <w:tcW w:w="1335" w:type="dxa"/>
            <w:gridSpan w:val="3"/>
            <w:tcBorders>
              <w:top w:val="double" w:sz="6" w:space="0" w:color="auto"/>
              <w:left w:val="nil"/>
              <w:bottom w:val="single" w:sz="4" w:space="0" w:color="auto"/>
              <w:right w:val="single" w:sz="4" w:space="0" w:color="000000"/>
            </w:tcBorders>
            <w:vAlign w:val="center"/>
          </w:tcPr>
          <w:p w:rsidR="00170E13" w:rsidRPr="00995959" w:rsidRDefault="00170E13" w:rsidP="009F3C17">
            <w:pPr>
              <w:jc w:val="center"/>
              <w:rPr>
                <w:bCs/>
                <w:iCs/>
              </w:rPr>
            </w:pPr>
            <w:r w:rsidRPr="00995959">
              <w:rPr>
                <w:bCs/>
                <w:iCs/>
              </w:rPr>
              <w:t>6</w:t>
            </w:r>
          </w:p>
        </w:tc>
        <w:tc>
          <w:tcPr>
            <w:tcW w:w="913" w:type="dxa"/>
            <w:gridSpan w:val="2"/>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7</w:t>
            </w:r>
          </w:p>
        </w:tc>
        <w:tc>
          <w:tcPr>
            <w:tcW w:w="81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8</w:t>
            </w:r>
          </w:p>
        </w:tc>
        <w:tc>
          <w:tcPr>
            <w:tcW w:w="678"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9</w:t>
            </w:r>
          </w:p>
        </w:tc>
        <w:tc>
          <w:tcPr>
            <w:tcW w:w="70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10</w:t>
            </w:r>
          </w:p>
        </w:tc>
      </w:tr>
      <w:tr w:rsidR="00170E13" w:rsidRPr="00995959" w:rsidTr="00964CC5">
        <w:tc>
          <w:tcPr>
            <w:tcW w:w="9887" w:type="dxa"/>
            <w:gridSpan w:val="13"/>
            <w:tcBorders>
              <w:top w:val="single" w:sz="4" w:space="0" w:color="auto"/>
              <w:left w:val="single" w:sz="4" w:space="0" w:color="auto"/>
              <w:bottom w:val="single" w:sz="4" w:space="0" w:color="auto"/>
              <w:right w:val="single" w:sz="4" w:space="0" w:color="000000"/>
            </w:tcBorders>
            <w:noWrap/>
            <w:vAlign w:val="center"/>
          </w:tcPr>
          <w:p w:rsidR="00170E13" w:rsidRPr="00995959" w:rsidRDefault="00170E13" w:rsidP="009F3C17">
            <w:pPr>
              <w:jc w:val="center"/>
              <w:rPr>
                <w:bCs/>
                <w:iCs/>
              </w:rPr>
            </w:pPr>
            <w:r w:rsidRPr="00995959">
              <w:rPr>
                <w:bCs/>
                <w:iCs/>
              </w:rPr>
              <w:t>86:09:0000000:4542/чзу1</w:t>
            </w:r>
          </w:p>
        </w:tc>
      </w:tr>
      <w:tr w:rsidR="00170E13" w:rsidRPr="00995959" w:rsidTr="00964CC5">
        <w:tc>
          <w:tcPr>
            <w:tcW w:w="9887" w:type="dxa"/>
            <w:gridSpan w:val="13"/>
            <w:tcBorders>
              <w:top w:val="single" w:sz="4" w:space="0" w:color="auto"/>
              <w:left w:val="single" w:sz="4" w:space="0" w:color="auto"/>
              <w:bottom w:val="single" w:sz="4" w:space="0" w:color="auto"/>
              <w:right w:val="single" w:sz="4" w:space="0" w:color="000000"/>
            </w:tcBorders>
            <w:vAlign w:val="center"/>
          </w:tcPr>
          <w:p w:rsidR="00170E13" w:rsidRPr="00995959" w:rsidRDefault="00170E13" w:rsidP="009F3C17">
            <w:pPr>
              <w:jc w:val="center"/>
              <w:rPr>
                <w:bCs/>
                <w:iCs/>
              </w:rPr>
            </w:pPr>
            <w:r w:rsidRPr="00995959">
              <w:rPr>
                <w:bCs/>
                <w:iCs/>
              </w:rPr>
              <w:t>Куст скважин №38</w:t>
            </w:r>
          </w:p>
        </w:tc>
      </w:tr>
      <w:tr w:rsidR="00170E13" w:rsidRPr="00995959" w:rsidTr="004D4E9B">
        <w:tc>
          <w:tcPr>
            <w:tcW w:w="1665"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both"/>
              <w:rPr>
                <w:iCs/>
              </w:rPr>
            </w:pPr>
            <w:r w:rsidRPr="00995959">
              <w:rPr>
                <w:iCs/>
              </w:rPr>
              <w:t>Защитные</w:t>
            </w:r>
          </w:p>
        </w:tc>
        <w:tc>
          <w:tcPr>
            <w:tcW w:w="2165" w:type="dxa"/>
            <w:vMerge w:val="restart"/>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pPr>
            <w:r w:rsidRPr="00995959">
              <w:t>Картопское/ Супринское</w:t>
            </w:r>
          </w:p>
        </w:tc>
        <w:tc>
          <w:tcPr>
            <w:tcW w:w="535"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53</w:t>
            </w:r>
          </w:p>
        </w:tc>
        <w:tc>
          <w:tcPr>
            <w:tcW w:w="561"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72</w:t>
            </w:r>
          </w:p>
        </w:tc>
        <w:tc>
          <w:tcPr>
            <w:tcW w:w="507"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pPr>
            <w:r w:rsidRPr="00995959">
              <w:t>1,8512</w:t>
            </w:r>
          </w:p>
        </w:tc>
        <w:tc>
          <w:tcPr>
            <w:tcW w:w="272" w:type="dxa"/>
            <w:tcBorders>
              <w:top w:val="nil"/>
              <w:left w:val="nil"/>
              <w:bottom w:val="single" w:sz="4" w:space="0" w:color="auto"/>
              <w:right w:val="nil"/>
            </w:tcBorders>
            <w:noWrap/>
          </w:tcPr>
          <w:p w:rsidR="00170E13" w:rsidRPr="00995959" w:rsidRDefault="00170E13" w:rsidP="004D4E9B">
            <w:pPr>
              <w:jc w:val="center"/>
            </w:pPr>
            <w:r w:rsidRPr="00995959">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pPr>
            <w:r w:rsidRPr="00995959">
              <w:t>--</w:t>
            </w:r>
          </w:p>
        </w:tc>
        <w:tc>
          <w:tcPr>
            <w:tcW w:w="3080" w:type="dxa"/>
            <w:gridSpan w:val="4"/>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iCs/>
              </w:rPr>
            </w:pPr>
            <w:r w:rsidRPr="00995959">
              <w:rPr>
                <w:iCs/>
              </w:rPr>
              <w:t>Болото</w:t>
            </w:r>
          </w:p>
        </w:tc>
      </w:tr>
      <w:tr w:rsidR="00170E13" w:rsidRPr="00995959" w:rsidTr="004D4E9B">
        <w:tc>
          <w:tcPr>
            <w:tcW w:w="1665"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both"/>
            </w:pPr>
            <w:r w:rsidRPr="00995959">
              <w:t>Эксплуатацион</w:t>
            </w:r>
            <w:r>
              <w:t>-</w:t>
            </w:r>
            <w:r w:rsidRPr="00995959">
              <w:t>ные</w:t>
            </w:r>
          </w:p>
        </w:tc>
        <w:tc>
          <w:tcPr>
            <w:tcW w:w="2165" w:type="dxa"/>
            <w:vMerge/>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pPr>
          </w:p>
        </w:tc>
        <w:tc>
          <w:tcPr>
            <w:tcW w:w="535"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53</w:t>
            </w:r>
          </w:p>
        </w:tc>
        <w:tc>
          <w:tcPr>
            <w:tcW w:w="561"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90</w:t>
            </w:r>
          </w:p>
        </w:tc>
        <w:tc>
          <w:tcPr>
            <w:tcW w:w="507"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pPr>
            <w:r w:rsidRPr="00995959">
              <w:t>0,0271</w:t>
            </w:r>
          </w:p>
        </w:tc>
        <w:tc>
          <w:tcPr>
            <w:tcW w:w="272" w:type="dxa"/>
            <w:tcBorders>
              <w:top w:val="nil"/>
              <w:left w:val="nil"/>
              <w:bottom w:val="single" w:sz="4" w:space="0" w:color="auto"/>
              <w:right w:val="nil"/>
            </w:tcBorders>
            <w:noWrap/>
          </w:tcPr>
          <w:p w:rsidR="00170E13" w:rsidRPr="00995959" w:rsidRDefault="00170E13" w:rsidP="004D4E9B">
            <w:pPr>
              <w:jc w:val="center"/>
            </w:pPr>
            <w:r w:rsidRPr="00995959">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pPr>
            <w:r w:rsidRPr="00995959">
              <w:t>--</w:t>
            </w:r>
          </w:p>
        </w:tc>
        <w:tc>
          <w:tcPr>
            <w:tcW w:w="3080" w:type="dxa"/>
            <w:gridSpan w:val="4"/>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iCs/>
              </w:rPr>
            </w:pPr>
            <w:r w:rsidRPr="00995959">
              <w:rPr>
                <w:iCs/>
              </w:rPr>
              <w:t>Болото</w:t>
            </w:r>
          </w:p>
        </w:tc>
      </w:tr>
      <w:tr w:rsidR="00170E13" w:rsidRPr="00995959" w:rsidTr="004D4E9B">
        <w:tc>
          <w:tcPr>
            <w:tcW w:w="3830" w:type="dxa"/>
            <w:gridSpan w:val="2"/>
            <w:tcBorders>
              <w:top w:val="single" w:sz="4" w:space="0" w:color="auto"/>
              <w:left w:val="single" w:sz="4" w:space="0" w:color="auto"/>
              <w:bottom w:val="single" w:sz="4" w:space="0" w:color="auto"/>
              <w:right w:val="nil"/>
            </w:tcBorders>
          </w:tcPr>
          <w:p w:rsidR="00170E13" w:rsidRPr="00995959" w:rsidRDefault="00170E13" w:rsidP="004D4E9B">
            <w:pPr>
              <w:jc w:val="center"/>
              <w:rPr>
                <w:bCs/>
                <w:iCs/>
              </w:rPr>
            </w:pPr>
            <w:r w:rsidRPr="00995959">
              <w:rPr>
                <w:bCs/>
                <w:iCs/>
              </w:rPr>
              <w:t>Итого по объекту:</w:t>
            </w:r>
          </w:p>
        </w:tc>
        <w:tc>
          <w:tcPr>
            <w:tcW w:w="535"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61"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07"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rPr>
                <w:bCs/>
              </w:rPr>
            </w:pPr>
            <w:r w:rsidRPr="00995959">
              <w:rPr>
                <w:bCs/>
              </w:rPr>
              <w:t>1,8783</w:t>
            </w:r>
          </w:p>
        </w:tc>
        <w:tc>
          <w:tcPr>
            <w:tcW w:w="272" w:type="dxa"/>
            <w:tcBorders>
              <w:top w:val="nil"/>
              <w:left w:val="nil"/>
              <w:bottom w:val="single" w:sz="4" w:space="0" w:color="auto"/>
              <w:right w:val="nil"/>
            </w:tcBorders>
            <w:noWrap/>
          </w:tcPr>
          <w:p w:rsidR="00170E13" w:rsidRPr="00995959" w:rsidRDefault="00170E13" w:rsidP="004D4E9B">
            <w:pPr>
              <w:jc w:val="center"/>
              <w:rPr>
                <w:bCs/>
              </w:rPr>
            </w:pPr>
            <w:r w:rsidRPr="00995959">
              <w:rPr>
                <w:bCs/>
              </w:rPr>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rPr>
                <w:bCs/>
              </w:rPr>
            </w:pPr>
            <w:r w:rsidRPr="00995959">
              <w:rPr>
                <w:bCs/>
              </w:rPr>
              <w:t>0</w:t>
            </w:r>
          </w:p>
        </w:tc>
        <w:tc>
          <w:tcPr>
            <w:tcW w:w="874"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81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678"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709" w:type="dxa"/>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0</w:t>
            </w:r>
          </w:p>
        </w:tc>
      </w:tr>
      <w:tr w:rsidR="00170E13" w:rsidRPr="00995959" w:rsidTr="004D4E9B">
        <w:tc>
          <w:tcPr>
            <w:tcW w:w="3830" w:type="dxa"/>
            <w:gridSpan w:val="2"/>
            <w:tcBorders>
              <w:top w:val="single" w:sz="4" w:space="0" w:color="auto"/>
              <w:left w:val="single" w:sz="4" w:space="0" w:color="auto"/>
              <w:bottom w:val="single" w:sz="4" w:space="0" w:color="auto"/>
              <w:right w:val="nil"/>
            </w:tcBorders>
          </w:tcPr>
          <w:p w:rsidR="00170E13" w:rsidRPr="00995959" w:rsidRDefault="00170E13" w:rsidP="004D4E9B">
            <w:pPr>
              <w:jc w:val="center"/>
              <w:rPr>
                <w:bCs/>
                <w:iCs/>
              </w:rPr>
            </w:pPr>
            <w:r w:rsidRPr="00995959">
              <w:rPr>
                <w:bCs/>
                <w:iCs/>
              </w:rPr>
              <w:t>Итого по участку:</w:t>
            </w:r>
          </w:p>
        </w:tc>
        <w:tc>
          <w:tcPr>
            <w:tcW w:w="535"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61"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07"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rPr>
                <w:bCs/>
              </w:rPr>
            </w:pPr>
            <w:r w:rsidRPr="00995959">
              <w:rPr>
                <w:bCs/>
              </w:rPr>
              <w:t>1,8783</w:t>
            </w:r>
          </w:p>
        </w:tc>
        <w:tc>
          <w:tcPr>
            <w:tcW w:w="272" w:type="dxa"/>
            <w:tcBorders>
              <w:top w:val="nil"/>
              <w:left w:val="nil"/>
              <w:bottom w:val="single" w:sz="4" w:space="0" w:color="auto"/>
              <w:right w:val="nil"/>
            </w:tcBorders>
            <w:noWrap/>
          </w:tcPr>
          <w:p w:rsidR="00170E13" w:rsidRPr="00995959" w:rsidRDefault="00170E13" w:rsidP="004D4E9B">
            <w:pPr>
              <w:jc w:val="center"/>
              <w:rPr>
                <w:bCs/>
              </w:rPr>
            </w:pPr>
            <w:r w:rsidRPr="00995959">
              <w:rPr>
                <w:bCs/>
              </w:rPr>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rPr>
                <w:bCs/>
              </w:rPr>
            </w:pPr>
            <w:r w:rsidRPr="00995959">
              <w:rPr>
                <w:bCs/>
              </w:rPr>
              <w:t>0</w:t>
            </w:r>
          </w:p>
        </w:tc>
        <w:tc>
          <w:tcPr>
            <w:tcW w:w="874"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81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678"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709" w:type="dxa"/>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0</w:t>
            </w:r>
          </w:p>
        </w:tc>
      </w:tr>
      <w:tr w:rsidR="00170E13" w:rsidRPr="00995959" w:rsidTr="00964CC5">
        <w:tc>
          <w:tcPr>
            <w:tcW w:w="9887" w:type="dxa"/>
            <w:gridSpan w:val="13"/>
            <w:tcBorders>
              <w:top w:val="single" w:sz="4" w:space="0" w:color="auto"/>
              <w:left w:val="single" w:sz="4" w:space="0" w:color="auto"/>
              <w:bottom w:val="single" w:sz="4" w:space="0" w:color="auto"/>
              <w:right w:val="single" w:sz="4" w:space="0" w:color="000000"/>
            </w:tcBorders>
            <w:noWrap/>
            <w:vAlign w:val="center"/>
          </w:tcPr>
          <w:p w:rsidR="00170E13" w:rsidRPr="00995959" w:rsidRDefault="00170E13" w:rsidP="009F3C17">
            <w:pPr>
              <w:jc w:val="center"/>
              <w:rPr>
                <w:bCs/>
                <w:iCs/>
              </w:rPr>
            </w:pPr>
            <w:r w:rsidRPr="00995959">
              <w:rPr>
                <w:bCs/>
                <w:iCs/>
              </w:rPr>
              <w:t>86:09:0000000:4542/чзу2</w:t>
            </w:r>
          </w:p>
        </w:tc>
      </w:tr>
      <w:tr w:rsidR="00170E13" w:rsidRPr="00995959" w:rsidTr="00964CC5">
        <w:tc>
          <w:tcPr>
            <w:tcW w:w="9887" w:type="dxa"/>
            <w:gridSpan w:val="13"/>
            <w:tcBorders>
              <w:top w:val="single" w:sz="4" w:space="0" w:color="auto"/>
              <w:left w:val="single" w:sz="4" w:space="0" w:color="auto"/>
              <w:bottom w:val="single" w:sz="4" w:space="0" w:color="auto"/>
              <w:right w:val="single" w:sz="4" w:space="0" w:color="000000"/>
            </w:tcBorders>
            <w:vAlign w:val="center"/>
          </w:tcPr>
          <w:p w:rsidR="00170E13" w:rsidRPr="00995959" w:rsidRDefault="00170E13" w:rsidP="009F3C17">
            <w:pPr>
              <w:jc w:val="center"/>
              <w:rPr>
                <w:bCs/>
                <w:iCs/>
              </w:rPr>
            </w:pPr>
            <w:r w:rsidRPr="00995959">
              <w:rPr>
                <w:bCs/>
                <w:iCs/>
              </w:rPr>
              <w:t>Куст скважин №38</w:t>
            </w:r>
          </w:p>
        </w:tc>
      </w:tr>
      <w:tr w:rsidR="00170E13" w:rsidRPr="00995959" w:rsidTr="004D4E9B">
        <w:tc>
          <w:tcPr>
            <w:tcW w:w="1665" w:type="dxa"/>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pPr>
              <w:rPr>
                <w:iCs/>
              </w:rPr>
            </w:pPr>
            <w:r w:rsidRPr="00995959">
              <w:rPr>
                <w:iCs/>
              </w:rPr>
              <w:t>Защитные</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pPr>
              <w:jc w:val="center"/>
            </w:pPr>
            <w:r w:rsidRPr="00995959">
              <w:t>Картопское/ Супринское</w:t>
            </w:r>
          </w:p>
        </w:tc>
        <w:tc>
          <w:tcPr>
            <w:tcW w:w="535"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53</w:t>
            </w:r>
          </w:p>
        </w:tc>
        <w:tc>
          <w:tcPr>
            <w:tcW w:w="561"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6</w:t>
            </w:r>
          </w:p>
        </w:tc>
        <w:tc>
          <w:tcPr>
            <w:tcW w:w="507"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pPr>
            <w:r w:rsidRPr="00995959">
              <w:t>0,5526</w:t>
            </w:r>
          </w:p>
        </w:tc>
        <w:tc>
          <w:tcPr>
            <w:tcW w:w="272" w:type="dxa"/>
            <w:tcBorders>
              <w:top w:val="nil"/>
              <w:left w:val="nil"/>
              <w:bottom w:val="single" w:sz="4" w:space="0" w:color="auto"/>
              <w:right w:val="nil"/>
            </w:tcBorders>
            <w:noWrap/>
          </w:tcPr>
          <w:p w:rsidR="00170E13" w:rsidRPr="00995959" w:rsidRDefault="00170E13" w:rsidP="004D4E9B">
            <w:pPr>
              <w:jc w:val="center"/>
            </w:pPr>
            <w:r w:rsidRPr="00995959">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pPr>
            <w:r w:rsidRPr="00995959">
              <w:t>--</w:t>
            </w:r>
          </w:p>
        </w:tc>
        <w:tc>
          <w:tcPr>
            <w:tcW w:w="3080" w:type="dxa"/>
            <w:gridSpan w:val="4"/>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iCs/>
              </w:rPr>
            </w:pPr>
            <w:r w:rsidRPr="00995959">
              <w:rPr>
                <w:iCs/>
              </w:rPr>
              <w:t>Нарушенные земли</w:t>
            </w:r>
          </w:p>
        </w:tc>
      </w:tr>
      <w:tr w:rsidR="00170E13" w:rsidRPr="00995959" w:rsidTr="004D4E9B">
        <w:tc>
          <w:tcPr>
            <w:tcW w:w="1665" w:type="dxa"/>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pPr>
              <w:rPr>
                <w:iCs/>
              </w:rPr>
            </w:pPr>
            <w:r w:rsidRPr="00995959">
              <w:rPr>
                <w:iCs/>
              </w:rPr>
              <w:t>Защитные</w:t>
            </w:r>
          </w:p>
        </w:tc>
        <w:tc>
          <w:tcPr>
            <w:tcW w:w="2165" w:type="dxa"/>
            <w:vMerge/>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tc>
        <w:tc>
          <w:tcPr>
            <w:tcW w:w="535"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53</w:t>
            </w:r>
          </w:p>
        </w:tc>
        <w:tc>
          <w:tcPr>
            <w:tcW w:w="561"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72</w:t>
            </w:r>
          </w:p>
        </w:tc>
        <w:tc>
          <w:tcPr>
            <w:tcW w:w="507"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pPr>
            <w:r w:rsidRPr="00995959">
              <w:t>4,8923</w:t>
            </w:r>
          </w:p>
        </w:tc>
        <w:tc>
          <w:tcPr>
            <w:tcW w:w="272" w:type="dxa"/>
            <w:tcBorders>
              <w:top w:val="nil"/>
              <w:left w:val="nil"/>
              <w:bottom w:val="single" w:sz="4" w:space="0" w:color="auto"/>
              <w:right w:val="nil"/>
            </w:tcBorders>
            <w:noWrap/>
          </w:tcPr>
          <w:p w:rsidR="00170E13" w:rsidRPr="00995959" w:rsidRDefault="00170E13" w:rsidP="004D4E9B">
            <w:pPr>
              <w:jc w:val="center"/>
            </w:pPr>
            <w:r w:rsidRPr="00995959">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pPr>
            <w:r w:rsidRPr="00995959">
              <w:t>--</w:t>
            </w:r>
          </w:p>
        </w:tc>
        <w:tc>
          <w:tcPr>
            <w:tcW w:w="3080" w:type="dxa"/>
            <w:gridSpan w:val="4"/>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iCs/>
              </w:rPr>
            </w:pPr>
            <w:r w:rsidRPr="00995959">
              <w:rPr>
                <w:iCs/>
              </w:rPr>
              <w:t>Болото</w:t>
            </w:r>
          </w:p>
        </w:tc>
      </w:tr>
      <w:tr w:rsidR="00170E13" w:rsidRPr="00995959" w:rsidTr="004D4E9B">
        <w:tc>
          <w:tcPr>
            <w:tcW w:w="1665" w:type="dxa"/>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r w:rsidRPr="00995959">
              <w:t>Эксплуатацион</w:t>
            </w:r>
            <w:r>
              <w:t>-</w:t>
            </w:r>
            <w:r w:rsidRPr="00995959">
              <w:t xml:space="preserve">ные </w:t>
            </w:r>
          </w:p>
        </w:tc>
        <w:tc>
          <w:tcPr>
            <w:tcW w:w="2165" w:type="dxa"/>
            <w:vMerge/>
            <w:tcBorders>
              <w:top w:val="single" w:sz="4" w:space="0" w:color="auto"/>
              <w:left w:val="single" w:sz="4" w:space="0" w:color="auto"/>
              <w:bottom w:val="single" w:sz="4" w:space="0" w:color="auto"/>
              <w:right w:val="single" w:sz="4" w:space="0" w:color="auto"/>
            </w:tcBorders>
            <w:vAlign w:val="center"/>
          </w:tcPr>
          <w:p w:rsidR="00170E13" w:rsidRPr="00995959" w:rsidRDefault="00170E13" w:rsidP="009F3C17"/>
        </w:tc>
        <w:tc>
          <w:tcPr>
            <w:tcW w:w="535"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53</w:t>
            </w:r>
          </w:p>
        </w:tc>
        <w:tc>
          <w:tcPr>
            <w:tcW w:w="561"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r w:rsidRPr="00995959">
              <w:rPr>
                <w:iCs/>
              </w:rPr>
              <w:t>90</w:t>
            </w:r>
          </w:p>
        </w:tc>
        <w:tc>
          <w:tcPr>
            <w:tcW w:w="507" w:type="dxa"/>
            <w:tcBorders>
              <w:top w:val="single" w:sz="4" w:space="0" w:color="auto"/>
              <w:left w:val="single" w:sz="4" w:space="0" w:color="auto"/>
              <w:bottom w:val="single" w:sz="4" w:space="0" w:color="auto"/>
              <w:right w:val="single" w:sz="4" w:space="0" w:color="auto"/>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pPr>
            <w:r w:rsidRPr="00995959">
              <w:t>3,9253</w:t>
            </w:r>
          </w:p>
        </w:tc>
        <w:tc>
          <w:tcPr>
            <w:tcW w:w="272" w:type="dxa"/>
            <w:tcBorders>
              <w:top w:val="nil"/>
              <w:left w:val="nil"/>
              <w:bottom w:val="single" w:sz="4" w:space="0" w:color="auto"/>
              <w:right w:val="nil"/>
            </w:tcBorders>
            <w:noWrap/>
          </w:tcPr>
          <w:p w:rsidR="00170E13" w:rsidRPr="00995959" w:rsidRDefault="00170E13" w:rsidP="004D4E9B">
            <w:pPr>
              <w:jc w:val="center"/>
            </w:pPr>
            <w:r w:rsidRPr="00995959">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pPr>
            <w:r w:rsidRPr="00995959">
              <w:t>--</w:t>
            </w:r>
          </w:p>
        </w:tc>
        <w:tc>
          <w:tcPr>
            <w:tcW w:w="3080" w:type="dxa"/>
            <w:gridSpan w:val="4"/>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iCs/>
              </w:rPr>
            </w:pPr>
            <w:r w:rsidRPr="00995959">
              <w:rPr>
                <w:iCs/>
              </w:rPr>
              <w:t>Болото</w:t>
            </w:r>
          </w:p>
        </w:tc>
      </w:tr>
      <w:tr w:rsidR="00170E13" w:rsidRPr="00995959" w:rsidTr="004D4E9B">
        <w:tc>
          <w:tcPr>
            <w:tcW w:w="3830" w:type="dxa"/>
            <w:gridSpan w:val="2"/>
            <w:tcBorders>
              <w:top w:val="single" w:sz="4" w:space="0" w:color="auto"/>
              <w:left w:val="single" w:sz="4" w:space="0" w:color="auto"/>
              <w:bottom w:val="single" w:sz="4" w:space="0" w:color="auto"/>
              <w:right w:val="nil"/>
            </w:tcBorders>
            <w:vAlign w:val="center"/>
          </w:tcPr>
          <w:p w:rsidR="00170E13" w:rsidRPr="00995959" w:rsidRDefault="00170E13" w:rsidP="009F3C17">
            <w:pPr>
              <w:jc w:val="center"/>
              <w:rPr>
                <w:bCs/>
                <w:iCs/>
              </w:rPr>
            </w:pPr>
            <w:r w:rsidRPr="00995959">
              <w:rPr>
                <w:bCs/>
                <w:iCs/>
              </w:rPr>
              <w:t>Итого по объекту:</w:t>
            </w:r>
          </w:p>
        </w:tc>
        <w:tc>
          <w:tcPr>
            <w:tcW w:w="535"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61"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07"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rPr>
                <w:bCs/>
              </w:rPr>
            </w:pPr>
            <w:r w:rsidRPr="00995959">
              <w:rPr>
                <w:bCs/>
              </w:rPr>
              <w:t>9,3702</w:t>
            </w:r>
          </w:p>
        </w:tc>
        <w:tc>
          <w:tcPr>
            <w:tcW w:w="272" w:type="dxa"/>
            <w:tcBorders>
              <w:top w:val="nil"/>
              <w:left w:val="nil"/>
              <w:bottom w:val="single" w:sz="4" w:space="0" w:color="auto"/>
              <w:right w:val="nil"/>
            </w:tcBorders>
            <w:noWrap/>
          </w:tcPr>
          <w:p w:rsidR="00170E13" w:rsidRPr="00995959" w:rsidRDefault="00170E13" w:rsidP="004D4E9B">
            <w:pPr>
              <w:jc w:val="center"/>
              <w:rPr>
                <w:bCs/>
              </w:rPr>
            </w:pPr>
            <w:r w:rsidRPr="00995959">
              <w:rPr>
                <w:bCs/>
              </w:rPr>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rPr>
                <w:bCs/>
              </w:rPr>
            </w:pPr>
            <w:r w:rsidRPr="00995959">
              <w:rPr>
                <w:bCs/>
              </w:rPr>
              <w:t>0</w:t>
            </w:r>
          </w:p>
        </w:tc>
        <w:tc>
          <w:tcPr>
            <w:tcW w:w="874"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81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678"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70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r>
      <w:tr w:rsidR="00170E13" w:rsidRPr="00995959" w:rsidTr="004D4E9B">
        <w:tc>
          <w:tcPr>
            <w:tcW w:w="3830" w:type="dxa"/>
            <w:gridSpan w:val="2"/>
            <w:tcBorders>
              <w:top w:val="single" w:sz="4" w:space="0" w:color="auto"/>
              <w:left w:val="single" w:sz="4" w:space="0" w:color="auto"/>
              <w:bottom w:val="single" w:sz="4" w:space="0" w:color="auto"/>
              <w:right w:val="nil"/>
            </w:tcBorders>
            <w:vAlign w:val="center"/>
          </w:tcPr>
          <w:p w:rsidR="00170E13" w:rsidRPr="00995959" w:rsidRDefault="00170E13" w:rsidP="009F3C17">
            <w:pPr>
              <w:jc w:val="center"/>
              <w:rPr>
                <w:bCs/>
                <w:iCs/>
              </w:rPr>
            </w:pPr>
            <w:r w:rsidRPr="00995959">
              <w:rPr>
                <w:bCs/>
                <w:iCs/>
              </w:rPr>
              <w:t>Итого по участку:</w:t>
            </w:r>
          </w:p>
        </w:tc>
        <w:tc>
          <w:tcPr>
            <w:tcW w:w="535"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61"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07"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rPr>
                <w:bCs/>
              </w:rPr>
            </w:pPr>
            <w:r w:rsidRPr="00995959">
              <w:rPr>
                <w:bCs/>
              </w:rPr>
              <w:t>9,3702</w:t>
            </w:r>
          </w:p>
        </w:tc>
        <w:tc>
          <w:tcPr>
            <w:tcW w:w="272" w:type="dxa"/>
            <w:tcBorders>
              <w:top w:val="nil"/>
              <w:left w:val="nil"/>
              <w:bottom w:val="single" w:sz="4" w:space="0" w:color="auto"/>
              <w:right w:val="nil"/>
            </w:tcBorders>
            <w:noWrap/>
          </w:tcPr>
          <w:p w:rsidR="00170E13" w:rsidRPr="00995959" w:rsidRDefault="00170E13" w:rsidP="004D4E9B">
            <w:pPr>
              <w:jc w:val="center"/>
              <w:rPr>
                <w:bCs/>
              </w:rPr>
            </w:pPr>
            <w:r w:rsidRPr="00995959">
              <w:rPr>
                <w:bCs/>
              </w:rPr>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rPr>
                <w:bCs/>
              </w:rPr>
            </w:pPr>
            <w:r w:rsidRPr="00995959">
              <w:rPr>
                <w:bCs/>
              </w:rPr>
              <w:t>0</w:t>
            </w:r>
          </w:p>
        </w:tc>
        <w:tc>
          <w:tcPr>
            <w:tcW w:w="874"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81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678"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70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r>
      <w:tr w:rsidR="00170E13" w:rsidRPr="00995959" w:rsidTr="004D4E9B">
        <w:tc>
          <w:tcPr>
            <w:tcW w:w="3830" w:type="dxa"/>
            <w:gridSpan w:val="2"/>
            <w:tcBorders>
              <w:top w:val="single" w:sz="4" w:space="0" w:color="auto"/>
              <w:left w:val="single" w:sz="4" w:space="0" w:color="auto"/>
              <w:bottom w:val="single" w:sz="4" w:space="0" w:color="auto"/>
              <w:right w:val="nil"/>
            </w:tcBorders>
            <w:vAlign w:val="center"/>
          </w:tcPr>
          <w:p w:rsidR="00170E13" w:rsidRPr="00995959" w:rsidRDefault="00170E13" w:rsidP="009F3C17">
            <w:pPr>
              <w:jc w:val="center"/>
              <w:rPr>
                <w:bCs/>
                <w:iCs/>
              </w:rPr>
            </w:pPr>
            <w:r w:rsidRPr="00995959">
              <w:rPr>
                <w:bCs/>
                <w:iCs/>
              </w:rPr>
              <w:t>Всего по отводу:</w:t>
            </w:r>
          </w:p>
        </w:tc>
        <w:tc>
          <w:tcPr>
            <w:tcW w:w="535"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61"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507" w:type="dxa"/>
            <w:tcBorders>
              <w:top w:val="single" w:sz="4" w:space="0" w:color="auto"/>
              <w:left w:val="nil"/>
              <w:bottom w:val="single" w:sz="4" w:space="0" w:color="auto"/>
              <w:right w:val="nil"/>
            </w:tcBorders>
            <w:noWrap/>
          </w:tcPr>
          <w:p w:rsidR="00170E13" w:rsidRPr="00995959" w:rsidRDefault="00170E13" w:rsidP="004D4E9B">
            <w:pPr>
              <w:jc w:val="center"/>
              <w:rPr>
                <w:iCs/>
              </w:rPr>
            </w:pPr>
          </w:p>
        </w:tc>
        <w:tc>
          <w:tcPr>
            <w:tcW w:w="866" w:type="dxa"/>
            <w:tcBorders>
              <w:top w:val="single" w:sz="4" w:space="0" w:color="auto"/>
              <w:left w:val="single" w:sz="4" w:space="0" w:color="auto"/>
              <w:bottom w:val="single" w:sz="4" w:space="0" w:color="auto"/>
              <w:right w:val="nil"/>
            </w:tcBorders>
            <w:noWrap/>
          </w:tcPr>
          <w:p w:rsidR="00170E13" w:rsidRPr="00995959" w:rsidRDefault="00170E13" w:rsidP="004D4E9B">
            <w:pPr>
              <w:jc w:val="center"/>
              <w:rPr>
                <w:bCs/>
              </w:rPr>
            </w:pPr>
            <w:r w:rsidRPr="00995959">
              <w:rPr>
                <w:bCs/>
              </w:rPr>
              <w:t>11,2485</w:t>
            </w:r>
          </w:p>
        </w:tc>
        <w:tc>
          <w:tcPr>
            <w:tcW w:w="272" w:type="dxa"/>
            <w:tcBorders>
              <w:top w:val="nil"/>
              <w:left w:val="nil"/>
              <w:bottom w:val="single" w:sz="4" w:space="0" w:color="auto"/>
              <w:right w:val="nil"/>
            </w:tcBorders>
            <w:noWrap/>
          </w:tcPr>
          <w:p w:rsidR="00170E13" w:rsidRPr="00995959" w:rsidRDefault="00170E13" w:rsidP="004D4E9B">
            <w:pPr>
              <w:jc w:val="center"/>
              <w:rPr>
                <w:bCs/>
              </w:rPr>
            </w:pPr>
            <w:r w:rsidRPr="00995959">
              <w:rPr>
                <w:bCs/>
              </w:rPr>
              <w:t>/</w:t>
            </w:r>
          </w:p>
        </w:tc>
        <w:tc>
          <w:tcPr>
            <w:tcW w:w="236" w:type="dxa"/>
            <w:gridSpan w:val="2"/>
            <w:tcBorders>
              <w:top w:val="single" w:sz="4" w:space="0" w:color="auto"/>
              <w:left w:val="nil"/>
              <w:bottom w:val="single" w:sz="4" w:space="0" w:color="auto"/>
              <w:right w:val="single" w:sz="4" w:space="0" w:color="auto"/>
            </w:tcBorders>
            <w:noWrap/>
          </w:tcPr>
          <w:p w:rsidR="00170E13" w:rsidRPr="00995959" w:rsidRDefault="00170E13" w:rsidP="004D4E9B">
            <w:pPr>
              <w:jc w:val="center"/>
              <w:rPr>
                <w:bCs/>
              </w:rPr>
            </w:pPr>
            <w:r w:rsidRPr="00995959">
              <w:rPr>
                <w:bCs/>
              </w:rPr>
              <w:t>0</w:t>
            </w:r>
          </w:p>
        </w:tc>
        <w:tc>
          <w:tcPr>
            <w:tcW w:w="874"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81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678"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c>
          <w:tcPr>
            <w:tcW w:w="709" w:type="dxa"/>
            <w:tcBorders>
              <w:top w:val="single" w:sz="4" w:space="0" w:color="auto"/>
              <w:left w:val="single" w:sz="4" w:space="0" w:color="auto"/>
              <w:bottom w:val="single" w:sz="4" w:space="0" w:color="auto"/>
              <w:right w:val="single" w:sz="4" w:space="0" w:color="auto"/>
            </w:tcBorders>
          </w:tcPr>
          <w:p w:rsidR="00170E13" w:rsidRPr="00995959" w:rsidRDefault="00170E13" w:rsidP="004D4E9B">
            <w:pPr>
              <w:jc w:val="center"/>
              <w:rPr>
                <w:bCs/>
                <w:iCs/>
              </w:rPr>
            </w:pPr>
            <w:r w:rsidRPr="00995959">
              <w:rPr>
                <w:bCs/>
                <w:iCs/>
              </w:rPr>
              <w:t>0</w:t>
            </w:r>
          </w:p>
        </w:tc>
      </w:tr>
    </w:tbl>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Default="00170E13" w:rsidP="009F3C17">
      <w:pPr>
        <w:autoSpaceDE w:val="0"/>
        <w:autoSpaceDN w:val="0"/>
        <w:adjustRightInd w:val="0"/>
        <w:ind w:firstLine="709"/>
        <w:jc w:val="right"/>
      </w:pPr>
    </w:p>
    <w:p w:rsidR="00170E13" w:rsidRPr="004D4E9B" w:rsidRDefault="00170E13" w:rsidP="009F3C17">
      <w:pPr>
        <w:autoSpaceDE w:val="0"/>
        <w:autoSpaceDN w:val="0"/>
        <w:adjustRightInd w:val="0"/>
        <w:ind w:firstLine="709"/>
        <w:jc w:val="right"/>
        <w:rPr>
          <w:sz w:val="24"/>
          <w:szCs w:val="24"/>
        </w:rPr>
      </w:pPr>
      <w:r w:rsidRPr="004D4E9B">
        <w:rPr>
          <w:sz w:val="24"/>
          <w:szCs w:val="24"/>
        </w:rPr>
        <w:t>Таблица 6. Средние таксационные показатели насаждений лесного участка</w:t>
      </w:r>
    </w:p>
    <w:tbl>
      <w:tblPr>
        <w:tblW w:w="9920" w:type="dxa"/>
        <w:tblInd w:w="93" w:type="dxa"/>
        <w:tblLook w:val="00A0"/>
      </w:tblPr>
      <w:tblGrid>
        <w:gridCol w:w="565"/>
        <w:gridCol w:w="568"/>
        <w:gridCol w:w="1497"/>
        <w:gridCol w:w="512"/>
        <w:gridCol w:w="1345"/>
        <w:gridCol w:w="566"/>
        <w:gridCol w:w="584"/>
        <w:gridCol w:w="530"/>
        <w:gridCol w:w="862"/>
        <w:gridCol w:w="921"/>
        <w:gridCol w:w="919"/>
        <w:gridCol w:w="1051"/>
      </w:tblGrid>
      <w:tr w:rsidR="00170E13" w:rsidRPr="00995959" w:rsidTr="00DE254D">
        <w:trPr>
          <w:trHeight w:val="1369"/>
        </w:trPr>
        <w:tc>
          <w:tcPr>
            <w:tcW w:w="575"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Лесной квартал</w:t>
            </w:r>
          </w:p>
        </w:tc>
        <w:tc>
          <w:tcPr>
            <w:tcW w:w="579"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Лесотаксационный выдел</w:t>
            </w:r>
          </w:p>
        </w:tc>
        <w:tc>
          <w:tcPr>
            <w:tcW w:w="1535" w:type="dxa"/>
            <w:vMerge w:val="restart"/>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pPr>
              <w:jc w:val="center"/>
            </w:pPr>
            <w:r w:rsidRPr="00995959">
              <w:t>Целевое назначение лесов</w:t>
            </w:r>
          </w:p>
        </w:tc>
        <w:tc>
          <w:tcPr>
            <w:tcW w:w="517"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Преобладающая порода</w:t>
            </w:r>
          </w:p>
        </w:tc>
        <w:tc>
          <w:tcPr>
            <w:tcW w:w="1358" w:type="dxa"/>
            <w:vMerge w:val="restart"/>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pPr>
              <w:jc w:val="center"/>
            </w:pPr>
            <w:r w:rsidRPr="00995959">
              <w:t>Состав насаждений</w:t>
            </w:r>
          </w:p>
        </w:tc>
        <w:tc>
          <w:tcPr>
            <w:tcW w:w="577"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 xml:space="preserve">Возраст </w:t>
            </w:r>
          </w:p>
        </w:tc>
        <w:tc>
          <w:tcPr>
            <w:tcW w:w="597"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 xml:space="preserve">Бонитет </w:t>
            </w:r>
          </w:p>
        </w:tc>
        <w:tc>
          <w:tcPr>
            <w:tcW w:w="537"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Pr="00995959" w:rsidRDefault="00170E13" w:rsidP="009F3C17">
            <w:pPr>
              <w:jc w:val="center"/>
            </w:pPr>
            <w:r w:rsidRPr="00995959">
              <w:t xml:space="preserve">Полнота </w:t>
            </w:r>
          </w:p>
        </w:tc>
        <w:tc>
          <w:tcPr>
            <w:tcW w:w="3645" w:type="dxa"/>
            <w:gridSpan w:val="4"/>
            <w:tcBorders>
              <w:top w:val="single" w:sz="4" w:space="0" w:color="auto"/>
              <w:left w:val="nil"/>
              <w:bottom w:val="single" w:sz="4" w:space="0" w:color="auto"/>
              <w:right w:val="single" w:sz="4" w:space="0" w:color="000000"/>
            </w:tcBorders>
            <w:vAlign w:val="center"/>
          </w:tcPr>
          <w:p w:rsidR="00170E13" w:rsidRPr="00995959" w:rsidRDefault="00170E13" w:rsidP="009F3C17">
            <w:pPr>
              <w:jc w:val="center"/>
            </w:pPr>
            <w:r w:rsidRPr="00995959">
              <w:t>Средний запас древесины (куб.м/га)</w:t>
            </w:r>
          </w:p>
        </w:tc>
      </w:tr>
      <w:tr w:rsidR="00170E13" w:rsidRPr="00995959" w:rsidTr="009F3C17">
        <w:trPr>
          <w:trHeight w:val="1260"/>
        </w:trPr>
        <w:tc>
          <w:tcPr>
            <w:tcW w:w="575"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579"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1535"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517"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1358"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577"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597"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537" w:type="dxa"/>
            <w:vMerge/>
            <w:tcBorders>
              <w:top w:val="single" w:sz="4" w:space="0" w:color="auto"/>
              <w:left w:val="single" w:sz="4" w:space="0" w:color="auto"/>
              <w:bottom w:val="double" w:sz="6" w:space="0" w:color="000000"/>
              <w:right w:val="single" w:sz="4" w:space="0" w:color="auto"/>
            </w:tcBorders>
            <w:vAlign w:val="center"/>
          </w:tcPr>
          <w:p w:rsidR="00170E13" w:rsidRPr="00995959" w:rsidRDefault="00170E13" w:rsidP="009F3C17"/>
        </w:tc>
        <w:tc>
          <w:tcPr>
            <w:tcW w:w="859" w:type="dxa"/>
            <w:tcBorders>
              <w:top w:val="nil"/>
              <w:left w:val="nil"/>
              <w:bottom w:val="double" w:sz="6" w:space="0" w:color="auto"/>
              <w:right w:val="single" w:sz="4" w:space="0" w:color="auto"/>
            </w:tcBorders>
            <w:vAlign w:val="center"/>
          </w:tcPr>
          <w:p w:rsidR="00170E13" w:rsidRPr="00995959" w:rsidRDefault="00170E13" w:rsidP="009F3C17">
            <w:pPr>
              <w:jc w:val="center"/>
            </w:pPr>
            <w:r w:rsidRPr="00995959">
              <w:t>Молод-  няки</w:t>
            </w:r>
          </w:p>
        </w:tc>
        <w:tc>
          <w:tcPr>
            <w:tcW w:w="919" w:type="dxa"/>
            <w:tcBorders>
              <w:top w:val="nil"/>
              <w:left w:val="nil"/>
              <w:bottom w:val="double" w:sz="6" w:space="0" w:color="auto"/>
              <w:right w:val="single" w:sz="4" w:space="0" w:color="auto"/>
            </w:tcBorders>
            <w:vAlign w:val="center"/>
          </w:tcPr>
          <w:p w:rsidR="00170E13" w:rsidRPr="00995959" w:rsidRDefault="00170E13" w:rsidP="009F3C17">
            <w:pPr>
              <w:jc w:val="center"/>
            </w:pPr>
            <w:r w:rsidRPr="00995959">
              <w:t>Средне-  возраст-  ные</w:t>
            </w:r>
          </w:p>
        </w:tc>
        <w:tc>
          <w:tcPr>
            <w:tcW w:w="919" w:type="dxa"/>
            <w:tcBorders>
              <w:top w:val="nil"/>
              <w:left w:val="nil"/>
              <w:bottom w:val="double" w:sz="6" w:space="0" w:color="auto"/>
              <w:right w:val="single" w:sz="4" w:space="0" w:color="auto"/>
            </w:tcBorders>
            <w:vAlign w:val="center"/>
          </w:tcPr>
          <w:p w:rsidR="00170E13" w:rsidRPr="00995959" w:rsidRDefault="00170E13" w:rsidP="009F3C17">
            <w:pPr>
              <w:jc w:val="center"/>
            </w:pPr>
            <w:r w:rsidRPr="00995959">
              <w:t>Приспе- вающие</w:t>
            </w:r>
          </w:p>
        </w:tc>
        <w:tc>
          <w:tcPr>
            <w:tcW w:w="948" w:type="dxa"/>
            <w:tcBorders>
              <w:top w:val="nil"/>
              <w:left w:val="nil"/>
              <w:bottom w:val="double" w:sz="6" w:space="0" w:color="auto"/>
              <w:right w:val="single" w:sz="4" w:space="0" w:color="auto"/>
            </w:tcBorders>
            <w:vAlign w:val="center"/>
          </w:tcPr>
          <w:p w:rsidR="00170E13" w:rsidRPr="00995959" w:rsidRDefault="00170E13" w:rsidP="009F3C17">
            <w:pPr>
              <w:jc w:val="center"/>
            </w:pPr>
            <w:r w:rsidRPr="00995959">
              <w:t>Спелые и перестой-  ные</w:t>
            </w:r>
          </w:p>
        </w:tc>
      </w:tr>
      <w:tr w:rsidR="00170E13" w:rsidRPr="00995959" w:rsidTr="009F3C17">
        <w:trPr>
          <w:trHeight w:val="300"/>
        </w:trPr>
        <w:tc>
          <w:tcPr>
            <w:tcW w:w="575" w:type="dxa"/>
            <w:tcBorders>
              <w:top w:val="nil"/>
              <w:left w:val="single" w:sz="4" w:space="0" w:color="auto"/>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w:t>
            </w:r>
          </w:p>
        </w:tc>
        <w:tc>
          <w:tcPr>
            <w:tcW w:w="57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2</w:t>
            </w:r>
          </w:p>
        </w:tc>
        <w:tc>
          <w:tcPr>
            <w:tcW w:w="1535"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3</w:t>
            </w:r>
          </w:p>
        </w:tc>
        <w:tc>
          <w:tcPr>
            <w:tcW w:w="517"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4</w:t>
            </w:r>
          </w:p>
        </w:tc>
        <w:tc>
          <w:tcPr>
            <w:tcW w:w="1358"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5</w:t>
            </w:r>
          </w:p>
        </w:tc>
        <w:tc>
          <w:tcPr>
            <w:tcW w:w="577"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6</w:t>
            </w:r>
          </w:p>
        </w:tc>
        <w:tc>
          <w:tcPr>
            <w:tcW w:w="597"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7</w:t>
            </w:r>
          </w:p>
        </w:tc>
        <w:tc>
          <w:tcPr>
            <w:tcW w:w="537"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8</w:t>
            </w:r>
          </w:p>
        </w:tc>
        <w:tc>
          <w:tcPr>
            <w:tcW w:w="85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9</w:t>
            </w:r>
          </w:p>
        </w:tc>
        <w:tc>
          <w:tcPr>
            <w:tcW w:w="91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10</w:t>
            </w:r>
          </w:p>
        </w:tc>
        <w:tc>
          <w:tcPr>
            <w:tcW w:w="919"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11</w:t>
            </w:r>
          </w:p>
        </w:tc>
        <w:tc>
          <w:tcPr>
            <w:tcW w:w="948" w:type="dxa"/>
            <w:tcBorders>
              <w:top w:val="nil"/>
              <w:left w:val="nil"/>
              <w:bottom w:val="single" w:sz="4" w:space="0" w:color="auto"/>
              <w:right w:val="single" w:sz="4" w:space="0" w:color="auto"/>
            </w:tcBorders>
            <w:vAlign w:val="center"/>
          </w:tcPr>
          <w:p w:rsidR="00170E13" w:rsidRPr="00995959" w:rsidRDefault="00170E13" w:rsidP="009F3C17">
            <w:pPr>
              <w:jc w:val="center"/>
              <w:rPr>
                <w:bCs/>
                <w:iCs/>
              </w:rPr>
            </w:pPr>
            <w:r w:rsidRPr="00995959">
              <w:rPr>
                <w:bCs/>
                <w:iCs/>
              </w:rPr>
              <w:t>12</w:t>
            </w:r>
          </w:p>
        </w:tc>
      </w:tr>
    </w:tbl>
    <w:p w:rsidR="00170E13" w:rsidRDefault="00170E13" w:rsidP="009F3C17">
      <w:pPr>
        <w:autoSpaceDE w:val="0"/>
        <w:autoSpaceDN w:val="0"/>
        <w:adjustRightInd w:val="0"/>
        <w:ind w:firstLine="709"/>
        <w:jc w:val="right"/>
      </w:pPr>
    </w:p>
    <w:p w:rsidR="00170E13" w:rsidRPr="004D4E9B" w:rsidRDefault="00170E13" w:rsidP="004D4E9B">
      <w:pPr>
        <w:pStyle w:val="34"/>
        <w:numPr>
          <w:ilvl w:val="1"/>
          <w:numId w:val="43"/>
        </w:numPr>
        <w:tabs>
          <w:tab w:val="clear" w:pos="1276"/>
        </w:tabs>
        <w:spacing w:before="0" w:after="0"/>
        <w:ind w:left="0" w:right="0" w:firstLine="567"/>
        <w:jc w:val="both"/>
        <w:rPr>
          <w:b/>
        </w:rPr>
      </w:pPr>
      <w:bookmarkStart w:id="25" w:name="_Toc17128804"/>
      <w:bookmarkStart w:id="26" w:name="_Toc38445351"/>
      <w:bookmarkStart w:id="27" w:name="_Toc98943831"/>
      <w:r w:rsidRPr="004D4E9B">
        <w:rPr>
          <w:b/>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w:t>
      </w:r>
      <w:r>
        <w:rPr>
          <w:b/>
        </w:rPr>
        <w:br/>
      </w:r>
      <w:r w:rsidRPr="004D4E9B">
        <w:rPr>
          <w:b/>
        </w:rPr>
        <w:t>с настоящим Кодексом для территориальных зон.</w:t>
      </w:r>
      <w:bookmarkEnd w:id="25"/>
      <w:bookmarkEnd w:id="26"/>
      <w:bookmarkEnd w:id="27"/>
    </w:p>
    <w:p w:rsidR="00170E13" w:rsidRPr="004D4E9B" w:rsidRDefault="00170E13" w:rsidP="004D4E9B">
      <w:pPr>
        <w:autoSpaceDE w:val="0"/>
        <w:autoSpaceDN w:val="0"/>
        <w:adjustRightInd w:val="0"/>
        <w:ind w:firstLine="567"/>
        <w:jc w:val="both"/>
        <w:rPr>
          <w:sz w:val="24"/>
          <w:szCs w:val="24"/>
        </w:rPr>
      </w:pPr>
      <w:r w:rsidRPr="004D4E9B">
        <w:rPr>
          <w:sz w:val="24"/>
          <w:szCs w:val="24"/>
        </w:rPr>
        <w:t>Утвержденный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отсутствует.</w:t>
      </w:r>
    </w:p>
    <w:p w:rsidR="00170E13" w:rsidRPr="007403AD" w:rsidRDefault="00170E13" w:rsidP="007403AD">
      <w:pPr>
        <w:jc w:val="center"/>
        <w:rPr>
          <w:b/>
          <w:sz w:val="24"/>
          <w:szCs w:val="24"/>
          <w:lang w:eastAsia="en-US"/>
        </w:rPr>
      </w:pPr>
      <w:r w:rsidRPr="006F1F55">
        <w:rPr>
          <w:bCs/>
          <w:noProof/>
          <w:lang w:eastAsia="en-US"/>
        </w:rPr>
        <w:br w:type="page"/>
      </w:r>
      <w:r w:rsidRPr="007403AD">
        <w:rPr>
          <w:b/>
          <w:bCs/>
          <w:noProof/>
          <w:sz w:val="24"/>
          <w:szCs w:val="24"/>
          <w:lang w:eastAsia="en-US"/>
        </w:rPr>
        <w:t xml:space="preserve">2. </w:t>
      </w:r>
      <w:r w:rsidRPr="007403AD">
        <w:rPr>
          <w:b/>
          <w:sz w:val="24"/>
          <w:szCs w:val="24"/>
          <w:lang w:eastAsia="en-US"/>
        </w:rPr>
        <w:t>Чертеж межевания территории</w:t>
      </w:r>
    </w:p>
    <w:p w:rsidR="00170E13" w:rsidRDefault="00170E13" w:rsidP="009F3C17">
      <w:pPr>
        <w:rPr>
          <w:lang w:eastAsia="en-US"/>
        </w:rPr>
      </w:pPr>
      <w:r>
        <w:rPr>
          <w:noProof/>
          <w:lang w:eastAsia="ru-RU"/>
        </w:rPr>
        <w:pict>
          <v:shape id="Рисунок 437" o:spid="_x0000_s1435" type="#_x0000_t75" style="position:absolute;margin-left:3.75pt;margin-top:3.2pt;width:478.4pt;height:676.65pt;z-index:-251656704;visibility:visible">
            <v:imagedata r:id="rId12" o:title=""/>
          </v:shape>
        </w:pict>
      </w: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Default="00170E13" w:rsidP="009F3C17">
      <w:pPr>
        <w:rPr>
          <w:lang w:eastAsia="en-US"/>
        </w:rPr>
      </w:pPr>
    </w:p>
    <w:p w:rsidR="00170E13" w:rsidRPr="0097788D" w:rsidRDefault="00170E13" w:rsidP="0097788D">
      <w:pPr>
        <w:jc w:val="center"/>
        <w:rPr>
          <w:b/>
          <w:color w:val="000000"/>
          <w:sz w:val="24"/>
          <w:szCs w:val="24"/>
        </w:rPr>
      </w:pPr>
      <w:bookmarkStart w:id="28" w:name="RANGE!A1:C64"/>
      <w:bookmarkEnd w:id="28"/>
      <w:r w:rsidRPr="0097788D">
        <w:rPr>
          <w:b/>
          <w:color w:val="000000"/>
          <w:sz w:val="24"/>
          <w:szCs w:val="24"/>
        </w:rPr>
        <w:t>Перечень координат характерных точек образуемых земельных участков</w:t>
      </w:r>
    </w:p>
    <w:p w:rsidR="00170E13" w:rsidRDefault="00170E13" w:rsidP="009F3C17">
      <w:pPr>
        <w:jc w:val="right"/>
        <w:rPr>
          <w:b/>
          <w:color w:val="000000"/>
        </w:rPr>
      </w:pPr>
    </w:p>
    <w:p w:rsidR="00170E13" w:rsidRPr="00A4097C" w:rsidRDefault="00170E13" w:rsidP="009F3C17">
      <w:pPr>
        <w:jc w:val="right"/>
        <w:rPr>
          <w:b/>
          <w:color w:val="000000"/>
        </w:rPr>
        <w:sectPr w:rsidR="00170E13" w:rsidRPr="00A4097C" w:rsidSect="009F3C17">
          <w:headerReference w:type="default" r:id="rId13"/>
          <w:footerReference w:type="default" r:id="rId14"/>
          <w:headerReference w:type="first" r:id="rId15"/>
          <w:pgSz w:w="11906" w:h="16838" w:code="9"/>
          <w:pgMar w:top="1106" w:right="568" w:bottom="426" w:left="1560" w:header="570" w:footer="332" w:gutter="0"/>
          <w:cols w:space="720"/>
          <w:titlePg/>
        </w:sectPr>
      </w:pPr>
    </w:p>
    <w:tbl>
      <w:tblPr>
        <w:tblW w:w="4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0"/>
        <w:gridCol w:w="1066"/>
        <w:gridCol w:w="1166"/>
      </w:tblGrid>
      <w:tr w:rsidR="00170E13" w:rsidRPr="00A464A0" w:rsidTr="009F3C17">
        <w:trPr>
          <w:trHeight w:val="255"/>
        </w:trPr>
        <w:tc>
          <w:tcPr>
            <w:tcW w:w="2320" w:type="dxa"/>
            <w:noWrap/>
            <w:vAlign w:val="bottom"/>
          </w:tcPr>
          <w:p w:rsidR="00170E13" w:rsidRPr="00A464A0" w:rsidRDefault="00170E13" w:rsidP="009F3C17">
            <w:pPr>
              <w:jc w:val="right"/>
              <w:rPr>
                <w:color w:val="000000"/>
              </w:rPr>
            </w:pPr>
            <w:bookmarkStart w:id="29" w:name="RANGE!A1:C86"/>
            <w:bookmarkEnd w:id="29"/>
            <w:r w:rsidRPr="00A464A0">
              <w:rPr>
                <w:color w:val="000000"/>
              </w:rPr>
              <w:t>N_тчк</w:t>
            </w:r>
          </w:p>
        </w:tc>
        <w:tc>
          <w:tcPr>
            <w:tcW w:w="1060" w:type="dxa"/>
            <w:noWrap/>
            <w:vAlign w:val="bottom"/>
          </w:tcPr>
          <w:p w:rsidR="00170E13" w:rsidRPr="00A464A0" w:rsidRDefault="00170E13" w:rsidP="009F3C17">
            <w:pPr>
              <w:jc w:val="right"/>
              <w:rPr>
                <w:color w:val="000000"/>
              </w:rPr>
            </w:pPr>
            <w:r w:rsidRPr="00A464A0">
              <w:rPr>
                <w:color w:val="000000"/>
              </w:rPr>
              <w:t>X</w:t>
            </w:r>
          </w:p>
        </w:tc>
        <w:tc>
          <w:tcPr>
            <w:tcW w:w="1160" w:type="dxa"/>
            <w:noWrap/>
            <w:vAlign w:val="bottom"/>
          </w:tcPr>
          <w:p w:rsidR="00170E13" w:rsidRPr="00A464A0" w:rsidRDefault="00170E13" w:rsidP="009F3C17">
            <w:pPr>
              <w:jc w:val="right"/>
              <w:rPr>
                <w:color w:val="000000"/>
              </w:rPr>
            </w:pPr>
            <w:r w:rsidRPr="00A464A0">
              <w:rPr>
                <w:color w:val="000000"/>
              </w:rPr>
              <w:t>Y</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86:09:0000000:4542/чзу2</w:t>
            </w:r>
          </w:p>
        </w:tc>
        <w:tc>
          <w:tcPr>
            <w:tcW w:w="1060" w:type="dxa"/>
            <w:noWrap/>
            <w:vAlign w:val="bottom"/>
          </w:tcPr>
          <w:p w:rsidR="00170E13" w:rsidRPr="00A464A0" w:rsidRDefault="00170E13" w:rsidP="009F3C17">
            <w:pPr>
              <w:jc w:val="right"/>
              <w:rPr>
                <w:color w:val="000000"/>
              </w:rPr>
            </w:pPr>
            <w:r w:rsidRPr="00A464A0">
              <w:rPr>
                <w:color w:val="000000"/>
              </w:rPr>
              <w:t>---</w:t>
            </w:r>
          </w:p>
        </w:tc>
        <w:tc>
          <w:tcPr>
            <w:tcW w:w="1160" w:type="dxa"/>
            <w:noWrap/>
            <w:vAlign w:val="bottom"/>
          </w:tcPr>
          <w:p w:rsidR="00170E13" w:rsidRPr="00A464A0" w:rsidRDefault="00170E13" w:rsidP="009F3C17">
            <w:pPr>
              <w:jc w:val="right"/>
              <w:rPr>
                <w:color w:val="000000"/>
              </w:rPr>
            </w:pPr>
            <w:r w:rsidRPr="00A464A0">
              <w:rPr>
                <w:color w:val="000000"/>
              </w:rPr>
              <w:t>---</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w:t>
            </w:r>
          </w:p>
        </w:tc>
        <w:tc>
          <w:tcPr>
            <w:tcW w:w="1060" w:type="dxa"/>
            <w:noWrap/>
            <w:vAlign w:val="bottom"/>
          </w:tcPr>
          <w:p w:rsidR="00170E13" w:rsidRPr="00A464A0" w:rsidRDefault="00170E13" w:rsidP="009F3C17">
            <w:pPr>
              <w:jc w:val="right"/>
              <w:rPr>
                <w:color w:val="000000"/>
              </w:rPr>
            </w:pPr>
            <w:r w:rsidRPr="00A464A0">
              <w:rPr>
                <w:color w:val="000000"/>
              </w:rPr>
              <w:t>970714,96</w:t>
            </w:r>
          </w:p>
        </w:tc>
        <w:tc>
          <w:tcPr>
            <w:tcW w:w="1160" w:type="dxa"/>
            <w:noWrap/>
            <w:vAlign w:val="bottom"/>
          </w:tcPr>
          <w:p w:rsidR="00170E13" w:rsidRPr="00A464A0" w:rsidRDefault="00170E13" w:rsidP="009F3C17">
            <w:pPr>
              <w:jc w:val="right"/>
              <w:rPr>
                <w:color w:val="000000"/>
              </w:rPr>
            </w:pPr>
            <w:r w:rsidRPr="00A464A0">
              <w:rPr>
                <w:color w:val="000000"/>
              </w:rPr>
              <w:t>1761443,05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w:t>
            </w:r>
          </w:p>
        </w:tc>
        <w:tc>
          <w:tcPr>
            <w:tcW w:w="1060" w:type="dxa"/>
            <w:noWrap/>
            <w:vAlign w:val="bottom"/>
          </w:tcPr>
          <w:p w:rsidR="00170E13" w:rsidRPr="00A464A0" w:rsidRDefault="00170E13" w:rsidP="009F3C17">
            <w:pPr>
              <w:jc w:val="right"/>
              <w:rPr>
                <w:color w:val="000000"/>
              </w:rPr>
            </w:pPr>
            <w:r w:rsidRPr="00A464A0">
              <w:rPr>
                <w:color w:val="000000"/>
              </w:rPr>
              <w:t>970716,87</w:t>
            </w:r>
          </w:p>
        </w:tc>
        <w:tc>
          <w:tcPr>
            <w:tcW w:w="1160" w:type="dxa"/>
            <w:noWrap/>
            <w:vAlign w:val="bottom"/>
          </w:tcPr>
          <w:p w:rsidR="00170E13" w:rsidRPr="00A464A0" w:rsidRDefault="00170E13" w:rsidP="009F3C17">
            <w:pPr>
              <w:jc w:val="right"/>
              <w:rPr>
                <w:color w:val="000000"/>
              </w:rPr>
            </w:pPr>
            <w:r w:rsidRPr="00A464A0">
              <w:rPr>
                <w:color w:val="000000"/>
              </w:rPr>
              <w:t>1761446,56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w:t>
            </w:r>
          </w:p>
        </w:tc>
        <w:tc>
          <w:tcPr>
            <w:tcW w:w="1060" w:type="dxa"/>
            <w:noWrap/>
            <w:vAlign w:val="bottom"/>
          </w:tcPr>
          <w:p w:rsidR="00170E13" w:rsidRPr="00A464A0" w:rsidRDefault="00170E13" w:rsidP="009F3C17">
            <w:pPr>
              <w:jc w:val="right"/>
              <w:rPr>
                <w:color w:val="000000"/>
              </w:rPr>
            </w:pPr>
            <w:r w:rsidRPr="00A464A0">
              <w:rPr>
                <w:color w:val="000000"/>
              </w:rPr>
              <w:t>970736,44</w:t>
            </w:r>
          </w:p>
        </w:tc>
        <w:tc>
          <w:tcPr>
            <w:tcW w:w="1160" w:type="dxa"/>
            <w:noWrap/>
            <w:vAlign w:val="bottom"/>
          </w:tcPr>
          <w:p w:rsidR="00170E13" w:rsidRPr="00A464A0" w:rsidRDefault="00170E13" w:rsidP="009F3C17">
            <w:pPr>
              <w:jc w:val="right"/>
              <w:rPr>
                <w:color w:val="000000"/>
              </w:rPr>
            </w:pPr>
            <w:r w:rsidRPr="00A464A0">
              <w:rPr>
                <w:color w:val="000000"/>
              </w:rPr>
              <w:t>1761435,91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w:t>
            </w:r>
          </w:p>
        </w:tc>
        <w:tc>
          <w:tcPr>
            <w:tcW w:w="1060" w:type="dxa"/>
            <w:noWrap/>
            <w:vAlign w:val="bottom"/>
          </w:tcPr>
          <w:p w:rsidR="00170E13" w:rsidRPr="00A464A0" w:rsidRDefault="00170E13" w:rsidP="009F3C17">
            <w:pPr>
              <w:jc w:val="right"/>
              <w:rPr>
                <w:color w:val="000000"/>
              </w:rPr>
            </w:pPr>
            <w:r w:rsidRPr="00A464A0">
              <w:rPr>
                <w:color w:val="000000"/>
              </w:rPr>
              <w:t>970747,57</w:t>
            </w:r>
          </w:p>
        </w:tc>
        <w:tc>
          <w:tcPr>
            <w:tcW w:w="1160" w:type="dxa"/>
            <w:noWrap/>
            <w:vAlign w:val="bottom"/>
          </w:tcPr>
          <w:p w:rsidR="00170E13" w:rsidRPr="00A464A0" w:rsidRDefault="00170E13" w:rsidP="009F3C17">
            <w:pPr>
              <w:jc w:val="right"/>
              <w:rPr>
                <w:color w:val="000000"/>
              </w:rPr>
            </w:pPr>
            <w:r w:rsidRPr="00A464A0">
              <w:rPr>
                <w:color w:val="000000"/>
              </w:rPr>
              <w:t>1761456,33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w:t>
            </w:r>
          </w:p>
        </w:tc>
        <w:tc>
          <w:tcPr>
            <w:tcW w:w="1060" w:type="dxa"/>
            <w:noWrap/>
            <w:vAlign w:val="bottom"/>
          </w:tcPr>
          <w:p w:rsidR="00170E13" w:rsidRPr="00A464A0" w:rsidRDefault="00170E13" w:rsidP="009F3C17">
            <w:pPr>
              <w:jc w:val="right"/>
              <w:rPr>
                <w:color w:val="000000"/>
              </w:rPr>
            </w:pPr>
            <w:r w:rsidRPr="00A464A0">
              <w:rPr>
                <w:color w:val="000000"/>
              </w:rPr>
              <w:t>970771,94</w:t>
            </w:r>
          </w:p>
        </w:tc>
        <w:tc>
          <w:tcPr>
            <w:tcW w:w="1160" w:type="dxa"/>
            <w:noWrap/>
            <w:vAlign w:val="bottom"/>
          </w:tcPr>
          <w:p w:rsidR="00170E13" w:rsidRPr="00A464A0" w:rsidRDefault="00170E13" w:rsidP="009F3C17">
            <w:pPr>
              <w:jc w:val="right"/>
              <w:rPr>
                <w:color w:val="000000"/>
              </w:rPr>
            </w:pPr>
            <w:r w:rsidRPr="00A464A0">
              <w:rPr>
                <w:color w:val="000000"/>
              </w:rPr>
              <w:t>1761443,05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w:t>
            </w:r>
          </w:p>
        </w:tc>
        <w:tc>
          <w:tcPr>
            <w:tcW w:w="1060" w:type="dxa"/>
            <w:noWrap/>
            <w:vAlign w:val="bottom"/>
          </w:tcPr>
          <w:p w:rsidR="00170E13" w:rsidRPr="00A464A0" w:rsidRDefault="00170E13" w:rsidP="009F3C17">
            <w:pPr>
              <w:jc w:val="right"/>
              <w:rPr>
                <w:color w:val="000000"/>
              </w:rPr>
            </w:pPr>
            <w:r w:rsidRPr="00A464A0">
              <w:rPr>
                <w:color w:val="000000"/>
              </w:rPr>
              <w:t>970791,94</w:t>
            </w:r>
          </w:p>
        </w:tc>
        <w:tc>
          <w:tcPr>
            <w:tcW w:w="1160" w:type="dxa"/>
            <w:noWrap/>
            <w:vAlign w:val="bottom"/>
          </w:tcPr>
          <w:p w:rsidR="00170E13" w:rsidRPr="00A464A0" w:rsidRDefault="00170E13" w:rsidP="009F3C17">
            <w:pPr>
              <w:jc w:val="right"/>
              <w:rPr>
                <w:color w:val="000000"/>
              </w:rPr>
            </w:pPr>
            <w:r w:rsidRPr="00A464A0">
              <w:rPr>
                <w:color w:val="000000"/>
              </w:rPr>
              <w:t>1761479,74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w:t>
            </w:r>
          </w:p>
        </w:tc>
        <w:tc>
          <w:tcPr>
            <w:tcW w:w="1060" w:type="dxa"/>
            <w:noWrap/>
            <w:vAlign w:val="bottom"/>
          </w:tcPr>
          <w:p w:rsidR="00170E13" w:rsidRPr="00A464A0" w:rsidRDefault="00170E13" w:rsidP="009F3C17">
            <w:pPr>
              <w:jc w:val="right"/>
              <w:rPr>
                <w:color w:val="000000"/>
              </w:rPr>
            </w:pPr>
            <w:r w:rsidRPr="00A464A0">
              <w:rPr>
                <w:color w:val="000000"/>
              </w:rPr>
              <w:t>970888,60</w:t>
            </w:r>
          </w:p>
        </w:tc>
        <w:tc>
          <w:tcPr>
            <w:tcW w:w="1160" w:type="dxa"/>
            <w:noWrap/>
            <w:vAlign w:val="bottom"/>
          </w:tcPr>
          <w:p w:rsidR="00170E13" w:rsidRPr="00A464A0" w:rsidRDefault="00170E13" w:rsidP="009F3C17">
            <w:pPr>
              <w:jc w:val="right"/>
              <w:rPr>
                <w:color w:val="000000"/>
              </w:rPr>
            </w:pPr>
            <w:r w:rsidRPr="00A464A0">
              <w:rPr>
                <w:color w:val="000000"/>
              </w:rPr>
              <w:t>1761427,07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н8</w:t>
            </w:r>
          </w:p>
        </w:tc>
        <w:tc>
          <w:tcPr>
            <w:tcW w:w="1060" w:type="dxa"/>
            <w:noWrap/>
            <w:vAlign w:val="bottom"/>
          </w:tcPr>
          <w:p w:rsidR="00170E13" w:rsidRPr="00A464A0" w:rsidRDefault="00170E13" w:rsidP="009F3C17">
            <w:pPr>
              <w:jc w:val="right"/>
              <w:rPr>
                <w:color w:val="000000"/>
              </w:rPr>
            </w:pPr>
            <w:r w:rsidRPr="00A464A0">
              <w:rPr>
                <w:color w:val="000000"/>
              </w:rPr>
              <w:t>970824,69</w:t>
            </w:r>
          </w:p>
        </w:tc>
        <w:tc>
          <w:tcPr>
            <w:tcW w:w="1160" w:type="dxa"/>
            <w:noWrap/>
            <w:vAlign w:val="bottom"/>
          </w:tcPr>
          <w:p w:rsidR="00170E13" w:rsidRPr="00A464A0" w:rsidRDefault="00170E13" w:rsidP="009F3C17">
            <w:pPr>
              <w:jc w:val="right"/>
              <w:rPr>
                <w:color w:val="000000"/>
              </w:rPr>
            </w:pPr>
            <w:r w:rsidRPr="00A464A0">
              <w:rPr>
                <w:color w:val="000000"/>
              </w:rPr>
              <w:t>1761309,75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н9</w:t>
            </w:r>
          </w:p>
        </w:tc>
        <w:tc>
          <w:tcPr>
            <w:tcW w:w="1060" w:type="dxa"/>
            <w:noWrap/>
            <w:vAlign w:val="bottom"/>
          </w:tcPr>
          <w:p w:rsidR="00170E13" w:rsidRPr="00A464A0" w:rsidRDefault="00170E13" w:rsidP="009F3C17">
            <w:pPr>
              <w:jc w:val="right"/>
              <w:rPr>
                <w:color w:val="000000"/>
              </w:rPr>
            </w:pPr>
            <w:r w:rsidRPr="00A464A0">
              <w:rPr>
                <w:color w:val="000000"/>
              </w:rPr>
              <w:t>970796,68</w:t>
            </w:r>
          </w:p>
        </w:tc>
        <w:tc>
          <w:tcPr>
            <w:tcW w:w="1160" w:type="dxa"/>
            <w:noWrap/>
            <w:vAlign w:val="bottom"/>
          </w:tcPr>
          <w:p w:rsidR="00170E13" w:rsidRPr="00A464A0" w:rsidRDefault="00170E13" w:rsidP="009F3C17">
            <w:pPr>
              <w:jc w:val="right"/>
              <w:rPr>
                <w:color w:val="000000"/>
              </w:rPr>
            </w:pPr>
            <w:r w:rsidRPr="00A464A0">
              <w:rPr>
                <w:color w:val="000000"/>
              </w:rPr>
              <w:t>1761325,01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н10</w:t>
            </w:r>
          </w:p>
        </w:tc>
        <w:tc>
          <w:tcPr>
            <w:tcW w:w="1060" w:type="dxa"/>
            <w:noWrap/>
            <w:vAlign w:val="bottom"/>
          </w:tcPr>
          <w:p w:rsidR="00170E13" w:rsidRPr="00A464A0" w:rsidRDefault="00170E13" w:rsidP="009F3C17">
            <w:pPr>
              <w:jc w:val="right"/>
              <w:rPr>
                <w:color w:val="000000"/>
              </w:rPr>
            </w:pPr>
            <w:r w:rsidRPr="00A464A0">
              <w:rPr>
                <w:color w:val="000000"/>
              </w:rPr>
              <w:t>970793,90</w:t>
            </w:r>
          </w:p>
        </w:tc>
        <w:tc>
          <w:tcPr>
            <w:tcW w:w="1160" w:type="dxa"/>
            <w:noWrap/>
            <w:vAlign w:val="bottom"/>
          </w:tcPr>
          <w:p w:rsidR="00170E13" w:rsidRPr="00A464A0" w:rsidRDefault="00170E13" w:rsidP="009F3C17">
            <w:pPr>
              <w:jc w:val="right"/>
              <w:rPr>
                <w:color w:val="000000"/>
              </w:rPr>
            </w:pPr>
            <w:r w:rsidRPr="00A464A0">
              <w:rPr>
                <w:color w:val="000000"/>
              </w:rPr>
              <w:t>1761319,82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н11</w:t>
            </w:r>
          </w:p>
        </w:tc>
        <w:tc>
          <w:tcPr>
            <w:tcW w:w="1060" w:type="dxa"/>
            <w:noWrap/>
            <w:vAlign w:val="bottom"/>
          </w:tcPr>
          <w:p w:rsidR="00170E13" w:rsidRPr="00A464A0" w:rsidRDefault="00170E13" w:rsidP="009F3C17">
            <w:pPr>
              <w:jc w:val="right"/>
              <w:rPr>
                <w:color w:val="000000"/>
              </w:rPr>
            </w:pPr>
            <w:r w:rsidRPr="00A464A0">
              <w:rPr>
                <w:color w:val="000000"/>
              </w:rPr>
              <w:t>970698,61</w:t>
            </w:r>
          </w:p>
        </w:tc>
        <w:tc>
          <w:tcPr>
            <w:tcW w:w="1160" w:type="dxa"/>
            <w:noWrap/>
            <w:vAlign w:val="bottom"/>
          </w:tcPr>
          <w:p w:rsidR="00170E13" w:rsidRPr="00A464A0" w:rsidRDefault="00170E13" w:rsidP="009F3C17">
            <w:pPr>
              <w:jc w:val="right"/>
              <w:rPr>
                <w:color w:val="000000"/>
              </w:rPr>
            </w:pPr>
            <w:r w:rsidRPr="00A464A0">
              <w:rPr>
                <w:color w:val="000000"/>
              </w:rPr>
              <w:t>1761370,71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н12</w:t>
            </w:r>
          </w:p>
        </w:tc>
        <w:tc>
          <w:tcPr>
            <w:tcW w:w="1060" w:type="dxa"/>
            <w:noWrap/>
            <w:vAlign w:val="bottom"/>
          </w:tcPr>
          <w:p w:rsidR="00170E13" w:rsidRPr="00A464A0" w:rsidRDefault="00170E13" w:rsidP="009F3C17">
            <w:pPr>
              <w:jc w:val="right"/>
              <w:rPr>
                <w:color w:val="000000"/>
              </w:rPr>
            </w:pPr>
            <w:r w:rsidRPr="00A464A0">
              <w:rPr>
                <w:color w:val="000000"/>
              </w:rPr>
              <w:t>970695,78</w:t>
            </w:r>
          </w:p>
        </w:tc>
        <w:tc>
          <w:tcPr>
            <w:tcW w:w="1160" w:type="dxa"/>
            <w:noWrap/>
            <w:vAlign w:val="bottom"/>
          </w:tcPr>
          <w:p w:rsidR="00170E13" w:rsidRPr="00A464A0" w:rsidRDefault="00170E13" w:rsidP="009F3C17">
            <w:pPr>
              <w:jc w:val="right"/>
              <w:rPr>
                <w:color w:val="000000"/>
              </w:rPr>
            </w:pPr>
            <w:r w:rsidRPr="00A464A0">
              <w:rPr>
                <w:color w:val="000000"/>
              </w:rPr>
              <w:t>1761365,42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н13</w:t>
            </w:r>
          </w:p>
        </w:tc>
        <w:tc>
          <w:tcPr>
            <w:tcW w:w="1060" w:type="dxa"/>
            <w:noWrap/>
            <w:vAlign w:val="bottom"/>
          </w:tcPr>
          <w:p w:rsidR="00170E13" w:rsidRPr="00A464A0" w:rsidRDefault="00170E13" w:rsidP="009F3C17">
            <w:pPr>
              <w:jc w:val="right"/>
              <w:rPr>
                <w:color w:val="000000"/>
              </w:rPr>
            </w:pPr>
            <w:r w:rsidRPr="00A464A0">
              <w:rPr>
                <w:color w:val="000000"/>
              </w:rPr>
              <w:t>970678,68</w:t>
            </w:r>
          </w:p>
        </w:tc>
        <w:tc>
          <w:tcPr>
            <w:tcW w:w="1160" w:type="dxa"/>
            <w:noWrap/>
            <w:vAlign w:val="bottom"/>
          </w:tcPr>
          <w:p w:rsidR="00170E13" w:rsidRPr="00A464A0" w:rsidRDefault="00170E13" w:rsidP="009F3C17">
            <w:pPr>
              <w:jc w:val="right"/>
              <w:rPr>
                <w:color w:val="000000"/>
              </w:rPr>
            </w:pPr>
            <w:r w:rsidRPr="00A464A0">
              <w:rPr>
                <w:color w:val="000000"/>
              </w:rPr>
              <w:t>1761333,43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н14</w:t>
            </w:r>
          </w:p>
        </w:tc>
        <w:tc>
          <w:tcPr>
            <w:tcW w:w="1060" w:type="dxa"/>
            <w:noWrap/>
            <w:vAlign w:val="bottom"/>
          </w:tcPr>
          <w:p w:rsidR="00170E13" w:rsidRPr="00A464A0" w:rsidRDefault="00170E13" w:rsidP="009F3C17">
            <w:pPr>
              <w:jc w:val="right"/>
              <w:rPr>
                <w:color w:val="000000"/>
              </w:rPr>
            </w:pPr>
            <w:r w:rsidRPr="00A464A0">
              <w:rPr>
                <w:color w:val="000000"/>
              </w:rPr>
              <w:t>970667,93</w:t>
            </w:r>
          </w:p>
        </w:tc>
        <w:tc>
          <w:tcPr>
            <w:tcW w:w="1160" w:type="dxa"/>
            <w:noWrap/>
            <w:vAlign w:val="bottom"/>
          </w:tcPr>
          <w:p w:rsidR="00170E13" w:rsidRPr="00A464A0" w:rsidRDefault="00170E13" w:rsidP="009F3C17">
            <w:pPr>
              <w:jc w:val="right"/>
              <w:rPr>
                <w:color w:val="000000"/>
              </w:rPr>
            </w:pPr>
            <w:r w:rsidRPr="00A464A0">
              <w:rPr>
                <w:color w:val="000000"/>
              </w:rPr>
              <w:t>1761306,28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н15</w:t>
            </w:r>
          </w:p>
        </w:tc>
        <w:tc>
          <w:tcPr>
            <w:tcW w:w="1060" w:type="dxa"/>
            <w:noWrap/>
            <w:vAlign w:val="bottom"/>
          </w:tcPr>
          <w:p w:rsidR="00170E13" w:rsidRPr="00A464A0" w:rsidRDefault="00170E13" w:rsidP="009F3C17">
            <w:pPr>
              <w:jc w:val="right"/>
              <w:rPr>
                <w:color w:val="000000"/>
              </w:rPr>
            </w:pPr>
            <w:r w:rsidRPr="00A464A0">
              <w:rPr>
                <w:color w:val="000000"/>
              </w:rPr>
              <w:t>970666,76</w:t>
            </w:r>
          </w:p>
        </w:tc>
        <w:tc>
          <w:tcPr>
            <w:tcW w:w="1160" w:type="dxa"/>
            <w:noWrap/>
            <w:vAlign w:val="bottom"/>
          </w:tcPr>
          <w:p w:rsidR="00170E13" w:rsidRPr="00A464A0" w:rsidRDefault="00170E13" w:rsidP="009F3C17">
            <w:pPr>
              <w:jc w:val="right"/>
              <w:rPr>
                <w:color w:val="000000"/>
              </w:rPr>
            </w:pPr>
            <w:r w:rsidRPr="00A464A0">
              <w:rPr>
                <w:color w:val="000000"/>
              </w:rPr>
              <w:t>1761294,38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н16</w:t>
            </w:r>
          </w:p>
        </w:tc>
        <w:tc>
          <w:tcPr>
            <w:tcW w:w="1060" w:type="dxa"/>
            <w:noWrap/>
            <w:vAlign w:val="bottom"/>
          </w:tcPr>
          <w:p w:rsidR="00170E13" w:rsidRPr="00A464A0" w:rsidRDefault="00170E13" w:rsidP="009F3C17">
            <w:pPr>
              <w:jc w:val="right"/>
              <w:rPr>
                <w:color w:val="000000"/>
              </w:rPr>
            </w:pPr>
            <w:r w:rsidRPr="00A464A0">
              <w:rPr>
                <w:color w:val="000000"/>
              </w:rPr>
              <w:t>970702,35</w:t>
            </w:r>
          </w:p>
        </w:tc>
        <w:tc>
          <w:tcPr>
            <w:tcW w:w="1160" w:type="dxa"/>
            <w:noWrap/>
            <w:vAlign w:val="bottom"/>
          </w:tcPr>
          <w:p w:rsidR="00170E13" w:rsidRPr="00A464A0" w:rsidRDefault="00170E13" w:rsidP="009F3C17">
            <w:pPr>
              <w:jc w:val="right"/>
              <w:rPr>
                <w:color w:val="000000"/>
              </w:rPr>
            </w:pPr>
            <w:r w:rsidRPr="00A464A0">
              <w:rPr>
                <w:color w:val="000000"/>
              </w:rPr>
              <w:t>1761275,00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н17</w:t>
            </w:r>
          </w:p>
        </w:tc>
        <w:tc>
          <w:tcPr>
            <w:tcW w:w="1060" w:type="dxa"/>
            <w:noWrap/>
            <w:vAlign w:val="bottom"/>
          </w:tcPr>
          <w:p w:rsidR="00170E13" w:rsidRPr="00A464A0" w:rsidRDefault="00170E13" w:rsidP="009F3C17">
            <w:pPr>
              <w:jc w:val="right"/>
              <w:rPr>
                <w:color w:val="000000"/>
              </w:rPr>
            </w:pPr>
            <w:r w:rsidRPr="00A464A0">
              <w:rPr>
                <w:color w:val="000000"/>
              </w:rPr>
              <w:t>970716,62</w:t>
            </w:r>
          </w:p>
        </w:tc>
        <w:tc>
          <w:tcPr>
            <w:tcW w:w="1160" w:type="dxa"/>
            <w:noWrap/>
            <w:vAlign w:val="bottom"/>
          </w:tcPr>
          <w:p w:rsidR="00170E13" w:rsidRPr="00A464A0" w:rsidRDefault="00170E13" w:rsidP="009F3C17">
            <w:pPr>
              <w:jc w:val="right"/>
              <w:rPr>
                <w:color w:val="000000"/>
              </w:rPr>
            </w:pPr>
            <w:r w:rsidRPr="00A464A0">
              <w:rPr>
                <w:color w:val="000000"/>
              </w:rPr>
              <w:t>1761294,27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н18</w:t>
            </w:r>
          </w:p>
        </w:tc>
        <w:tc>
          <w:tcPr>
            <w:tcW w:w="1060" w:type="dxa"/>
            <w:noWrap/>
            <w:vAlign w:val="bottom"/>
          </w:tcPr>
          <w:p w:rsidR="00170E13" w:rsidRPr="00A464A0" w:rsidRDefault="00170E13" w:rsidP="009F3C17">
            <w:pPr>
              <w:jc w:val="right"/>
              <w:rPr>
                <w:color w:val="000000"/>
              </w:rPr>
            </w:pPr>
            <w:r w:rsidRPr="00A464A0">
              <w:rPr>
                <w:color w:val="000000"/>
              </w:rPr>
              <w:t>970718,77</w:t>
            </w:r>
          </w:p>
        </w:tc>
        <w:tc>
          <w:tcPr>
            <w:tcW w:w="1160" w:type="dxa"/>
            <w:noWrap/>
            <w:vAlign w:val="bottom"/>
          </w:tcPr>
          <w:p w:rsidR="00170E13" w:rsidRPr="00A464A0" w:rsidRDefault="00170E13" w:rsidP="009F3C17">
            <w:pPr>
              <w:jc w:val="right"/>
              <w:rPr>
                <w:color w:val="000000"/>
              </w:rPr>
            </w:pPr>
            <w:r w:rsidRPr="00A464A0">
              <w:rPr>
                <w:color w:val="000000"/>
              </w:rPr>
              <w:t>1761296,06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н19</w:t>
            </w:r>
          </w:p>
        </w:tc>
        <w:tc>
          <w:tcPr>
            <w:tcW w:w="1060" w:type="dxa"/>
            <w:noWrap/>
            <w:vAlign w:val="bottom"/>
          </w:tcPr>
          <w:p w:rsidR="00170E13" w:rsidRPr="00A464A0" w:rsidRDefault="00170E13" w:rsidP="009F3C17">
            <w:pPr>
              <w:jc w:val="right"/>
              <w:rPr>
                <w:color w:val="000000"/>
              </w:rPr>
            </w:pPr>
            <w:r w:rsidRPr="00A464A0">
              <w:rPr>
                <w:color w:val="000000"/>
              </w:rPr>
              <w:t>970722,17</w:t>
            </w:r>
          </w:p>
        </w:tc>
        <w:tc>
          <w:tcPr>
            <w:tcW w:w="1160" w:type="dxa"/>
            <w:noWrap/>
            <w:vAlign w:val="bottom"/>
          </w:tcPr>
          <w:p w:rsidR="00170E13" w:rsidRPr="00A464A0" w:rsidRDefault="00170E13" w:rsidP="009F3C17">
            <w:pPr>
              <w:jc w:val="right"/>
              <w:rPr>
                <w:color w:val="000000"/>
              </w:rPr>
            </w:pPr>
            <w:r w:rsidRPr="00A464A0">
              <w:rPr>
                <w:color w:val="000000"/>
              </w:rPr>
              <w:t>1761296,63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н20</w:t>
            </w:r>
          </w:p>
        </w:tc>
        <w:tc>
          <w:tcPr>
            <w:tcW w:w="1060" w:type="dxa"/>
            <w:noWrap/>
            <w:vAlign w:val="bottom"/>
          </w:tcPr>
          <w:p w:rsidR="00170E13" w:rsidRPr="00A464A0" w:rsidRDefault="00170E13" w:rsidP="009F3C17">
            <w:pPr>
              <w:jc w:val="right"/>
              <w:rPr>
                <w:color w:val="000000"/>
              </w:rPr>
            </w:pPr>
            <w:r w:rsidRPr="00A464A0">
              <w:rPr>
                <w:color w:val="000000"/>
              </w:rPr>
              <w:t>970725,32</w:t>
            </w:r>
          </w:p>
        </w:tc>
        <w:tc>
          <w:tcPr>
            <w:tcW w:w="1160" w:type="dxa"/>
            <w:noWrap/>
            <w:vAlign w:val="bottom"/>
          </w:tcPr>
          <w:p w:rsidR="00170E13" w:rsidRPr="00A464A0" w:rsidRDefault="00170E13" w:rsidP="009F3C17">
            <w:pPr>
              <w:jc w:val="right"/>
              <w:rPr>
                <w:color w:val="000000"/>
              </w:rPr>
            </w:pPr>
            <w:r w:rsidRPr="00A464A0">
              <w:rPr>
                <w:color w:val="000000"/>
              </w:rPr>
              <w:t>1761295,31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н21</w:t>
            </w:r>
          </w:p>
        </w:tc>
        <w:tc>
          <w:tcPr>
            <w:tcW w:w="1060" w:type="dxa"/>
            <w:noWrap/>
            <w:vAlign w:val="bottom"/>
          </w:tcPr>
          <w:p w:rsidR="00170E13" w:rsidRPr="00A464A0" w:rsidRDefault="00170E13" w:rsidP="009F3C17">
            <w:pPr>
              <w:jc w:val="right"/>
              <w:rPr>
                <w:color w:val="000000"/>
              </w:rPr>
            </w:pPr>
            <w:r w:rsidRPr="00A464A0">
              <w:rPr>
                <w:color w:val="000000"/>
              </w:rPr>
              <w:t>970787,57</w:t>
            </w:r>
          </w:p>
        </w:tc>
        <w:tc>
          <w:tcPr>
            <w:tcW w:w="1160" w:type="dxa"/>
            <w:noWrap/>
            <w:vAlign w:val="bottom"/>
          </w:tcPr>
          <w:p w:rsidR="00170E13" w:rsidRPr="00A464A0" w:rsidRDefault="00170E13" w:rsidP="009F3C17">
            <w:pPr>
              <w:jc w:val="right"/>
              <w:rPr>
                <w:color w:val="000000"/>
              </w:rPr>
            </w:pPr>
            <w:r w:rsidRPr="00A464A0">
              <w:rPr>
                <w:color w:val="000000"/>
              </w:rPr>
              <w:t>1761241,91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н22</w:t>
            </w:r>
          </w:p>
        </w:tc>
        <w:tc>
          <w:tcPr>
            <w:tcW w:w="1060" w:type="dxa"/>
            <w:noWrap/>
            <w:vAlign w:val="bottom"/>
          </w:tcPr>
          <w:p w:rsidR="00170E13" w:rsidRPr="00A464A0" w:rsidRDefault="00170E13" w:rsidP="009F3C17">
            <w:pPr>
              <w:jc w:val="right"/>
              <w:rPr>
                <w:color w:val="000000"/>
              </w:rPr>
            </w:pPr>
            <w:r w:rsidRPr="00A464A0">
              <w:rPr>
                <w:color w:val="000000"/>
              </w:rPr>
              <w:t>970782,82</w:t>
            </w:r>
          </w:p>
        </w:tc>
        <w:tc>
          <w:tcPr>
            <w:tcW w:w="1160" w:type="dxa"/>
            <w:noWrap/>
            <w:vAlign w:val="bottom"/>
          </w:tcPr>
          <w:p w:rsidR="00170E13" w:rsidRPr="00A464A0" w:rsidRDefault="00170E13" w:rsidP="009F3C17">
            <w:pPr>
              <w:jc w:val="right"/>
              <w:rPr>
                <w:color w:val="000000"/>
              </w:rPr>
            </w:pPr>
            <w:r w:rsidRPr="00A464A0">
              <w:rPr>
                <w:color w:val="000000"/>
              </w:rPr>
              <w:t>1761235,28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н23</w:t>
            </w:r>
          </w:p>
        </w:tc>
        <w:tc>
          <w:tcPr>
            <w:tcW w:w="1060" w:type="dxa"/>
            <w:noWrap/>
            <w:vAlign w:val="bottom"/>
          </w:tcPr>
          <w:p w:rsidR="00170E13" w:rsidRPr="00A464A0" w:rsidRDefault="00170E13" w:rsidP="009F3C17">
            <w:pPr>
              <w:jc w:val="right"/>
              <w:rPr>
                <w:color w:val="000000"/>
              </w:rPr>
            </w:pPr>
            <w:r w:rsidRPr="00A464A0">
              <w:rPr>
                <w:color w:val="000000"/>
              </w:rPr>
              <w:t>970788,52</w:t>
            </w:r>
          </w:p>
        </w:tc>
        <w:tc>
          <w:tcPr>
            <w:tcW w:w="1160" w:type="dxa"/>
            <w:noWrap/>
            <w:vAlign w:val="bottom"/>
          </w:tcPr>
          <w:p w:rsidR="00170E13" w:rsidRPr="00A464A0" w:rsidRDefault="00170E13" w:rsidP="009F3C17">
            <w:pPr>
              <w:jc w:val="right"/>
              <w:rPr>
                <w:color w:val="000000"/>
              </w:rPr>
            </w:pPr>
            <w:r w:rsidRPr="00A464A0">
              <w:rPr>
                <w:color w:val="000000"/>
              </w:rPr>
              <w:t>1761232,09</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н24</w:t>
            </w:r>
          </w:p>
        </w:tc>
        <w:tc>
          <w:tcPr>
            <w:tcW w:w="1060" w:type="dxa"/>
            <w:noWrap/>
            <w:vAlign w:val="bottom"/>
          </w:tcPr>
          <w:p w:rsidR="00170E13" w:rsidRPr="00A464A0" w:rsidRDefault="00170E13" w:rsidP="009F3C17">
            <w:pPr>
              <w:jc w:val="right"/>
              <w:rPr>
                <w:color w:val="000000"/>
              </w:rPr>
            </w:pPr>
            <w:r w:rsidRPr="00A464A0">
              <w:rPr>
                <w:color w:val="000000"/>
              </w:rPr>
              <w:t>970786,13</w:t>
            </w:r>
          </w:p>
        </w:tc>
        <w:tc>
          <w:tcPr>
            <w:tcW w:w="1160" w:type="dxa"/>
            <w:noWrap/>
            <w:vAlign w:val="bottom"/>
          </w:tcPr>
          <w:p w:rsidR="00170E13" w:rsidRPr="00A464A0" w:rsidRDefault="00170E13" w:rsidP="009F3C17">
            <w:pPr>
              <w:jc w:val="right"/>
              <w:rPr>
                <w:color w:val="000000"/>
              </w:rPr>
            </w:pPr>
            <w:r w:rsidRPr="00A464A0">
              <w:rPr>
                <w:color w:val="000000"/>
              </w:rPr>
              <w:t>1761229,36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н25</w:t>
            </w:r>
          </w:p>
        </w:tc>
        <w:tc>
          <w:tcPr>
            <w:tcW w:w="1060" w:type="dxa"/>
            <w:noWrap/>
            <w:vAlign w:val="bottom"/>
          </w:tcPr>
          <w:p w:rsidR="00170E13" w:rsidRPr="00A464A0" w:rsidRDefault="00170E13" w:rsidP="009F3C17">
            <w:pPr>
              <w:jc w:val="right"/>
              <w:rPr>
                <w:color w:val="000000"/>
              </w:rPr>
            </w:pPr>
            <w:r w:rsidRPr="00A464A0">
              <w:rPr>
                <w:color w:val="000000"/>
              </w:rPr>
              <w:t>970859,97</w:t>
            </w:r>
          </w:p>
        </w:tc>
        <w:tc>
          <w:tcPr>
            <w:tcW w:w="1160" w:type="dxa"/>
            <w:noWrap/>
            <w:vAlign w:val="bottom"/>
          </w:tcPr>
          <w:p w:rsidR="00170E13" w:rsidRPr="00A464A0" w:rsidRDefault="00170E13" w:rsidP="009F3C17">
            <w:pPr>
              <w:jc w:val="right"/>
              <w:rPr>
                <w:color w:val="000000"/>
              </w:rPr>
            </w:pPr>
            <w:r w:rsidRPr="00A464A0">
              <w:rPr>
                <w:color w:val="000000"/>
              </w:rPr>
              <w:t>1761189,12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н26</w:t>
            </w:r>
          </w:p>
        </w:tc>
        <w:tc>
          <w:tcPr>
            <w:tcW w:w="1060" w:type="dxa"/>
            <w:noWrap/>
            <w:vAlign w:val="bottom"/>
          </w:tcPr>
          <w:p w:rsidR="00170E13" w:rsidRPr="00A464A0" w:rsidRDefault="00170E13" w:rsidP="009F3C17">
            <w:pPr>
              <w:jc w:val="right"/>
              <w:rPr>
                <w:color w:val="000000"/>
              </w:rPr>
            </w:pPr>
            <w:r w:rsidRPr="00A464A0">
              <w:rPr>
                <w:color w:val="000000"/>
              </w:rPr>
              <w:t>971080,69</w:t>
            </w:r>
          </w:p>
        </w:tc>
        <w:tc>
          <w:tcPr>
            <w:tcW w:w="1160" w:type="dxa"/>
            <w:noWrap/>
            <w:vAlign w:val="bottom"/>
          </w:tcPr>
          <w:p w:rsidR="00170E13" w:rsidRPr="00A464A0" w:rsidRDefault="00170E13" w:rsidP="009F3C17">
            <w:pPr>
              <w:jc w:val="right"/>
              <w:rPr>
                <w:color w:val="000000"/>
              </w:rPr>
            </w:pPr>
            <w:r w:rsidRPr="00A464A0">
              <w:rPr>
                <w:color w:val="000000"/>
              </w:rPr>
              <w:t>1761594,20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н27</w:t>
            </w:r>
          </w:p>
        </w:tc>
        <w:tc>
          <w:tcPr>
            <w:tcW w:w="1060" w:type="dxa"/>
            <w:noWrap/>
            <w:vAlign w:val="bottom"/>
          </w:tcPr>
          <w:p w:rsidR="00170E13" w:rsidRPr="00A464A0" w:rsidRDefault="00170E13" w:rsidP="009F3C17">
            <w:pPr>
              <w:jc w:val="right"/>
              <w:rPr>
                <w:color w:val="000000"/>
              </w:rPr>
            </w:pPr>
            <w:r w:rsidRPr="00A464A0">
              <w:rPr>
                <w:color w:val="000000"/>
              </w:rPr>
              <w:t>970862,19</w:t>
            </w:r>
          </w:p>
        </w:tc>
        <w:tc>
          <w:tcPr>
            <w:tcW w:w="1160" w:type="dxa"/>
            <w:noWrap/>
            <w:vAlign w:val="bottom"/>
          </w:tcPr>
          <w:p w:rsidR="00170E13" w:rsidRPr="00A464A0" w:rsidRDefault="00170E13" w:rsidP="009F3C17">
            <w:pPr>
              <w:jc w:val="right"/>
              <w:rPr>
                <w:color w:val="000000"/>
              </w:rPr>
            </w:pPr>
            <w:r w:rsidRPr="00A464A0">
              <w:rPr>
                <w:color w:val="000000"/>
              </w:rPr>
              <w:t>1761713,25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н28</w:t>
            </w:r>
          </w:p>
        </w:tc>
        <w:tc>
          <w:tcPr>
            <w:tcW w:w="1060" w:type="dxa"/>
            <w:noWrap/>
            <w:vAlign w:val="bottom"/>
          </w:tcPr>
          <w:p w:rsidR="00170E13" w:rsidRPr="00A464A0" w:rsidRDefault="00170E13" w:rsidP="009F3C17">
            <w:pPr>
              <w:jc w:val="right"/>
              <w:rPr>
                <w:color w:val="000000"/>
              </w:rPr>
            </w:pPr>
            <w:r w:rsidRPr="00A464A0">
              <w:rPr>
                <w:color w:val="000000"/>
              </w:rPr>
              <w:t>970726,18</w:t>
            </w:r>
          </w:p>
        </w:tc>
        <w:tc>
          <w:tcPr>
            <w:tcW w:w="1160" w:type="dxa"/>
            <w:noWrap/>
            <w:vAlign w:val="bottom"/>
          </w:tcPr>
          <w:p w:rsidR="00170E13" w:rsidRPr="00A464A0" w:rsidRDefault="00170E13" w:rsidP="009F3C17">
            <w:pPr>
              <w:jc w:val="right"/>
              <w:rPr>
                <w:color w:val="000000"/>
              </w:rPr>
            </w:pPr>
            <w:r w:rsidRPr="00A464A0">
              <w:rPr>
                <w:color w:val="000000"/>
              </w:rPr>
              <w:t>1761463,64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н29</w:t>
            </w:r>
          </w:p>
        </w:tc>
        <w:tc>
          <w:tcPr>
            <w:tcW w:w="1060" w:type="dxa"/>
            <w:noWrap/>
            <w:vAlign w:val="bottom"/>
          </w:tcPr>
          <w:p w:rsidR="00170E13" w:rsidRPr="00A464A0" w:rsidRDefault="00170E13" w:rsidP="009F3C17">
            <w:pPr>
              <w:jc w:val="right"/>
              <w:rPr>
                <w:color w:val="000000"/>
              </w:rPr>
            </w:pPr>
            <w:r w:rsidRPr="00A464A0">
              <w:rPr>
                <w:color w:val="000000"/>
              </w:rPr>
              <w:t>970698,54</w:t>
            </w:r>
          </w:p>
        </w:tc>
        <w:tc>
          <w:tcPr>
            <w:tcW w:w="1160" w:type="dxa"/>
            <w:noWrap/>
            <w:vAlign w:val="bottom"/>
          </w:tcPr>
          <w:p w:rsidR="00170E13" w:rsidRPr="00A464A0" w:rsidRDefault="00170E13" w:rsidP="009F3C17">
            <w:pPr>
              <w:jc w:val="right"/>
              <w:rPr>
                <w:color w:val="000000"/>
              </w:rPr>
            </w:pPr>
            <w:r w:rsidRPr="00A464A0">
              <w:rPr>
                <w:color w:val="000000"/>
              </w:rPr>
              <w:t>1761478,71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н30</w:t>
            </w:r>
          </w:p>
        </w:tc>
        <w:tc>
          <w:tcPr>
            <w:tcW w:w="1060" w:type="dxa"/>
            <w:noWrap/>
            <w:vAlign w:val="bottom"/>
          </w:tcPr>
          <w:p w:rsidR="00170E13" w:rsidRPr="00A464A0" w:rsidRDefault="00170E13" w:rsidP="009F3C17">
            <w:pPr>
              <w:jc w:val="right"/>
              <w:rPr>
                <w:color w:val="000000"/>
              </w:rPr>
            </w:pPr>
            <w:r w:rsidRPr="00A464A0">
              <w:rPr>
                <w:color w:val="000000"/>
              </w:rPr>
              <w:t>970687,32</w:t>
            </w:r>
          </w:p>
        </w:tc>
        <w:tc>
          <w:tcPr>
            <w:tcW w:w="1160" w:type="dxa"/>
            <w:noWrap/>
            <w:vAlign w:val="bottom"/>
          </w:tcPr>
          <w:p w:rsidR="00170E13" w:rsidRPr="00A464A0" w:rsidRDefault="00170E13" w:rsidP="009F3C17">
            <w:pPr>
              <w:jc w:val="right"/>
              <w:rPr>
                <w:color w:val="000000"/>
              </w:rPr>
            </w:pPr>
            <w:r w:rsidRPr="00A464A0">
              <w:rPr>
                <w:color w:val="000000"/>
              </w:rPr>
              <w:t>1761458,11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н31</w:t>
            </w:r>
          </w:p>
        </w:tc>
        <w:tc>
          <w:tcPr>
            <w:tcW w:w="1060" w:type="dxa"/>
            <w:noWrap/>
            <w:vAlign w:val="bottom"/>
          </w:tcPr>
          <w:p w:rsidR="00170E13" w:rsidRPr="00A464A0" w:rsidRDefault="00170E13" w:rsidP="009F3C17">
            <w:pPr>
              <w:jc w:val="right"/>
              <w:rPr>
                <w:color w:val="000000"/>
              </w:rPr>
            </w:pPr>
            <w:r w:rsidRPr="00A464A0">
              <w:rPr>
                <w:color w:val="000000"/>
              </w:rPr>
              <w:t>970652,45</w:t>
            </w:r>
          </w:p>
        </w:tc>
        <w:tc>
          <w:tcPr>
            <w:tcW w:w="1160" w:type="dxa"/>
            <w:noWrap/>
            <w:vAlign w:val="bottom"/>
          </w:tcPr>
          <w:p w:rsidR="00170E13" w:rsidRPr="00A464A0" w:rsidRDefault="00170E13" w:rsidP="009F3C17">
            <w:pPr>
              <w:jc w:val="right"/>
              <w:rPr>
                <w:color w:val="000000"/>
              </w:rPr>
            </w:pPr>
            <w:r w:rsidRPr="00A464A0">
              <w:rPr>
                <w:color w:val="000000"/>
              </w:rPr>
              <w:t>1761302,18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н32</w:t>
            </w:r>
          </w:p>
        </w:tc>
        <w:tc>
          <w:tcPr>
            <w:tcW w:w="1060" w:type="dxa"/>
            <w:noWrap/>
            <w:vAlign w:val="bottom"/>
          </w:tcPr>
          <w:p w:rsidR="00170E13" w:rsidRPr="00A464A0" w:rsidRDefault="00170E13" w:rsidP="009F3C17">
            <w:pPr>
              <w:jc w:val="right"/>
              <w:rPr>
                <w:color w:val="000000"/>
              </w:rPr>
            </w:pPr>
            <w:r w:rsidRPr="00A464A0">
              <w:rPr>
                <w:color w:val="000000"/>
              </w:rPr>
              <w:t>970653,20</w:t>
            </w:r>
          </w:p>
        </w:tc>
        <w:tc>
          <w:tcPr>
            <w:tcW w:w="1160" w:type="dxa"/>
            <w:noWrap/>
            <w:vAlign w:val="bottom"/>
          </w:tcPr>
          <w:p w:rsidR="00170E13" w:rsidRPr="00A464A0" w:rsidRDefault="00170E13" w:rsidP="009F3C17">
            <w:pPr>
              <w:jc w:val="right"/>
              <w:rPr>
                <w:color w:val="000000"/>
              </w:rPr>
            </w:pPr>
            <w:r w:rsidRPr="00A464A0">
              <w:rPr>
                <w:color w:val="000000"/>
              </w:rPr>
              <w:t>1761309,84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н33</w:t>
            </w:r>
          </w:p>
        </w:tc>
        <w:tc>
          <w:tcPr>
            <w:tcW w:w="1060" w:type="dxa"/>
            <w:noWrap/>
            <w:vAlign w:val="bottom"/>
          </w:tcPr>
          <w:p w:rsidR="00170E13" w:rsidRPr="00A464A0" w:rsidRDefault="00170E13" w:rsidP="009F3C17">
            <w:pPr>
              <w:jc w:val="right"/>
              <w:rPr>
                <w:color w:val="000000"/>
              </w:rPr>
            </w:pPr>
            <w:r w:rsidRPr="00A464A0">
              <w:rPr>
                <w:color w:val="000000"/>
              </w:rPr>
              <w:t>970665,03</w:t>
            </w:r>
          </w:p>
        </w:tc>
        <w:tc>
          <w:tcPr>
            <w:tcW w:w="1160" w:type="dxa"/>
            <w:noWrap/>
            <w:vAlign w:val="bottom"/>
          </w:tcPr>
          <w:p w:rsidR="00170E13" w:rsidRPr="00A464A0" w:rsidRDefault="00170E13" w:rsidP="009F3C17">
            <w:pPr>
              <w:jc w:val="right"/>
              <w:rPr>
                <w:color w:val="000000"/>
              </w:rPr>
            </w:pPr>
            <w:r w:rsidRPr="00A464A0">
              <w:rPr>
                <w:color w:val="000000"/>
              </w:rPr>
              <w:t>1761339,76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н34</w:t>
            </w:r>
          </w:p>
        </w:tc>
        <w:tc>
          <w:tcPr>
            <w:tcW w:w="1060" w:type="dxa"/>
            <w:noWrap/>
            <w:vAlign w:val="bottom"/>
          </w:tcPr>
          <w:p w:rsidR="00170E13" w:rsidRPr="00A464A0" w:rsidRDefault="00170E13" w:rsidP="009F3C17">
            <w:pPr>
              <w:jc w:val="right"/>
              <w:rPr>
                <w:color w:val="000000"/>
              </w:rPr>
            </w:pPr>
            <w:r w:rsidRPr="00A464A0">
              <w:rPr>
                <w:color w:val="000000"/>
              </w:rPr>
              <w:t>970685,36</w:t>
            </w:r>
          </w:p>
        </w:tc>
        <w:tc>
          <w:tcPr>
            <w:tcW w:w="1160" w:type="dxa"/>
            <w:noWrap/>
            <w:vAlign w:val="bottom"/>
          </w:tcPr>
          <w:p w:rsidR="00170E13" w:rsidRPr="00A464A0" w:rsidRDefault="00170E13" w:rsidP="009F3C17">
            <w:pPr>
              <w:jc w:val="right"/>
              <w:rPr>
                <w:color w:val="000000"/>
              </w:rPr>
            </w:pPr>
            <w:r w:rsidRPr="00A464A0">
              <w:rPr>
                <w:color w:val="000000"/>
              </w:rPr>
              <w:t>1761377,79</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н35</w:t>
            </w:r>
          </w:p>
        </w:tc>
        <w:tc>
          <w:tcPr>
            <w:tcW w:w="1060" w:type="dxa"/>
            <w:noWrap/>
            <w:vAlign w:val="bottom"/>
          </w:tcPr>
          <w:p w:rsidR="00170E13" w:rsidRPr="00A464A0" w:rsidRDefault="00170E13" w:rsidP="009F3C17">
            <w:pPr>
              <w:jc w:val="right"/>
              <w:rPr>
                <w:color w:val="000000"/>
              </w:rPr>
            </w:pPr>
            <w:r w:rsidRPr="00A464A0">
              <w:rPr>
                <w:color w:val="000000"/>
              </w:rPr>
              <w:t>970680,95</w:t>
            </w:r>
          </w:p>
        </w:tc>
        <w:tc>
          <w:tcPr>
            <w:tcW w:w="1160" w:type="dxa"/>
            <w:noWrap/>
            <w:vAlign w:val="bottom"/>
          </w:tcPr>
          <w:p w:rsidR="00170E13" w:rsidRPr="00A464A0" w:rsidRDefault="00170E13" w:rsidP="009F3C17">
            <w:pPr>
              <w:jc w:val="right"/>
              <w:rPr>
                <w:color w:val="000000"/>
              </w:rPr>
            </w:pPr>
            <w:r w:rsidRPr="00A464A0">
              <w:rPr>
                <w:color w:val="000000"/>
              </w:rPr>
              <w:t>1761380,14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н36</w:t>
            </w:r>
          </w:p>
        </w:tc>
        <w:tc>
          <w:tcPr>
            <w:tcW w:w="1060" w:type="dxa"/>
            <w:noWrap/>
            <w:vAlign w:val="bottom"/>
          </w:tcPr>
          <w:p w:rsidR="00170E13" w:rsidRPr="00A464A0" w:rsidRDefault="00170E13" w:rsidP="009F3C17">
            <w:pPr>
              <w:jc w:val="right"/>
              <w:rPr>
                <w:color w:val="000000"/>
              </w:rPr>
            </w:pPr>
            <w:r w:rsidRPr="00A464A0">
              <w:rPr>
                <w:color w:val="000000"/>
              </w:rPr>
              <w:t>970660,72</w:t>
            </w:r>
          </w:p>
        </w:tc>
        <w:tc>
          <w:tcPr>
            <w:tcW w:w="1160" w:type="dxa"/>
            <w:noWrap/>
            <w:vAlign w:val="bottom"/>
          </w:tcPr>
          <w:p w:rsidR="00170E13" w:rsidRPr="00A464A0" w:rsidRDefault="00170E13" w:rsidP="009F3C17">
            <w:pPr>
              <w:jc w:val="right"/>
              <w:rPr>
                <w:color w:val="000000"/>
              </w:rPr>
            </w:pPr>
            <w:r w:rsidRPr="00A464A0">
              <w:rPr>
                <w:color w:val="000000"/>
              </w:rPr>
              <w:t>1761342,27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н37</w:t>
            </w:r>
          </w:p>
        </w:tc>
        <w:tc>
          <w:tcPr>
            <w:tcW w:w="1060" w:type="dxa"/>
            <w:noWrap/>
            <w:vAlign w:val="bottom"/>
          </w:tcPr>
          <w:p w:rsidR="00170E13" w:rsidRPr="00A464A0" w:rsidRDefault="00170E13" w:rsidP="009F3C17">
            <w:pPr>
              <w:jc w:val="right"/>
              <w:rPr>
                <w:color w:val="000000"/>
              </w:rPr>
            </w:pPr>
            <w:r w:rsidRPr="00A464A0">
              <w:rPr>
                <w:color w:val="000000"/>
              </w:rPr>
              <w:t>970655,64</w:t>
            </w:r>
          </w:p>
        </w:tc>
        <w:tc>
          <w:tcPr>
            <w:tcW w:w="1160" w:type="dxa"/>
            <w:noWrap/>
            <w:vAlign w:val="bottom"/>
          </w:tcPr>
          <w:p w:rsidR="00170E13" w:rsidRPr="00A464A0" w:rsidRDefault="00170E13" w:rsidP="009F3C17">
            <w:pPr>
              <w:jc w:val="right"/>
              <w:rPr>
                <w:color w:val="000000"/>
              </w:rPr>
            </w:pPr>
            <w:r w:rsidRPr="00A464A0">
              <w:rPr>
                <w:color w:val="000000"/>
              </w:rPr>
              <w:t>1761331,79</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н38</w:t>
            </w:r>
          </w:p>
        </w:tc>
        <w:tc>
          <w:tcPr>
            <w:tcW w:w="1060" w:type="dxa"/>
            <w:noWrap/>
            <w:vAlign w:val="bottom"/>
          </w:tcPr>
          <w:p w:rsidR="00170E13" w:rsidRPr="00A464A0" w:rsidRDefault="00170E13" w:rsidP="009F3C17">
            <w:pPr>
              <w:jc w:val="right"/>
              <w:rPr>
                <w:color w:val="000000"/>
              </w:rPr>
            </w:pPr>
            <w:r w:rsidRPr="00A464A0">
              <w:rPr>
                <w:color w:val="000000"/>
              </w:rPr>
              <w:t>970651,43</w:t>
            </w:r>
          </w:p>
        </w:tc>
        <w:tc>
          <w:tcPr>
            <w:tcW w:w="1160" w:type="dxa"/>
            <w:noWrap/>
            <w:vAlign w:val="bottom"/>
          </w:tcPr>
          <w:p w:rsidR="00170E13" w:rsidRPr="00A464A0" w:rsidRDefault="00170E13" w:rsidP="009F3C17">
            <w:pPr>
              <w:jc w:val="right"/>
              <w:rPr>
                <w:color w:val="000000"/>
              </w:rPr>
            </w:pPr>
            <w:r w:rsidRPr="00A464A0">
              <w:rPr>
                <w:color w:val="000000"/>
              </w:rPr>
              <w:t>1761321,00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н39</w:t>
            </w:r>
          </w:p>
        </w:tc>
        <w:tc>
          <w:tcPr>
            <w:tcW w:w="1060" w:type="dxa"/>
            <w:noWrap/>
            <w:vAlign w:val="bottom"/>
          </w:tcPr>
          <w:p w:rsidR="00170E13" w:rsidRPr="00A464A0" w:rsidRDefault="00170E13" w:rsidP="009F3C17">
            <w:pPr>
              <w:jc w:val="right"/>
              <w:rPr>
                <w:color w:val="000000"/>
              </w:rPr>
            </w:pPr>
            <w:r w:rsidRPr="00A464A0">
              <w:rPr>
                <w:color w:val="000000"/>
              </w:rPr>
              <w:t>970648,07</w:t>
            </w:r>
          </w:p>
        </w:tc>
        <w:tc>
          <w:tcPr>
            <w:tcW w:w="1160" w:type="dxa"/>
            <w:noWrap/>
            <w:vAlign w:val="bottom"/>
          </w:tcPr>
          <w:p w:rsidR="00170E13" w:rsidRPr="00A464A0" w:rsidRDefault="00170E13" w:rsidP="009F3C17">
            <w:pPr>
              <w:jc w:val="right"/>
              <w:rPr>
                <w:color w:val="000000"/>
              </w:rPr>
            </w:pPr>
            <w:r w:rsidRPr="00A464A0">
              <w:rPr>
                <w:color w:val="000000"/>
              </w:rPr>
              <w:t>1761309,92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н40</w:t>
            </w:r>
          </w:p>
        </w:tc>
        <w:tc>
          <w:tcPr>
            <w:tcW w:w="1060" w:type="dxa"/>
            <w:noWrap/>
            <w:vAlign w:val="bottom"/>
          </w:tcPr>
          <w:p w:rsidR="00170E13" w:rsidRPr="00A464A0" w:rsidRDefault="00170E13" w:rsidP="009F3C17">
            <w:pPr>
              <w:jc w:val="right"/>
              <w:rPr>
                <w:color w:val="000000"/>
              </w:rPr>
            </w:pPr>
            <w:r w:rsidRPr="00A464A0">
              <w:rPr>
                <w:color w:val="000000"/>
              </w:rPr>
              <w:t>970647,02</w:t>
            </w:r>
          </w:p>
        </w:tc>
        <w:tc>
          <w:tcPr>
            <w:tcW w:w="1160" w:type="dxa"/>
            <w:noWrap/>
            <w:vAlign w:val="bottom"/>
          </w:tcPr>
          <w:p w:rsidR="00170E13" w:rsidRPr="00A464A0" w:rsidRDefault="00170E13" w:rsidP="009F3C17">
            <w:pPr>
              <w:jc w:val="right"/>
              <w:rPr>
                <w:color w:val="000000"/>
              </w:rPr>
            </w:pPr>
            <w:r w:rsidRPr="00A464A0">
              <w:rPr>
                <w:color w:val="000000"/>
              </w:rPr>
              <w:t>1761305,13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н41</w:t>
            </w:r>
          </w:p>
        </w:tc>
        <w:tc>
          <w:tcPr>
            <w:tcW w:w="1060" w:type="dxa"/>
            <w:noWrap/>
            <w:vAlign w:val="bottom"/>
          </w:tcPr>
          <w:p w:rsidR="00170E13" w:rsidRPr="00A464A0" w:rsidRDefault="00170E13" w:rsidP="009F3C17">
            <w:pPr>
              <w:jc w:val="right"/>
              <w:rPr>
                <w:color w:val="000000"/>
              </w:rPr>
            </w:pPr>
            <w:r w:rsidRPr="00A464A0">
              <w:rPr>
                <w:color w:val="000000"/>
              </w:rPr>
              <w:t>970642,44</w:t>
            </w:r>
          </w:p>
        </w:tc>
        <w:tc>
          <w:tcPr>
            <w:tcW w:w="1160" w:type="dxa"/>
            <w:noWrap/>
            <w:vAlign w:val="bottom"/>
          </w:tcPr>
          <w:p w:rsidR="00170E13" w:rsidRPr="00A464A0" w:rsidRDefault="00170E13" w:rsidP="009F3C17">
            <w:pPr>
              <w:jc w:val="right"/>
              <w:rPr>
                <w:color w:val="000000"/>
              </w:rPr>
            </w:pPr>
            <w:r w:rsidRPr="00A464A0">
              <w:rPr>
                <w:color w:val="000000"/>
              </w:rPr>
              <w:t>1761307,63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н42</w:t>
            </w:r>
          </w:p>
        </w:tc>
        <w:tc>
          <w:tcPr>
            <w:tcW w:w="1060" w:type="dxa"/>
            <w:noWrap/>
            <w:vAlign w:val="bottom"/>
          </w:tcPr>
          <w:p w:rsidR="00170E13" w:rsidRPr="00A464A0" w:rsidRDefault="00170E13" w:rsidP="009F3C17">
            <w:pPr>
              <w:jc w:val="right"/>
              <w:rPr>
                <w:color w:val="000000"/>
              </w:rPr>
            </w:pPr>
            <w:r w:rsidRPr="00A464A0">
              <w:rPr>
                <w:color w:val="000000"/>
              </w:rPr>
              <w:t>970643,22</w:t>
            </w:r>
          </w:p>
        </w:tc>
        <w:tc>
          <w:tcPr>
            <w:tcW w:w="1160" w:type="dxa"/>
            <w:noWrap/>
            <w:vAlign w:val="bottom"/>
          </w:tcPr>
          <w:p w:rsidR="00170E13" w:rsidRPr="00A464A0" w:rsidRDefault="00170E13" w:rsidP="009F3C17">
            <w:pPr>
              <w:jc w:val="right"/>
              <w:rPr>
                <w:color w:val="000000"/>
              </w:rPr>
            </w:pPr>
            <w:r w:rsidRPr="00A464A0">
              <w:rPr>
                <w:color w:val="000000"/>
              </w:rPr>
              <w:t>1761311,18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н43</w:t>
            </w:r>
          </w:p>
        </w:tc>
        <w:tc>
          <w:tcPr>
            <w:tcW w:w="1060" w:type="dxa"/>
            <w:noWrap/>
            <w:vAlign w:val="bottom"/>
          </w:tcPr>
          <w:p w:rsidR="00170E13" w:rsidRPr="00A464A0" w:rsidRDefault="00170E13" w:rsidP="009F3C17">
            <w:pPr>
              <w:jc w:val="right"/>
              <w:rPr>
                <w:color w:val="000000"/>
              </w:rPr>
            </w:pPr>
            <w:r w:rsidRPr="00A464A0">
              <w:rPr>
                <w:color w:val="000000"/>
              </w:rPr>
              <w:t>970646,69</w:t>
            </w:r>
          </w:p>
        </w:tc>
        <w:tc>
          <w:tcPr>
            <w:tcW w:w="1160" w:type="dxa"/>
            <w:noWrap/>
            <w:vAlign w:val="bottom"/>
          </w:tcPr>
          <w:p w:rsidR="00170E13" w:rsidRPr="00A464A0" w:rsidRDefault="00170E13" w:rsidP="009F3C17">
            <w:pPr>
              <w:jc w:val="right"/>
              <w:rPr>
                <w:color w:val="000000"/>
              </w:rPr>
            </w:pPr>
            <w:r w:rsidRPr="00A464A0">
              <w:rPr>
                <w:color w:val="000000"/>
              </w:rPr>
              <w:t>1761322,64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н44</w:t>
            </w:r>
          </w:p>
        </w:tc>
        <w:tc>
          <w:tcPr>
            <w:tcW w:w="1060" w:type="dxa"/>
            <w:noWrap/>
            <w:vAlign w:val="bottom"/>
          </w:tcPr>
          <w:p w:rsidR="00170E13" w:rsidRPr="00A464A0" w:rsidRDefault="00170E13" w:rsidP="009F3C17">
            <w:pPr>
              <w:jc w:val="right"/>
              <w:rPr>
                <w:color w:val="000000"/>
              </w:rPr>
            </w:pPr>
            <w:r w:rsidRPr="00A464A0">
              <w:rPr>
                <w:color w:val="000000"/>
              </w:rPr>
              <w:t>970651,06</w:t>
            </w:r>
          </w:p>
        </w:tc>
        <w:tc>
          <w:tcPr>
            <w:tcW w:w="1160" w:type="dxa"/>
            <w:noWrap/>
            <w:vAlign w:val="bottom"/>
          </w:tcPr>
          <w:p w:rsidR="00170E13" w:rsidRPr="00A464A0" w:rsidRDefault="00170E13" w:rsidP="009F3C17">
            <w:pPr>
              <w:jc w:val="right"/>
              <w:rPr>
                <w:color w:val="000000"/>
              </w:rPr>
            </w:pPr>
            <w:r w:rsidRPr="00A464A0">
              <w:rPr>
                <w:color w:val="000000"/>
              </w:rPr>
              <w:t>1761333,80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н45</w:t>
            </w:r>
          </w:p>
        </w:tc>
        <w:tc>
          <w:tcPr>
            <w:tcW w:w="1060" w:type="dxa"/>
            <w:noWrap/>
            <w:vAlign w:val="bottom"/>
          </w:tcPr>
          <w:p w:rsidR="00170E13" w:rsidRPr="00A464A0" w:rsidRDefault="00170E13" w:rsidP="009F3C17">
            <w:pPr>
              <w:jc w:val="right"/>
              <w:rPr>
                <w:color w:val="000000"/>
              </w:rPr>
            </w:pPr>
            <w:r w:rsidRPr="00A464A0">
              <w:rPr>
                <w:color w:val="000000"/>
              </w:rPr>
              <w:t>970656,25</w:t>
            </w:r>
          </w:p>
        </w:tc>
        <w:tc>
          <w:tcPr>
            <w:tcW w:w="1160" w:type="dxa"/>
            <w:noWrap/>
            <w:vAlign w:val="bottom"/>
          </w:tcPr>
          <w:p w:rsidR="00170E13" w:rsidRPr="00A464A0" w:rsidRDefault="00170E13" w:rsidP="009F3C17">
            <w:pPr>
              <w:jc w:val="right"/>
              <w:rPr>
                <w:color w:val="000000"/>
              </w:rPr>
            </w:pPr>
            <w:r w:rsidRPr="00A464A0">
              <w:rPr>
                <w:color w:val="000000"/>
              </w:rPr>
              <w:t>1761344,54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н46</w:t>
            </w:r>
          </w:p>
        </w:tc>
        <w:tc>
          <w:tcPr>
            <w:tcW w:w="1060" w:type="dxa"/>
            <w:noWrap/>
            <w:vAlign w:val="bottom"/>
          </w:tcPr>
          <w:p w:rsidR="00170E13" w:rsidRPr="00A464A0" w:rsidRDefault="00170E13" w:rsidP="009F3C17">
            <w:pPr>
              <w:jc w:val="right"/>
              <w:rPr>
                <w:color w:val="000000"/>
              </w:rPr>
            </w:pPr>
            <w:r w:rsidRPr="00A464A0">
              <w:rPr>
                <w:color w:val="000000"/>
              </w:rPr>
              <w:t>970678,88</w:t>
            </w:r>
          </w:p>
        </w:tc>
        <w:tc>
          <w:tcPr>
            <w:tcW w:w="1160" w:type="dxa"/>
            <w:noWrap/>
            <w:vAlign w:val="bottom"/>
          </w:tcPr>
          <w:p w:rsidR="00170E13" w:rsidRPr="00A464A0" w:rsidRDefault="00170E13" w:rsidP="009F3C17">
            <w:pPr>
              <w:jc w:val="right"/>
              <w:rPr>
                <w:color w:val="000000"/>
              </w:rPr>
            </w:pPr>
            <w:r w:rsidRPr="00A464A0">
              <w:rPr>
                <w:color w:val="000000"/>
              </w:rPr>
              <w:t>1761386,92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н47</w:t>
            </w:r>
          </w:p>
        </w:tc>
        <w:tc>
          <w:tcPr>
            <w:tcW w:w="1060" w:type="dxa"/>
            <w:noWrap/>
            <w:vAlign w:val="bottom"/>
          </w:tcPr>
          <w:p w:rsidR="00170E13" w:rsidRPr="00A464A0" w:rsidRDefault="00170E13" w:rsidP="009F3C17">
            <w:pPr>
              <w:jc w:val="right"/>
              <w:rPr>
                <w:color w:val="000000"/>
              </w:rPr>
            </w:pPr>
            <w:r w:rsidRPr="00A464A0">
              <w:rPr>
                <w:color w:val="000000"/>
              </w:rPr>
              <w:t>970680,22</w:t>
            </w:r>
          </w:p>
        </w:tc>
        <w:tc>
          <w:tcPr>
            <w:tcW w:w="1160" w:type="dxa"/>
            <w:noWrap/>
            <w:vAlign w:val="bottom"/>
          </w:tcPr>
          <w:p w:rsidR="00170E13" w:rsidRPr="00A464A0" w:rsidRDefault="00170E13" w:rsidP="009F3C17">
            <w:pPr>
              <w:jc w:val="right"/>
              <w:rPr>
                <w:color w:val="000000"/>
              </w:rPr>
            </w:pPr>
            <w:r w:rsidRPr="00A464A0">
              <w:rPr>
                <w:color w:val="000000"/>
              </w:rPr>
              <w:t>1761386,20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н48</w:t>
            </w:r>
          </w:p>
        </w:tc>
        <w:tc>
          <w:tcPr>
            <w:tcW w:w="1060" w:type="dxa"/>
            <w:noWrap/>
            <w:vAlign w:val="bottom"/>
          </w:tcPr>
          <w:p w:rsidR="00170E13" w:rsidRPr="00A464A0" w:rsidRDefault="00170E13" w:rsidP="009F3C17">
            <w:pPr>
              <w:jc w:val="right"/>
              <w:rPr>
                <w:color w:val="000000"/>
              </w:rPr>
            </w:pPr>
            <w:r w:rsidRPr="00A464A0">
              <w:rPr>
                <w:color w:val="000000"/>
              </w:rPr>
              <w:t>970687,71</w:t>
            </w:r>
          </w:p>
        </w:tc>
        <w:tc>
          <w:tcPr>
            <w:tcW w:w="1160" w:type="dxa"/>
            <w:noWrap/>
            <w:vAlign w:val="bottom"/>
          </w:tcPr>
          <w:p w:rsidR="00170E13" w:rsidRPr="00A464A0" w:rsidRDefault="00170E13" w:rsidP="009F3C17">
            <w:pPr>
              <w:jc w:val="right"/>
              <w:rPr>
                <w:color w:val="000000"/>
              </w:rPr>
            </w:pPr>
            <w:r w:rsidRPr="00A464A0">
              <w:rPr>
                <w:color w:val="000000"/>
              </w:rPr>
              <w:t>1761382,21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н49</w:t>
            </w:r>
          </w:p>
        </w:tc>
        <w:tc>
          <w:tcPr>
            <w:tcW w:w="1060" w:type="dxa"/>
            <w:noWrap/>
            <w:vAlign w:val="bottom"/>
          </w:tcPr>
          <w:p w:rsidR="00170E13" w:rsidRPr="00A464A0" w:rsidRDefault="00170E13" w:rsidP="009F3C17">
            <w:pPr>
              <w:jc w:val="right"/>
              <w:rPr>
                <w:color w:val="000000"/>
              </w:rPr>
            </w:pPr>
            <w:r w:rsidRPr="00A464A0">
              <w:rPr>
                <w:color w:val="000000"/>
              </w:rPr>
              <w:t>970688,62</w:t>
            </w:r>
          </w:p>
        </w:tc>
        <w:tc>
          <w:tcPr>
            <w:tcW w:w="1160" w:type="dxa"/>
            <w:noWrap/>
            <w:vAlign w:val="bottom"/>
          </w:tcPr>
          <w:p w:rsidR="00170E13" w:rsidRPr="00A464A0" w:rsidRDefault="00170E13" w:rsidP="009F3C17">
            <w:pPr>
              <w:jc w:val="right"/>
              <w:rPr>
                <w:color w:val="000000"/>
              </w:rPr>
            </w:pPr>
            <w:r w:rsidRPr="00A464A0">
              <w:rPr>
                <w:color w:val="000000"/>
              </w:rPr>
              <w:t>1761383,90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н50</w:t>
            </w:r>
          </w:p>
        </w:tc>
        <w:tc>
          <w:tcPr>
            <w:tcW w:w="1060" w:type="dxa"/>
            <w:noWrap/>
            <w:vAlign w:val="bottom"/>
          </w:tcPr>
          <w:p w:rsidR="00170E13" w:rsidRPr="00A464A0" w:rsidRDefault="00170E13" w:rsidP="009F3C17">
            <w:pPr>
              <w:jc w:val="right"/>
              <w:rPr>
                <w:color w:val="000000"/>
              </w:rPr>
            </w:pPr>
            <w:r w:rsidRPr="00A464A0">
              <w:rPr>
                <w:color w:val="000000"/>
              </w:rPr>
              <w:t>970684,09</w:t>
            </w:r>
          </w:p>
        </w:tc>
        <w:tc>
          <w:tcPr>
            <w:tcW w:w="1160" w:type="dxa"/>
            <w:noWrap/>
            <w:vAlign w:val="bottom"/>
          </w:tcPr>
          <w:p w:rsidR="00170E13" w:rsidRPr="00A464A0" w:rsidRDefault="00170E13" w:rsidP="009F3C17">
            <w:pPr>
              <w:jc w:val="right"/>
              <w:rPr>
                <w:color w:val="000000"/>
              </w:rPr>
            </w:pPr>
            <w:r w:rsidRPr="00A464A0">
              <w:rPr>
                <w:color w:val="000000"/>
              </w:rPr>
              <w:t>1761386,36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н51</w:t>
            </w:r>
          </w:p>
        </w:tc>
        <w:tc>
          <w:tcPr>
            <w:tcW w:w="1060" w:type="dxa"/>
            <w:noWrap/>
            <w:vAlign w:val="bottom"/>
          </w:tcPr>
          <w:p w:rsidR="00170E13" w:rsidRPr="00A464A0" w:rsidRDefault="00170E13" w:rsidP="009F3C17">
            <w:pPr>
              <w:jc w:val="right"/>
              <w:rPr>
                <w:color w:val="000000"/>
              </w:rPr>
            </w:pPr>
            <w:r w:rsidRPr="00A464A0">
              <w:rPr>
                <w:color w:val="000000"/>
              </w:rPr>
              <w:t>970694,07</w:t>
            </w:r>
          </w:p>
        </w:tc>
        <w:tc>
          <w:tcPr>
            <w:tcW w:w="1160" w:type="dxa"/>
            <w:noWrap/>
            <w:vAlign w:val="bottom"/>
          </w:tcPr>
          <w:p w:rsidR="00170E13" w:rsidRPr="00A464A0" w:rsidRDefault="00170E13" w:rsidP="009F3C17">
            <w:pPr>
              <w:jc w:val="right"/>
              <w:rPr>
                <w:color w:val="000000"/>
              </w:rPr>
            </w:pPr>
            <w:r w:rsidRPr="00A464A0">
              <w:rPr>
                <w:color w:val="000000"/>
              </w:rPr>
              <w:t>1761404,69</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н52</w:t>
            </w:r>
          </w:p>
        </w:tc>
        <w:tc>
          <w:tcPr>
            <w:tcW w:w="1060" w:type="dxa"/>
            <w:noWrap/>
            <w:vAlign w:val="bottom"/>
          </w:tcPr>
          <w:p w:rsidR="00170E13" w:rsidRPr="00A464A0" w:rsidRDefault="00170E13" w:rsidP="009F3C17">
            <w:pPr>
              <w:jc w:val="right"/>
              <w:rPr>
                <w:color w:val="000000"/>
              </w:rPr>
            </w:pPr>
            <w:r w:rsidRPr="00A464A0">
              <w:rPr>
                <w:color w:val="000000"/>
              </w:rPr>
              <w:t>970682,57</w:t>
            </w:r>
          </w:p>
        </w:tc>
        <w:tc>
          <w:tcPr>
            <w:tcW w:w="1160" w:type="dxa"/>
            <w:noWrap/>
            <w:vAlign w:val="bottom"/>
          </w:tcPr>
          <w:p w:rsidR="00170E13" w:rsidRPr="00A464A0" w:rsidRDefault="00170E13" w:rsidP="009F3C17">
            <w:pPr>
              <w:jc w:val="right"/>
              <w:rPr>
                <w:color w:val="000000"/>
              </w:rPr>
            </w:pPr>
            <w:r w:rsidRPr="00A464A0">
              <w:rPr>
                <w:color w:val="000000"/>
              </w:rPr>
              <w:t>1761401,25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н53</w:t>
            </w:r>
          </w:p>
        </w:tc>
        <w:tc>
          <w:tcPr>
            <w:tcW w:w="1060" w:type="dxa"/>
            <w:noWrap/>
            <w:vAlign w:val="bottom"/>
          </w:tcPr>
          <w:p w:rsidR="00170E13" w:rsidRPr="00A464A0" w:rsidRDefault="00170E13" w:rsidP="009F3C17">
            <w:pPr>
              <w:jc w:val="right"/>
              <w:rPr>
                <w:color w:val="000000"/>
              </w:rPr>
            </w:pPr>
            <w:r w:rsidRPr="00A464A0">
              <w:rPr>
                <w:color w:val="000000"/>
              </w:rPr>
              <w:t>970659,41</w:t>
            </w:r>
          </w:p>
        </w:tc>
        <w:tc>
          <w:tcPr>
            <w:tcW w:w="1160" w:type="dxa"/>
            <w:noWrap/>
            <w:vAlign w:val="bottom"/>
          </w:tcPr>
          <w:p w:rsidR="00170E13" w:rsidRPr="00A464A0" w:rsidRDefault="00170E13" w:rsidP="009F3C17">
            <w:pPr>
              <w:jc w:val="right"/>
              <w:rPr>
                <w:color w:val="000000"/>
              </w:rPr>
            </w:pPr>
            <w:r w:rsidRPr="00A464A0">
              <w:rPr>
                <w:color w:val="000000"/>
              </w:rPr>
              <w:t>1761357,88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н54</w:t>
            </w:r>
          </w:p>
        </w:tc>
        <w:tc>
          <w:tcPr>
            <w:tcW w:w="1060" w:type="dxa"/>
            <w:noWrap/>
            <w:vAlign w:val="bottom"/>
          </w:tcPr>
          <w:p w:rsidR="00170E13" w:rsidRPr="00A464A0" w:rsidRDefault="00170E13" w:rsidP="009F3C17">
            <w:pPr>
              <w:jc w:val="right"/>
              <w:rPr>
                <w:color w:val="000000"/>
              </w:rPr>
            </w:pPr>
            <w:r w:rsidRPr="00A464A0">
              <w:rPr>
                <w:color w:val="000000"/>
              </w:rPr>
              <w:t>970644,91</w:t>
            </w:r>
          </w:p>
        </w:tc>
        <w:tc>
          <w:tcPr>
            <w:tcW w:w="1160" w:type="dxa"/>
            <w:noWrap/>
            <w:vAlign w:val="bottom"/>
          </w:tcPr>
          <w:p w:rsidR="00170E13" w:rsidRPr="00A464A0" w:rsidRDefault="00170E13" w:rsidP="009F3C17">
            <w:pPr>
              <w:jc w:val="right"/>
              <w:rPr>
                <w:color w:val="000000"/>
              </w:rPr>
            </w:pPr>
            <w:r w:rsidRPr="00A464A0">
              <w:rPr>
                <w:color w:val="000000"/>
              </w:rPr>
              <w:t>1761328,07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н55</w:t>
            </w:r>
          </w:p>
        </w:tc>
        <w:tc>
          <w:tcPr>
            <w:tcW w:w="1060" w:type="dxa"/>
            <w:noWrap/>
            <w:vAlign w:val="bottom"/>
          </w:tcPr>
          <w:p w:rsidR="00170E13" w:rsidRPr="00A464A0" w:rsidRDefault="00170E13" w:rsidP="009F3C17">
            <w:pPr>
              <w:jc w:val="right"/>
              <w:rPr>
                <w:color w:val="000000"/>
              </w:rPr>
            </w:pPr>
            <w:r w:rsidRPr="00A464A0">
              <w:rPr>
                <w:color w:val="000000"/>
              </w:rPr>
              <w:t>970642,49</w:t>
            </w:r>
          </w:p>
        </w:tc>
        <w:tc>
          <w:tcPr>
            <w:tcW w:w="1160" w:type="dxa"/>
            <w:noWrap/>
            <w:vAlign w:val="bottom"/>
          </w:tcPr>
          <w:p w:rsidR="00170E13" w:rsidRPr="00A464A0" w:rsidRDefault="00170E13" w:rsidP="009F3C17">
            <w:pPr>
              <w:jc w:val="right"/>
              <w:rPr>
                <w:color w:val="000000"/>
              </w:rPr>
            </w:pPr>
            <w:r w:rsidRPr="00A464A0">
              <w:rPr>
                <w:color w:val="000000"/>
              </w:rPr>
              <w:t>1761321,38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н56</w:t>
            </w:r>
          </w:p>
        </w:tc>
        <w:tc>
          <w:tcPr>
            <w:tcW w:w="1060" w:type="dxa"/>
            <w:noWrap/>
            <w:vAlign w:val="bottom"/>
          </w:tcPr>
          <w:p w:rsidR="00170E13" w:rsidRPr="00A464A0" w:rsidRDefault="00170E13" w:rsidP="009F3C17">
            <w:pPr>
              <w:jc w:val="right"/>
              <w:rPr>
                <w:color w:val="000000"/>
              </w:rPr>
            </w:pPr>
            <w:r w:rsidRPr="00A464A0">
              <w:rPr>
                <w:color w:val="000000"/>
              </w:rPr>
              <w:t>970640,43</w:t>
            </w:r>
          </w:p>
        </w:tc>
        <w:tc>
          <w:tcPr>
            <w:tcW w:w="1160" w:type="dxa"/>
            <w:noWrap/>
            <w:vAlign w:val="bottom"/>
          </w:tcPr>
          <w:p w:rsidR="00170E13" w:rsidRPr="00A464A0" w:rsidRDefault="00170E13" w:rsidP="009F3C17">
            <w:pPr>
              <w:jc w:val="right"/>
              <w:rPr>
                <w:color w:val="000000"/>
              </w:rPr>
            </w:pPr>
            <w:r w:rsidRPr="00A464A0">
              <w:rPr>
                <w:color w:val="000000"/>
              </w:rPr>
              <w:t>1761314,56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н57</w:t>
            </w:r>
          </w:p>
        </w:tc>
        <w:tc>
          <w:tcPr>
            <w:tcW w:w="1060" w:type="dxa"/>
            <w:noWrap/>
            <w:vAlign w:val="bottom"/>
          </w:tcPr>
          <w:p w:rsidR="00170E13" w:rsidRPr="00A464A0" w:rsidRDefault="00170E13" w:rsidP="009F3C17">
            <w:pPr>
              <w:jc w:val="right"/>
              <w:rPr>
                <w:color w:val="000000"/>
              </w:rPr>
            </w:pPr>
            <w:r w:rsidRPr="00A464A0">
              <w:rPr>
                <w:color w:val="000000"/>
              </w:rPr>
              <w:t>970639,16</w:t>
            </w:r>
          </w:p>
        </w:tc>
        <w:tc>
          <w:tcPr>
            <w:tcW w:w="1160" w:type="dxa"/>
            <w:noWrap/>
            <w:vAlign w:val="bottom"/>
          </w:tcPr>
          <w:p w:rsidR="00170E13" w:rsidRPr="00A464A0" w:rsidRDefault="00170E13" w:rsidP="009F3C17">
            <w:pPr>
              <w:jc w:val="right"/>
              <w:rPr>
                <w:color w:val="000000"/>
              </w:rPr>
            </w:pPr>
            <w:r w:rsidRPr="00A464A0">
              <w:rPr>
                <w:color w:val="000000"/>
              </w:rPr>
              <w:t>1761309,42</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н58</w:t>
            </w:r>
          </w:p>
        </w:tc>
        <w:tc>
          <w:tcPr>
            <w:tcW w:w="1060" w:type="dxa"/>
            <w:noWrap/>
            <w:vAlign w:val="bottom"/>
          </w:tcPr>
          <w:p w:rsidR="00170E13" w:rsidRPr="00A464A0" w:rsidRDefault="00170E13" w:rsidP="009F3C17">
            <w:pPr>
              <w:jc w:val="right"/>
              <w:rPr>
                <w:color w:val="000000"/>
              </w:rPr>
            </w:pPr>
            <w:r w:rsidRPr="00A464A0">
              <w:rPr>
                <w:color w:val="000000"/>
              </w:rPr>
              <w:t>970792,28</w:t>
            </w:r>
          </w:p>
        </w:tc>
        <w:tc>
          <w:tcPr>
            <w:tcW w:w="1160" w:type="dxa"/>
            <w:noWrap/>
            <w:vAlign w:val="bottom"/>
          </w:tcPr>
          <w:p w:rsidR="00170E13" w:rsidRPr="00A464A0" w:rsidRDefault="00170E13" w:rsidP="009F3C17">
            <w:pPr>
              <w:jc w:val="right"/>
              <w:rPr>
                <w:color w:val="000000"/>
              </w:rPr>
            </w:pPr>
            <w:r w:rsidRPr="00A464A0">
              <w:rPr>
                <w:color w:val="000000"/>
              </w:rPr>
              <w:t>1761327,41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н59</w:t>
            </w:r>
          </w:p>
        </w:tc>
        <w:tc>
          <w:tcPr>
            <w:tcW w:w="1060" w:type="dxa"/>
            <w:noWrap/>
            <w:vAlign w:val="bottom"/>
          </w:tcPr>
          <w:p w:rsidR="00170E13" w:rsidRPr="00A464A0" w:rsidRDefault="00170E13" w:rsidP="009F3C17">
            <w:pPr>
              <w:jc w:val="right"/>
              <w:rPr>
                <w:color w:val="000000"/>
              </w:rPr>
            </w:pPr>
            <w:r w:rsidRPr="00A464A0">
              <w:rPr>
                <w:color w:val="000000"/>
              </w:rPr>
              <w:t>970701,80</w:t>
            </w:r>
          </w:p>
        </w:tc>
        <w:tc>
          <w:tcPr>
            <w:tcW w:w="1160" w:type="dxa"/>
            <w:noWrap/>
            <w:vAlign w:val="bottom"/>
          </w:tcPr>
          <w:p w:rsidR="00170E13" w:rsidRPr="00A464A0" w:rsidRDefault="00170E13" w:rsidP="009F3C17">
            <w:pPr>
              <w:jc w:val="right"/>
              <w:rPr>
                <w:color w:val="000000"/>
              </w:rPr>
            </w:pPr>
            <w:r w:rsidRPr="00A464A0">
              <w:rPr>
                <w:color w:val="000000"/>
              </w:rPr>
              <w:t>1761376,71</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н60</w:t>
            </w:r>
          </w:p>
        </w:tc>
        <w:tc>
          <w:tcPr>
            <w:tcW w:w="1060" w:type="dxa"/>
            <w:noWrap/>
            <w:vAlign w:val="bottom"/>
          </w:tcPr>
          <w:p w:rsidR="00170E13" w:rsidRPr="00A464A0" w:rsidRDefault="00170E13" w:rsidP="009F3C17">
            <w:pPr>
              <w:jc w:val="right"/>
              <w:rPr>
                <w:color w:val="000000"/>
              </w:rPr>
            </w:pPr>
            <w:r w:rsidRPr="00A464A0">
              <w:rPr>
                <w:color w:val="000000"/>
              </w:rPr>
              <w:t>970700,96</w:t>
            </w:r>
          </w:p>
        </w:tc>
        <w:tc>
          <w:tcPr>
            <w:tcW w:w="1160" w:type="dxa"/>
            <w:noWrap/>
            <w:vAlign w:val="bottom"/>
          </w:tcPr>
          <w:p w:rsidR="00170E13" w:rsidRPr="00A464A0" w:rsidRDefault="00170E13" w:rsidP="009F3C17">
            <w:pPr>
              <w:jc w:val="right"/>
              <w:rPr>
                <w:color w:val="000000"/>
              </w:rPr>
            </w:pPr>
            <w:r w:rsidRPr="00A464A0">
              <w:rPr>
                <w:color w:val="000000"/>
              </w:rPr>
              <w:t>1761375,13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н61</w:t>
            </w:r>
          </w:p>
        </w:tc>
        <w:tc>
          <w:tcPr>
            <w:tcW w:w="1060" w:type="dxa"/>
            <w:noWrap/>
            <w:vAlign w:val="bottom"/>
          </w:tcPr>
          <w:p w:rsidR="00170E13" w:rsidRPr="00A464A0" w:rsidRDefault="00170E13" w:rsidP="009F3C17">
            <w:pPr>
              <w:jc w:val="right"/>
              <w:rPr>
                <w:color w:val="000000"/>
              </w:rPr>
            </w:pPr>
            <w:r w:rsidRPr="00A464A0">
              <w:rPr>
                <w:color w:val="000000"/>
              </w:rPr>
              <w:t>970791,84</w:t>
            </w:r>
          </w:p>
        </w:tc>
        <w:tc>
          <w:tcPr>
            <w:tcW w:w="1160" w:type="dxa"/>
            <w:noWrap/>
            <w:vAlign w:val="bottom"/>
          </w:tcPr>
          <w:p w:rsidR="00170E13" w:rsidRPr="00A464A0" w:rsidRDefault="00170E13" w:rsidP="009F3C17">
            <w:pPr>
              <w:jc w:val="right"/>
              <w:rPr>
                <w:color w:val="000000"/>
              </w:rPr>
            </w:pPr>
            <w:r w:rsidRPr="00A464A0">
              <w:rPr>
                <w:color w:val="000000"/>
              </w:rPr>
              <w:t>1761326,59</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н62</w:t>
            </w:r>
          </w:p>
        </w:tc>
        <w:tc>
          <w:tcPr>
            <w:tcW w:w="1060" w:type="dxa"/>
            <w:noWrap/>
            <w:vAlign w:val="bottom"/>
          </w:tcPr>
          <w:p w:rsidR="00170E13" w:rsidRPr="00A464A0" w:rsidRDefault="00170E13" w:rsidP="009F3C17">
            <w:pPr>
              <w:jc w:val="right"/>
              <w:rPr>
                <w:color w:val="000000"/>
              </w:rPr>
            </w:pPr>
            <w:r w:rsidRPr="00A464A0">
              <w:rPr>
                <w:color w:val="000000"/>
              </w:rPr>
              <w:t>970696,55</w:t>
            </w:r>
          </w:p>
        </w:tc>
        <w:tc>
          <w:tcPr>
            <w:tcW w:w="1160" w:type="dxa"/>
            <w:noWrap/>
            <w:vAlign w:val="bottom"/>
          </w:tcPr>
          <w:p w:rsidR="00170E13" w:rsidRPr="00A464A0" w:rsidRDefault="00170E13" w:rsidP="009F3C17">
            <w:pPr>
              <w:jc w:val="right"/>
              <w:rPr>
                <w:color w:val="000000"/>
              </w:rPr>
            </w:pPr>
            <w:r w:rsidRPr="00A464A0">
              <w:rPr>
                <w:color w:val="000000"/>
              </w:rPr>
              <w:t>1761377,48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н63</w:t>
            </w:r>
          </w:p>
        </w:tc>
        <w:tc>
          <w:tcPr>
            <w:tcW w:w="1060" w:type="dxa"/>
            <w:noWrap/>
            <w:vAlign w:val="bottom"/>
          </w:tcPr>
          <w:p w:rsidR="00170E13" w:rsidRPr="00A464A0" w:rsidRDefault="00170E13" w:rsidP="009F3C17">
            <w:pPr>
              <w:jc w:val="right"/>
              <w:rPr>
                <w:color w:val="000000"/>
              </w:rPr>
            </w:pPr>
            <w:r w:rsidRPr="00A464A0">
              <w:rPr>
                <w:color w:val="000000"/>
              </w:rPr>
              <w:t>970697,42</w:t>
            </w:r>
          </w:p>
        </w:tc>
        <w:tc>
          <w:tcPr>
            <w:tcW w:w="1160" w:type="dxa"/>
            <w:noWrap/>
            <w:vAlign w:val="bottom"/>
          </w:tcPr>
          <w:p w:rsidR="00170E13" w:rsidRPr="00A464A0" w:rsidRDefault="00170E13" w:rsidP="009F3C17">
            <w:pPr>
              <w:jc w:val="right"/>
              <w:rPr>
                <w:color w:val="000000"/>
              </w:rPr>
            </w:pPr>
            <w:r w:rsidRPr="00A464A0">
              <w:rPr>
                <w:color w:val="000000"/>
              </w:rPr>
              <w:t>1761379,10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н64</w:t>
            </w:r>
          </w:p>
        </w:tc>
        <w:tc>
          <w:tcPr>
            <w:tcW w:w="1060" w:type="dxa"/>
            <w:noWrap/>
            <w:vAlign w:val="bottom"/>
          </w:tcPr>
          <w:p w:rsidR="00170E13" w:rsidRPr="00A464A0" w:rsidRDefault="00170E13" w:rsidP="009F3C17">
            <w:pPr>
              <w:jc w:val="right"/>
              <w:rPr>
                <w:color w:val="000000"/>
              </w:rPr>
            </w:pPr>
            <w:r w:rsidRPr="00A464A0">
              <w:rPr>
                <w:color w:val="000000"/>
              </w:rPr>
              <w:t>970693,01</w:t>
            </w:r>
          </w:p>
        </w:tc>
        <w:tc>
          <w:tcPr>
            <w:tcW w:w="1160" w:type="dxa"/>
            <w:noWrap/>
            <w:vAlign w:val="bottom"/>
          </w:tcPr>
          <w:p w:rsidR="00170E13" w:rsidRPr="00A464A0" w:rsidRDefault="00170E13" w:rsidP="009F3C17">
            <w:pPr>
              <w:jc w:val="right"/>
              <w:rPr>
                <w:color w:val="000000"/>
              </w:rPr>
            </w:pPr>
            <w:r w:rsidRPr="00A464A0">
              <w:rPr>
                <w:color w:val="000000"/>
              </w:rPr>
              <w:t>1761381,50</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н65</w:t>
            </w:r>
          </w:p>
        </w:tc>
        <w:tc>
          <w:tcPr>
            <w:tcW w:w="1060" w:type="dxa"/>
            <w:noWrap/>
            <w:vAlign w:val="bottom"/>
          </w:tcPr>
          <w:p w:rsidR="00170E13" w:rsidRPr="00A464A0" w:rsidRDefault="00170E13" w:rsidP="009F3C17">
            <w:pPr>
              <w:jc w:val="right"/>
              <w:rPr>
                <w:color w:val="000000"/>
              </w:rPr>
            </w:pPr>
            <w:r w:rsidRPr="00A464A0">
              <w:rPr>
                <w:color w:val="000000"/>
              </w:rPr>
              <w:t>970692,13</w:t>
            </w:r>
          </w:p>
        </w:tc>
        <w:tc>
          <w:tcPr>
            <w:tcW w:w="1160" w:type="dxa"/>
            <w:noWrap/>
            <w:vAlign w:val="bottom"/>
          </w:tcPr>
          <w:p w:rsidR="00170E13" w:rsidRPr="00A464A0" w:rsidRDefault="00170E13" w:rsidP="009F3C17">
            <w:pPr>
              <w:jc w:val="right"/>
              <w:rPr>
                <w:color w:val="000000"/>
              </w:rPr>
            </w:pPr>
            <w:r w:rsidRPr="00A464A0">
              <w:rPr>
                <w:color w:val="000000"/>
              </w:rPr>
              <w:t>1761379,85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н66</w:t>
            </w:r>
          </w:p>
        </w:tc>
        <w:tc>
          <w:tcPr>
            <w:tcW w:w="1060" w:type="dxa"/>
            <w:noWrap/>
            <w:vAlign w:val="bottom"/>
          </w:tcPr>
          <w:p w:rsidR="00170E13" w:rsidRPr="00A464A0" w:rsidRDefault="00170E13" w:rsidP="009F3C17">
            <w:pPr>
              <w:jc w:val="right"/>
              <w:rPr>
                <w:color w:val="000000"/>
              </w:rPr>
            </w:pPr>
            <w:r w:rsidRPr="00A464A0">
              <w:rPr>
                <w:color w:val="000000"/>
              </w:rPr>
              <w:t>970661,99</w:t>
            </w:r>
          </w:p>
        </w:tc>
        <w:tc>
          <w:tcPr>
            <w:tcW w:w="1160" w:type="dxa"/>
            <w:noWrap/>
            <w:vAlign w:val="bottom"/>
          </w:tcPr>
          <w:p w:rsidR="00170E13" w:rsidRPr="00A464A0" w:rsidRDefault="00170E13" w:rsidP="009F3C17">
            <w:pPr>
              <w:jc w:val="right"/>
              <w:rPr>
                <w:color w:val="000000"/>
              </w:rPr>
            </w:pPr>
            <w:r w:rsidRPr="00A464A0">
              <w:rPr>
                <w:color w:val="000000"/>
              </w:rPr>
              <w:t>1761296,98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н67</w:t>
            </w:r>
          </w:p>
        </w:tc>
        <w:tc>
          <w:tcPr>
            <w:tcW w:w="1060" w:type="dxa"/>
            <w:noWrap/>
            <w:vAlign w:val="bottom"/>
          </w:tcPr>
          <w:p w:rsidR="00170E13" w:rsidRPr="00A464A0" w:rsidRDefault="00170E13" w:rsidP="009F3C17">
            <w:pPr>
              <w:jc w:val="right"/>
              <w:rPr>
                <w:color w:val="000000"/>
              </w:rPr>
            </w:pPr>
            <w:r w:rsidRPr="00A464A0">
              <w:rPr>
                <w:color w:val="000000"/>
              </w:rPr>
              <w:t>970663,02</w:t>
            </w:r>
          </w:p>
        </w:tc>
        <w:tc>
          <w:tcPr>
            <w:tcW w:w="1160" w:type="dxa"/>
            <w:noWrap/>
            <w:vAlign w:val="bottom"/>
          </w:tcPr>
          <w:p w:rsidR="00170E13" w:rsidRPr="00A464A0" w:rsidRDefault="00170E13" w:rsidP="009F3C17">
            <w:pPr>
              <w:jc w:val="right"/>
              <w:rPr>
                <w:color w:val="000000"/>
              </w:rPr>
            </w:pPr>
            <w:r w:rsidRPr="00A464A0">
              <w:rPr>
                <w:color w:val="000000"/>
              </w:rPr>
              <w:t>1761307,48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н68</w:t>
            </w:r>
          </w:p>
        </w:tc>
        <w:tc>
          <w:tcPr>
            <w:tcW w:w="1060" w:type="dxa"/>
            <w:noWrap/>
            <w:vAlign w:val="bottom"/>
          </w:tcPr>
          <w:p w:rsidR="00170E13" w:rsidRPr="00A464A0" w:rsidRDefault="00170E13" w:rsidP="009F3C17">
            <w:pPr>
              <w:jc w:val="right"/>
              <w:rPr>
                <w:color w:val="000000"/>
              </w:rPr>
            </w:pPr>
            <w:r w:rsidRPr="00A464A0">
              <w:rPr>
                <w:color w:val="000000"/>
              </w:rPr>
              <w:t>970674,13</w:t>
            </w:r>
          </w:p>
        </w:tc>
        <w:tc>
          <w:tcPr>
            <w:tcW w:w="1160" w:type="dxa"/>
            <w:noWrap/>
            <w:vAlign w:val="bottom"/>
          </w:tcPr>
          <w:p w:rsidR="00170E13" w:rsidRPr="00A464A0" w:rsidRDefault="00170E13" w:rsidP="009F3C17">
            <w:pPr>
              <w:jc w:val="right"/>
              <w:rPr>
                <w:color w:val="000000"/>
              </w:rPr>
            </w:pPr>
            <w:r w:rsidRPr="00A464A0">
              <w:rPr>
                <w:color w:val="000000"/>
              </w:rPr>
              <w:t>1761335,53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н69</w:t>
            </w:r>
          </w:p>
        </w:tc>
        <w:tc>
          <w:tcPr>
            <w:tcW w:w="1060" w:type="dxa"/>
            <w:noWrap/>
            <w:vAlign w:val="bottom"/>
          </w:tcPr>
          <w:p w:rsidR="00170E13" w:rsidRPr="00A464A0" w:rsidRDefault="00170E13" w:rsidP="009F3C17">
            <w:pPr>
              <w:jc w:val="right"/>
              <w:rPr>
                <w:color w:val="000000"/>
              </w:rPr>
            </w:pPr>
            <w:r w:rsidRPr="00A464A0">
              <w:rPr>
                <w:color w:val="000000"/>
              </w:rPr>
              <w:t>970691,36</w:t>
            </w:r>
          </w:p>
        </w:tc>
        <w:tc>
          <w:tcPr>
            <w:tcW w:w="1160" w:type="dxa"/>
            <w:noWrap/>
            <w:vAlign w:val="bottom"/>
          </w:tcPr>
          <w:p w:rsidR="00170E13" w:rsidRPr="00A464A0" w:rsidRDefault="00170E13" w:rsidP="009F3C17">
            <w:pPr>
              <w:jc w:val="right"/>
              <w:rPr>
                <w:color w:val="000000"/>
              </w:rPr>
            </w:pPr>
            <w:r w:rsidRPr="00A464A0">
              <w:rPr>
                <w:color w:val="000000"/>
              </w:rPr>
              <w:t>1761367,78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н70</w:t>
            </w:r>
          </w:p>
        </w:tc>
        <w:tc>
          <w:tcPr>
            <w:tcW w:w="1060" w:type="dxa"/>
            <w:noWrap/>
            <w:vAlign w:val="bottom"/>
          </w:tcPr>
          <w:p w:rsidR="00170E13" w:rsidRPr="00A464A0" w:rsidRDefault="00170E13" w:rsidP="009F3C17">
            <w:pPr>
              <w:jc w:val="right"/>
              <w:rPr>
                <w:color w:val="000000"/>
              </w:rPr>
            </w:pPr>
            <w:r w:rsidRPr="00A464A0">
              <w:rPr>
                <w:color w:val="000000"/>
              </w:rPr>
              <w:t>970694,19</w:t>
            </w:r>
          </w:p>
        </w:tc>
        <w:tc>
          <w:tcPr>
            <w:tcW w:w="1160" w:type="dxa"/>
            <w:noWrap/>
            <w:vAlign w:val="bottom"/>
          </w:tcPr>
          <w:p w:rsidR="00170E13" w:rsidRPr="00A464A0" w:rsidRDefault="00170E13" w:rsidP="009F3C17">
            <w:pPr>
              <w:jc w:val="right"/>
              <w:rPr>
                <w:color w:val="000000"/>
              </w:rPr>
            </w:pPr>
            <w:r w:rsidRPr="00A464A0">
              <w:rPr>
                <w:color w:val="000000"/>
              </w:rPr>
              <w:t>1761373,07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н71</w:t>
            </w:r>
          </w:p>
        </w:tc>
        <w:tc>
          <w:tcPr>
            <w:tcW w:w="1060" w:type="dxa"/>
            <w:noWrap/>
            <w:vAlign w:val="bottom"/>
          </w:tcPr>
          <w:p w:rsidR="00170E13" w:rsidRPr="00A464A0" w:rsidRDefault="00170E13" w:rsidP="009F3C17">
            <w:pPr>
              <w:jc w:val="right"/>
              <w:rPr>
                <w:color w:val="000000"/>
              </w:rPr>
            </w:pPr>
            <w:r w:rsidRPr="00A464A0">
              <w:rPr>
                <w:color w:val="000000"/>
              </w:rPr>
              <w:t>970689,77</w:t>
            </w:r>
          </w:p>
        </w:tc>
        <w:tc>
          <w:tcPr>
            <w:tcW w:w="1160" w:type="dxa"/>
            <w:noWrap/>
            <w:vAlign w:val="bottom"/>
          </w:tcPr>
          <w:p w:rsidR="00170E13" w:rsidRPr="00A464A0" w:rsidRDefault="00170E13" w:rsidP="009F3C17">
            <w:pPr>
              <w:jc w:val="right"/>
              <w:rPr>
                <w:color w:val="000000"/>
              </w:rPr>
            </w:pPr>
            <w:r w:rsidRPr="00A464A0">
              <w:rPr>
                <w:color w:val="000000"/>
              </w:rPr>
              <w:t>1761375,43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н72</w:t>
            </w:r>
          </w:p>
        </w:tc>
        <w:tc>
          <w:tcPr>
            <w:tcW w:w="1060" w:type="dxa"/>
            <w:noWrap/>
            <w:vAlign w:val="bottom"/>
          </w:tcPr>
          <w:p w:rsidR="00170E13" w:rsidRPr="00A464A0" w:rsidRDefault="00170E13" w:rsidP="009F3C17">
            <w:pPr>
              <w:jc w:val="right"/>
              <w:rPr>
                <w:color w:val="000000"/>
              </w:rPr>
            </w:pPr>
            <w:r w:rsidRPr="00A464A0">
              <w:rPr>
                <w:color w:val="000000"/>
              </w:rPr>
              <w:t>970686,94</w:t>
            </w:r>
          </w:p>
        </w:tc>
        <w:tc>
          <w:tcPr>
            <w:tcW w:w="1160" w:type="dxa"/>
            <w:noWrap/>
            <w:vAlign w:val="bottom"/>
          </w:tcPr>
          <w:p w:rsidR="00170E13" w:rsidRPr="00A464A0" w:rsidRDefault="00170E13" w:rsidP="009F3C17">
            <w:pPr>
              <w:jc w:val="right"/>
              <w:rPr>
                <w:color w:val="000000"/>
              </w:rPr>
            </w:pPr>
            <w:r w:rsidRPr="00A464A0">
              <w:rPr>
                <w:color w:val="000000"/>
              </w:rPr>
              <w:t>1761370,13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н73</w:t>
            </w:r>
          </w:p>
        </w:tc>
        <w:tc>
          <w:tcPr>
            <w:tcW w:w="1060" w:type="dxa"/>
            <w:noWrap/>
            <w:vAlign w:val="bottom"/>
          </w:tcPr>
          <w:p w:rsidR="00170E13" w:rsidRPr="00A464A0" w:rsidRDefault="00170E13" w:rsidP="009F3C17">
            <w:pPr>
              <w:jc w:val="right"/>
              <w:rPr>
                <w:color w:val="000000"/>
              </w:rPr>
            </w:pPr>
            <w:r w:rsidRPr="00A464A0">
              <w:rPr>
                <w:color w:val="000000"/>
              </w:rPr>
              <w:t>970669,59</w:t>
            </w:r>
          </w:p>
        </w:tc>
        <w:tc>
          <w:tcPr>
            <w:tcW w:w="1160" w:type="dxa"/>
            <w:noWrap/>
            <w:vAlign w:val="bottom"/>
          </w:tcPr>
          <w:p w:rsidR="00170E13" w:rsidRPr="00A464A0" w:rsidRDefault="00170E13" w:rsidP="009F3C17">
            <w:pPr>
              <w:jc w:val="right"/>
              <w:rPr>
                <w:color w:val="000000"/>
              </w:rPr>
            </w:pPr>
            <w:r w:rsidRPr="00A464A0">
              <w:rPr>
                <w:color w:val="000000"/>
              </w:rPr>
              <w:t>1761337,64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н74</w:t>
            </w:r>
          </w:p>
        </w:tc>
        <w:tc>
          <w:tcPr>
            <w:tcW w:w="1060" w:type="dxa"/>
            <w:noWrap/>
            <w:vAlign w:val="bottom"/>
          </w:tcPr>
          <w:p w:rsidR="00170E13" w:rsidRPr="00A464A0" w:rsidRDefault="00170E13" w:rsidP="009F3C17">
            <w:pPr>
              <w:jc w:val="right"/>
              <w:rPr>
                <w:color w:val="000000"/>
              </w:rPr>
            </w:pPr>
            <w:r w:rsidRPr="00A464A0">
              <w:rPr>
                <w:color w:val="000000"/>
              </w:rPr>
              <w:t>970658,11</w:t>
            </w:r>
          </w:p>
        </w:tc>
        <w:tc>
          <w:tcPr>
            <w:tcW w:w="1160" w:type="dxa"/>
            <w:noWrap/>
            <w:vAlign w:val="bottom"/>
          </w:tcPr>
          <w:p w:rsidR="00170E13" w:rsidRPr="00A464A0" w:rsidRDefault="00170E13" w:rsidP="009F3C17">
            <w:pPr>
              <w:jc w:val="right"/>
              <w:rPr>
                <w:color w:val="000000"/>
              </w:rPr>
            </w:pPr>
            <w:r w:rsidRPr="00A464A0">
              <w:rPr>
                <w:color w:val="000000"/>
              </w:rPr>
              <w:t>1761308,66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н75</w:t>
            </w:r>
          </w:p>
        </w:tc>
        <w:tc>
          <w:tcPr>
            <w:tcW w:w="1060" w:type="dxa"/>
            <w:noWrap/>
            <w:vAlign w:val="bottom"/>
          </w:tcPr>
          <w:p w:rsidR="00170E13" w:rsidRPr="00A464A0" w:rsidRDefault="00170E13" w:rsidP="009F3C17">
            <w:pPr>
              <w:jc w:val="right"/>
              <w:rPr>
                <w:color w:val="000000"/>
              </w:rPr>
            </w:pPr>
            <w:r w:rsidRPr="00A464A0">
              <w:rPr>
                <w:color w:val="000000"/>
              </w:rPr>
              <w:t>970657,22</w:t>
            </w:r>
          </w:p>
        </w:tc>
        <w:tc>
          <w:tcPr>
            <w:tcW w:w="1160" w:type="dxa"/>
            <w:noWrap/>
            <w:vAlign w:val="bottom"/>
          </w:tcPr>
          <w:p w:rsidR="00170E13" w:rsidRPr="00A464A0" w:rsidRDefault="00170E13" w:rsidP="009F3C17">
            <w:pPr>
              <w:jc w:val="right"/>
              <w:rPr>
                <w:color w:val="000000"/>
              </w:rPr>
            </w:pPr>
            <w:r w:rsidRPr="00A464A0">
              <w:rPr>
                <w:color w:val="000000"/>
              </w:rPr>
              <w:t>1761299,58</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86:09:0000000:4542/чзу1</w:t>
            </w:r>
          </w:p>
        </w:tc>
        <w:tc>
          <w:tcPr>
            <w:tcW w:w="1060" w:type="dxa"/>
            <w:noWrap/>
            <w:vAlign w:val="bottom"/>
          </w:tcPr>
          <w:p w:rsidR="00170E13" w:rsidRPr="00A464A0" w:rsidRDefault="00170E13" w:rsidP="009F3C17">
            <w:pPr>
              <w:jc w:val="right"/>
              <w:rPr>
                <w:color w:val="000000"/>
              </w:rPr>
            </w:pPr>
            <w:r w:rsidRPr="00A464A0">
              <w:rPr>
                <w:color w:val="000000"/>
              </w:rPr>
              <w:t>---</w:t>
            </w:r>
          </w:p>
        </w:tc>
        <w:tc>
          <w:tcPr>
            <w:tcW w:w="1160" w:type="dxa"/>
            <w:noWrap/>
            <w:vAlign w:val="bottom"/>
          </w:tcPr>
          <w:p w:rsidR="00170E13" w:rsidRPr="00A464A0" w:rsidRDefault="00170E13" w:rsidP="009F3C17">
            <w:pPr>
              <w:jc w:val="right"/>
              <w:rPr>
                <w:color w:val="000000"/>
              </w:rPr>
            </w:pPr>
            <w:r w:rsidRPr="00A464A0">
              <w:rPr>
                <w:color w:val="000000"/>
              </w:rPr>
              <w:t>---</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н76</w:t>
            </w:r>
          </w:p>
        </w:tc>
        <w:tc>
          <w:tcPr>
            <w:tcW w:w="1060" w:type="dxa"/>
            <w:noWrap/>
            <w:vAlign w:val="bottom"/>
          </w:tcPr>
          <w:p w:rsidR="00170E13" w:rsidRPr="00A464A0" w:rsidRDefault="00170E13" w:rsidP="009F3C17">
            <w:pPr>
              <w:jc w:val="right"/>
              <w:rPr>
                <w:color w:val="000000"/>
              </w:rPr>
            </w:pPr>
            <w:r w:rsidRPr="00A464A0">
              <w:rPr>
                <w:color w:val="000000"/>
              </w:rPr>
              <w:t>970716,87</w:t>
            </w:r>
          </w:p>
        </w:tc>
        <w:tc>
          <w:tcPr>
            <w:tcW w:w="1160" w:type="dxa"/>
            <w:noWrap/>
            <w:vAlign w:val="bottom"/>
          </w:tcPr>
          <w:p w:rsidR="00170E13" w:rsidRPr="00A464A0" w:rsidRDefault="00170E13" w:rsidP="009F3C17">
            <w:pPr>
              <w:jc w:val="right"/>
              <w:rPr>
                <w:color w:val="000000"/>
              </w:rPr>
            </w:pPr>
            <w:r w:rsidRPr="00A464A0">
              <w:rPr>
                <w:color w:val="000000"/>
              </w:rPr>
              <w:t>1761446,56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н77</w:t>
            </w:r>
          </w:p>
        </w:tc>
        <w:tc>
          <w:tcPr>
            <w:tcW w:w="1060" w:type="dxa"/>
            <w:noWrap/>
            <w:vAlign w:val="bottom"/>
          </w:tcPr>
          <w:p w:rsidR="00170E13" w:rsidRPr="00A464A0" w:rsidRDefault="00170E13" w:rsidP="009F3C17">
            <w:pPr>
              <w:jc w:val="right"/>
              <w:rPr>
                <w:color w:val="000000"/>
              </w:rPr>
            </w:pPr>
            <w:r w:rsidRPr="00A464A0">
              <w:rPr>
                <w:color w:val="000000"/>
              </w:rPr>
              <w:t>970684,09</w:t>
            </w:r>
          </w:p>
        </w:tc>
        <w:tc>
          <w:tcPr>
            <w:tcW w:w="1160" w:type="dxa"/>
            <w:noWrap/>
            <w:vAlign w:val="bottom"/>
          </w:tcPr>
          <w:p w:rsidR="00170E13" w:rsidRPr="00A464A0" w:rsidRDefault="00170E13" w:rsidP="009F3C17">
            <w:pPr>
              <w:jc w:val="right"/>
              <w:rPr>
                <w:color w:val="000000"/>
              </w:rPr>
            </w:pPr>
            <w:r w:rsidRPr="00A464A0">
              <w:rPr>
                <w:color w:val="000000"/>
              </w:rPr>
              <w:t>1761386,36</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н78</w:t>
            </w:r>
          </w:p>
        </w:tc>
        <w:tc>
          <w:tcPr>
            <w:tcW w:w="1060" w:type="dxa"/>
            <w:noWrap/>
            <w:vAlign w:val="bottom"/>
          </w:tcPr>
          <w:p w:rsidR="00170E13" w:rsidRPr="00A464A0" w:rsidRDefault="00170E13" w:rsidP="009F3C17">
            <w:pPr>
              <w:jc w:val="right"/>
              <w:rPr>
                <w:color w:val="000000"/>
              </w:rPr>
            </w:pPr>
            <w:r w:rsidRPr="00A464A0">
              <w:rPr>
                <w:color w:val="000000"/>
              </w:rPr>
              <w:t>970824,69</w:t>
            </w:r>
          </w:p>
        </w:tc>
        <w:tc>
          <w:tcPr>
            <w:tcW w:w="1160" w:type="dxa"/>
            <w:noWrap/>
            <w:vAlign w:val="bottom"/>
          </w:tcPr>
          <w:p w:rsidR="00170E13" w:rsidRPr="00A464A0" w:rsidRDefault="00170E13" w:rsidP="009F3C17">
            <w:pPr>
              <w:jc w:val="right"/>
              <w:rPr>
                <w:color w:val="000000"/>
              </w:rPr>
            </w:pPr>
            <w:r w:rsidRPr="00A464A0">
              <w:rPr>
                <w:color w:val="000000"/>
              </w:rPr>
              <w:t>1761309,75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н79</w:t>
            </w:r>
          </w:p>
        </w:tc>
        <w:tc>
          <w:tcPr>
            <w:tcW w:w="1060" w:type="dxa"/>
            <w:noWrap/>
            <w:vAlign w:val="bottom"/>
          </w:tcPr>
          <w:p w:rsidR="00170E13" w:rsidRPr="00A464A0" w:rsidRDefault="00170E13" w:rsidP="009F3C17">
            <w:pPr>
              <w:jc w:val="right"/>
              <w:rPr>
                <w:color w:val="000000"/>
              </w:rPr>
            </w:pPr>
            <w:r w:rsidRPr="00A464A0">
              <w:rPr>
                <w:color w:val="000000"/>
              </w:rPr>
              <w:t>970888,60</w:t>
            </w:r>
          </w:p>
        </w:tc>
        <w:tc>
          <w:tcPr>
            <w:tcW w:w="1160" w:type="dxa"/>
            <w:noWrap/>
            <w:vAlign w:val="bottom"/>
          </w:tcPr>
          <w:p w:rsidR="00170E13" w:rsidRPr="00A464A0" w:rsidRDefault="00170E13" w:rsidP="009F3C17">
            <w:pPr>
              <w:jc w:val="right"/>
              <w:rPr>
                <w:color w:val="000000"/>
              </w:rPr>
            </w:pPr>
            <w:r w:rsidRPr="00A464A0">
              <w:rPr>
                <w:color w:val="000000"/>
              </w:rPr>
              <w:t>1761427,07</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н80</w:t>
            </w:r>
          </w:p>
        </w:tc>
        <w:tc>
          <w:tcPr>
            <w:tcW w:w="1060" w:type="dxa"/>
            <w:noWrap/>
            <w:vAlign w:val="bottom"/>
          </w:tcPr>
          <w:p w:rsidR="00170E13" w:rsidRPr="00A464A0" w:rsidRDefault="00170E13" w:rsidP="009F3C17">
            <w:pPr>
              <w:jc w:val="right"/>
              <w:rPr>
                <w:color w:val="000000"/>
              </w:rPr>
            </w:pPr>
            <w:r w:rsidRPr="00A464A0">
              <w:rPr>
                <w:color w:val="000000"/>
              </w:rPr>
              <w:t>970791,94</w:t>
            </w:r>
          </w:p>
        </w:tc>
        <w:tc>
          <w:tcPr>
            <w:tcW w:w="1160" w:type="dxa"/>
            <w:noWrap/>
            <w:vAlign w:val="bottom"/>
          </w:tcPr>
          <w:p w:rsidR="00170E13" w:rsidRPr="00A464A0" w:rsidRDefault="00170E13" w:rsidP="009F3C17">
            <w:pPr>
              <w:jc w:val="right"/>
              <w:rPr>
                <w:color w:val="000000"/>
              </w:rPr>
            </w:pPr>
            <w:r w:rsidRPr="00A464A0">
              <w:rPr>
                <w:color w:val="000000"/>
              </w:rPr>
              <w:t>1761479,74</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н81</w:t>
            </w:r>
          </w:p>
        </w:tc>
        <w:tc>
          <w:tcPr>
            <w:tcW w:w="1060" w:type="dxa"/>
            <w:noWrap/>
            <w:vAlign w:val="bottom"/>
          </w:tcPr>
          <w:p w:rsidR="00170E13" w:rsidRPr="00A464A0" w:rsidRDefault="00170E13" w:rsidP="009F3C17">
            <w:pPr>
              <w:jc w:val="right"/>
              <w:rPr>
                <w:color w:val="000000"/>
              </w:rPr>
            </w:pPr>
            <w:r w:rsidRPr="00A464A0">
              <w:rPr>
                <w:color w:val="000000"/>
              </w:rPr>
              <w:t>970771,94</w:t>
            </w:r>
          </w:p>
        </w:tc>
        <w:tc>
          <w:tcPr>
            <w:tcW w:w="1160" w:type="dxa"/>
            <w:noWrap/>
            <w:vAlign w:val="bottom"/>
          </w:tcPr>
          <w:p w:rsidR="00170E13" w:rsidRPr="00A464A0" w:rsidRDefault="00170E13" w:rsidP="009F3C17">
            <w:pPr>
              <w:jc w:val="right"/>
              <w:rPr>
                <w:color w:val="000000"/>
              </w:rPr>
            </w:pPr>
            <w:r w:rsidRPr="00A464A0">
              <w:rPr>
                <w:color w:val="000000"/>
              </w:rPr>
              <w:t>1761443,05</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н82</w:t>
            </w:r>
          </w:p>
        </w:tc>
        <w:tc>
          <w:tcPr>
            <w:tcW w:w="1060" w:type="dxa"/>
            <w:noWrap/>
            <w:vAlign w:val="bottom"/>
          </w:tcPr>
          <w:p w:rsidR="00170E13" w:rsidRPr="00A464A0" w:rsidRDefault="00170E13" w:rsidP="009F3C17">
            <w:pPr>
              <w:jc w:val="right"/>
              <w:rPr>
                <w:color w:val="000000"/>
              </w:rPr>
            </w:pPr>
            <w:r w:rsidRPr="00A464A0">
              <w:rPr>
                <w:color w:val="000000"/>
              </w:rPr>
              <w:t>970747,57</w:t>
            </w:r>
          </w:p>
        </w:tc>
        <w:tc>
          <w:tcPr>
            <w:tcW w:w="1160" w:type="dxa"/>
            <w:noWrap/>
            <w:vAlign w:val="bottom"/>
          </w:tcPr>
          <w:p w:rsidR="00170E13" w:rsidRPr="00A464A0" w:rsidRDefault="00170E13" w:rsidP="009F3C17">
            <w:pPr>
              <w:jc w:val="right"/>
              <w:rPr>
                <w:color w:val="000000"/>
              </w:rPr>
            </w:pPr>
            <w:r w:rsidRPr="00A464A0">
              <w:rPr>
                <w:color w:val="000000"/>
              </w:rPr>
              <w:t>1761456,33</w:t>
            </w:r>
          </w:p>
        </w:tc>
      </w:tr>
      <w:tr w:rsidR="00170E13" w:rsidRPr="00A464A0" w:rsidTr="009F3C17">
        <w:trPr>
          <w:trHeight w:val="255"/>
        </w:trPr>
        <w:tc>
          <w:tcPr>
            <w:tcW w:w="2320" w:type="dxa"/>
            <w:noWrap/>
            <w:vAlign w:val="bottom"/>
          </w:tcPr>
          <w:p w:rsidR="00170E13" w:rsidRPr="00A464A0" w:rsidRDefault="00170E13" w:rsidP="009F3C17">
            <w:pPr>
              <w:jc w:val="right"/>
              <w:rPr>
                <w:color w:val="000000"/>
              </w:rPr>
            </w:pPr>
            <w:r w:rsidRPr="00A464A0">
              <w:rPr>
                <w:color w:val="000000"/>
              </w:rPr>
              <w:t>н83</w:t>
            </w:r>
          </w:p>
        </w:tc>
        <w:tc>
          <w:tcPr>
            <w:tcW w:w="1060" w:type="dxa"/>
            <w:noWrap/>
            <w:vAlign w:val="bottom"/>
          </w:tcPr>
          <w:p w:rsidR="00170E13" w:rsidRPr="00A464A0" w:rsidRDefault="00170E13" w:rsidP="009F3C17">
            <w:pPr>
              <w:jc w:val="right"/>
              <w:rPr>
                <w:color w:val="000000"/>
              </w:rPr>
            </w:pPr>
            <w:r w:rsidRPr="00A464A0">
              <w:rPr>
                <w:color w:val="000000"/>
              </w:rPr>
              <w:t>970736,44</w:t>
            </w:r>
          </w:p>
        </w:tc>
        <w:tc>
          <w:tcPr>
            <w:tcW w:w="1160" w:type="dxa"/>
            <w:noWrap/>
            <w:vAlign w:val="bottom"/>
          </w:tcPr>
          <w:p w:rsidR="00170E13" w:rsidRPr="00A464A0" w:rsidRDefault="00170E13" w:rsidP="009F3C17">
            <w:pPr>
              <w:jc w:val="right"/>
              <w:rPr>
                <w:color w:val="000000"/>
              </w:rPr>
            </w:pPr>
            <w:r w:rsidRPr="00A464A0">
              <w:rPr>
                <w:color w:val="000000"/>
              </w:rPr>
              <w:t>1761435,91</w:t>
            </w:r>
          </w:p>
        </w:tc>
      </w:tr>
    </w:tbl>
    <w:p w:rsidR="00170E13" w:rsidRDefault="00170E13" w:rsidP="009F3C17">
      <w:pPr>
        <w:rPr>
          <w:b/>
          <w:bCs/>
          <w:noProof/>
          <w:sz w:val="28"/>
          <w:lang w:eastAsia="en-US"/>
        </w:rPr>
        <w:sectPr w:rsidR="00170E13" w:rsidSect="009F3C17">
          <w:type w:val="continuous"/>
          <w:pgSz w:w="11906" w:h="16838" w:code="9"/>
          <w:pgMar w:top="1106" w:right="568" w:bottom="426" w:left="1560" w:header="570" w:footer="332" w:gutter="0"/>
          <w:cols w:num="2" w:space="720"/>
          <w:docGrid w:linePitch="326"/>
        </w:sectPr>
      </w:pPr>
    </w:p>
    <w:p w:rsidR="00170E13" w:rsidRPr="004331D9" w:rsidRDefault="00170E13" w:rsidP="000D7C97">
      <w:pPr>
        <w:pStyle w:val="Heading1"/>
        <w:jc w:val="right"/>
        <w:rPr>
          <w:b w:val="0"/>
          <w:sz w:val="24"/>
          <w:szCs w:val="24"/>
          <w:lang w:eastAsia="en-US"/>
        </w:rPr>
      </w:pPr>
      <w:r w:rsidRPr="004331D9">
        <w:rPr>
          <w:b w:val="0"/>
          <w:sz w:val="24"/>
          <w:szCs w:val="24"/>
          <w:lang w:eastAsia="en-US"/>
        </w:rPr>
        <w:t>Приложение 2</w:t>
      </w:r>
    </w:p>
    <w:p w:rsidR="00170E13" w:rsidRPr="00A0424A" w:rsidRDefault="00170E13" w:rsidP="000D7C97">
      <w:pPr>
        <w:ind w:firstLine="5954"/>
        <w:jc w:val="right"/>
        <w:rPr>
          <w:sz w:val="24"/>
          <w:szCs w:val="24"/>
          <w:lang w:eastAsia="en-US"/>
        </w:rPr>
      </w:pPr>
      <w:r w:rsidRPr="00A0424A">
        <w:rPr>
          <w:sz w:val="24"/>
          <w:szCs w:val="24"/>
          <w:lang w:eastAsia="en-US"/>
        </w:rPr>
        <w:t xml:space="preserve">к постановлению </w:t>
      </w:r>
    </w:p>
    <w:p w:rsidR="00170E13" w:rsidRPr="00A0424A" w:rsidRDefault="00170E13" w:rsidP="000D7C97">
      <w:pPr>
        <w:ind w:firstLine="5954"/>
        <w:jc w:val="right"/>
        <w:rPr>
          <w:sz w:val="24"/>
          <w:szCs w:val="24"/>
          <w:lang w:eastAsia="en-US"/>
        </w:rPr>
      </w:pPr>
      <w:r w:rsidRPr="00A0424A">
        <w:rPr>
          <w:sz w:val="24"/>
          <w:szCs w:val="24"/>
          <w:lang w:eastAsia="en-US"/>
        </w:rPr>
        <w:t>администрации Советского района</w:t>
      </w:r>
    </w:p>
    <w:p w:rsidR="00170E13" w:rsidRPr="00A0424A" w:rsidRDefault="00170E13" w:rsidP="000D7C97">
      <w:pPr>
        <w:ind w:firstLine="5954"/>
        <w:jc w:val="right"/>
        <w:rPr>
          <w:sz w:val="24"/>
          <w:szCs w:val="24"/>
          <w:lang w:eastAsia="en-US"/>
        </w:rPr>
      </w:pPr>
      <w:r w:rsidRPr="00A0424A">
        <w:rPr>
          <w:sz w:val="24"/>
          <w:szCs w:val="24"/>
          <w:lang w:eastAsia="en-US"/>
        </w:rPr>
        <w:t>от</w:t>
      </w:r>
      <w:r>
        <w:rPr>
          <w:sz w:val="24"/>
          <w:szCs w:val="24"/>
          <w:lang w:eastAsia="en-US"/>
        </w:rPr>
        <w:t xml:space="preserve"> 25.04.2022 </w:t>
      </w:r>
      <w:r w:rsidRPr="00A0424A">
        <w:rPr>
          <w:sz w:val="24"/>
          <w:szCs w:val="24"/>
          <w:lang w:eastAsia="en-US"/>
        </w:rPr>
        <w:t>№</w:t>
      </w:r>
      <w:r>
        <w:rPr>
          <w:sz w:val="24"/>
          <w:szCs w:val="24"/>
          <w:lang w:eastAsia="en-US"/>
        </w:rPr>
        <w:t xml:space="preserve"> 1155</w:t>
      </w:r>
    </w:p>
    <w:p w:rsidR="00170E13" w:rsidRDefault="00170E13" w:rsidP="009F3C17">
      <w:pPr>
        <w:rPr>
          <w:lang w:eastAsia="en-US"/>
        </w:rPr>
      </w:pPr>
    </w:p>
    <w:p w:rsidR="00170E13" w:rsidRPr="004D4E9B" w:rsidRDefault="00170E13" w:rsidP="004D4E9B">
      <w:pPr>
        <w:pStyle w:val="Heading1"/>
        <w:keepLines/>
        <w:numPr>
          <w:ilvl w:val="0"/>
          <w:numId w:val="49"/>
        </w:numPr>
        <w:tabs>
          <w:tab w:val="left" w:pos="1276"/>
        </w:tabs>
        <w:spacing w:before="360" w:after="240"/>
        <w:ind w:right="170"/>
        <w:rPr>
          <w:sz w:val="24"/>
          <w:szCs w:val="24"/>
        </w:rPr>
      </w:pPr>
      <w:bookmarkStart w:id="30" w:name="_Toc98855401"/>
      <w:r w:rsidRPr="004D4E9B">
        <w:rPr>
          <w:sz w:val="24"/>
          <w:szCs w:val="24"/>
        </w:rPr>
        <w:t>Основная часть проекта планировки территории. Графическая часть</w:t>
      </w:r>
      <w:bookmarkEnd w:id="30"/>
    </w:p>
    <w:p w:rsidR="00170E13" w:rsidRDefault="00170E13" w:rsidP="00DF2540">
      <w:pPr>
        <w:pStyle w:val="24"/>
        <w:numPr>
          <w:ilvl w:val="0"/>
          <w:numId w:val="51"/>
        </w:numPr>
        <w:jc w:val="both"/>
      </w:pPr>
      <w:bookmarkStart w:id="31" w:name="_Toc30753317"/>
      <w:bookmarkStart w:id="32" w:name="_Toc98855402"/>
      <w:r>
        <w:rPr>
          <w:lang w:eastAsia="ru-RU"/>
        </w:rPr>
        <w:pict>
          <v:shape id="Рисунок 429" o:spid="_x0000_s1436" type="#_x0000_t75" style="position:absolute;left:0;text-align:left;margin-left:3pt;margin-top:17.85pt;width:442.45pt;height:625.8pt;z-index:-251660800;visibility:visible">
            <v:imagedata r:id="rId16" o:title=""/>
          </v:shape>
        </w:pict>
      </w:r>
      <w:r w:rsidRPr="00E62862">
        <w:t>Чертеж границ зон планируемого размещения линейного объекта</w:t>
      </w:r>
      <w:bookmarkEnd w:id="31"/>
      <w:bookmarkEnd w:id="32"/>
    </w:p>
    <w:p w:rsidR="00170E13" w:rsidRPr="00071AAC" w:rsidRDefault="00170E13" w:rsidP="009F3C17">
      <w:pPr>
        <w:rPr>
          <w:b/>
          <w:noProof/>
          <w:lang w:eastAsia="en-US"/>
        </w:rPr>
      </w:pPr>
      <w:r w:rsidRPr="0029233B">
        <w:t xml:space="preserve"> </w:t>
      </w:r>
      <w:r>
        <w:br w:type="page"/>
      </w: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r>
        <w:rPr>
          <w:noProof/>
          <w:lang w:eastAsia="ru-RU"/>
        </w:rPr>
        <w:pict>
          <v:shape id="Рисунок 411" o:spid="_x0000_s1437" type="#_x0000_t75" style="position:absolute;left:0;text-align:left;margin-left:11.65pt;margin-top:-114.6pt;width:488.9pt;height:691.5pt;z-index:-251659776;visibility:visible">
            <v:imagedata r:id="rId17" o:title=""/>
          </v:shape>
        </w:pict>
      </w: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Default="00170E13" w:rsidP="003B7385">
      <w:pPr>
        <w:autoSpaceDE w:val="0"/>
        <w:autoSpaceDN w:val="0"/>
        <w:adjustRightInd w:val="0"/>
        <w:ind w:firstLine="709"/>
        <w:jc w:val="both"/>
        <w:rPr>
          <w:u w:val="single"/>
        </w:rPr>
      </w:pPr>
    </w:p>
    <w:p w:rsidR="00170E13" w:rsidRPr="00B261A7" w:rsidRDefault="00170E13" w:rsidP="003B7385">
      <w:pPr>
        <w:autoSpaceDE w:val="0"/>
        <w:autoSpaceDN w:val="0"/>
        <w:adjustRightInd w:val="0"/>
        <w:ind w:firstLine="709"/>
        <w:jc w:val="both"/>
        <w:rPr>
          <w:u w:val="single"/>
        </w:rPr>
      </w:pPr>
      <w:r w:rsidRPr="00B261A7">
        <w:rPr>
          <w:u w:val="single"/>
        </w:rPr>
        <w:t>.</w:t>
      </w: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Default="00170E13" w:rsidP="003B7385">
      <w:pPr>
        <w:autoSpaceDE w:val="0"/>
        <w:autoSpaceDN w:val="0"/>
        <w:adjustRightInd w:val="0"/>
        <w:ind w:firstLine="709"/>
        <w:jc w:val="both"/>
      </w:pPr>
    </w:p>
    <w:p w:rsidR="00170E13" w:rsidRPr="004D4E9B" w:rsidRDefault="00170E13" w:rsidP="00755C29">
      <w:pPr>
        <w:pStyle w:val="Heading1"/>
        <w:keepLines/>
        <w:numPr>
          <w:ilvl w:val="0"/>
          <w:numId w:val="46"/>
        </w:numPr>
        <w:tabs>
          <w:tab w:val="left" w:pos="851"/>
        </w:tabs>
        <w:ind w:right="170"/>
        <w:rPr>
          <w:sz w:val="24"/>
          <w:szCs w:val="24"/>
        </w:rPr>
      </w:pPr>
      <w:bookmarkStart w:id="33" w:name="_Toc98855413"/>
      <w:r w:rsidRPr="004D4E9B">
        <w:rPr>
          <w:sz w:val="24"/>
          <w:szCs w:val="24"/>
        </w:rPr>
        <w:t>Положение о размещении линейных объектов</w:t>
      </w:r>
    </w:p>
    <w:p w:rsidR="00170E13" w:rsidRPr="00E62862" w:rsidRDefault="00170E13" w:rsidP="00755C29">
      <w:pPr>
        <w:pStyle w:val="24"/>
        <w:numPr>
          <w:ilvl w:val="1"/>
          <w:numId w:val="45"/>
        </w:numPr>
        <w:spacing w:before="0" w:after="0"/>
        <w:ind w:left="0" w:right="0" w:firstLine="567"/>
        <w:jc w:val="both"/>
      </w:pPr>
      <w:bookmarkStart w:id="34" w:name="_Toc98855404"/>
      <w:r w:rsidRPr="00E62862">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Pr="00232E43">
        <w:t>, а так же линейных объектов, подлежащих реконструкции в связи с изменением их местоположения</w:t>
      </w:r>
      <w:bookmarkEnd w:id="34"/>
    </w:p>
    <w:p w:rsidR="00170E13" w:rsidRPr="006F1F55" w:rsidRDefault="00170E13" w:rsidP="004D4E9B">
      <w:pPr>
        <w:autoSpaceDE w:val="0"/>
        <w:autoSpaceDN w:val="0"/>
        <w:adjustRightInd w:val="0"/>
        <w:ind w:firstLine="567"/>
        <w:jc w:val="both"/>
        <w:rPr>
          <w:sz w:val="24"/>
          <w:szCs w:val="24"/>
        </w:rPr>
      </w:pPr>
      <w:r w:rsidRPr="006F1F55">
        <w:rPr>
          <w:sz w:val="24"/>
          <w:szCs w:val="24"/>
        </w:rPr>
        <w:t>В проектной документации «Куст №38А Лазаревского месторождения. Инженерные коммуникации» предусматривается строительство следующих объектов:</w:t>
      </w:r>
    </w:p>
    <w:p w:rsidR="00170E13" w:rsidRPr="006F1F55" w:rsidRDefault="00170E13" w:rsidP="004D4E9B">
      <w:pPr>
        <w:autoSpaceDE w:val="0"/>
        <w:autoSpaceDN w:val="0"/>
        <w:adjustRightInd w:val="0"/>
        <w:ind w:firstLine="567"/>
        <w:jc w:val="both"/>
        <w:rPr>
          <w:sz w:val="24"/>
          <w:szCs w:val="24"/>
        </w:rPr>
      </w:pPr>
      <w:r w:rsidRPr="006F1F55">
        <w:rPr>
          <w:sz w:val="24"/>
          <w:szCs w:val="24"/>
        </w:rPr>
        <w:t>нефтегазосборный трубопровод от К-38А до т.вр.;</w:t>
      </w:r>
    </w:p>
    <w:p w:rsidR="00170E13" w:rsidRPr="006F1F55" w:rsidRDefault="00170E13" w:rsidP="004D4E9B">
      <w:pPr>
        <w:autoSpaceDE w:val="0"/>
        <w:autoSpaceDN w:val="0"/>
        <w:adjustRightInd w:val="0"/>
        <w:ind w:firstLine="567"/>
        <w:jc w:val="both"/>
        <w:rPr>
          <w:sz w:val="24"/>
          <w:szCs w:val="24"/>
        </w:rPr>
      </w:pPr>
      <w:r w:rsidRPr="006F1F55">
        <w:rPr>
          <w:sz w:val="24"/>
          <w:szCs w:val="24"/>
        </w:rPr>
        <w:t>автомобильная дорога на куст №38А;</w:t>
      </w:r>
    </w:p>
    <w:p w:rsidR="00170E13" w:rsidRPr="006F1F55" w:rsidRDefault="00170E13" w:rsidP="004D4E9B">
      <w:pPr>
        <w:autoSpaceDE w:val="0"/>
        <w:autoSpaceDN w:val="0"/>
        <w:adjustRightInd w:val="0"/>
        <w:ind w:firstLine="567"/>
        <w:jc w:val="both"/>
        <w:rPr>
          <w:sz w:val="24"/>
          <w:szCs w:val="24"/>
        </w:rPr>
      </w:pPr>
      <w:r w:rsidRPr="006F1F55">
        <w:rPr>
          <w:sz w:val="24"/>
          <w:szCs w:val="24"/>
        </w:rPr>
        <w:t>строительство ВЛ-6 кВ №1 на куст №38А;</w:t>
      </w:r>
    </w:p>
    <w:p w:rsidR="00170E13" w:rsidRDefault="00170E13" w:rsidP="004D4E9B">
      <w:pPr>
        <w:autoSpaceDE w:val="0"/>
        <w:autoSpaceDN w:val="0"/>
        <w:adjustRightInd w:val="0"/>
        <w:ind w:firstLine="567"/>
        <w:jc w:val="both"/>
      </w:pPr>
      <w:r w:rsidRPr="006F1F55">
        <w:rPr>
          <w:sz w:val="24"/>
          <w:szCs w:val="24"/>
        </w:rPr>
        <w:t>строительство ВЛ-6 кВ №2 на куст №38А</w:t>
      </w:r>
      <w:r>
        <w:t>.</w:t>
      </w:r>
    </w:p>
    <w:p w:rsidR="00170E13" w:rsidRDefault="00170E13" w:rsidP="00F9592D">
      <w:pPr>
        <w:autoSpaceDE w:val="0"/>
        <w:autoSpaceDN w:val="0"/>
        <w:adjustRightInd w:val="0"/>
        <w:jc w:val="both"/>
      </w:pPr>
    </w:p>
    <w:p w:rsidR="00170E13" w:rsidRPr="004D4E9B" w:rsidRDefault="00170E13" w:rsidP="004D4E9B">
      <w:pPr>
        <w:autoSpaceDE w:val="0"/>
        <w:autoSpaceDN w:val="0"/>
        <w:adjustRightInd w:val="0"/>
        <w:jc w:val="center"/>
        <w:rPr>
          <w:sz w:val="24"/>
          <w:szCs w:val="24"/>
        </w:rPr>
      </w:pPr>
      <w:r w:rsidRPr="004D4E9B">
        <w:rPr>
          <w:sz w:val="24"/>
          <w:szCs w:val="24"/>
        </w:rPr>
        <w:t>Технико-экономические показатели проектируемых объектов приведены в таблицах.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027"/>
        <w:gridCol w:w="1649"/>
        <w:gridCol w:w="1024"/>
      </w:tblGrid>
      <w:tr w:rsidR="00170E13" w:rsidRPr="004A1A43" w:rsidTr="004D4E9B">
        <w:trPr>
          <w:tblHeader/>
        </w:trPr>
        <w:tc>
          <w:tcPr>
            <w:tcW w:w="3622" w:type="pct"/>
            <w:tcMar>
              <w:top w:w="15" w:type="dxa"/>
              <w:left w:w="31" w:type="dxa"/>
              <w:bottom w:w="0" w:type="dxa"/>
              <w:right w:w="31" w:type="dxa"/>
            </w:tcMar>
          </w:tcPr>
          <w:p w:rsidR="00170E13" w:rsidRPr="004A1A43" w:rsidRDefault="00170E13" w:rsidP="004D4E9B">
            <w:pPr>
              <w:jc w:val="center"/>
            </w:pPr>
            <w:r w:rsidRPr="004A1A43">
              <w:rPr>
                <w:bCs/>
              </w:rPr>
              <w:t>Наименование</w:t>
            </w:r>
          </w:p>
        </w:tc>
        <w:tc>
          <w:tcPr>
            <w:tcW w:w="850" w:type="pct"/>
            <w:tcMar>
              <w:top w:w="15" w:type="dxa"/>
              <w:left w:w="31" w:type="dxa"/>
              <w:bottom w:w="0" w:type="dxa"/>
              <w:right w:w="31" w:type="dxa"/>
            </w:tcMar>
          </w:tcPr>
          <w:p w:rsidR="00170E13" w:rsidRPr="004A1A43" w:rsidRDefault="00170E13" w:rsidP="004D4E9B">
            <w:pPr>
              <w:jc w:val="center"/>
            </w:pPr>
            <w:r w:rsidRPr="004A1A43">
              <w:rPr>
                <w:bCs/>
              </w:rPr>
              <w:t>Единица измерения</w:t>
            </w:r>
          </w:p>
        </w:tc>
        <w:tc>
          <w:tcPr>
            <w:tcW w:w="528" w:type="pct"/>
            <w:tcMar>
              <w:top w:w="15" w:type="dxa"/>
              <w:left w:w="31" w:type="dxa"/>
              <w:bottom w:w="0" w:type="dxa"/>
              <w:right w:w="31" w:type="dxa"/>
            </w:tcMar>
          </w:tcPr>
          <w:p w:rsidR="00170E13" w:rsidRPr="004A1A43" w:rsidRDefault="00170E13" w:rsidP="004D4E9B">
            <w:pPr>
              <w:ind w:left="31"/>
              <w:jc w:val="center"/>
            </w:pPr>
            <w:r w:rsidRPr="004A1A43">
              <w:rPr>
                <w:bCs/>
              </w:rPr>
              <w:t>Значение</w:t>
            </w:r>
          </w:p>
        </w:tc>
      </w:tr>
      <w:tr w:rsidR="00170E13" w:rsidRPr="004A1A43" w:rsidTr="00F9592D">
        <w:tc>
          <w:tcPr>
            <w:tcW w:w="5000" w:type="pct"/>
            <w:gridSpan w:val="3"/>
            <w:tcMar>
              <w:top w:w="15" w:type="dxa"/>
              <w:left w:w="31" w:type="dxa"/>
              <w:bottom w:w="0" w:type="dxa"/>
              <w:right w:w="31" w:type="dxa"/>
            </w:tcMar>
            <w:vAlign w:val="center"/>
          </w:tcPr>
          <w:p w:rsidR="00170E13" w:rsidRPr="004A1A43" w:rsidRDefault="00170E13" w:rsidP="00F9592D">
            <w:pPr>
              <w:jc w:val="center"/>
              <w:rPr>
                <w:color w:val="1F497D"/>
              </w:rPr>
            </w:pPr>
            <w:r w:rsidRPr="004A1A43">
              <w:t>Нефтегазосборный трубопровод от К-38А до т.вр.</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rPr>
                <w:b/>
              </w:rPr>
            </w:pPr>
            <w:r w:rsidRPr="004A1A43">
              <w:t xml:space="preserve">Протяженность </w:t>
            </w:r>
            <w:r w:rsidRPr="004A1A43">
              <w:rPr>
                <w:bCs/>
                <w:lang/>
              </w:rPr>
              <w:t>трубопровода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359,0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rPr>
                <w:b/>
              </w:rPr>
            </w:pPr>
            <w:r w:rsidRPr="004A1A43">
              <w:t xml:space="preserve">Диаметр </w:t>
            </w:r>
            <w:r w:rsidRPr="004A1A43">
              <w:rPr>
                <w:bCs/>
                <w:lang/>
              </w:rPr>
              <w:t>трубопровода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89</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rPr>
                <w:b/>
              </w:rPr>
            </w:pPr>
            <w:r w:rsidRPr="004A1A43">
              <w:t xml:space="preserve">Толщина стенки </w:t>
            </w:r>
            <w:r w:rsidRPr="004A1A43">
              <w:rPr>
                <w:bCs/>
                <w:lang/>
              </w:rPr>
              <w:t>трубопровода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5</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rPr>
                <w:b/>
              </w:rPr>
            </w:pPr>
            <w:r w:rsidRPr="004A1A43">
              <w:t>Рабочее давление</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МПа</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4,0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Ширина полосы отвода земель (по СН 459-74)</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17</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Продолжительность строительства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мес.</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6,0</w:t>
            </w:r>
          </w:p>
        </w:tc>
      </w:tr>
      <w:tr w:rsidR="00170E13" w:rsidRPr="004A1A43" w:rsidTr="00F9592D">
        <w:tc>
          <w:tcPr>
            <w:tcW w:w="5000" w:type="pct"/>
            <w:gridSpan w:val="3"/>
            <w:tcMar>
              <w:top w:w="15" w:type="dxa"/>
              <w:left w:w="31" w:type="dxa"/>
              <w:bottom w:w="0" w:type="dxa"/>
              <w:right w:w="31" w:type="dxa"/>
            </w:tcMar>
            <w:vAlign w:val="center"/>
          </w:tcPr>
          <w:p w:rsidR="00170E13" w:rsidRPr="004A1A43" w:rsidRDefault="00170E13" w:rsidP="00F9592D">
            <w:pPr>
              <w:jc w:val="center"/>
            </w:pPr>
            <w:r w:rsidRPr="004A1A43">
              <w:t>Автомобильная дорога на куст скважин №38А</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Категория дороги</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rPr>
                <w:lang w:val="en-US"/>
              </w:rPr>
              <w:t>III-</w:t>
            </w:r>
            <w:r w:rsidRPr="004A1A43">
              <w:t>в</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Расчетная скорость</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км/ч</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50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Количество полос движения</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шт</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2</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Ширина проезжей части</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6,50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Ширина земляного полотна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9,50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Протяженность</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296,0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left="111"/>
            </w:pPr>
            <w:r w:rsidRPr="004A1A43">
              <w:t>Ширина полосы отвода земель (по Постановлению Правительства №717)</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42</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Продолжительность строительства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мес.</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10,0</w:t>
            </w:r>
          </w:p>
        </w:tc>
      </w:tr>
      <w:tr w:rsidR="00170E13" w:rsidRPr="004A1A43" w:rsidTr="00F9592D">
        <w:tc>
          <w:tcPr>
            <w:tcW w:w="5000" w:type="pct"/>
            <w:gridSpan w:val="3"/>
            <w:tcMar>
              <w:top w:w="15" w:type="dxa"/>
              <w:left w:w="31" w:type="dxa"/>
              <w:bottom w:w="0" w:type="dxa"/>
              <w:right w:w="31" w:type="dxa"/>
            </w:tcMar>
            <w:vAlign w:val="center"/>
          </w:tcPr>
          <w:p w:rsidR="00170E13" w:rsidRPr="004A1A43" w:rsidRDefault="00170E13" w:rsidP="00F9592D">
            <w:pPr>
              <w:ind w:left="85" w:right="114"/>
              <w:jc w:val="center"/>
            </w:pPr>
            <w:r w:rsidRPr="004A1A43">
              <w:t>ВЛ-6 кВ №1 на куст №38А</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Протяженность</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2334,0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left="111"/>
            </w:pPr>
            <w:r w:rsidRPr="004A1A43">
              <w:t>Ширина полосы отвода земель (по Постановлению РФ от 24.02.2009 № 160)</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22</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Продолжительность строительства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мес.</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6,0</w:t>
            </w:r>
          </w:p>
        </w:tc>
      </w:tr>
      <w:tr w:rsidR="00170E13" w:rsidRPr="004A1A43" w:rsidTr="00F9592D">
        <w:tc>
          <w:tcPr>
            <w:tcW w:w="5000" w:type="pct"/>
            <w:gridSpan w:val="3"/>
            <w:tcMar>
              <w:top w:w="15" w:type="dxa"/>
              <w:left w:w="31" w:type="dxa"/>
              <w:bottom w:w="0" w:type="dxa"/>
              <w:right w:w="31" w:type="dxa"/>
            </w:tcMar>
            <w:vAlign w:val="center"/>
          </w:tcPr>
          <w:p w:rsidR="00170E13" w:rsidRPr="004A1A43" w:rsidRDefault="00170E13" w:rsidP="00F9592D">
            <w:pPr>
              <w:ind w:left="85" w:right="114"/>
              <w:jc w:val="center"/>
            </w:pPr>
            <w:r w:rsidRPr="004A1A43">
              <w:t>ВЛ-6 кВ №2 на куст №38А</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Протяженность</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346,0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left="111"/>
            </w:pPr>
            <w:r w:rsidRPr="004A1A43">
              <w:t>Ширина полосы отвода земель (по Постановлению РФ от 24.02.2009 № 160)</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22</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ind w:firstLine="111"/>
            </w:pPr>
            <w:r w:rsidRPr="004A1A43">
              <w:t>Продолжительность строительства</w:t>
            </w: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мес.</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6,0</w:t>
            </w:r>
          </w:p>
        </w:tc>
      </w:tr>
      <w:tr w:rsidR="00170E13" w:rsidRPr="004A1A43" w:rsidTr="00F9592D">
        <w:tc>
          <w:tcPr>
            <w:tcW w:w="3622" w:type="pct"/>
            <w:tcMar>
              <w:top w:w="15" w:type="dxa"/>
              <w:left w:w="31" w:type="dxa"/>
              <w:bottom w:w="0" w:type="dxa"/>
              <w:right w:w="31" w:type="dxa"/>
            </w:tcMar>
            <w:vAlign w:val="center"/>
          </w:tcPr>
          <w:p w:rsidR="00170E13" w:rsidRPr="004A1A43" w:rsidRDefault="00170E13" w:rsidP="00F9592D">
            <w:pPr>
              <w:spacing w:line="276" w:lineRule="auto"/>
              <w:ind w:left="111"/>
              <w:rPr>
                <w:highlight w:val="yellow"/>
              </w:rPr>
            </w:pPr>
            <w:r w:rsidRPr="004A1A43">
              <w:t>Общая площадь земельных участков в границах проектирования</w:t>
            </w:r>
          </w:p>
        </w:tc>
        <w:tc>
          <w:tcPr>
            <w:tcW w:w="850" w:type="pct"/>
            <w:tcMar>
              <w:top w:w="15" w:type="dxa"/>
              <w:left w:w="31" w:type="dxa"/>
              <w:bottom w:w="0" w:type="dxa"/>
              <w:right w:w="31" w:type="dxa"/>
            </w:tcMar>
            <w:vAlign w:val="center"/>
          </w:tcPr>
          <w:p w:rsidR="00170E13" w:rsidRPr="004A1A43" w:rsidRDefault="00170E13" w:rsidP="00F9592D">
            <w:pPr>
              <w:jc w:val="center"/>
              <w:rPr>
                <w:highlight w:val="yellow"/>
              </w:rPr>
            </w:pPr>
            <w:r w:rsidRPr="004A1A43">
              <w:t>га</w:t>
            </w:r>
          </w:p>
        </w:tc>
        <w:tc>
          <w:tcPr>
            <w:tcW w:w="528" w:type="pct"/>
            <w:tcMar>
              <w:top w:w="15" w:type="dxa"/>
              <w:left w:w="31" w:type="dxa"/>
              <w:bottom w:w="0" w:type="dxa"/>
              <w:right w:w="31" w:type="dxa"/>
            </w:tcMar>
            <w:vAlign w:val="center"/>
          </w:tcPr>
          <w:p w:rsidR="00170E13" w:rsidRPr="004A1A43" w:rsidRDefault="00170E13" w:rsidP="00F9592D">
            <w:pPr>
              <w:jc w:val="center"/>
              <w:rPr>
                <w:highlight w:val="yellow"/>
              </w:rPr>
            </w:pPr>
            <w:r w:rsidRPr="004A1A43">
              <w:t>7,4457</w:t>
            </w:r>
          </w:p>
        </w:tc>
      </w:tr>
      <w:tr w:rsidR="00170E13" w:rsidRPr="004A1A43" w:rsidTr="00F9592D">
        <w:tc>
          <w:tcPr>
            <w:tcW w:w="3622" w:type="pct"/>
            <w:tcMar>
              <w:top w:w="15" w:type="dxa"/>
              <w:left w:w="31" w:type="dxa"/>
              <w:bottom w:w="0" w:type="dxa"/>
              <w:right w:w="31" w:type="dxa"/>
            </w:tcMar>
            <w:vAlign w:val="center"/>
          </w:tcPr>
          <w:tbl>
            <w:tblPr>
              <w:tblW w:w="5923" w:type="dxa"/>
              <w:tblLook w:val="0000"/>
            </w:tblPr>
            <w:tblGrid>
              <w:gridCol w:w="5923"/>
            </w:tblGrid>
            <w:tr w:rsidR="00170E13" w:rsidRPr="004A1A43" w:rsidTr="00F9592D">
              <w:trPr>
                <w:trHeight w:val="109"/>
              </w:trPr>
              <w:tc>
                <w:tcPr>
                  <w:tcW w:w="5923" w:type="dxa"/>
                </w:tcPr>
                <w:p w:rsidR="00170E13" w:rsidRPr="004A1A43" w:rsidRDefault="00170E13" w:rsidP="00F9592D">
                  <w:pPr>
                    <w:spacing w:line="276" w:lineRule="auto"/>
                    <w:ind w:right="-1511"/>
                  </w:pPr>
                  <w:r w:rsidRPr="004A1A43">
                    <w:t>Общая продолжительность</w:t>
                  </w:r>
                  <w:r>
                    <w:t xml:space="preserve"> </w:t>
                  </w:r>
                  <w:r w:rsidRPr="004A1A43">
                    <w:t>строительства</w:t>
                  </w:r>
                </w:p>
              </w:tc>
            </w:tr>
          </w:tbl>
          <w:p w:rsidR="00170E13" w:rsidRPr="004A1A43" w:rsidRDefault="00170E13" w:rsidP="00F9592D">
            <w:pPr>
              <w:ind w:firstLine="111"/>
            </w:pPr>
          </w:p>
        </w:tc>
        <w:tc>
          <w:tcPr>
            <w:tcW w:w="850" w:type="pct"/>
            <w:tcMar>
              <w:top w:w="15" w:type="dxa"/>
              <w:left w:w="31" w:type="dxa"/>
              <w:bottom w:w="0" w:type="dxa"/>
              <w:right w:w="31" w:type="dxa"/>
            </w:tcMar>
            <w:vAlign w:val="center"/>
          </w:tcPr>
          <w:p w:rsidR="00170E13" w:rsidRPr="004A1A43" w:rsidRDefault="00170E13" w:rsidP="00F9592D">
            <w:pPr>
              <w:jc w:val="center"/>
            </w:pPr>
            <w:r w:rsidRPr="004A1A43">
              <w:t>мес.</w:t>
            </w:r>
          </w:p>
        </w:tc>
        <w:tc>
          <w:tcPr>
            <w:tcW w:w="528" w:type="pct"/>
            <w:tcMar>
              <w:top w:w="15" w:type="dxa"/>
              <w:left w:w="31" w:type="dxa"/>
              <w:bottom w:w="0" w:type="dxa"/>
              <w:right w:w="31" w:type="dxa"/>
            </w:tcMar>
            <w:vAlign w:val="center"/>
          </w:tcPr>
          <w:p w:rsidR="00170E13" w:rsidRPr="004A1A43" w:rsidRDefault="00170E13" w:rsidP="00F9592D">
            <w:pPr>
              <w:jc w:val="center"/>
            </w:pPr>
            <w:r w:rsidRPr="004A1A43">
              <w:t>13,0</w:t>
            </w:r>
          </w:p>
        </w:tc>
      </w:tr>
    </w:tbl>
    <w:p w:rsidR="00170E13" w:rsidRPr="003F04D2" w:rsidRDefault="00170E13" w:rsidP="001F43CA">
      <w:pPr>
        <w:autoSpaceDE w:val="0"/>
        <w:autoSpaceDN w:val="0"/>
        <w:adjustRightInd w:val="0"/>
        <w:ind w:firstLine="567"/>
        <w:jc w:val="both"/>
        <w:rPr>
          <w:sz w:val="24"/>
          <w:szCs w:val="24"/>
        </w:rPr>
      </w:pPr>
      <w:r w:rsidRPr="003F04D2">
        <w:rPr>
          <w:sz w:val="24"/>
          <w:szCs w:val="24"/>
        </w:rPr>
        <w:t>Нефтегазосборный трубопровод, функционально предназначен для транспортировки нефти по существующей системе нефтегазосбора от замерных установок кустовых площадок до ДНС.</w:t>
      </w:r>
    </w:p>
    <w:p w:rsidR="00170E13" w:rsidRPr="003F04D2" w:rsidRDefault="00170E13" w:rsidP="001F43CA">
      <w:pPr>
        <w:autoSpaceDE w:val="0"/>
        <w:autoSpaceDN w:val="0"/>
        <w:adjustRightInd w:val="0"/>
        <w:ind w:firstLine="567"/>
        <w:jc w:val="both"/>
        <w:rPr>
          <w:sz w:val="24"/>
          <w:szCs w:val="24"/>
        </w:rPr>
      </w:pPr>
      <w:r w:rsidRPr="003F04D2">
        <w:rPr>
          <w:sz w:val="24"/>
          <w:szCs w:val="24"/>
        </w:rPr>
        <w:t>Автодорога, функционально предназначена для обеспечения безопасного движения автомобильных и других транспортных средств к кусту скважин.</w:t>
      </w:r>
    </w:p>
    <w:p w:rsidR="00170E13" w:rsidRPr="003F04D2" w:rsidRDefault="00170E13" w:rsidP="001F43CA">
      <w:pPr>
        <w:autoSpaceDE w:val="0"/>
        <w:autoSpaceDN w:val="0"/>
        <w:adjustRightInd w:val="0"/>
        <w:ind w:firstLine="567"/>
        <w:jc w:val="both"/>
        <w:rPr>
          <w:sz w:val="24"/>
          <w:szCs w:val="24"/>
        </w:rPr>
      </w:pPr>
      <w:r w:rsidRPr="003F04D2">
        <w:rPr>
          <w:sz w:val="24"/>
          <w:szCs w:val="24"/>
        </w:rPr>
        <w:t xml:space="preserve">Линии электропередач, функционально предназначены для передачи </w:t>
      </w:r>
      <w:hyperlink r:id="rId18" w:tooltip="Электрическая энергия" w:history="1">
        <w:r w:rsidRPr="003F04D2">
          <w:rPr>
            <w:sz w:val="24"/>
            <w:szCs w:val="24"/>
          </w:rPr>
          <w:t>электроэнергии</w:t>
        </w:r>
      </w:hyperlink>
      <w:r w:rsidRPr="003F04D2">
        <w:rPr>
          <w:sz w:val="24"/>
          <w:szCs w:val="24"/>
        </w:rPr>
        <w:t xml:space="preserve"> потребителям.</w:t>
      </w:r>
    </w:p>
    <w:p w:rsidR="00170E13" w:rsidRPr="003F04D2" w:rsidRDefault="00170E13" w:rsidP="001F43CA">
      <w:pPr>
        <w:autoSpaceDE w:val="0"/>
        <w:autoSpaceDN w:val="0"/>
        <w:adjustRightInd w:val="0"/>
        <w:ind w:firstLine="567"/>
        <w:jc w:val="both"/>
        <w:rPr>
          <w:sz w:val="24"/>
          <w:szCs w:val="24"/>
        </w:rPr>
      </w:pPr>
      <w:r w:rsidRPr="003F04D2">
        <w:rPr>
          <w:sz w:val="24"/>
          <w:szCs w:val="24"/>
        </w:rPr>
        <w:t>За рабочее давление для нефтегазосборных сетей принято давление на устье добывающих скважин.</w:t>
      </w:r>
    </w:p>
    <w:p w:rsidR="00170E13" w:rsidRPr="003F04D2" w:rsidRDefault="00170E13" w:rsidP="001F43CA">
      <w:pPr>
        <w:autoSpaceDE w:val="0"/>
        <w:autoSpaceDN w:val="0"/>
        <w:adjustRightInd w:val="0"/>
        <w:ind w:firstLine="567"/>
        <w:jc w:val="both"/>
        <w:rPr>
          <w:sz w:val="24"/>
          <w:szCs w:val="24"/>
        </w:rPr>
      </w:pPr>
      <w:r w:rsidRPr="003F04D2">
        <w:rPr>
          <w:sz w:val="24"/>
          <w:szCs w:val="24"/>
        </w:rPr>
        <w:t>Проектируемый нефтегазосборный трубопровод относится к промысловым трубопроводам.</w:t>
      </w:r>
    </w:p>
    <w:p w:rsidR="00170E13" w:rsidRPr="004D4E9B" w:rsidRDefault="00170E13" w:rsidP="004D4E9B">
      <w:pPr>
        <w:autoSpaceDE w:val="0"/>
        <w:autoSpaceDN w:val="0"/>
        <w:adjustRightInd w:val="0"/>
        <w:ind w:firstLine="567"/>
        <w:jc w:val="both"/>
        <w:rPr>
          <w:sz w:val="24"/>
          <w:szCs w:val="24"/>
        </w:rPr>
      </w:pPr>
      <w:r w:rsidRPr="004D4E9B">
        <w:rPr>
          <w:sz w:val="24"/>
          <w:szCs w:val="24"/>
        </w:rPr>
        <w:t>Нефтегазосборный трубопровод от К-38А до т.вр.</w:t>
      </w:r>
    </w:p>
    <w:p w:rsidR="00170E13" w:rsidRPr="003F04D2" w:rsidRDefault="00170E13" w:rsidP="004D4E9B">
      <w:pPr>
        <w:autoSpaceDE w:val="0"/>
        <w:autoSpaceDN w:val="0"/>
        <w:adjustRightInd w:val="0"/>
        <w:ind w:firstLine="567"/>
        <w:jc w:val="both"/>
        <w:rPr>
          <w:sz w:val="24"/>
          <w:szCs w:val="24"/>
        </w:rPr>
      </w:pPr>
      <w:r w:rsidRPr="003F04D2">
        <w:rPr>
          <w:sz w:val="24"/>
          <w:szCs w:val="24"/>
        </w:rPr>
        <w:t>Начало трассы (ПК0+00) – соответствует подземному подключению к технологическому трубопроводу на границе кустовой площадки №38А, запроектированному по шифру 01-2583.1/20С1775 «Куст №38А Лазаревского месторождения».</w:t>
      </w:r>
    </w:p>
    <w:p w:rsidR="00170E13" w:rsidRPr="003F04D2" w:rsidRDefault="00170E13" w:rsidP="004D4E9B">
      <w:pPr>
        <w:autoSpaceDE w:val="0"/>
        <w:autoSpaceDN w:val="0"/>
        <w:adjustRightInd w:val="0"/>
        <w:ind w:firstLine="567"/>
        <w:jc w:val="both"/>
        <w:rPr>
          <w:sz w:val="24"/>
          <w:szCs w:val="24"/>
        </w:rPr>
      </w:pPr>
      <w:r w:rsidRPr="003F04D2">
        <w:rPr>
          <w:sz w:val="24"/>
          <w:szCs w:val="24"/>
        </w:rPr>
        <w:t>Конец трассы (ПК3+59) – соответствует врезке в действующий нефтегазосборный трубопровод с установкой узла (Узел 1).</w:t>
      </w:r>
    </w:p>
    <w:p w:rsidR="00170E13" w:rsidRPr="004D4E9B" w:rsidRDefault="00170E13" w:rsidP="004D4E9B">
      <w:pPr>
        <w:autoSpaceDE w:val="0"/>
        <w:autoSpaceDN w:val="0"/>
        <w:adjustRightInd w:val="0"/>
        <w:ind w:firstLine="567"/>
        <w:jc w:val="both"/>
        <w:rPr>
          <w:sz w:val="24"/>
          <w:szCs w:val="24"/>
        </w:rPr>
      </w:pPr>
      <w:r w:rsidRPr="004D4E9B">
        <w:rPr>
          <w:sz w:val="24"/>
          <w:szCs w:val="24"/>
        </w:rPr>
        <w:t>Автомобильная дорога на куст №38А.</w:t>
      </w:r>
    </w:p>
    <w:p w:rsidR="00170E13" w:rsidRPr="003F04D2" w:rsidRDefault="00170E13" w:rsidP="004D4E9B">
      <w:pPr>
        <w:autoSpaceDE w:val="0"/>
        <w:autoSpaceDN w:val="0"/>
        <w:adjustRightInd w:val="0"/>
        <w:ind w:firstLine="567"/>
        <w:jc w:val="both"/>
        <w:rPr>
          <w:sz w:val="24"/>
          <w:szCs w:val="24"/>
        </w:rPr>
      </w:pPr>
      <w:r w:rsidRPr="003F04D2">
        <w:rPr>
          <w:sz w:val="24"/>
          <w:szCs w:val="24"/>
        </w:rPr>
        <w:t>Начало автомобильной дороги на куст №38А ПК 0+00 соответствует бровке существующей автомобильной дороги на куст №38. Конец автомобильной дороги ПК 2+96 соответствует точке примыкания к площадке куста №38А. Протяженность дороги – 296 м. Автомобильная дорога на куст №38А проходит по суходольному участку и имеет 2 угла поворота.</w:t>
      </w:r>
    </w:p>
    <w:p w:rsidR="00170E13" w:rsidRPr="004D4E9B" w:rsidRDefault="00170E13" w:rsidP="004D4E9B">
      <w:pPr>
        <w:autoSpaceDE w:val="0"/>
        <w:autoSpaceDN w:val="0"/>
        <w:adjustRightInd w:val="0"/>
        <w:ind w:firstLine="567"/>
        <w:jc w:val="both"/>
        <w:rPr>
          <w:sz w:val="24"/>
          <w:szCs w:val="24"/>
        </w:rPr>
      </w:pPr>
      <w:r w:rsidRPr="004D4E9B">
        <w:rPr>
          <w:sz w:val="24"/>
          <w:szCs w:val="24"/>
        </w:rPr>
        <w:t>Линии электропередач.</w:t>
      </w:r>
    </w:p>
    <w:p w:rsidR="00170E13" w:rsidRPr="003F04D2" w:rsidRDefault="00170E13" w:rsidP="004D4E9B">
      <w:pPr>
        <w:autoSpaceDE w:val="0"/>
        <w:autoSpaceDN w:val="0"/>
        <w:adjustRightInd w:val="0"/>
        <w:ind w:firstLine="567"/>
        <w:jc w:val="both"/>
        <w:rPr>
          <w:sz w:val="24"/>
          <w:szCs w:val="24"/>
        </w:rPr>
      </w:pPr>
      <w:r w:rsidRPr="003F04D2">
        <w:rPr>
          <w:sz w:val="24"/>
          <w:szCs w:val="24"/>
        </w:rPr>
        <w:t>Для электроснабжения куста № 38А предусмотрено строительство двух ВЛ 6 кВ:</w:t>
      </w:r>
    </w:p>
    <w:p w:rsidR="00170E13" w:rsidRPr="003F04D2" w:rsidRDefault="00170E13" w:rsidP="004D4E9B">
      <w:pPr>
        <w:autoSpaceDE w:val="0"/>
        <w:autoSpaceDN w:val="0"/>
        <w:adjustRightInd w:val="0"/>
        <w:ind w:firstLine="567"/>
        <w:jc w:val="both"/>
        <w:rPr>
          <w:sz w:val="24"/>
          <w:szCs w:val="24"/>
        </w:rPr>
      </w:pPr>
      <w:r w:rsidRPr="003F04D2">
        <w:rPr>
          <w:sz w:val="24"/>
          <w:szCs w:val="24"/>
        </w:rPr>
        <w:t>ВЛ-6кВ №1 на куст №38А - точка подключения резерв. яч. № 13 ЗРУ-6кВ ПС 35/6 кВ «Волна»;</w:t>
      </w:r>
    </w:p>
    <w:p w:rsidR="00170E13" w:rsidRPr="003F04D2" w:rsidRDefault="00170E13" w:rsidP="004D4E9B">
      <w:pPr>
        <w:autoSpaceDE w:val="0"/>
        <w:autoSpaceDN w:val="0"/>
        <w:adjustRightInd w:val="0"/>
        <w:ind w:firstLine="567"/>
        <w:jc w:val="both"/>
        <w:rPr>
          <w:sz w:val="24"/>
          <w:szCs w:val="24"/>
        </w:rPr>
      </w:pPr>
      <w:r w:rsidRPr="003F04D2">
        <w:rPr>
          <w:sz w:val="24"/>
          <w:szCs w:val="24"/>
        </w:rPr>
        <w:t>ВЛ-6кВ №2 на куст №38А - точка подключения отпайкой от ВЛ 6 кВ ф. «Прогресс».</w:t>
      </w:r>
    </w:p>
    <w:p w:rsidR="00170E13" w:rsidRPr="003F04D2" w:rsidRDefault="00170E13" w:rsidP="004D4E9B">
      <w:pPr>
        <w:pStyle w:val="24"/>
        <w:numPr>
          <w:ilvl w:val="1"/>
          <w:numId w:val="47"/>
        </w:numPr>
        <w:spacing w:before="0" w:after="0"/>
        <w:ind w:left="0" w:right="0" w:firstLine="567"/>
        <w:jc w:val="both"/>
      </w:pPr>
      <w:bookmarkStart w:id="35" w:name="_Toc98855405"/>
      <w:r w:rsidRPr="003F04D2">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35"/>
    </w:p>
    <w:p w:rsidR="00170E13" w:rsidRPr="003F04D2" w:rsidRDefault="00170E13" w:rsidP="004D4E9B">
      <w:pPr>
        <w:autoSpaceDE w:val="0"/>
        <w:autoSpaceDN w:val="0"/>
        <w:adjustRightInd w:val="0"/>
        <w:ind w:firstLine="567"/>
        <w:jc w:val="both"/>
        <w:rPr>
          <w:sz w:val="24"/>
          <w:szCs w:val="24"/>
        </w:rPr>
      </w:pPr>
      <w:r w:rsidRPr="003F04D2">
        <w:rPr>
          <w:sz w:val="24"/>
          <w:szCs w:val="24"/>
        </w:rPr>
        <w:t>В административном отношении район работ расположен в Советском районе Ханты-Мансийского автономного округа</w:t>
      </w:r>
      <w:r>
        <w:rPr>
          <w:sz w:val="24"/>
          <w:szCs w:val="24"/>
        </w:rPr>
        <w:t xml:space="preserve"> - Югры</w:t>
      </w:r>
      <w:r w:rsidRPr="003F04D2">
        <w:rPr>
          <w:sz w:val="24"/>
          <w:szCs w:val="24"/>
        </w:rPr>
        <w:t>, на территории Лазаревского месторождения (недропользователь ООО «ЛУКОЙЛ - Западная Сибирь»).</w:t>
      </w:r>
    </w:p>
    <w:p w:rsidR="00170E13" w:rsidRPr="003F04D2" w:rsidRDefault="00170E13" w:rsidP="004D4E9B">
      <w:pPr>
        <w:autoSpaceDE w:val="0"/>
        <w:autoSpaceDN w:val="0"/>
        <w:adjustRightInd w:val="0"/>
        <w:ind w:firstLine="567"/>
        <w:jc w:val="both"/>
        <w:rPr>
          <w:sz w:val="24"/>
          <w:szCs w:val="24"/>
        </w:rPr>
      </w:pPr>
      <w:r w:rsidRPr="003F04D2">
        <w:rPr>
          <w:sz w:val="24"/>
          <w:szCs w:val="24"/>
        </w:rPr>
        <w:t>Арендатором является ООО «ЛУКОЙЛ-Западная Сибирь» ТПП «Урайнефтегаз», арендодателем - территориальный отдел - Советское лесничество, Картопское участковое лесничество, Администрация Советского района.</w:t>
      </w:r>
    </w:p>
    <w:p w:rsidR="00170E13" w:rsidRPr="003F04D2" w:rsidRDefault="00170E13" w:rsidP="007403AD">
      <w:pPr>
        <w:autoSpaceDE w:val="0"/>
        <w:autoSpaceDN w:val="0"/>
        <w:adjustRightInd w:val="0"/>
        <w:ind w:firstLine="567"/>
        <w:jc w:val="both"/>
        <w:rPr>
          <w:sz w:val="24"/>
          <w:szCs w:val="24"/>
        </w:rPr>
      </w:pPr>
      <w:r w:rsidRPr="003F04D2">
        <w:rPr>
          <w:sz w:val="24"/>
          <w:szCs w:val="24"/>
        </w:rPr>
        <w:t>Категория земель – земли лесного фонда, земли промышленности.</w:t>
      </w:r>
    </w:p>
    <w:p w:rsidR="00170E13" w:rsidRPr="003F04D2" w:rsidRDefault="00170E13" w:rsidP="007403AD">
      <w:pPr>
        <w:autoSpaceDE w:val="0"/>
        <w:autoSpaceDN w:val="0"/>
        <w:adjustRightInd w:val="0"/>
        <w:ind w:firstLine="567"/>
        <w:jc w:val="both"/>
        <w:rPr>
          <w:sz w:val="24"/>
          <w:szCs w:val="24"/>
        </w:rPr>
        <w:sectPr w:rsidR="00170E13" w:rsidRPr="003F04D2" w:rsidSect="004D4E9B">
          <w:pgSz w:w="11906" w:h="16838" w:code="9"/>
          <w:pgMar w:top="1134" w:right="567" w:bottom="425" w:left="1701" w:header="573" w:footer="335" w:gutter="0"/>
          <w:cols w:space="720"/>
          <w:docGrid w:linePitch="272"/>
        </w:sectPr>
      </w:pPr>
    </w:p>
    <w:p w:rsidR="00170E13" w:rsidRPr="003F04D2" w:rsidRDefault="00170E13" w:rsidP="007403AD">
      <w:pPr>
        <w:pStyle w:val="24"/>
        <w:numPr>
          <w:ilvl w:val="1"/>
          <w:numId w:val="47"/>
        </w:numPr>
        <w:spacing w:before="0" w:after="0"/>
        <w:jc w:val="center"/>
      </w:pPr>
      <w:bookmarkStart w:id="36" w:name="_Toc98855406"/>
      <w:r w:rsidRPr="003F04D2">
        <w:t>Перечень координат характерных точек границ зон планируемого размещения линейных объектов</w:t>
      </w:r>
      <w:bookmarkEnd w:id="36"/>
    </w:p>
    <w:p w:rsidR="00170E13" w:rsidRPr="003F04D2" w:rsidRDefault="00170E13" w:rsidP="00F9592D">
      <w:pPr>
        <w:jc w:val="right"/>
        <w:rPr>
          <w:color w:val="000000"/>
          <w:sz w:val="24"/>
          <w:szCs w:val="24"/>
        </w:rPr>
        <w:sectPr w:rsidR="00170E13" w:rsidRPr="003F04D2" w:rsidSect="00F9592D">
          <w:type w:val="continuous"/>
          <w:pgSz w:w="11906" w:h="16838" w:code="9"/>
          <w:pgMar w:top="1106" w:right="568" w:bottom="426" w:left="1560" w:header="570" w:footer="332"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1066"/>
        <w:gridCol w:w="1183"/>
      </w:tblGrid>
      <w:tr w:rsidR="00170E13" w:rsidRPr="001C3506" w:rsidTr="00F9592D">
        <w:trPr>
          <w:trHeight w:val="255"/>
        </w:trPr>
        <w:tc>
          <w:tcPr>
            <w:tcW w:w="1228" w:type="pct"/>
            <w:noWrap/>
            <w:vAlign w:val="center"/>
          </w:tcPr>
          <w:p w:rsidR="00170E13" w:rsidRPr="001C3506" w:rsidRDefault="00170E13" w:rsidP="00F9592D">
            <w:pPr>
              <w:jc w:val="center"/>
              <w:rPr>
                <w:color w:val="000000"/>
              </w:rPr>
            </w:pPr>
            <w:bookmarkStart w:id="37" w:name="RANGE!A1:C59"/>
            <w:bookmarkEnd w:id="37"/>
            <w:r w:rsidRPr="001C3506">
              <w:rPr>
                <w:color w:val="000000"/>
              </w:rPr>
              <w:t>N_тчк</w:t>
            </w:r>
          </w:p>
        </w:tc>
        <w:tc>
          <w:tcPr>
            <w:tcW w:w="1755" w:type="pct"/>
            <w:noWrap/>
            <w:vAlign w:val="center"/>
          </w:tcPr>
          <w:p w:rsidR="00170E13" w:rsidRPr="001C3506" w:rsidRDefault="00170E13" w:rsidP="00F9592D">
            <w:pPr>
              <w:jc w:val="center"/>
              <w:rPr>
                <w:color w:val="000000"/>
              </w:rPr>
            </w:pPr>
            <w:r w:rsidRPr="001C3506">
              <w:rPr>
                <w:color w:val="000000"/>
              </w:rPr>
              <w:t>X</w:t>
            </w:r>
          </w:p>
        </w:tc>
        <w:tc>
          <w:tcPr>
            <w:tcW w:w="2017" w:type="pct"/>
            <w:noWrap/>
            <w:vAlign w:val="center"/>
          </w:tcPr>
          <w:p w:rsidR="00170E13" w:rsidRPr="001C3506" w:rsidRDefault="00170E13" w:rsidP="00F9592D">
            <w:pPr>
              <w:jc w:val="center"/>
              <w:rPr>
                <w:color w:val="000000"/>
              </w:rPr>
            </w:pPr>
            <w:r w:rsidRPr="001C3506">
              <w:rPr>
                <w:color w:val="000000"/>
              </w:rPr>
              <w:t>Y</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w:t>
            </w:r>
          </w:p>
        </w:tc>
        <w:tc>
          <w:tcPr>
            <w:tcW w:w="1755" w:type="pct"/>
            <w:noWrap/>
            <w:vAlign w:val="center"/>
          </w:tcPr>
          <w:p w:rsidR="00170E13" w:rsidRPr="001C3506" w:rsidRDefault="00170E13" w:rsidP="00F9592D">
            <w:pPr>
              <w:jc w:val="center"/>
              <w:rPr>
                <w:color w:val="000000"/>
              </w:rPr>
            </w:pPr>
            <w:r w:rsidRPr="001C3506">
              <w:rPr>
                <w:color w:val="000000"/>
              </w:rPr>
              <w:t>970677,01</w:t>
            </w:r>
          </w:p>
        </w:tc>
        <w:tc>
          <w:tcPr>
            <w:tcW w:w="2017" w:type="pct"/>
            <w:noWrap/>
            <w:vAlign w:val="center"/>
          </w:tcPr>
          <w:p w:rsidR="00170E13" w:rsidRPr="001C3506" w:rsidRDefault="00170E13" w:rsidP="00F9592D">
            <w:pPr>
              <w:jc w:val="center"/>
              <w:rPr>
                <w:color w:val="000000"/>
              </w:rPr>
            </w:pPr>
            <w:r w:rsidRPr="001C3506">
              <w:rPr>
                <w:color w:val="000000"/>
              </w:rPr>
              <w:t>1761469,43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w:t>
            </w:r>
          </w:p>
        </w:tc>
        <w:tc>
          <w:tcPr>
            <w:tcW w:w="1755" w:type="pct"/>
            <w:noWrap/>
            <w:vAlign w:val="center"/>
          </w:tcPr>
          <w:p w:rsidR="00170E13" w:rsidRPr="001C3506" w:rsidRDefault="00170E13" w:rsidP="00F9592D">
            <w:pPr>
              <w:jc w:val="center"/>
              <w:rPr>
                <w:color w:val="000000"/>
              </w:rPr>
            </w:pPr>
            <w:r w:rsidRPr="001C3506">
              <w:rPr>
                <w:color w:val="000000"/>
              </w:rPr>
              <w:t>970626,74</w:t>
            </w:r>
          </w:p>
        </w:tc>
        <w:tc>
          <w:tcPr>
            <w:tcW w:w="2017" w:type="pct"/>
            <w:noWrap/>
            <w:vAlign w:val="center"/>
          </w:tcPr>
          <w:p w:rsidR="00170E13" w:rsidRPr="001C3506" w:rsidRDefault="00170E13" w:rsidP="00F9592D">
            <w:pPr>
              <w:jc w:val="center"/>
              <w:rPr>
                <w:color w:val="000000"/>
              </w:rPr>
            </w:pPr>
            <w:r w:rsidRPr="001C3506">
              <w:rPr>
                <w:color w:val="000000"/>
              </w:rPr>
              <w:t>1761375,32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w:t>
            </w:r>
          </w:p>
        </w:tc>
        <w:tc>
          <w:tcPr>
            <w:tcW w:w="1755" w:type="pct"/>
            <w:noWrap/>
            <w:vAlign w:val="center"/>
          </w:tcPr>
          <w:p w:rsidR="00170E13" w:rsidRPr="001C3506" w:rsidRDefault="00170E13" w:rsidP="00F9592D">
            <w:pPr>
              <w:jc w:val="center"/>
              <w:rPr>
                <w:color w:val="000000"/>
              </w:rPr>
            </w:pPr>
            <w:r w:rsidRPr="001C3506">
              <w:rPr>
                <w:color w:val="000000"/>
              </w:rPr>
              <w:t>970610,60</w:t>
            </w:r>
          </w:p>
        </w:tc>
        <w:tc>
          <w:tcPr>
            <w:tcW w:w="2017" w:type="pct"/>
            <w:noWrap/>
            <w:vAlign w:val="center"/>
          </w:tcPr>
          <w:p w:rsidR="00170E13" w:rsidRPr="001C3506" w:rsidRDefault="00170E13" w:rsidP="00F9592D">
            <w:pPr>
              <w:jc w:val="center"/>
              <w:rPr>
                <w:color w:val="000000"/>
              </w:rPr>
            </w:pPr>
            <w:r w:rsidRPr="001C3506">
              <w:rPr>
                <w:color w:val="000000"/>
              </w:rPr>
              <w:t>1761341,94</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w:t>
            </w:r>
          </w:p>
        </w:tc>
        <w:tc>
          <w:tcPr>
            <w:tcW w:w="1755" w:type="pct"/>
            <w:noWrap/>
            <w:vAlign w:val="center"/>
          </w:tcPr>
          <w:p w:rsidR="00170E13" w:rsidRPr="001C3506" w:rsidRDefault="00170E13" w:rsidP="00F9592D">
            <w:pPr>
              <w:jc w:val="center"/>
              <w:rPr>
                <w:color w:val="000000"/>
              </w:rPr>
            </w:pPr>
            <w:r w:rsidRPr="001C3506">
              <w:rPr>
                <w:color w:val="000000"/>
              </w:rPr>
              <w:t>970607,43</w:t>
            </w:r>
          </w:p>
        </w:tc>
        <w:tc>
          <w:tcPr>
            <w:tcW w:w="2017" w:type="pct"/>
            <w:noWrap/>
            <w:vAlign w:val="center"/>
          </w:tcPr>
          <w:p w:rsidR="00170E13" w:rsidRPr="001C3506" w:rsidRDefault="00170E13" w:rsidP="00F9592D">
            <w:pPr>
              <w:jc w:val="center"/>
              <w:rPr>
                <w:color w:val="000000"/>
              </w:rPr>
            </w:pPr>
            <w:r w:rsidRPr="001C3506">
              <w:rPr>
                <w:color w:val="000000"/>
              </w:rPr>
              <w:t>1761333,30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w:t>
            </w:r>
          </w:p>
        </w:tc>
        <w:tc>
          <w:tcPr>
            <w:tcW w:w="1755" w:type="pct"/>
            <w:noWrap/>
            <w:vAlign w:val="center"/>
          </w:tcPr>
          <w:p w:rsidR="00170E13" w:rsidRPr="001C3506" w:rsidRDefault="00170E13" w:rsidP="00F9592D">
            <w:pPr>
              <w:jc w:val="center"/>
              <w:rPr>
                <w:color w:val="000000"/>
              </w:rPr>
            </w:pPr>
            <w:r w:rsidRPr="001C3506">
              <w:rPr>
                <w:color w:val="000000"/>
              </w:rPr>
              <w:t>970604,75</w:t>
            </w:r>
          </w:p>
        </w:tc>
        <w:tc>
          <w:tcPr>
            <w:tcW w:w="2017" w:type="pct"/>
            <w:noWrap/>
            <w:vAlign w:val="center"/>
          </w:tcPr>
          <w:p w:rsidR="00170E13" w:rsidRPr="001C3506" w:rsidRDefault="00170E13" w:rsidP="00F9592D">
            <w:pPr>
              <w:jc w:val="center"/>
              <w:rPr>
                <w:color w:val="000000"/>
              </w:rPr>
            </w:pPr>
            <w:r w:rsidRPr="001C3506">
              <w:rPr>
                <w:color w:val="000000"/>
              </w:rPr>
              <w:t>1761324,48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н6</w:t>
            </w:r>
          </w:p>
        </w:tc>
        <w:tc>
          <w:tcPr>
            <w:tcW w:w="1755" w:type="pct"/>
            <w:noWrap/>
            <w:vAlign w:val="center"/>
          </w:tcPr>
          <w:p w:rsidR="00170E13" w:rsidRPr="001C3506" w:rsidRDefault="00170E13" w:rsidP="00F9592D">
            <w:pPr>
              <w:jc w:val="center"/>
              <w:rPr>
                <w:color w:val="000000"/>
              </w:rPr>
            </w:pPr>
            <w:r w:rsidRPr="001C3506">
              <w:rPr>
                <w:color w:val="000000"/>
              </w:rPr>
              <w:t>970602,55</w:t>
            </w:r>
          </w:p>
        </w:tc>
        <w:tc>
          <w:tcPr>
            <w:tcW w:w="2017" w:type="pct"/>
            <w:noWrap/>
            <w:vAlign w:val="center"/>
          </w:tcPr>
          <w:p w:rsidR="00170E13" w:rsidRPr="001C3506" w:rsidRDefault="00170E13" w:rsidP="00F9592D">
            <w:pPr>
              <w:jc w:val="center"/>
              <w:rPr>
                <w:color w:val="000000"/>
              </w:rPr>
            </w:pPr>
            <w:r w:rsidRPr="001C3506">
              <w:rPr>
                <w:color w:val="000000"/>
              </w:rPr>
              <w:t>1761315,53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н7</w:t>
            </w:r>
          </w:p>
        </w:tc>
        <w:tc>
          <w:tcPr>
            <w:tcW w:w="1755" w:type="pct"/>
            <w:noWrap/>
            <w:vAlign w:val="center"/>
          </w:tcPr>
          <w:p w:rsidR="00170E13" w:rsidRPr="001C3506" w:rsidRDefault="00170E13" w:rsidP="00F9592D">
            <w:pPr>
              <w:jc w:val="center"/>
              <w:rPr>
                <w:color w:val="000000"/>
              </w:rPr>
            </w:pPr>
            <w:r w:rsidRPr="001C3506">
              <w:rPr>
                <w:color w:val="000000"/>
              </w:rPr>
              <w:t>970597,42</w:t>
            </w:r>
          </w:p>
        </w:tc>
        <w:tc>
          <w:tcPr>
            <w:tcW w:w="2017" w:type="pct"/>
            <w:noWrap/>
            <w:vAlign w:val="center"/>
          </w:tcPr>
          <w:p w:rsidR="00170E13" w:rsidRPr="001C3506" w:rsidRDefault="00170E13" w:rsidP="00F9592D">
            <w:pPr>
              <w:jc w:val="center"/>
              <w:rPr>
                <w:color w:val="000000"/>
              </w:rPr>
            </w:pPr>
            <w:r w:rsidRPr="001C3506">
              <w:rPr>
                <w:color w:val="000000"/>
              </w:rPr>
              <w:t>1761278,62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н8</w:t>
            </w:r>
          </w:p>
        </w:tc>
        <w:tc>
          <w:tcPr>
            <w:tcW w:w="1755" w:type="pct"/>
            <w:noWrap/>
            <w:vAlign w:val="center"/>
          </w:tcPr>
          <w:p w:rsidR="00170E13" w:rsidRPr="001C3506" w:rsidRDefault="00170E13" w:rsidP="00F9592D">
            <w:pPr>
              <w:jc w:val="center"/>
              <w:rPr>
                <w:color w:val="000000"/>
              </w:rPr>
            </w:pPr>
            <w:r w:rsidRPr="001C3506">
              <w:rPr>
                <w:color w:val="000000"/>
              </w:rPr>
              <w:t>970591,37</w:t>
            </w:r>
          </w:p>
        </w:tc>
        <w:tc>
          <w:tcPr>
            <w:tcW w:w="2017" w:type="pct"/>
            <w:noWrap/>
            <w:vAlign w:val="center"/>
          </w:tcPr>
          <w:p w:rsidR="00170E13" w:rsidRPr="001C3506" w:rsidRDefault="00170E13" w:rsidP="00F9592D">
            <w:pPr>
              <w:jc w:val="center"/>
              <w:rPr>
                <w:color w:val="000000"/>
              </w:rPr>
            </w:pPr>
            <w:r w:rsidRPr="001C3506">
              <w:rPr>
                <w:color w:val="000000"/>
              </w:rPr>
              <w:t>1761217,09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н9</w:t>
            </w:r>
          </w:p>
        </w:tc>
        <w:tc>
          <w:tcPr>
            <w:tcW w:w="1755" w:type="pct"/>
            <w:noWrap/>
            <w:vAlign w:val="center"/>
          </w:tcPr>
          <w:p w:rsidR="00170E13" w:rsidRPr="001C3506" w:rsidRDefault="00170E13" w:rsidP="00F9592D">
            <w:pPr>
              <w:jc w:val="center"/>
              <w:rPr>
                <w:color w:val="000000"/>
              </w:rPr>
            </w:pPr>
            <w:r w:rsidRPr="001C3506">
              <w:rPr>
                <w:color w:val="000000"/>
              </w:rPr>
              <w:t>970585,71</w:t>
            </w:r>
          </w:p>
        </w:tc>
        <w:tc>
          <w:tcPr>
            <w:tcW w:w="2017" w:type="pct"/>
            <w:noWrap/>
            <w:vAlign w:val="center"/>
          </w:tcPr>
          <w:p w:rsidR="00170E13" w:rsidRPr="001C3506" w:rsidRDefault="00170E13" w:rsidP="00F9592D">
            <w:pPr>
              <w:jc w:val="center"/>
              <w:rPr>
                <w:color w:val="000000"/>
              </w:rPr>
            </w:pPr>
            <w:r w:rsidRPr="001C3506">
              <w:rPr>
                <w:color w:val="000000"/>
              </w:rPr>
              <w:t>1761207,90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н10</w:t>
            </w:r>
          </w:p>
        </w:tc>
        <w:tc>
          <w:tcPr>
            <w:tcW w:w="1755" w:type="pct"/>
            <w:noWrap/>
            <w:vAlign w:val="center"/>
          </w:tcPr>
          <w:p w:rsidR="00170E13" w:rsidRPr="001C3506" w:rsidRDefault="00170E13" w:rsidP="00F9592D">
            <w:pPr>
              <w:jc w:val="center"/>
              <w:rPr>
                <w:color w:val="000000"/>
              </w:rPr>
            </w:pPr>
            <w:r w:rsidRPr="001C3506">
              <w:rPr>
                <w:color w:val="000000"/>
              </w:rPr>
              <w:t>970557,72</w:t>
            </w:r>
          </w:p>
        </w:tc>
        <w:tc>
          <w:tcPr>
            <w:tcW w:w="2017" w:type="pct"/>
            <w:noWrap/>
            <w:vAlign w:val="center"/>
          </w:tcPr>
          <w:p w:rsidR="00170E13" w:rsidRPr="001C3506" w:rsidRDefault="00170E13" w:rsidP="00F9592D">
            <w:pPr>
              <w:jc w:val="center"/>
              <w:rPr>
                <w:color w:val="000000"/>
              </w:rPr>
            </w:pPr>
            <w:r w:rsidRPr="001C3506">
              <w:rPr>
                <w:color w:val="000000"/>
              </w:rPr>
              <w:t>1761186,19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н11</w:t>
            </w:r>
          </w:p>
        </w:tc>
        <w:tc>
          <w:tcPr>
            <w:tcW w:w="1755" w:type="pct"/>
            <w:noWrap/>
            <w:vAlign w:val="center"/>
          </w:tcPr>
          <w:p w:rsidR="00170E13" w:rsidRPr="001C3506" w:rsidRDefault="00170E13" w:rsidP="00F9592D">
            <w:pPr>
              <w:jc w:val="center"/>
              <w:rPr>
                <w:color w:val="000000"/>
              </w:rPr>
            </w:pPr>
            <w:r w:rsidRPr="001C3506">
              <w:rPr>
                <w:color w:val="000000"/>
              </w:rPr>
              <w:t>970574,83</w:t>
            </w:r>
          </w:p>
        </w:tc>
        <w:tc>
          <w:tcPr>
            <w:tcW w:w="2017" w:type="pct"/>
            <w:noWrap/>
            <w:vAlign w:val="center"/>
          </w:tcPr>
          <w:p w:rsidR="00170E13" w:rsidRPr="001C3506" w:rsidRDefault="00170E13" w:rsidP="00F9592D">
            <w:pPr>
              <w:jc w:val="center"/>
              <w:rPr>
                <w:color w:val="000000"/>
              </w:rPr>
            </w:pPr>
            <w:r w:rsidRPr="001C3506">
              <w:rPr>
                <w:color w:val="000000"/>
              </w:rPr>
              <w:t>1761166,58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н12</w:t>
            </w:r>
          </w:p>
        </w:tc>
        <w:tc>
          <w:tcPr>
            <w:tcW w:w="1755" w:type="pct"/>
            <w:noWrap/>
            <w:vAlign w:val="center"/>
          </w:tcPr>
          <w:p w:rsidR="00170E13" w:rsidRPr="001C3506" w:rsidRDefault="00170E13" w:rsidP="00F9592D">
            <w:pPr>
              <w:jc w:val="center"/>
              <w:rPr>
                <w:color w:val="000000"/>
              </w:rPr>
            </w:pPr>
            <w:r w:rsidRPr="001C3506">
              <w:rPr>
                <w:color w:val="000000"/>
              </w:rPr>
              <w:t>970581,88</w:t>
            </w:r>
          </w:p>
        </w:tc>
        <w:tc>
          <w:tcPr>
            <w:tcW w:w="2017" w:type="pct"/>
            <w:noWrap/>
            <w:vAlign w:val="center"/>
          </w:tcPr>
          <w:p w:rsidR="00170E13" w:rsidRPr="001C3506" w:rsidRDefault="00170E13" w:rsidP="00F9592D">
            <w:pPr>
              <w:jc w:val="center"/>
              <w:rPr>
                <w:color w:val="000000"/>
              </w:rPr>
            </w:pPr>
            <w:r w:rsidRPr="001C3506">
              <w:rPr>
                <w:color w:val="000000"/>
              </w:rPr>
              <w:t>1761172,69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н13</w:t>
            </w:r>
          </w:p>
        </w:tc>
        <w:tc>
          <w:tcPr>
            <w:tcW w:w="1755" w:type="pct"/>
            <w:noWrap/>
            <w:vAlign w:val="center"/>
          </w:tcPr>
          <w:p w:rsidR="00170E13" w:rsidRPr="001C3506" w:rsidRDefault="00170E13" w:rsidP="00F9592D">
            <w:pPr>
              <w:jc w:val="center"/>
              <w:rPr>
                <w:color w:val="000000"/>
              </w:rPr>
            </w:pPr>
            <w:r w:rsidRPr="001C3506">
              <w:rPr>
                <w:color w:val="000000"/>
              </w:rPr>
              <w:t>970593,81</w:t>
            </w:r>
          </w:p>
        </w:tc>
        <w:tc>
          <w:tcPr>
            <w:tcW w:w="2017" w:type="pct"/>
            <w:noWrap/>
            <w:vAlign w:val="center"/>
          </w:tcPr>
          <w:p w:rsidR="00170E13" w:rsidRPr="001C3506" w:rsidRDefault="00170E13" w:rsidP="00F9592D">
            <w:pPr>
              <w:jc w:val="center"/>
              <w:rPr>
                <w:color w:val="000000"/>
              </w:rPr>
            </w:pPr>
            <w:r w:rsidRPr="001C3506">
              <w:rPr>
                <w:color w:val="000000"/>
              </w:rPr>
              <w:t>1761157,39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н14</w:t>
            </w:r>
          </w:p>
        </w:tc>
        <w:tc>
          <w:tcPr>
            <w:tcW w:w="1755" w:type="pct"/>
            <w:noWrap/>
            <w:vAlign w:val="center"/>
          </w:tcPr>
          <w:p w:rsidR="00170E13" w:rsidRPr="001C3506" w:rsidRDefault="00170E13" w:rsidP="00F9592D">
            <w:pPr>
              <w:jc w:val="center"/>
              <w:rPr>
                <w:color w:val="000000"/>
              </w:rPr>
            </w:pPr>
            <w:r w:rsidRPr="001C3506">
              <w:rPr>
                <w:color w:val="000000"/>
              </w:rPr>
              <w:t>970590,72</w:t>
            </w:r>
          </w:p>
        </w:tc>
        <w:tc>
          <w:tcPr>
            <w:tcW w:w="2017" w:type="pct"/>
            <w:noWrap/>
            <w:vAlign w:val="center"/>
          </w:tcPr>
          <w:p w:rsidR="00170E13" w:rsidRPr="001C3506" w:rsidRDefault="00170E13" w:rsidP="00F9592D">
            <w:pPr>
              <w:jc w:val="center"/>
              <w:rPr>
                <w:color w:val="000000"/>
              </w:rPr>
            </w:pPr>
            <w:r w:rsidRPr="001C3506">
              <w:rPr>
                <w:color w:val="000000"/>
              </w:rPr>
              <w:t>1761117,73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н15</w:t>
            </w:r>
          </w:p>
        </w:tc>
        <w:tc>
          <w:tcPr>
            <w:tcW w:w="1755" w:type="pct"/>
            <w:noWrap/>
            <w:vAlign w:val="center"/>
          </w:tcPr>
          <w:p w:rsidR="00170E13" w:rsidRPr="001C3506" w:rsidRDefault="00170E13" w:rsidP="00F9592D">
            <w:pPr>
              <w:jc w:val="center"/>
              <w:rPr>
                <w:color w:val="000000"/>
              </w:rPr>
            </w:pPr>
            <w:r w:rsidRPr="001C3506">
              <w:rPr>
                <w:color w:val="000000"/>
              </w:rPr>
              <w:t>970608,83</w:t>
            </w:r>
          </w:p>
        </w:tc>
        <w:tc>
          <w:tcPr>
            <w:tcW w:w="2017" w:type="pct"/>
            <w:noWrap/>
            <w:vAlign w:val="center"/>
          </w:tcPr>
          <w:p w:rsidR="00170E13" w:rsidRPr="001C3506" w:rsidRDefault="00170E13" w:rsidP="00F9592D">
            <w:pPr>
              <w:jc w:val="center"/>
              <w:rPr>
                <w:color w:val="000000"/>
              </w:rPr>
            </w:pPr>
            <w:r w:rsidRPr="001C3506">
              <w:rPr>
                <w:color w:val="000000"/>
              </w:rPr>
              <w:t>1761101,70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н16</w:t>
            </w:r>
          </w:p>
        </w:tc>
        <w:tc>
          <w:tcPr>
            <w:tcW w:w="1755" w:type="pct"/>
            <w:noWrap/>
            <w:vAlign w:val="center"/>
          </w:tcPr>
          <w:p w:rsidR="00170E13" w:rsidRPr="001C3506" w:rsidRDefault="00170E13" w:rsidP="00F9592D">
            <w:pPr>
              <w:jc w:val="center"/>
              <w:rPr>
                <w:color w:val="000000"/>
              </w:rPr>
            </w:pPr>
            <w:r w:rsidRPr="001C3506">
              <w:rPr>
                <w:color w:val="000000"/>
              </w:rPr>
              <w:t>970386,09</w:t>
            </w:r>
          </w:p>
        </w:tc>
        <w:tc>
          <w:tcPr>
            <w:tcW w:w="2017" w:type="pct"/>
            <w:noWrap/>
            <w:vAlign w:val="center"/>
          </w:tcPr>
          <w:p w:rsidR="00170E13" w:rsidRPr="001C3506" w:rsidRDefault="00170E13" w:rsidP="00F9592D">
            <w:pPr>
              <w:jc w:val="center"/>
              <w:rPr>
                <w:color w:val="000000"/>
              </w:rPr>
            </w:pPr>
            <w:r w:rsidRPr="001C3506">
              <w:rPr>
                <w:color w:val="000000"/>
              </w:rPr>
              <w:t>1760848,90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н17</w:t>
            </w:r>
          </w:p>
        </w:tc>
        <w:tc>
          <w:tcPr>
            <w:tcW w:w="1755" w:type="pct"/>
            <w:noWrap/>
            <w:vAlign w:val="center"/>
          </w:tcPr>
          <w:p w:rsidR="00170E13" w:rsidRPr="001C3506" w:rsidRDefault="00170E13" w:rsidP="00F9592D">
            <w:pPr>
              <w:jc w:val="center"/>
              <w:rPr>
                <w:color w:val="000000"/>
              </w:rPr>
            </w:pPr>
            <w:r w:rsidRPr="001C3506">
              <w:rPr>
                <w:color w:val="000000"/>
              </w:rPr>
              <w:t>970245,91</w:t>
            </w:r>
          </w:p>
        </w:tc>
        <w:tc>
          <w:tcPr>
            <w:tcW w:w="2017" w:type="pct"/>
            <w:noWrap/>
            <w:vAlign w:val="center"/>
          </w:tcPr>
          <w:p w:rsidR="00170E13" w:rsidRPr="001C3506" w:rsidRDefault="00170E13" w:rsidP="00F9592D">
            <w:pPr>
              <w:jc w:val="center"/>
              <w:rPr>
                <w:color w:val="000000"/>
              </w:rPr>
            </w:pPr>
            <w:r w:rsidRPr="001C3506">
              <w:rPr>
                <w:color w:val="000000"/>
              </w:rPr>
              <w:t>1760912,91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н18</w:t>
            </w:r>
          </w:p>
        </w:tc>
        <w:tc>
          <w:tcPr>
            <w:tcW w:w="1755" w:type="pct"/>
            <w:noWrap/>
            <w:vAlign w:val="center"/>
          </w:tcPr>
          <w:p w:rsidR="00170E13" w:rsidRPr="001C3506" w:rsidRDefault="00170E13" w:rsidP="00F9592D">
            <w:pPr>
              <w:jc w:val="center"/>
              <w:rPr>
                <w:color w:val="000000"/>
              </w:rPr>
            </w:pPr>
            <w:r w:rsidRPr="001C3506">
              <w:rPr>
                <w:color w:val="000000"/>
              </w:rPr>
              <w:t>969990,11</w:t>
            </w:r>
          </w:p>
        </w:tc>
        <w:tc>
          <w:tcPr>
            <w:tcW w:w="2017" w:type="pct"/>
            <w:noWrap/>
            <w:vAlign w:val="center"/>
          </w:tcPr>
          <w:p w:rsidR="00170E13" w:rsidRPr="001C3506" w:rsidRDefault="00170E13" w:rsidP="00F9592D">
            <w:pPr>
              <w:jc w:val="center"/>
              <w:rPr>
                <w:color w:val="000000"/>
              </w:rPr>
            </w:pPr>
            <w:r w:rsidRPr="001C3506">
              <w:rPr>
                <w:color w:val="000000"/>
              </w:rPr>
              <w:t>1760442,67</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н19</w:t>
            </w:r>
          </w:p>
        </w:tc>
        <w:tc>
          <w:tcPr>
            <w:tcW w:w="1755" w:type="pct"/>
            <w:noWrap/>
            <w:vAlign w:val="center"/>
          </w:tcPr>
          <w:p w:rsidR="00170E13" w:rsidRPr="001C3506" w:rsidRDefault="00170E13" w:rsidP="00F9592D">
            <w:pPr>
              <w:jc w:val="center"/>
              <w:rPr>
                <w:color w:val="000000"/>
              </w:rPr>
            </w:pPr>
            <w:r w:rsidRPr="001C3506">
              <w:rPr>
                <w:color w:val="000000"/>
              </w:rPr>
              <w:t>969832,34</w:t>
            </w:r>
          </w:p>
        </w:tc>
        <w:tc>
          <w:tcPr>
            <w:tcW w:w="2017" w:type="pct"/>
            <w:noWrap/>
            <w:vAlign w:val="center"/>
          </w:tcPr>
          <w:p w:rsidR="00170E13" w:rsidRPr="001C3506" w:rsidRDefault="00170E13" w:rsidP="00F9592D">
            <w:pPr>
              <w:jc w:val="center"/>
              <w:rPr>
                <w:color w:val="000000"/>
              </w:rPr>
            </w:pPr>
            <w:r w:rsidRPr="001C3506">
              <w:rPr>
                <w:color w:val="000000"/>
              </w:rPr>
              <w:t>1760286,32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н20</w:t>
            </w:r>
          </w:p>
        </w:tc>
        <w:tc>
          <w:tcPr>
            <w:tcW w:w="1755" w:type="pct"/>
            <w:noWrap/>
            <w:vAlign w:val="center"/>
          </w:tcPr>
          <w:p w:rsidR="00170E13" w:rsidRPr="001C3506" w:rsidRDefault="00170E13" w:rsidP="00F9592D">
            <w:pPr>
              <w:jc w:val="center"/>
              <w:rPr>
                <w:color w:val="000000"/>
              </w:rPr>
            </w:pPr>
            <w:r w:rsidRPr="001C3506">
              <w:rPr>
                <w:color w:val="000000"/>
              </w:rPr>
              <w:t>969591,35</w:t>
            </w:r>
          </w:p>
        </w:tc>
        <w:tc>
          <w:tcPr>
            <w:tcW w:w="2017" w:type="pct"/>
            <w:noWrap/>
            <w:vAlign w:val="center"/>
          </w:tcPr>
          <w:p w:rsidR="00170E13" w:rsidRPr="001C3506" w:rsidRDefault="00170E13" w:rsidP="00F9592D">
            <w:pPr>
              <w:jc w:val="center"/>
              <w:rPr>
                <w:color w:val="000000"/>
              </w:rPr>
            </w:pPr>
            <w:r w:rsidRPr="001C3506">
              <w:rPr>
                <w:color w:val="000000"/>
              </w:rPr>
              <w:t>1759739,86</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н21</w:t>
            </w:r>
          </w:p>
        </w:tc>
        <w:tc>
          <w:tcPr>
            <w:tcW w:w="1755" w:type="pct"/>
            <w:noWrap/>
            <w:vAlign w:val="center"/>
          </w:tcPr>
          <w:p w:rsidR="00170E13" w:rsidRPr="001C3506" w:rsidRDefault="00170E13" w:rsidP="00F9592D">
            <w:pPr>
              <w:jc w:val="center"/>
              <w:rPr>
                <w:color w:val="000000"/>
              </w:rPr>
            </w:pPr>
            <w:r w:rsidRPr="001C3506">
              <w:rPr>
                <w:color w:val="000000"/>
              </w:rPr>
              <w:t>969581,64</w:t>
            </w:r>
          </w:p>
        </w:tc>
        <w:tc>
          <w:tcPr>
            <w:tcW w:w="2017" w:type="pct"/>
            <w:noWrap/>
            <w:vAlign w:val="center"/>
          </w:tcPr>
          <w:p w:rsidR="00170E13" w:rsidRPr="001C3506" w:rsidRDefault="00170E13" w:rsidP="00F9592D">
            <w:pPr>
              <w:jc w:val="center"/>
              <w:rPr>
                <w:color w:val="000000"/>
              </w:rPr>
            </w:pPr>
            <w:r w:rsidRPr="001C3506">
              <w:rPr>
                <w:color w:val="000000"/>
              </w:rPr>
              <w:t>1759673,66</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н22</w:t>
            </w:r>
          </w:p>
        </w:tc>
        <w:tc>
          <w:tcPr>
            <w:tcW w:w="1755" w:type="pct"/>
            <w:noWrap/>
            <w:vAlign w:val="center"/>
          </w:tcPr>
          <w:p w:rsidR="00170E13" w:rsidRPr="001C3506" w:rsidRDefault="00170E13" w:rsidP="00F9592D">
            <w:pPr>
              <w:jc w:val="center"/>
              <w:rPr>
                <w:color w:val="000000"/>
              </w:rPr>
            </w:pPr>
            <w:r w:rsidRPr="001C3506">
              <w:rPr>
                <w:color w:val="000000"/>
              </w:rPr>
              <w:t>969507,70</w:t>
            </w:r>
          </w:p>
        </w:tc>
        <w:tc>
          <w:tcPr>
            <w:tcW w:w="2017" w:type="pct"/>
            <w:noWrap/>
            <w:vAlign w:val="center"/>
          </w:tcPr>
          <w:p w:rsidR="00170E13" w:rsidRPr="001C3506" w:rsidRDefault="00170E13" w:rsidP="00F9592D">
            <w:pPr>
              <w:jc w:val="center"/>
              <w:rPr>
                <w:color w:val="000000"/>
              </w:rPr>
            </w:pPr>
            <w:r w:rsidRPr="001C3506">
              <w:rPr>
                <w:color w:val="000000"/>
              </w:rPr>
              <w:t>1759689,40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н23</w:t>
            </w:r>
          </w:p>
        </w:tc>
        <w:tc>
          <w:tcPr>
            <w:tcW w:w="1755" w:type="pct"/>
            <w:noWrap/>
            <w:vAlign w:val="center"/>
          </w:tcPr>
          <w:p w:rsidR="00170E13" w:rsidRPr="001C3506" w:rsidRDefault="00170E13" w:rsidP="00F9592D">
            <w:pPr>
              <w:jc w:val="center"/>
              <w:rPr>
                <w:color w:val="000000"/>
              </w:rPr>
            </w:pPr>
            <w:r w:rsidRPr="001C3506">
              <w:rPr>
                <w:color w:val="000000"/>
              </w:rPr>
              <w:t>969484,98</w:t>
            </w:r>
          </w:p>
        </w:tc>
        <w:tc>
          <w:tcPr>
            <w:tcW w:w="2017" w:type="pct"/>
            <w:noWrap/>
            <w:vAlign w:val="center"/>
          </w:tcPr>
          <w:p w:rsidR="00170E13" w:rsidRPr="001C3506" w:rsidRDefault="00170E13" w:rsidP="00F9592D">
            <w:pPr>
              <w:jc w:val="center"/>
              <w:rPr>
                <w:color w:val="000000"/>
              </w:rPr>
            </w:pPr>
            <w:r w:rsidRPr="001C3506">
              <w:rPr>
                <w:color w:val="000000"/>
              </w:rPr>
              <w:t>1759690,41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н24</w:t>
            </w:r>
          </w:p>
        </w:tc>
        <w:tc>
          <w:tcPr>
            <w:tcW w:w="1755" w:type="pct"/>
            <w:noWrap/>
            <w:vAlign w:val="center"/>
          </w:tcPr>
          <w:p w:rsidR="00170E13" w:rsidRPr="001C3506" w:rsidRDefault="00170E13" w:rsidP="00F9592D">
            <w:pPr>
              <w:jc w:val="center"/>
              <w:rPr>
                <w:color w:val="000000"/>
              </w:rPr>
            </w:pPr>
            <w:r w:rsidRPr="001C3506">
              <w:rPr>
                <w:color w:val="000000"/>
              </w:rPr>
              <w:t>969474,99</w:t>
            </w:r>
          </w:p>
        </w:tc>
        <w:tc>
          <w:tcPr>
            <w:tcW w:w="2017" w:type="pct"/>
            <w:noWrap/>
            <w:vAlign w:val="center"/>
          </w:tcPr>
          <w:p w:rsidR="00170E13" w:rsidRPr="001C3506" w:rsidRDefault="00170E13" w:rsidP="00F9592D">
            <w:pPr>
              <w:jc w:val="center"/>
              <w:rPr>
                <w:color w:val="000000"/>
              </w:rPr>
            </w:pPr>
            <w:r w:rsidRPr="001C3506">
              <w:rPr>
                <w:color w:val="000000"/>
              </w:rPr>
              <w:t>1759690,85</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н25</w:t>
            </w:r>
          </w:p>
        </w:tc>
        <w:tc>
          <w:tcPr>
            <w:tcW w:w="1755" w:type="pct"/>
            <w:noWrap/>
            <w:vAlign w:val="center"/>
          </w:tcPr>
          <w:p w:rsidR="00170E13" w:rsidRPr="001C3506" w:rsidRDefault="00170E13" w:rsidP="00F9592D">
            <w:pPr>
              <w:jc w:val="center"/>
              <w:rPr>
                <w:color w:val="000000"/>
              </w:rPr>
            </w:pPr>
            <w:r w:rsidRPr="001C3506">
              <w:rPr>
                <w:color w:val="000000"/>
              </w:rPr>
              <w:t>969474,01</w:t>
            </w:r>
          </w:p>
        </w:tc>
        <w:tc>
          <w:tcPr>
            <w:tcW w:w="2017" w:type="pct"/>
            <w:noWrap/>
            <w:vAlign w:val="center"/>
          </w:tcPr>
          <w:p w:rsidR="00170E13" w:rsidRPr="001C3506" w:rsidRDefault="00170E13" w:rsidP="00F9592D">
            <w:pPr>
              <w:jc w:val="center"/>
              <w:rPr>
                <w:color w:val="000000"/>
              </w:rPr>
            </w:pPr>
            <w:r w:rsidRPr="001C3506">
              <w:rPr>
                <w:color w:val="000000"/>
              </w:rPr>
              <w:t>1759668,85</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н26</w:t>
            </w:r>
          </w:p>
        </w:tc>
        <w:tc>
          <w:tcPr>
            <w:tcW w:w="1755" w:type="pct"/>
            <w:noWrap/>
            <w:vAlign w:val="center"/>
          </w:tcPr>
          <w:p w:rsidR="00170E13" w:rsidRPr="001C3506" w:rsidRDefault="00170E13" w:rsidP="00F9592D">
            <w:pPr>
              <w:jc w:val="center"/>
              <w:rPr>
                <w:color w:val="000000"/>
              </w:rPr>
            </w:pPr>
            <w:r w:rsidRPr="001C3506">
              <w:rPr>
                <w:color w:val="000000"/>
              </w:rPr>
              <w:t>969484,01</w:t>
            </w:r>
          </w:p>
        </w:tc>
        <w:tc>
          <w:tcPr>
            <w:tcW w:w="2017" w:type="pct"/>
            <w:noWrap/>
            <w:vAlign w:val="center"/>
          </w:tcPr>
          <w:p w:rsidR="00170E13" w:rsidRPr="001C3506" w:rsidRDefault="00170E13" w:rsidP="00F9592D">
            <w:pPr>
              <w:jc w:val="center"/>
              <w:rPr>
                <w:color w:val="000000"/>
              </w:rPr>
            </w:pPr>
            <w:r w:rsidRPr="001C3506">
              <w:rPr>
                <w:color w:val="000000"/>
              </w:rPr>
              <w:t>1759668,42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н27</w:t>
            </w:r>
          </w:p>
        </w:tc>
        <w:tc>
          <w:tcPr>
            <w:tcW w:w="1755" w:type="pct"/>
            <w:noWrap/>
            <w:vAlign w:val="center"/>
          </w:tcPr>
          <w:p w:rsidR="00170E13" w:rsidRPr="001C3506" w:rsidRDefault="00170E13" w:rsidP="00F9592D">
            <w:pPr>
              <w:jc w:val="center"/>
              <w:rPr>
                <w:color w:val="000000"/>
              </w:rPr>
            </w:pPr>
            <w:r w:rsidRPr="001C3506">
              <w:rPr>
                <w:color w:val="000000"/>
              </w:rPr>
              <w:t>969504,90</w:t>
            </w:r>
          </w:p>
        </w:tc>
        <w:tc>
          <w:tcPr>
            <w:tcW w:w="2017" w:type="pct"/>
            <w:noWrap/>
            <w:vAlign w:val="center"/>
          </w:tcPr>
          <w:p w:rsidR="00170E13" w:rsidRPr="001C3506" w:rsidRDefault="00170E13" w:rsidP="00F9592D">
            <w:pPr>
              <w:jc w:val="center"/>
              <w:rPr>
                <w:color w:val="000000"/>
              </w:rPr>
            </w:pPr>
            <w:r w:rsidRPr="001C3506">
              <w:rPr>
                <w:color w:val="000000"/>
              </w:rPr>
              <w:t>1759667,49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н28</w:t>
            </w:r>
          </w:p>
        </w:tc>
        <w:tc>
          <w:tcPr>
            <w:tcW w:w="1755" w:type="pct"/>
            <w:noWrap/>
            <w:vAlign w:val="center"/>
          </w:tcPr>
          <w:p w:rsidR="00170E13" w:rsidRPr="001C3506" w:rsidRDefault="00170E13" w:rsidP="00F9592D">
            <w:pPr>
              <w:jc w:val="center"/>
              <w:rPr>
                <w:color w:val="000000"/>
              </w:rPr>
            </w:pPr>
            <w:r w:rsidRPr="001C3506">
              <w:rPr>
                <w:color w:val="000000"/>
              </w:rPr>
              <w:t>969600,02</w:t>
            </w:r>
          </w:p>
        </w:tc>
        <w:tc>
          <w:tcPr>
            <w:tcW w:w="2017" w:type="pct"/>
            <w:noWrap/>
            <w:vAlign w:val="center"/>
          </w:tcPr>
          <w:p w:rsidR="00170E13" w:rsidRPr="001C3506" w:rsidRDefault="00170E13" w:rsidP="00F9592D">
            <w:pPr>
              <w:jc w:val="center"/>
              <w:rPr>
                <w:color w:val="000000"/>
              </w:rPr>
            </w:pPr>
            <w:r w:rsidRPr="001C3506">
              <w:rPr>
                <w:color w:val="000000"/>
              </w:rPr>
              <w:t>1759647,24</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н29</w:t>
            </w:r>
          </w:p>
        </w:tc>
        <w:tc>
          <w:tcPr>
            <w:tcW w:w="1755" w:type="pct"/>
            <w:noWrap/>
            <w:vAlign w:val="center"/>
          </w:tcPr>
          <w:p w:rsidR="00170E13" w:rsidRPr="001C3506" w:rsidRDefault="00170E13" w:rsidP="00F9592D">
            <w:pPr>
              <w:jc w:val="center"/>
              <w:rPr>
                <w:color w:val="000000"/>
              </w:rPr>
            </w:pPr>
            <w:r w:rsidRPr="001C3506">
              <w:rPr>
                <w:color w:val="000000"/>
              </w:rPr>
              <w:t>969612,71</w:t>
            </w:r>
          </w:p>
        </w:tc>
        <w:tc>
          <w:tcPr>
            <w:tcW w:w="2017" w:type="pct"/>
            <w:noWrap/>
            <w:vAlign w:val="center"/>
          </w:tcPr>
          <w:p w:rsidR="00170E13" w:rsidRPr="001C3506" w:rsidRDefault="00170E13" w:rsidP="00F9592D">
            <w:pPr>
              <w:jc w:val="center"/>
              <w:rPr>
                <w:color w:val="000000"/>
              </w:rPr>
            </w:pPr>
            <w:r w:rsidRPr="001C3506">
              <w:rPr>
                <w:color w:val="000000"/>
              </w:rPr>
              <w:t>1759733,70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н30</w:t>
            </w:r>
          </w:p>
        </w:tc>
        <w:tc>
          <w:tcPr>
            <w:tcW w:w="1755" w:type="pct"/>
            <w:noWrap/>
            <w:vAlign w:val="center"/>
          </w:tcPr>
          <w:p w:rsidR="00170E13" w:rsidRPr="001C3506" w:rsidRDefault="00170E13" w:rsidP="00F9592D">
            <w:pPr>
              <w:jc w:val="center"/>
              <w:rPr>
                <w:color w:val="000000"/>
              </w:rPr>
            </w:pPr>
            <w:r w:rsidRPr="001C3506">
              <w:rPr>
                <w:color w:val="000000"/>
              </w:rPr>
              <w:t>969850,81</w:t>
            </w:r>
          </w:p>
        </w:tc>
        <w:tc>
          <w:tcPr>
            <w:tcW w:w="2017" w:type="pct"/>
            <w:noWrap/>
            <w:vAlign w:val="center"/>
          </w:tcPr>
          <w:p w:rsidR="00170E13" w:rsidRPr="001C3506" w:rsidRDefault="00170E13" w:rsidP="00F9592D">
            <w:pPr>
              <w:jc w:val="center"/>
              <w:rPr>
                <w:color w:val="000000"/>
              </w:rPr>
            </w:pPr>
            <w:r w:rsidRPr="001C3506">
              <w:rPr>
                <w:color w:val="000000"/>
              </w:rPr>
              <w:t>1760273,62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н31</w:t>
            </w:r>
          </w:p>
        </w:tc>
        <w:tc>
          <w:tcPr>
            <w:tcW w:w="1755" w:type="pct"/>
            <w:noWrap/>
            <w:vAlign w:val="center"/>
          </w:tcPr>
          <w:p w:rsidR="00170E13" w:rsidRPr="001C3506" w:rsidRDefault="00170E13" w:rsidP="00F9592D">
            <w:pPr>
              <w:jc w:val="center"/>
              <w:rPr>
                <w:color w:val="000000"/>
              </w:rPr>
            </w:pPr>
            <w:r w:rsidRPr="001C3506">
              <w:rPr>
                <w:color w:val="000000"/>
              </w:rPr>
              <w:t>970007,90</w:t>
            </w:r>
          </w:p>
        </w:tc>
        <w:tc>
          <w:tcPr>
            <w:tcW w:w="2017" w:type="pct"/>
            <w:noWrap/>
            <w:vAlign w:val="center"/>
          </w:tcPr>
          <w:p w:rsidR="00170E13" w:rsidRPr="001C3506" w:rsidRDefault="00170E13" w:rsidP="00F9592D">
            <w:pPr>
              <w:jc w:val="center"/>
              <w:rPr>
                <w:color w:val="000000"/>
              </w:rPr>
            </w:pPr>
            <w:r w:rsidRPr="001C3506">
              <w:rPr>
                <w:color w:val="000000"/>
              </w:rPr>
              <w:t>1760429,31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н32</w:t>
            </w:r>
          </w:p>
        </w:tc>
        <w:tc>
          <w:tcPr>
            <w:tcW w:w="1755" w:type="pct"/>
            <w:noWrap/>
            <w:vAlign w:val="center"/>
          </w:tcPr>
          <w:p w:rsidR="00170E13" w:rsidRPr="001C3506" w:rsidRDefault="00170E13" w:rsidP="00F9592D">
            <w:pPr>
              <w:jc w:val="center"/>
              <w:rPr>
                <w:color w:val="000000"/>
              </w:rPr>
            </w:pPr>
            <w:r w:rsidRPr="001C3506">
              <w:rPr>
                <w:color w:val="000000"/>
              </w:rPr>
              <w:t>970255,44</w:t>
            </w:r>
          </w:p>
        </w:tc>
        <w:tc>
          <w:tcPr>
            <w:tcW w:w="2017" w:type="pct"/>
            <w:noWrap/>
            <w:vAlign w:val="center"/>
          </w:tcPr>
          <w:p w:rsidR="00170E13" w:rsidRPr="001C3506" w:rsidRDefault="00170E13" w:rsidP="00F9592D">
            <w:pPr>
              <w:jc w:val="center"/>
              <w:rPr>
                <w:color w:val="000000"/>
              </w:rPr>
            </w:pPr>
            <w:r w:rsidRPr="001C3506">
              <w:rPr>
                <w:color w:val="000000"/>
              </w:rPr>
              <w:t>1760884,37</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н33</w:t>
            </w:r>
          </w:p>
        </w:tc>
        <w:tc>
          <w:tcPr>
            <w:tcW w:w="1755" w:type="pct"/>
            <w:noWrap/>
            <w:vAlign w:val="center"/>
          </w:tcPr>
          <w:p w:rsidR="00170E13" w:rsidRPr="001C3506" w:rsidRDefault="00170E13" w:rsidP="00F9592D">
            <w:pPr>
              <w:jc w:val="center"/>
              <w:rPr>
                <w:color w:val="000000"/>
              </w:rPr>
            </w:pPr>
            <w:r w:rsidRPr="001C3506">
              <w:rPr>
                <w:color w:val="000000"/>
              </w:rPr>
              <w:t>970391,80</w:t>
            </w:r>
          </w:p>
        </w:tc>
        <w:tc>
          <w:tcPr>
            <w:tcW w:w="2017" w:type="pct"/>
            <w:noWrap/>
            <w:vAlign w:val="center"/>
          </w:tcPr>
          <w:p w:rsidR="00170E13" w:rsidRPr="001C3506" w:rsidRDefault="00170E13" w:rsidP="00F9592D">
            <w:pPr>
              <w:jc w:val="center"/>
              <w:rPr>
                <w:color w:val="000000"/>
              </w:rPr>
            </w:pPr>
            <w:r w:rsidRPr="001C3506">
              <w:rPr>
                <w:color w:val="000000"/>
              </w:rPr>
              <w:t>1760822,10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н34</w:t>
            </w:r>
          </w:p>
        </w:tc>
        <w:tc>
          <w:tcPr>
            <w:tcW w:w="1755" w:type="pct"/>
            <w:noWrap/>
            <w:vAlign w:val="center"/>
          </w:tcPr>
          <w:p w:rsidR="00170E13" w:rsidRPr="001C3506" w:rsidRDefault="00170E13" w:rsidP="00F9592D">
            <w:pPr>
              <w:jc w:val="center"/>
              <w:rPr>
                <w:color w:val="000000"/>
              </w:rPr>
            </w:pPr>
            <w:r w:rsidRPr="001C3506">
              <w:rPr>
                <w:color w:val="000000"/>
              </w:rPr>
              <w:t>970615,21</w:t>
            </w:r>
          </w:p>
        </w:tc>
        <w:tc>
          <w:tcPr>
            <w:tcW w:w="2017" w:type="pct"/>
            <w:noWrap/>
            <w:vAlign w:val="center"/>
          </w:tcPr>
          <w:p w:rsidR="00170E13" w:rsidRPr="001C3506" w:rsidRDefault="00170E13" w:rsidP="00F9592D">
            <w:pPr>
              <w:jc w:val="center"/>
              <w:rPr>
                <w:color w:val="000000"/>
              </w:rPr>
            </w:pPr>
            <w:r w:rsidRPr="001C3506">
              <w:rPr>
                <w:color w:val="000000"/>
              </w:rPr>
              <w:t>1761075,64</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н35</w:t>
            </w:r>
          </w:p>
        </w:tc>
        <w:tc>
          <w:tcPr>
            <w:tcW w:w="1755" w:type="pct"/>
            <w:noWrap/>
            <w:vAlign w:val="center"/>
          </w:tcPr>
          <w:p w:rsidR="00170E13" w:rsidRPr="001C3506" w:rsidRDefault="00170E13" w:rsidP="00F9592D">
            <w:pPr>
              <w:jc w:val="center"/>
              <w:rPr>
                <w:color w:val="000000"/>
              </w:rPr>
            </w:pPr>
            <w:r w:rsidRPr="001C3506">
              <w:rPr>
                <w:color w:val="000000"/>
              </w:rPr>
              <w:t>970622,85</w:t>
            </w:r>
          </w:p>
        </w:tc>
        <w:tc>
          <w:tcPr>
            <w:tcW w:w="2017" w:type="pct"/>
            <w:noWrap/>
            <w:vAlign w:val="center"/>
          </w:tcPr>
          <w:p w:rsidR="00170E13" w:rsidRPr="001C3506" w:rsidRDefault="00170E13" w:rsidP="00F9592D">
            <w:pPr>
              <w:jc w:val="center"/>
              <w:rPr>
                <w:color w:val="000000"/>
              </w:rPr>
            </w:pPr>
            <w:r w:rsidRPr="001C3506">
              <w:rPr>
                <w:color w:val="000000"/>
              </w:rPr>
              <w:t>1761068,83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н36</w:t>
            </w:r>
          </w:p>
        </w:tc>
        <w:tc>
          <w:tcPr>
            <w:tcW w:w="1755" w:type="pct"/>
            <w:noWrap/>
            <w:vAlign w:val="center"/>
          </w:tcPr>
          <w:p w:rsidR="00170E13" w:rsidRPr="001C3506" w:rsidRDefault="00170E13" w:rsidP="00F9592D">
            <w:pPr>
              <w:jc w:val="center"/>
              <w:rPr>
                <w:color w:val="000000"/>
              </w:rPr>
            </w:pPr>
            <w:r w:rsidRPr="001C3506">
              <w:rPr>
                <w:color w:val="000000"/>
              </w:rPr>
              <w:t>970669,11</w:t>
            </w:r>
          </w:p>
        </w:tc>
        <w:tc>
          <w:tcPr>
            <w:tcW w:w="2017" w:type="pct"/>
            <w:noWrap/>
            <w:vAlign w:val="center"/>
          </w:tcPr>
          <w:p w:rsidR="00170E13" w:rsidRPr="001C3506" w:rsidRDefault="00170E13" w:rsidP="00F9592D">
            <w:pPr>
              <w:jc w:val="center"/>
              <w:rPr>
                <w:color w:val="000000"/>
              </w:rPr>
            </w:pPr>
            <w:r w:rsidRPr="001C3506">
              <w:rPr>
                <w:color w:val="000000"/>
              </w:rPr>
              <w:t>1761120,79</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н37</w:t>
            </w:r>
          </w:p>
        </w:tc>
        <w:tc>
          <w:tcPr>
            <w:tcW w:w="1755" w:type="pct"/>
            <w:noWrap/>
            <w:vAlign w:val="center"/>
          </w:tcPr>
          <w:p w:rsidR="00170E13" w:rsidRPr="001C3506" w:rsidRDefault="00170E13" w:rsidP="00F9592D">
            <w:pPr>
              <w:jc w:val="center"/>
              <w:rPr>
                <w:color w:val="000000"/>
              </w:rPr>
            </w:pPr>
            <w:r w:rsidRPr="001C3506">
              <w:rPr>
                <w:color w:val="000000"/>
              </w:rPr>
              <w:t>970652,67</w:t>
            </w:r>
          </w:p>
        </w:tc>
        <w:tc>
          <w:tcPr>
            <w:tcW w:w="2017" w:type="pct"/>
            <w:noWrap/>
            <w:vAlign w:val="center"/>
          </w:tcPr>
          <w:p w:rsidR="00170E13" w:rsidRPr="001C3506" w:rsidRDefault="00170E13" w:rsidP="00F9592D">
            <w:pPr>
              <w:jc w:val="center"/>
              <w:rPr>
                <w:color w:val="000000"/>
              </w:rPr>
            </w:pPr>
            <w:r w:rsidRPr="001C3506">
              <w:rPr>
                <w:color w:val="000000"/>
              </w:rPr>
              <w:t>1761135,43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н38</w:t>
            </w:r>
          </w:p>
        </w:tc>
        <w:tc>
          <w:tcPr>
            <w:tcW w:w="1755" w:type="pct"/>
            <w:noWrap/>
            <w:vAlign w:val="center"/>
          </w:tcPr>
          <w:p w:rsidR="00170E13" w:rsidRPr="001C3506" w:rsidRDefault="00170E13" w:rsidP="00F9592D">
            <w:pPr>
              <w:jc w:val="center"/>
              <w:rPr>
                <w:color w:val="000000"/>
              </w:rPr>
            </w:pPr>
            <w:r w:rsidRPr="001C3506">
              <w:rPr>
                <w:color w:val="000000"/>
              </w:rPr>
              <w:t>970638,18</w:t>
            </w:r>
          </w:p>
        </w:tc>
        <w:tc>
          <w:tcPr>
            <w:tcW w:w="2017" w:type="pct"/>
            <w:noWrap/>
            <w:vAlign w:val="center"/>
          </w:tcPr>
          <w:p w:rsidR="00170E13" w:rsidRPr="001C3506" w:rsidRDefault="00170E13" w:rsidP="00F9592D">
            <w:pPr>
              <w:jc w:val="center"/>
              <w:rPr>
                <w:color w:val="000000"/>
              </w:rPr>
            </w:pPr>
            <w:r w:rsidRPr="001C3506">
              <w:rPr>
                <w:color w:val="000000"/>
              </w:rPr>
              <w:t>1761119,16</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н39</w:t>
            </w:r>
          </w:p>
        </w:tc>
        <w:tc>
          <w:tcPr>
            <w:tcW w:w="1755" w:type="pct"/>
            <w:noWrap/>
            <w:vAlign w:val="center"/>
          </w:tcPr>
          <w:p w:rsidR="00170E13" w:rsidRPr="001C3506" w:rsidRDefault="00170E13" w:rsidP="00F9592D">
            <w:pPr>
              <w:jc w:val="center"/>
              <w:rPr>
                <w:color w:val="000000"/>
              </w:rPr>
            </w:pPr>
            <w:r w:rsidRPr="001C3506">
              <w:rPr>
                <w:color w:val="000000"/>
              </w:rPr>
              <w:t>970623,89</w:t>
            </w:r>
          </w:p>
        </w:tc>
        <w:tc>
          <w:tcPr>
            <w:tcW w:w="2017" w:type="pct"/>
            <w:noWrap/>
            <w:vAlign w:val="center"/>
          </w:tcPr>
          <w:p w:rsidR="00170E13" w:rsidRPr="001C3506" w:rsidRDefault="00170E13" w:rsidP="00F9592D">
            <w:pPr>
              <w:jc w:val="center"/>
              <w:rPr>
                <w:color w:val="000000"/>
              </w:rPr>
            </w:pPr>
            <w:r w:rsidRPr="001C3506">
              <w:rPr>
                <w:color w:val="000000"/>
              </w:rPr>
              <w:t>1761131,37</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н40</w:t>
            </w:r>
          </w:p>
        </w:tc>
        <w:tc>
          <w:tcPr>
            <w:tcW w:w="1755" w:type="pct"/>
            <w:noWrap/>
            <w:vAlign w:val="center"/>
          </w:tcPr>
          <w:p w:rsidR="00170E13" w:rsidRPr="001C3506" w:rsidRDefault="00170E13" w:rsidP="00F9592D">
            <w:pPr>
              <w:jc w:val="center"/>
              <w:rPr>
                <w:color w:val="000000"/>
              </w:rPr>
            </w:pPr>
            <w:r w:rsidRPr="001C3506">
              <w:rPr>
                <w:color w:val="000000"/>
              </w:rPr>
              <w:t>970624,64</w:t>
            </w:r>
          </w:p>
        </w:tc>
        <w:tc>
          <w:tcPr>
            <w:tcW w:w="2017" w:type="pct"/>
            <w:noWrap/>
            <w:vAlign w:val="center"/>
          </w:tcPr>
          <w:p w:rsidR="00170E13" w:rsidRPr="001C3506" w:rsidRDefault="00170E13" w:rsidP="00F9592D">
            <w:pPr>
              <w:jc w:val="center"/>
              <w:rPr>
                <w:color w:val="000000"/>
              </w:rPr>
            </w:pPr>
            <w:r w:rsidRPr="001C3506">
              <w:rPr>
                <w:color w:val="000000"/>
              </w:rPr>
              <w:t>1761140,98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н41</w:t>
            </w:r>
          </w:p>
        </w:tc>
        <w:tc>
          <w:tcPr>
            <w:tcW w:w="1755" w:type="pct"/>
            <w:noWrap/>
            <w:vAlign w:val="center"/>
          </w:tcPr>
          <w:p w:rsidR="00170E13" w:rsidRPr="001C3506" w:rsidRDefault="00170E13" w:rsidP="00F9592D">
            <w:pPr>
              <w:jc w:val="center"/>
              <w:rPr>
                <w:color w:val="000000"/>
              </w:rPr>
            </w:pPr>
            <w:r w:rsidRPr="001C3506">
              <w:rPr>
                <w:color w:val="000000"/>
              </w:rPr>
              <w:t>970663,26</w:t>
            </w:r>
          </w:p>
        </w:tc>
        <w:tc>
          <w:tcPr>
            <w:tcW w:w="2017" w:type="pct"/>
            <w:noWrap/>
            <w:vAlign w:val="center"/>
          </w:tcPr>
          <w:p w:rsidR="00170E13" w:rsidRPr="001C3506" w:rsidRDefault="00170E13" w:rsidP="00F9592D">
            <w:pPr>
              <w:jc w:val="center"/>
              <w:rPr>
                <w:color w:val="000000"/>
              </w:rPr>
            </w:pPr>
            <w:r w:rsidRPr="001C3506">
              <w:rPr>
                <w:color w:val="000000"/>
              </w:rPr>
              <w:t>1761171,58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н42</w:t>
            </w:r>
          </w:p>
        </w:tc>
        <w:tc>
          <w:tcPr>
            <w:tcW w:w="1755" w:type="pct"/>
            <w:noWrap/>
            <w:vAlign w:val="center"/>
          </w:tcPr>
          <w:p w:rsidR="00170E13" w:rsidRPr="001C3506" w:rsidRDefault="00170E13" w:rsidP="00F9592D">
            <w:pPr>
              <w:jc w:val="center"/>
              <w:rPr>
                <w:color w:val="000000"/>
              </w:rPr>
            </w:pPr>
            <w:r w:rsidRPr="001C3506">
              <w:rPr>
                <w:color w:val="000000"/>
              </w:rPr>
              <w:t>970665,35</w:t>
            </w:r>
          </w:p>
        </w:tc>
        <w:tc>
          <w:tcPr>
            <w:tcW w:w="2017" w:type="pct"/>
            <w:noWrap/>
            <w:vAlign w:val="center"/>
          </w:tcPr>
          <w:p w:rsidR="00170E13" w:rsidRPr="001C3506" w:rsidRDefault="00170E13" w:rsidP="00F9592D">
            <w:pPr>
              <w:jc w:val="center"/>
              <w:rPr>
                <w:color w:val="000000"/>
              </w:rPr>
            </w:pPr>
            <w:r w:rsidRPr="001C3506">
              <w:rPr>
                <w:color w:val="000000"/>
              </w:rPr>
              <w:t>1761185,65</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н43</w:t>
            </w:r>
          </w:p>
        </w:tc>
        <w:tc>
          <w:tcPr>
            <w:tcW w:w="1755" w:type="pct"/>
            <w:noWrap/>
            <w:vAlign w:val="center"/>
          </w:tcPr>
          <w:p w:rsidR="00170E13" w:rsidRPr="001C3506" w:rsidRDefault="00170E13" w:rsidP="00F9592D">
            <w:pPr>
              <w:jc w:val="center"/>
              <w:rPr>
                <w:color w:val="000000"/>
              </w:rPr>
            </w:pPr>
            <w:r w:rsidRPr="001C3506">
              <w:rPr>
                <w:color w:val="000000"/>
              </w:rPr>
              <w:t>970666,99</w:t>
            </w:r>
          </w:p>
        </w:tc>
        <w:tc>
          <w:tcPr>
            <w:tcW w:w="2017" w:type="pct"/>
            <w:noWrap/>
            <w:vAlign w:val="center"/>
          </w:tcPr>
          <w:p w:rsidR="00170E13" w:rsidRPr="001C3506" w:rsidRDefault="00170E13" w:rsidP="00F9592D">
            <w:pPr>
              <w:jc w:val="center"/>
              <w:rPr>
                <w:color w:val="000000"/>
              </w:rPr>
            </w:pPr>
            <w:r w:rsidRPr="001C3506">
              <w:rPr>
                <w:color w:val="000000"/>
              </w:rPr>
              <w:t>1761209,68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н44</w:t>
            </w:r>
          </w:p>
        </w:tc>
        <w:tc>
          <w:tcPr>
            <w:tcW w:w="1755" w:type="pct"/>
            <w:noWrap/>
            <w:vAlign w:val="center"/>
          </w:tcPr>
          <w:p w:rsidR="00170E13" w:rsidRPr="001C3506" w:rsidRDefault="00170E13" w:rsidP="00F9592D">
            <w:pPr>
              <w:jc w:val="center"/>
              <w:rPr>
                <w:color w:val="000000"/>
              </w:rPr>
            </w:pPr>
            <w:r w:rsidRPr="001C3506">
              <w:rPr>
                <w:color w:val="000000"/>
              </w:rPr>
              <w:t>970676,28</w:t>
            </w:r>
          </w:p>
        </w:tc>
        <w:tc>
          <w:tcPr>
            <w:tcW w:w="2017" w:type="pct"/>
            <w:noWrap/>
            <w:vAlign w:val="center"/>
          </w:tcPr>
          <w:p w:rsidR="00170E13" w:rsidRPr="001C3506" w:rsidRDefault="00170E13" w:rsidP="00F9592D">
            <w:pPr>
              <w:jc w:val="center"/>
              <w:rPr>
                <w:color w:val="000000"/>
              </w:rPr>
            </w:pPr>
            <w:r w:rsidRPr="001C3506">
              <w:rPr>
                <w:color w:val="000000"/>
              </w:rPr>
              <w:t>1761304,27</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н45</w:t>
            </w:r>
          </w:p>
        </w:tc>
        <w:tc>
          <w:tcPr>
            <w:tcW w:w="1755" w:type="pct"/>
            <w:noWrap/>
            <w:vAlign w:val="center"/>
          </w:tcPr>
          <w:p w:rsidR="00170E13" w:rsidRPr="001C3506" w:rsidRDefault="00170E13" w:rsidP="00F9592D">
            <w:pPr>
              <w:jc w:val="center"/>
              <w:rPr>
                <w:color w:val="000000"/>
              </w:rPr>
            </w:pPr>
            <w:r w:rsidRPr="001C3506">
              <w:rPr>
                <w:color w:val="000000"/>
              </w:rPr>
              <w:t>970686,41</w:t>
            </w:r>
          </w:p>
        </w:tc>
        <w:tc>
          <w:tcPr>
            <w:tcW w:w="2017" w:type="pct"/>
            <w:noWrap/>
            <w:vAlign w:val="center"/>
          </w:tcPr>
          <w:p w:rsidR="00170E13" w:rsidRPr="001C3506" w:rsidRDefault="00170E13" w:rsidP="00F9592D">
            <w:pPr>
              <w:jc w:val="center"/>
              <w:rPr>
                <w:color w:val="000000"/>
              </w:rPr>
            </w:pPr>
            <w:r w:rsidRPr="001C3506">
              <w:rPr>
                <w:color w:val="000000"/>
              </w:rPr>
              <w:t>1761329,84</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н46</w:t>
            </w:r>
          </w:p>
        </w:tc>
        <w:tc>
          <w:tcPr>
            <w:tcW w:w="1755" w:type="pct"/>
            <w:noWrap/>
            <w:vAlign w:val="center"/>
          </w:tcPr>
          <w:p w:rsidR="00170E13" w:rsidRPr="001C3506" w:rsidRDefault="00170E13" w:rsidP="00F9592D">
            <w:pPr>
              <w:jc w:val="center"/>
              <w:rPr>
                <w:color w:val="000000"/>
              </w:rPr>
            </w:pPr>
            <w:r w:rsidRPr="001C3506">
              <w:rPr>
                <w:color w:val="000000"/>
              </w:rPr>
              <w:t>970703,28</w:t>
            </w:r>
          </w:p>
        </w:tc>
        <w:tc>
          <w:tcPr>
            <w:tcW w:w="2017" w:type="pct"/>
            <w:noWrap/>
            <w:vAlign w:val="center"/>
          </w:tcPr>
          <w:p w:rsidR="00170E13" w:rsidRPr="001C3506" w:rsidRDefault="00170E13" w:rsidP="00F9592D">
            <w:pPr>
              <w:jc w:val="center"/>
              <w:rPr>
                <w:color w:val="000000"/>
              </w:rPr>
            </w:pPr>
            <w:r w:rsidRPr="001C3506">
              <w:rPr>
                <w:color w:val="000000"/>
              </w:rPr>
              <w:t>1761361,41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н47</w:t>
            </w:r>
          </w:p>
        </w:tc>
        <w:tc>
          <w:tcPr>
            <w:tcW w:w="1755" w:type="pct"/>
            <w:noWrap/>
            <w:vAlign w:val="center"/>
          </w:tcPr>
          <w:p w:rsidR="00170E13" w:rsidRPr="001C3506" w:rsidRDefault="00170E13" w:rsidP="00F9592D">
            <w:pPr>
              <w:jc w:val="center"/>
              <w:rPr>
                <w:color w:val="000000"/>
              </w:rPr>
            </w:pPr>
            <w:r w:rsidRPr="001C3506">
              <w:rPr>
                <w:color w:val="000000"/>
              </w:rPr>
              <w:t>970703,25</w:t>
            </w:r>
          </w:p>
        </w:tc>
        <w:tc>
          <w:tcPr>
            <w:tcW w:w="2017" w:type="pct"/>
            <w:noWrap/>
            <w:vAlign w:val="center"/>
          </w:tcPr>
          <w:p w:rsidR="00170E13" w:rsidRPr="001C3506" w:rsidRDefault="00170E13" w:rsidP="00F9592D">
            <w:pPr>
              <w:jc w:val="center"/>
              <w:rPr>
                <w:color w:val="000000"/>
              </w:rPr>
            </w:pPr>
            <w:r w:rsidRPr="001C3506">
              <w:rPr>
                <w:color w:val="000000"/>
              </w:rPr>
              <w:t>1761361,43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н48</w:t>
            </w:r>
          </w:p>
        </w:tc>
        <w:tc>
          <w:tcPr>
            <w:tcW w:w="1755" w:type="pct"/>
            <w:noWrap/>
            <w:vAlign w:val="center"/>
          </w:tcPr>
          <w:p w:rsidR="00170E13" w:rsidRPr="001C3506" w:rsidRDefault="00170E13" w:rsidP="00F9592D">
            <w:pPr>
              <w:jc w:val="center"/>
              <w:rPr>
                <w:color w:val="000000"/>
              </w:rPr>
            </w:pPr>
            <w:r w:rsidRPr="001C3506">
              <w:rPr>
                <w:color w:val="000000"/>
              </w:rPr>
              <w:t>970796,37</w:t>
            </w:r>
          </w:p>
        </w:tc>
        <w:tc>
          <w:tcPr>
            <w:tcW w:w="2017" w:type="pct"/>
            <w:noWrap/>
            <w:vAlign w:val="center"/>
          </w:tcPr>
          <w:p w:rsidR="00170E13" w:rsidRPr="001C3506" w:rsidRDefault="00170E13" w:rsidP="00F9592D">
            <w:pPr>
              <w:jc w:val="center"/>
              <w:rPr>
                <w:color w:val="000000"/>
              </w:rPr>
            </w:pPr>
            <w:r w:rsidRPr="001C3506">
              <w:rPr>
                <w:color w:val="000000"/>
              </w:rPr>
              <w:t>1761311,70</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н49</w:t>
            </w:r>
          </w:p>
        </w:tc>
        <w:tc>
          <w:tcPr>
            <w:tcW w:w="1755" w:type="pct"/>
            <w:noWrap/>
            <w:vAlign w:val="center"/>
          </w:tcPr>
          <w:p w:rsidR="00170E13" w:rsidRPr="001C3506" w:rsidRDefault="00170E13" w:rsidP="00F9592D">
            <w:pPr>
              <w:jc w:val="center"/>
              <w:rPr>
                <w:color w:val="000000"/>
              </w:rPr>
            </w:pPr>
            <w:r w:rsidRPr="001C3506">
              <w:rPr>
                <w:color w:val="000000"/>
              </w:rPr>
              <w:t>970811,40</w:t>
            </w:r>
          </w:p>
        </w:tc>
        <w:tc>
          <w:tcPr>
            <w:tcW w:w="2017" w:type="pct"/>
            <w:noWrap/>
            <w:vAlign w:val="center"/>
          </w:tcPr>
          <w:p w:rsidR="00170E13" w:rsidRPr="001C3506" w:rsidRDefault="00170E13" w:rsidP="00F9592D">
            <w:pPr>
              <w:jc w:val="center"/>
              <w:rPr>
                <w:color w:val="000000"/>
              </w:rPr>
            </w:pPr>
            <w:r w:rsidRPr="001C3506">
              <w:rPr>
                <w:color w:val="000000"/>
              </w:rPr>
              <w:t>1761339,86</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н50</w:t>
            </w:r>
          </w:p>
        </w:tc>
        <w:tc>
          <w:tcPr>
            <w:tcW w:w="1755" w:type="pct"/>
            <w:noWrap/>
            <w:vAlign w:val="center"/>
          </w:tcPr>
          <w:p w:rsidR="00170E13" w:rsidRPr="001C3506" w:rsidRDefault="00170E13" w:rsidP="00F9592D">
            <w:pPr>
              <w:jc w:val="center"/>
              <w:rPr>
                <w:color w:val="000000"/>
              </w:rPr>
            </w:pPr>
            <w:r w:rsidRPr="001C3506">
              <w:rPr>
                <w:color w:val="000000"/>
              </w:rPr>
              <w:t>970796,40</w:t>
            </w:r>
          </w:p>
        </w:tc>
        <w:tc>
          <w:tcPr>
            <w:tcW w:w="2017" w:type="pct"/>
            <w:noWrap/>
            <w:vAlign w:val="center"/>
          </w:tcPr>
          <w:p w:rsidR="00170E13" w:rsidRPr="001C3506" w:rsidRDefault="00170E13" w:rsidP="00F9592D">
            <w:pPr>
              <w:jc w:val="center"/>
              <w:rPr>
                <w:color w:val="000000"/>
              </w:rPr>
            </w:pPr>
            <w:r w:rsidRPr="001C3506">
              <w:rPr>
                <w:color w:val="000000"/>
              </w:rPr>
              <w:t>1761347,88</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н51</w:t>
            </w:r>
          </w:p>
        </w:tc>
        <w:tc>
          <w:tcPr>
            <w:tcW w:w="1755" w:type="pct"/>
            <w:noWrap/>
            <w:vAlign w:val="center"/>
          </w:tcPr>
          <w:p w:rsidR="00170E13" w:rsidRPr="001C3506" w:rsidRDefault="00170E13" w:rsidP="00F9592D">
            <w:pPr>
              <w:jc w:val="center"/>
              <w:rPr>
                <w:color w:val="000000"/>
              </w:rPr>
            </w:pPr>
            <w:r w:rsidRPr="001C3506">
              <w:rPr>
                <w:color w:val="000000"/>
              </w:rPr>
              <w:t>970789,37</w:t>
            </w:r>
          </w:p>
        </w:tc>
        <w:tc>
          <w:tcPr>
            <w:tcW w:w="2017" w:type="pct"/>
            <w:noWrap/>
            <w:vAlign w:val="center"/>
          </w:tcPr>
          <w:p w:rsidR="00170E13" w:rsidRPr="001C3506" w:rsidRDefault="00170E13" w:rsidP="00F9592D">
            <w:pPr>
              <w:jc w:val="center"/>
              <w:rPr>
                <w:color w:val="000000"/>
              </w:rPr>
            </w:pPr>
            <w:r w:rsidRPr="001C3506">
              <w:rPr>
                <w:color w:val="000000"/>
              </w:rPr>
              <w:t>1761334,71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н52</w:t>
            </w:r>
          </w:p>
        </w:tc>
        <w:tc>
          <w:tcPr>
            <w:tcW w:w="1755" w:type="pct"/>
            <w:noWrap/>
            <w:vAlign w:val="center"/>
          </w:tcPr>
          <w:p w:rsidR="00170E13" w:rsidRPr="001C3506" w:rsidRDefault="00170E13" w:rsidP="00F9592D">
            <w:pPr>
              <w:jc w:val="center"/>
              <w:rPr>
                <w:color w:val="000000"/>
              </w:rPr>
            </w:pPr>
            <w:r w:rsidRPr="001C3506">
              <w:rPr>
                <w:color w:val="000000"/>
              </w:rPr>
              <w:t>970711,28</w:t>
            </w:r>
          </w:p>
        </w:tc>
        <w:tc>
          <w:tcPr>
            <w:tcW w:w="2017" w:type="pct"/>
            <w:noWrap/>
            <w:vAlign w:val="center"/>
          </w:tcPr>
          <w:p w:rsidR="00170E13" w:rsidRPr="001C3506" w:rsidRDefault="00170E13" w:rsidP="00F9592D">
            <w:pPr>
              <w:jc w:val="center"/>
              <w:rPr>
                <w:color w:val="000000"/>
              </w:rPr>
            </w:pPr>
            <w:r w:rsidRPr="001C3506">
              <w:rPr>
                <w:color w:val="000000"/>
              </w:rPr>
              <w:t>1761376,41</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н53</w:t>
            </w:r>
          </w:p>
        </w:tc>
        <w:tc>
          <w:tcPr>
            <w:tcW w:w="1755" w:type="pct"/>
            <w:noWrap/>
            <w:vAlign w:val="center"/>
          </w:tcPr>
          <w:p w:rsidR="00170E13" w:rsidRPr="001C3506" w:rsidRDefault="00170E13" w:rsidP="00F9592D">
            <w:pPr>
              <w:jc w:val="center"/>
              <w:rPr>
                <w:color w:val="000000"/>
              </w:rPr>
            </w:pPr>
            <w:r w:rsidRPr="001C3506">
              <w:rPr>
                <w:color w:val="000000"/>
              </w:rPr>
              <w:t>970714,95</w:t>
            </w:r>
          </w:p>
        </w:tc>
        <w:tc>
          <w:tcPr>
            <w:tcW w:w="2017" w:type="pct"/>
            <w:noWrap/>
            <w:vAlign w:val="center"/>
          </w:tcPr>
          <w:p w:rsidR="00170E13" w:rsidRPr="001C3506" w:rsidRDefault="00170E13" w:rsidP="00F9592D">
            <w:pPr>
              <w:jc w:val="center"/>
              <w:rPr>
                <w:color w:val="000000"/>
              </w:rPr>
            </w:pPr>
            <w:r w:rsidRPr="001C3506">
              <w:rPr>
                <w:color w:val="000000"/>
              </w:rPr>
              <w:t>1761383,27</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н54</w:t>
            </w:r>
          </w:p>
        </w:tc>
        <w:tc>
          <w:tcPr>
            <w:tcW w:w="1755" w:type="pct"/>
            <w:noWrap/>
            <w:vAlign w:val="center"/>
          </w:tcPr>
          <w:p w:rsidR="00170E13" w:rsidRPr="001C3506" w:rsidRDefault="00170E13" w:rsidP="00F9592D">
            <w:pPr>
              <w:jc w:val="center"/>
              <w:rPr>
                <w:color w:val="000000"/>
              </w:rPr>
            </w:pPr>
            <w:r w:rsidRPr="001C3506">
              <w:rPr>
                <w:color w:val="000000"/>
              </w:rPr>
              <w:t>970725,33</w:t>
            </w:r>
          </w:p>
        </w:tc>
        <w:tc>
          <w:tcPr>
            <w:tcW w:w="2017" w:type="pct"/>
            <w:noWrap/>
            <w:vAlign w:val="center"/>
          </w:tcPr>
          <w:p w:rsidR="00170E13" w:rsidRPr="001C3506" w:rsidRDefault="00170E13" w:rsidP="00F9592D">
            <w:pPr>
              <w:jc w:val="center"/>
              <w:rPr>
                <w:color w:val="000000"/>
              </w:rPr>
            </w:pPr>
            <w:r w:rsidRPr="001C3506">
              <w:rPr>
                <w:color w:val="000000"/>
              </w:rPr>
              <w:t>1761379,03</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н55</w:t>
            </w:r>
          </w:p>
        </w:tc>
        <w:tc>
          <w:tcPr>
            <w:tcW w:w="1755" w:type="pct"/>
            <w:noWrap/>
            <w:vAlign w:val="center"/>
          </w:tcPr>
          <w:p w:rsidR="00170E13" w:rsidRPr="001C3506" w:rsidRDefault="00170E13" w:rsidP="00F9592D">
            <w:pPr>
              <w:jc w:val="center"/>
              <w:rPr>
                <w:color w:val="000000"/>
              </w:rPr>
            </w:pPr>
            <w:r w:rsidRPr="001C3506">
              <w:rPr>
                <w:color w:val="000000"/>
              </w:rPr>
              <w:t>970730,89</w:t>
            </w:r>
          </w:p>
        </w:tc>
        <w:tc>
          <w:tcPr>
            <w:tcW w:w="2017" w:type="pct"/>
            <w:noWrap/>
            <w:vAlign w:val="center"/>
          </w:tcPr>
          <w:p w:rsidR="00170E13" w:rsidRPr="001C3506" w:rsidRDefault="00170E13" w:rsidP="00F9592D">
            <w:pPr>
              <w:jc w:val="center"/>
              <w:rPr>
                <w:color w:val="000000"/>
              </w:rPr>
            </w:pPr>
            <w:r w:rsidRPr="001C3506">
              <w:rPr>
                <w:color w:val="000000"/>
              </w:rPr>
              <w:t>1761390,55</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н56</w:t>
            </w:r>
          </w:p>
        </w:tc>
        <w:tc>
          <w:tcPr>
            <w:tcW w:w="1755" w:type="pct"/>
            <w:noWrap/>
            <w:vAlign w:val="center"/>
          </w:tcPr>
          <w:p w:rsidR="00170E13" w:rsidRPr="001C3506" w:rsidRDefault="00170E13" w:rsidP="00F9592D">
            <w:pPr>
              <w:jc w:val="center"/>
              <w:rPr>
                <w:color w:val="000000"/>
              </w:rPr>
            </w:pPr>
            <w:r w:rsidRPr="001C3506">
              <w:rPr>
                <w:color w:val="000000"/>
              </w:rPr>
              <w:t>970736,46</w:t>
            </w:r>
          </w:p>
        </w:tc>
        <w:tc>
          <w:tcPr>
            <w:tcW w:w="2017" w:type="pct"/>
            <w:noWrap/>
            <w:vAlign w:val="center"/>
          </w:tcPr>
          <w:p w:rsidR="00170E13" w:rsidRPr="001C3506" w:rsidRDefault="00170E13" w:rsidP="00F9592D">
            <w:pPr>
              <w:jc w:val="center"/>
              <w:rPr>
                <w:color w:val="000000"/>
              </w:rPr>
            </w:pPr>
            <w:r w:rsidRPr="001C3506">
              <w:rPr>
                <w:color w:val="000000"/>
              </w:rPr>
              <w:t>1761402,14</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н57</w:t>
            </w:r>
          </w:p>
        </w:tc>
        <w:tc>
          <w:tcPr>
            <w:tcW w:w="1755" w:type="pct"/>
            <w:noWrap/>
            <w:vAlign w:val="center"/>
          </w:tcPr>
          <w:p w:rsidR="00170E13" w:rsidRPr="001C3506" w:rsidRDefault="00170E13" w:rsidP="00F9592D">
            <w:pPr>
              <w:jc w:val="center"/>
              <w:rPr>
                <w:color w:val="000000"/>
              </w:rPr>
            </w:pPr>
            <w:r w:rsidRPr="001C3506">
              <w:rPr>
                <w:color w:val="000000"/>
              </w:rPr>
              <w:t>970724,58</w:t>
            </w:r>
          </w:p>
        </w:tc>
        <w:tc>
          <w:tcPr>
            <w:tcW w:w="2017" w:type="pct"/>
            <w:noWrap/>
            <w:vAlign w:val="center"/>
          </w:tcPr>
          <w:p w:rsidR="00170E13" w:rsidRPr="001C3506" w:rsidRDefault="00170E13" w:rsidP="00F9592D">
            <w:pPr>
              <w:jc w:val="center"/>
              <w:rPr>
                <w:color w:val="000000"/>
              </w:rPr>
            </w:pPr>
            <w:r w:rsidRPr="001C3506">
              <w:rPr>
                <w:color w:val="000000"/>
              </w:rPr>
              <w:t>1761408,42</w:t>
            </w:r>
          </w:p>
        </w:tc>
      </w:tr>
      <w:tr w:rsidR="00170E13" w:rsidRPr="001C3506" w:rsidTr="00F9592D">
        <w:trPr>
          <w:trHeight w:val="255"/>
        </w:trPr>
        <w:tc>
          <w:tcPr>
            <w:tcW w:w="1228" w:type="pct"/>
            <w:noWrap/>
            <w:vAlign w:val="center"/>
          </w:tcPr>
          <w:p w:rsidR="00170E13" w:rsidRPr="001C3506" w:rsidRDefault="00170E13" w:rsidP="00F9592D">
            <w:pPr>
              <w:jc w:val="center"/>
              <w:rPr>
                <w:color w:val="000000"/>
              </w:rPr>
            </w:pPr>
            <w:r w:rsidRPr="001C3506">
              <w:rPr>
                <w:color w:val="000000"/>
              </w:rPr>
              <w:t>н58</w:t>
            </w:r>
          </w:p>
        </w:tc>
        <w:tc>
          <w:tcPr>
            <w:tcW w:w="1755" w:type="pct"/>
            <w:noWrap/>
            <w:vAlign w:val="center"/>
          </w:tcPr>
          <w:p w:rsidR="00170E13" w:rsidRPr="001C3506" w:rsidRDefault="00170E13" w:rsidP="00F9592D">
            <w:pPr>
              <w:jc w:val="center"/>
              <w:rPr>
                <w:color w:val="000000"/>
              </w:rPr>
            </w:pPr>
            <w:r w:rsidRPr="001C3506">
              <w:rPr>
                <w:color w:val="000000"/>
              </w:rPr>
              <w:t>970739,33</w:t>
            </w:r>
          </w:p>
        </w:tc>
        <w:tc>
          <w:tcPr>
            <w:tcW w:w="2017" w:type="pct"/>
            <w:noWrap/>
            <w:vAlign w:val="center"/>
          </w:tcPr>
          <w:p w:rsidR="00170E13" w:rsidRPr="001C3506" w:rsidRDefault="00170E13" w:rsidP="00F9592D">
            <w:pPr>
              <w:jc w:val="center"/>
              <w:rPr>
                <w:color w:val="000000"/>
              </w:rPr>
            </w:pPr>
            <w:r w:rsidRPr="001C3506">
              <w:rPr>
                <w:color w:val="000000"/>
              </w:rPr>
              <w:t>1761435,47</w:t>
            </w:r>
          </w:p>
        </w:tc>
      </w:tr>
    </w:tbl>
    <w:p w:rsidR="00170E13" w:rsidRPr="003F04D2" w:rsidRDefault="00170E13" w:rsidP="00F9592D">
      <w:pPr>
        <w:rPr>
          <w:sz w:val="24"/>
          <w:szCs w:val="24"/>
          <w:lang w:eastAsia="en-US"/>
        </w:rPr>
        <w:sectPr w:rsidR="00170E13" w:rsidRPr="003F04D2" w:rsidSect="00F9592D">
          <w:type w:val="continuous"/>
          <w:pgSz w:w="11906" w:h="16838" w:code="9"/>
          <w:pgMar w:top="1106" w:right="568" w:bottom="426" w:left="1560" w:header="570" w:footer="332" w:gutter="0"/>
          <w:cols w:num="3" w:space="720"/>
          <w:docGrid w:linePitch="272"/>
        </w:sectPr>
      </w:pPr>
    </w:p>
    <w:p w:rsidR="00170E13" w:rsidRPr="003F04D2" w:rsidRDefault="00170E13" w:rsidP="004D4E9B">
      <w:pPr>
        <w:pStyle w:val="24"/>
        <w:numPr>
          <w:ilvl w:val="1"/>
          <w:numId w:val="47"/>
        </w:numPr>
        <w:spacing w:before="0"/>
        <w:ind w:left="0" w:right="0" w:firstLine="567"/>
        <w:jc w:val="both"/>
      </w:pPr>
      <w:bookmarkStart w:id="38" w:name="_Toc98855407"/>
      <w:r w:rsidRPr="003F04D2">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38"/>
    </w:p>
    <w:p w:rsidR="00170E13" w:rsidRPr="003F04D2" w:rsidRDefault="00170E13" w:rsidP="004D4E9B">
      <w:pPr>
        <w:autoSpaceDE w:val="0"/>
        <w:autoSpaceDN w:val="0"/>
        <w:adjustRightInd w:val="0"/>
        <w:ind w:firstLine="567"/>
        <w:jc w:val="both"/>
        <w:rPr>
          <w:sz w:val="24"/>
          <w:szCs w:val="24"/>
        </w:rPr>
      </w:pPr>
      <w:r w:rsidRPr="003F04D2">
        <w:rPr>
          <w:sz w:val="24"/>
          <w:szCs w:val="24"/>
        </w:rPr>
        <w:t>Линейные объекты, подлежащих переносу (переустройству) из зон планируемого размещения линейных объектов, отсутствуют.</w:t>
      </w:r>
    </w:p>
    <w:p w:rsidR="00170E13" w:rsidRPr="003F04D2" w:rsidRDefault="00170E13" w:rsidP="004D4E9B">
      <w:pPr>
        <w:pStyle w:val="24"/>
        <w:numPr>
          <w:ilvl w:val="1"/>
          <w:numId w:val="47"/>
        </w:numPr>
        <w:spacing w:before="0"/>
        <w:ind w:left="0" w:right="0" w:firstLine="567"/>
        <w:jc w:val="both"/>
      </w:pPr>
      <w:bookmarkStart w:id="39" w:name="_Toc98855408"/>
      <w:r w:rsidRPr="003F04D2">
        <w:t xml:space="preserve">Предельные параметры разрешенного строительства, реконструкции объектов капитального строительства, входящих в состав линейных объектов </w:t>
      </w:r>
      <w:r>
        <w:br/>
      </w:r>
      <w:r w:rsidRPr="003F04D2">
        <w:t>в границах зон их планируемого размещения</w:t>
      </w:r>
      <w:bookmarkEnd w:id="39"/>
    </w:p>
    <w:p w:rsidR="00170E13" w:rsidRPr="003F04D2" w:rsidRDefault="00170E13" w:rsidP="004D4E9B">
      <w:pPr>
        <w:autoSpaceDE w:val="0"/>
        <w:autoSpaceDN w:val="0"/>
        <w:adjustRightInd w:val="0"/>
        <w:ind w:firstLine="567"/>
        <w:jc w:val="both"/>
        <w:rPr>
          <w:sz w:val="24"/>
          <w:szCs w:val="24"/>
        </w:rPr>
      </w:pPr>
      <w:r w:rsidRPr="003F04D2">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170E13" w:rsidRPr="003F04D2" w:rsidRDefault="00170E13" w:rsidP="004D4E9B">
      <w:pPr>
        <w:autoSpaceDE w:val="0"/>
        <w:autoSpaceDN w:val="0"/>
        <w:adjustRightInd w:val="0"/>
        <w:ind w:firstLine="567"/>
        <w:jc w:val="both"/>
        <w:rPr>
          <w:sz w:val="24"/>
          <w:szCs w:val="24"/>
        </w:rPr>
      </w:pPr>
      <w:r w:rsidRPr="003F04D2">
        <w:rPr>
          <w:sz w:val="24"/>
          <w:szCs w:val="24"/>
        </w:rPr>
        <w:t>Фактически испрашиваемая площадь по проекту составляет 7,4457 га, из них 3,4597 га вновь отводимые земельные участки (на землях лесного фонда 3,4597 га), 3,9860 га участки имеющие права.</w:t>
      </w:r>
    </w:p>
    <w:p w:rsidR="00170E13" w:rsidRPr="003F04D2" w:rsidRDefault="00170E13" w:rsidP="004D4E9B">
      <w:pPr>
        <w:pStyle w:val="24"/>
        <w:numPr>
          <w:ilvl w:val="1"/>
          <w:numId w:val="47"/>
        </w:numPr>
        <w:spacing w:before="0"/>
        <w:ind w:left="0" w:right="0" w:firstLine="567"/>
        <w:jc w:val="both"/>
      </w:pPr>
      <w:bookmarkStart w:id="40" w:name="_Toc98855409"/>
      <w:r w:rsidRPr="003F04D2">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w:t>
      </w:r>
      <w:r>
        <w:br/>
      </w:r>
      <w:r w:rsidRPr="003F04D2">
        <w:t>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40"/>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В проектной документации разработаны мероприятия для защиты сохраняемых объектов капитального строительства от возможного негативного воздействия в связи </w:t>
      </w:r>
      <w:r>
        <w:rPr>
          <w:sz w:val="24"/>
          <w:szCs w:val="24"/>
        </w:rPr>
        <w:br/>
      </w:r>
      <w:r w:rsidRPr="003F04D2">
        <w:rPr>
          <w:sz w:val="24"/>
          <w:szCs w:val="24"/>
        </w:rPr>
        <w:t>с размещением линейных объектов.</w:t>
      </w:r>
    </w:p>
    <w:p w:rsidR="00170E13" w:rsidRPr="003F04D2" w:rsidRDefault="00170E13" w:rsidP="004D4E9B">
      <w:pPr>
        <w:pStyle w:val="24"/>
        <w:numPr>
          <w:ilvl w:val="1"/>
          <w:numId w:val="47"/>
        </w:numPr>
        <w:spacing w:before="0"/>
        <w:ind w:left="0" w:right="0" w:firstLine="567"/>
        <w:jc w:val="both"/>
      </w:pPr>
      <w:bookmarkStart w:id="41" w:name="_Toc98855410"/>
      <w:r w:rsidRPr="003F04D2">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br/>
      </w:r>
      <w:r w:rsidRPr="003F04D2">
        <w:t>с размещением линейных объектов</w:t>
      </w:r>
      <w:bookmarkEnd w:id="41"/>
    </w:p>
    <w:p w:rsidR="00170E13" w:rsidRPr="003F04D2" w:rsidRDefault="00170E13" w:rsidP="004D4E9B">
      <w:pPr>
        <w:autoSpaceDE w:val="0"/>
        <w:autoSpaceDN w:val="0"/>
        <w:adjustRightInd w:val="0"/>
        <w:ind w:firstLine="567"/>
        <w:jc w:val="both"/>
        <w:rPr>
          <w:sz w:val="24"/>
          <w:szCs w:val="24"/>
        </w:rPr>
      </w:pPr>
      <w:r w:rsidRPr="003F04D2">
        <w:rPr>
          <w:sz w:val="24"/>
          <w:szCs w:val="24"/>
        </w:rPr>
        <w:t>Согласно заключению №</w:t>
      </w:r>
      <w:r>
        <w:rPr>
          <w:sz w:val="24"/>
          <w:szCs w:val="24"/>
        </w:rPr>
        <w:t xml:space="preserve"> </w:t>
      </w:r>
      <w:r w:rsidRPr="003F04D2">
        <w:rPr>
          <w:sz w:val="24"/>
          <w:szCs w:val="24"/>
        </w:rPr>
        <w:t xml:space="preserve">22-558 службы государственной охраны объектов культурного наследия ХМАО – Югры от 01.02.2022 года в границах участка,  испрашиваемого под хозяйственную деятельность объекты культурного наследия, объекты, обладающие признаками объекта культурного наследия, территории, обладающие признаками достопримечательного места (перспективные и малоперспективные историко-культурные зоны) не выявлены. Проектируемый объект не попадает в границы территорий традиционного природопользования коренных малочисленных народов Севера регионального значения. </w:t>
      </w:r>
    </w:p>
    <w:p w:rsidR="00170E13" w:rsidRPr="003F04D2" w:rsidRDefault="00170E13" w:rsidP="004D4E9B">
      <w:pPr>
        <w:pStyle w:val="24"/>
        <w:numPr>
          <w:ilvl w:val="1"/>
          <w:numId w:val="47"/>
        </w:numPr>
        <w:spacing w:before="0"/>
        <w:ind w:left="0" w:right="0" w:firstLine="567"/>
        <w:jc w:val="both"/>
      </w:pPr>
      <w:bookmarkStart w:id="42" w:name="_Toc98855411"/>
      <w:r w:rsidRPr="003F04D2">
        <w:t>Информация о необходимости осуществления мероприятий по охране окружающей среды</w:t>
      </w:r>
      <w:bookmarkEnd w:id="42"/>
    </w:p>
    <w:p w:rsidR="00170E13" w:rsidRPr="003F04D2" w:rsidRDefault="00170E13" w:rsidP="004D4E9B">
      <w:pPr>
        <w:autoSpaceDE w:val="0"/>
        <w:autoSpaceDN w:val="0"/>
        <w:adjustRightInd w:val="0"/>
        <w:ind w:firstLine="567"/>
        <w:jc w:val="both"/>
        <w:rPr>
          <w:sz w:val="24"/>
          <w:szCs w:val="24"/>
        </w:rPr>
      </w:pPr>
      <w:r w:rsidRPr="003F04D2">
        <w:rPr>
          <w:sz w:val="24"/>
          <w:szCs w:val="24"/>
        </w:rPr>
        <w:t>Проектируемый объект расположен вне зон особо охраняемых природных территорий федерального, регионального и местного значения.</w:t>
      </w:r>
    </w:p>
    <w:p w:rsidR="00170E13" w:rsidRPr="003F04D2" w:rsidRDefault="00170E13" w:rsidP="004D4E9B">
      <w:pPr>
        <w:autoSpaceDE w:val="0"/>
        <w:autoSpaceDN w:val="0"/>
        <w:adjustRightInd w:val="0"/>
        <w:ind w:firstLine="567"/>
        <w:jc w:val="both"/>
        <w:rPr>
          <w:sz w:val="24"/>
          <w:szCs w:val="24"/>
        </w:rPr>
      </w:pPr>
      <w:r w:rsidRPr="003F04D2">
        <w:rPr>
          <w:sz w:val="24"/>
          <w:szCs w:val="24"/>
        </w:rPr>
        <w:t>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почвы, растительный и животный мир. По окончании строительства объекта предусматривается благоустройство территории и рекультивация земельных участков.</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Ущерб окружающей среде может быть нанесен лишь в аварийных случаях, для их предотвращения предусмотрены все возможные мероприятия в соответствии </w:t>
      </w:r>
      <w:r>
        <w:rPr>
          <w:sz w:val="24"/>
          <w:szCs w:val="24"/>
        </w:rPr>
        <w:br/>
      </w:r>
      <w:r w:rsidRPr="003F04D2">
        <w:rPr>
          <w:sz w:val="24"/>
          <w:szCs w:val="24"/>
        </w:rPr>
        <w:t>с требованиями законодательства Российской Федерации.</w:t>
      </w:r>
    </w:p>
    <w:p w:rsidR="00170E13" w:rsidRPr="003F04D2" w:rsidRDefault="00170E13" w:rsidP="004D4E9B">
      <w:pPr>
        <w:pStyle w:val="24"/>
        <w:numPr>
          <w:ilvl w:val="1"/>
          <w:numId w:val="47"/>
        </w:numPr>
        <w:spacing w:before="0"/>
        <w:ind w:left="0" w:right="0" w:firstLine="567"/>
        <w:jc w:val="both"/>
      </w:pPr>
      <w:bookmarkStart w:id="43" w:name="_Toc98855412"/>
      <w:r w:rsidRPr="003F04D2">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43"/>
    </w:p>
    <w:p w:rsidR="00170E13" w:rsidRPr="003F04D2" w:rsidRDefault="00170E13" w:rsidP="004D4E9B">
      <w:pPr>
        <w:autoSpaceDE w:val="0"/>
        <w:autoSpaceDN w:val="0"/>
        <w:adjustRightInd w:val="0"/>
        <w:ind w:firstLine="567"/>
        <w:jc w:val="both"/>
        <w:rPr>
          <w:sz w:val="24"/>
          <w:szCs w:val="24"/>
        </w:rPr>
      </w:pPr>
      <w:r w:rsidRPr="003F04D2">
        <w:rPr>
          <w:sz w:val="24"/>
          <w:szCs w:val="24"/>
        </w:rPr>
        <w:t>В качестве решений направленных на уменьшение риска чрезвычайных ситуаций оборудования и предупреждения аварийных выбросов можно выделить следующие:</w:t>
      </w:r>
    </w:p>
    <w:p w:rsidR="00170E13" w:rsidRPr="003F04D2" w:rsidRDefault="00170E13" w:rsidP="004D4E9B">
      <w:pPr>
        <w:ind w:firstLine="567"/>
        <w:jc w:val="both"/>
        <w:rPr>
          <w:sz w:val="24"/>
          <w:szCs w:val="24"/>
        </w:rPr>
      </w:pPr>
      <w:r w:rsidRPr="003F04D2">
        <w:rPr>
          <w:sz w:val="24"/>
          <w:szCs w:val="24"/>
        </w:rPr>
        <w:t>применение герметизированной системы трубопроводов;</w:t>
      </w:r>
    </w:p>
    <w:p w:rsidR="00170E13" w:rsidRPr="003F04D2" w:rsidRDefault="00170E13" w:rsidP="004D4E9B">
      <w:pPr>
        <w:ind w:firstLine="567"/>
        <w:jc w:val="both"/>
        <w:rPr>
          <w:sz w:val="24"/>
          <w:szCs w:val="24"/>
        </w:rPr>
      </w:pPr>
      <w:r w:rsidRPr="003F04D2">
        <w:rPr>
          <w:sz w:val="24"/>
          <w:szCs w:val="24"/>
        </w:rPr>
        <w:t>применение труб из материалов, соответствующих климатическим условиям района строительства;</w:t>
      </w:r>
    </w:p>
    <w:p w:rsidR="00170E13" w:rsidRPr="003F04D2" w:rsidRDefault="00170E13" w:rsidP="004D4E9B">
      <w:pPr>
        <w:ind w:firstLine="567"/>
        <w:jc w:val="both"/>
        <w:rPr>
          <w:sz w:val="24"/>
          <w:szCs w:val="24"/>
        </w:rPr>
      </w:pPr>
      <w:r w:rsidRPr="003F04D2">
        <w:rPr>
          <w:sz w:val="24"/>
          <w:szCs w:val="24"/>
        </w:rPr>
        <w:t>применение труб с толщиной стенки, превышающей расчетную;</w:t>
      </w:r>
    </w:p>
    <w:p w:rsidR="00170E13" w:rsidRPr="003F04D2" w:rsidRDefault="00170E13" w:rsidP="004D4E9B">
      <w:pPr>
        <w:ind w:firstLine="567"/>
        <w:jc w:val="both"/>
        <w:rPr>
          <w:sz w:val="24"/>
          <w:szCs w:val="24"/>
        </w:rPr>
      </w:pPr>
      <w:r w:rsidRPr="003F04D2">
        <w:rPr>
          <w:sz w:val="24"/>
          <w:szCs w:val="24"/>
        </w:rPr>
        <w:t>покрытие наружной поверхности подземных участков трубопроводов пленочной антикоррозионной изоляцией усиленного типа;</w:t>
      </w:r>
    </w:p>
    <w:p w:rsidR="00170E13" w:rsidRPr="003F04D2" w:rsidRDefault="00170E13" w:rsidP="004D4E9B">
      <w:pPr>
        <w:ind w:firstLine="567"/>
        <w:jc w:val="both"/>
        <w:rPr>
          <w:sz w:val="24"/>
          <w:szCs w:val="24"/>
        </w:rPr>
      </w:pPr>
      <w:r w:rsidRPr="003F04D2">
        <w:rPr>
          <w:sz w:val="24"/>
          <w:szCs w:val="24"/>
        </w:rPr>
        <w:t>тепловая изоляция надземных участков трубопроводов и узлов запорной арматуры;</w:t>
      </w:r>
    </w:p>
    <w:p w:rsidR="00170E13" w:rsidRPr="003F04D2" w:rsidRDefault="00170E13" w:rsidP="004D4E9B">
      <w:pPr>
        <w:ind w:firstLine="567"/>
        <w:jc w:val="both"/>
        <w:rPr>
          <w:sz w:val="24"/>
          <w:szCs w:val="24"/>
        </w:rPr>
      </w:pPr>
      <w:r w:rsidRPr="003F04D2">
        <w:rPr>
          <w:sz w:val="24"/>
          <w:szCs w:val="24"/>
        </w:rPr>
        <w:t>молниезащита и заземление;</w:t>
      </w:r>
    </w:p>
    <w:p w:rsidR="00170E13" w:rsidRPr="003F04D2" w:rsidRDefault="00170E13" w:rsidP="004D4E9B">
      <w:pPr>
        <w:ind w:firstLine="567"/>
        <w:jc w:val="both"/>
        <w:rPr>
          <w:sz w:val="24"/>
          <w:szCs w:val="24"/>
        </w:rPr>
      </w:pPr>
      <w:r w:rsidRPr="003F04D2">
        <w:rPr>
          <w:sz w:val="24"/>
          <w:szCs w:val="24"/>
        </w:rPr>
        <w:t>очистка полости трубопроводов и гидравлическое испытание трубопроводов на прочность и герметичность;</w:t>
      </w:r>
    </w:p>
    <w:p w:rsidR="00170E13" w:rsidRPr="003F04D2" w:rsidRDefault="00170E13" w:rsidP="004D4E9B">
      <w:pPr>
        <w:ind w:firstLine="567"/>
        <w:jc w:val="both"/>
        <w:rPr>
          <w:sz w:val="24"/>
          <w:szCs w:val="24"/>
        </w:rPr>
      </w:pPr>
      <w:r w:rsidRPr="003F04D2">
        <w:rPr>
          <w:sz w:val="24"/>
          <w:szCs w:val="24"/>
        </w:rPr>
        <w:t>организация на всех этапах строительства входного, операционного и приемочного контроля;</w:t>
      </w:r>
    </w:p>
    <w:p w:rsidR="00170E13" w:rsidRPr="003F04D2" w:rsidRDefault="00170E13" w:rsidP="004D4E9B">
      <w:pPr>
        <w:ind w:firstLine="567"/>
        <w:jc w:val="both"/>
        <w:rPr>
          <w:sz w:val="24"/>
          <w:szCs w:val="24"/>
        </w:rPr>
      </w:pPr>
      <w:r w:rsidRPr="003F04D2">
        <w:rPr>
          <w:sz w:val="24"/>
          <w:szCs w:val="24"/>
        </w:rPr>
        <w:t>проверка качества изоляционных покрытий;</w:t>
      </w:r>
    </w:p>
    <w:p w:rsidR="00170E13" w:rsidRPr="003F04D2" w:rsidRDefault="00170E13" w:rsidP="004D4E9B">
      <w:pPr>
        <w:ind w:firstLine="567"/>
        <w:jc w:val="both"/>
        <w:rPr>
          <w:sz w:val="24"/>
          <w:szCs w:val="24"/>
        </w:rPr>
      </w:pPr>
      <w:r w:rsidRPr="003F04D2">
        <w:rPr>
          <w:sz w:val="24"/>
          <w:szCs w:val="24"/>
        </w:rPr>
        <w:t>100 % контроль сварных стыков;</w:t>
      </w:r>
    </w:p>
    <w:p w:rsidR="00170E13" w:rsidRPr="003F04D2" w:rsidRDefault="00170E13" w:rsidP="004D4E9B">
      <w:pPr>
        <w:ind w:firstLine="567"/>
        <w:jc w:val="both"/>
        <w:rPr>
          <w:sz w:val="24"/>
          <w:szCs w:val="24"/>
        </w:rPr>
      </w:pPr>
      <w:r w:rsidRPr="003F04D2">
        <w:rPr>
          <w:sz w:val="24"/>
          <w:szCs w:val="24"/>
        </w:rPr>
        <w:t>оснащение технологического оборудования системами регулирования и блокировки;</w:t>
      </w:r>
    </w:p>
    <w:p w:rsidR="00170E13" w:rsidRPr="003F04D2" w:rsidRDefault="00170E13" w:rsidP="004D4E9B">
      <w:pPr>
        <w:ind w:firstLine="567"/>
        <w:jc w:val="both"/>
        <w:rPr>
          <w:sz w:val="24"/>
          <w:szCs w:val="24"/>
        </w:rPr>
      </w:pPr>
      <w:r w:rsidRPr="003F04D2">
        <w:rPr>
          <w:sz w:val="24"/>
          <w:szCs w:val="24"/>
        </w:rPr>
        <w:t>периодическая диагностика трубопроводов, в том числе внутриплощадочных, не реже одного раза в два года;</w:t>
      </w:r>
    </w:p>
    <w:p w:rsidR="00170E13" w:rsidRPr="003F04D2" w:rsidRDefault="00170E13" w:rsidP="004D4E9B">
      <w:pPr>
        <w:ind w:firstLine="567"/>
        <w:jc w:val="both"/>
        <w:rPr>
          <w:sz w:val="24"/>
          <w:szCs w:val="24"/>
        </w:rPr>
      </w:pPr>
      <w:r w:rsidRPr="003F04D2">
        <w:rPr>
          <w:sz w:val="24"/>
          <w:szCs w:val="24"/>
        </w:rPr>
        <w:t>в начале и конце трубопроводов предусмотрены отсекающие задвижки для экстренного вывода его из эксплуатации;</w:t>
      </w:r>
    </w:p>
    <w:p w:rsidR="00170E13" w:rsidRPr="003F04D2" w:rsidRDefault="00170E13" w:rsidP="004D4E9B">
      <w:pPr>
        <w:ind w:firstLine="567"/>
        <w:jc w:val="both"/>
        <w:rPr>
          <w:sz w:val="24"/>
          <w:szCs w:val="24"/>
        </w:rPr>
      </w:pPr>
      <w:r w:rsidRPr="003F04D2">
        <w:rPr>
          <w:sz w:val="24"/>
          <w:szCs w:val="24"/>
        </w:rPr>
        <w:t>на углах поворота и переходах промысловых трубопровода и через препятствия, по трассе не менее чем через 500 м предусмотрена установка опознавательных знаков.</w:t>
      </w:r>
    </w:p>
    <w:p w:rsidR="00170E13" w:rsidRPr="003F04D2" w:rsidRDefault="00170E13" w:rsidP="004D4E9B">
      <w:pPr>
        <w:ind w:firstLine="567"/>
        <w:jc w:val="both"/>
        <w:rPr>
          <w:sz w:val="24"/>
          <w:szCs w:val="24"/>
        </w:rPr>
      </w:pPr>
      <w:r w:rsidRPr="003F04D2">
        <w:rPr>
          <w:sz w:val="24"/>
          <w:szCs w:val="24"/>
        </w:rPr>
        <w:t>Для обеспечения уменьшения риска аварий в период эксплуатации объекта рекомендуется выполнять следующий комплекс организационных мероприятий:</w:t>
      </w:r>
    </w:p>
    <w:p w:rsidR="00170E13" w:rsidRPr="003F04D2" w:rsidRDefault="00170E13" w:rsidP="004D4E9B">
      <w:pPr>
        <w:ind w:firstLine="567"/>
        <w:jc w:val="both"/>
        <w:rPr>
          <w:sz w:val="24"/>
          <w:szCs w:val="24"/>
        </w:rPr>
      </w:pPr>
      <w:r w:rsidRPr="003F04D2">
        <w:rPr>
          <w:sz w:val="24"/>
          <w:szCs w:val="24"/>
        </w:rPr>
        <w:t>мероприятия, обеспечивающие проведение обучения обслуживающего персонала правилам работы с этими устройствами;</w:t>
      </w:r>
    </w:p>
    <w:p w:rsidR="00170E13" w:rsidRPr="003F04D2" w:rsidRDefault="00170E13" w:rsidP="004D4E9B">
      <w:pPr>
        <w:ind w:firstLine="567"/>
        <w:jc w:val="both"/>
        <w:rPr>
          <w:sz w:val="24"/>
          <w:szCs w:val="24"/>
        </w:rPr>
      </w:pPr>
      <w:r w:rsidRPr="003F04D2">
        <w:rPr>
          <w:sz w:val="24"/>
          <w:szCs w:val="24"/>
        </w:rPr>
        <w:t>планирование организационно-технических мероприятий, направленных на повышение промышленной безопасности на объекте (модернизация оборудования, реконструкция, капитальное строительство, улучшение условий труда, организация охраны труда и т.д.);</w:t>
      </w:r>
    </w:p>
    <w:p w:rsidR="00170E13" w:rsidRPr="003F04D2" w:rsidRDefault="00170E13" w:rsidP="004D4E9B">
      <w:pPr>
        <w:ind w:firstLine="567"/>
        <w:jc w:val="both"/>
        <w:rPr>
          <w:sz w:val="24"/>
          <w:szCs w:val="24"/>
        </w:rPr>
      </w:pPr>
      <w:r w:rsidRPr="003F04D2">
        <w:rPr>
          <w:sz w:val="24"/>
          <w:szCs w:val="24"/>
        </w:rPr>
        <w:t>мероприятия по обеспечению поддержания в постоянной готовности и исправности оборудования, специальных устройств и приспособлений для пожаротушения и ликвидации возможных аварий;</w:t>
      </w:r>
    </w:p>
    <w:p w:rsidR="00170E13" w:rsidRPr="003F04D2" w:rsidRDefault="00170E13" w:rsidP="004D4E9B">
      <w:pPr>
        <w:ind w:firstLine="567"/>
        <w:jc w:val="both"/>
        <w:rPr>
          <w:sz w:val="24"/>
          <w:szCs w:val="24"/>
        </w:rPr>
      </w:pPr>
      <w:r w:rsidRPr="003F04D2">
        <w:rPr>
          <w:sz w:val="24"/>
          <w:szCs w:val="24"/>
        </w:rPr>
        <w:t>мероприятия по проведению на предприятии периодических учений по ликвидации возможных аварий и загораний;</w:t>
      </w:r>
    </w:p>
    <w:p w:rsidR="00170E13" w:rsidRPr="003F04D2" w:rsidRDefault="00170E13" w:rsidP="004D4E9B">
      <w:pPr>
        <w:ind w:firstLine="567"/>
        <w:jc w:val="both"/>
        <w:rPr>
          <w:sz w:val="24"/>
          <w:szCs w:val="24"/>
        </w:rPr>
      </w:pPr>
      <w:r w:rsidRPr="003F04D2">
        <w:rPr>
          <w:sz w:val="24"/>
          <w:szCs w:val="24"/>
        </w:rPr>
        <w:t>мероприятия, обеспечивающие строгое 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170E13" w:rsidRPr="003F04D2" w:rsidRDefault="00170E13" w:rsidP="004D4E9B">
      <w:pPr>
        <w:ind w:firstLine="567"/>
        <w:jc w:val="both"/>
        <w:rPr>
          <w:sz w:val="24"/>
          <w:szCs w:val="24"/>
        </w:rPr>
      </w:pPr>
      <w:r w:rsidRPr="003F04D2">
        <w:rPr>
          <w:sz w:val="24"/>
          <w:szCs w:val="24"/>
        </w:rPr>
        <w:t>мероприятия, обеспечивающие постоянный контроль за герметичностью трубопроводов, фланцевых соединений и затворов запорной арматуры;</w:t>
      </w:r>
    </w:p>
    <w:p w:rsidR="00170E13" w:rsidRPr="003F04D2" w:rsidRDefault="00170E13" w:rsidP="004D4E9B">
      <w:pPr>
        <w:ind w:firstLine="567"/>
        <w:jc w:val="both"/>
        <w:rPr>
          <w:sz w:val="24"/>
          <w:szCs w:val="24"/>
        </w:rPr>
      </w:pPr>
      <w:r w:rsidRPr="003F04D2">
        <w:rPr>
          <w:sz w:val="24"/>
          <w:szCs w:val="24"/>
        </w:rPr>
        <w:t>мероприятия, обеспечивающие соблюдение технологических режимов эксплуатации объектов трубопроводного транспорта;</w:t>
      </w:r>
    </w:p>
    <w:p w:rsidR="00170E13" w:rsidRPr="003F04D2" w:rsidRDefault="00170E13" w:rsidP="004D4E9B">
      <w:pPr>
        <w:ind w:firstLine="567"/>
        <w:jc w:val="both"/>
        <w:rPr>
          <w:sz w:val="24"/>
          <w:szCs w:val="24"/>
        </w:rPr>
      </w:pPr>
      <w:r w:rsidRPr="003F04D2">
        <w:rPr>
          <w:sz w:val="24"/>
          <w:szCs w:val="24"/>
        </w:rPr>
        <w:t>мероприятия, обеспечивающие поддержание высокой готовности к ликвидации возможных аварий всех подразделений предприятия, ответственных за проведение такого рода работ, путем поддержания на должном уровне технического оснащения, проведения соответствующих учений по ликвидации возможных аварий с периодичностью не менее одного раза в квартал;</w:t>
      </w:r>
    </w:p>
    <w:p w:rsidR="00170E13" w:rsidRPr="003F04D2" w:rsidRDefault="00170E13" w:rsidP="004D4E9B">
      <w:pPr>
        <w:ind w:firstLine="567"/>
        <w:jc w:val="both"/>
        <w:rPr>
          <w:sz w:val="24"/>
          <w:szCs w:val="24"/>
        </w:rPr>
      </w:pPr>
      <w:r w:rsidRPr="003F04D2">
        <w:rPr>
          <w:sz w:val="24"/>
          <w:szCs w:val="24"/>
        </w:rPr>
        <w:t>мероприятия, обеспечивающие охрану объектов месторождения от несанкционированных и криминальных вмешательств в их работу.</w:t>
      </w:r>
    </w:p>
    <w:p w:rsidR="00170E13" w:rsidRPr="003F04D2" w:rsidRDefault="00170E13" w:rsidP="004D4E9B">
      <w:pPr>
        <w:autoSpaceDE w:val="0"/>
        <w:autoSpaceDN w:val="0"/>
        <w:adjustRightInd w:val="0"/>
        <w:ind w:firstLine="567"/>
        <w:jc w:val="both"/>
        <w:rPr>
          <w:sz w:val="24"/>
          <w:szCs w:val="24"/>
        </w:rPr>
      </w:pPr>
      <w:r w:rsidRPr="003F04D2">
        <w:rPr>
          <w:sz w:val="24"/>
          <w:szCs w:val="24"/>
        </w:rPr>
        <w:t>В соответствии со ст. 5 Федерального закона от 22.07.2008 № 123-ФЗ «Технический регламент о требованиях пожарной безопасности», каждый объект защиты должен иметь систему обеспечения пожарной безопасности.</w:t>
      </w:r>
    </w:p>
    <w:p w:rsidR="00170E13" w:rsidRPr="003F04D2" w:rsidRDefault="00170E13" w:rsidP="004D4E9B">
      <w:pPr>
        <w:autoSpaceDE w:val="0"/>
        <w:autoSpaceDN w:val="0"/>
        <w:adjustRightInd w:val="0"/>
        <w:ind w:firstLine="567"/>
        <w:jc w:val="both"/>
        <w:rPr>
          <w:sz w:val="24"/>
          <w:szCs w:val="24"/>
        </w:rPr>
      </w:pPr>
      <w:r w:rsidRPr="003F04D2">
        <w:rPr>
          <w:sz w:val="24"/>
          <w:szCs w:val="24"/>
        </w:rPr>
        <w:t>Целью создания системы обеспечения пожарной безопасности объекта защиты является предотвращение пожара, обеспечение безопасности людей и защита имущества при пожаре.</w:t>
      </w:r>
    </w:p>
    <w:p w:rsidR="00170E13" w:rsidRPr="003F04D2" w:rsidRDefault="00170E13" w:rsidP="004D4E9B">
      <w:pPr>
        <w:autoSpaceDE w:val="0"/>
        <w:autoSpaceDN w:val="0"/>
        <w:adjustRightInd w:val="0"/>
        <w:ind w:firstLine="567"/>
        <w:jc w:val="both"/>
        <w:rPr>
          <w:sz w:val="24"/>
          <w:szCs w:val="24"/>
        </w:rPr>
      </w:pPr>
      <w:r w:rsidRPr="003F04D2">
        <w:rPr>
          <w:sz w:val="24"/>
          <w:szCs w:val="24"/>
        </w:rPr>
        <w:t>Пожарная безопасность проектируемого объекта обеспечивается предусмотренными проектной документацией системами предотвращения пожара и противопожарной защиты.</w:t>
      </w:r>
    </w:p>
    <w:p w:rsidR="00170E13" w:rsidRPr="003F04D2" w:rsidRDefault="00170E13" w:rsidP="004D4E9B">
      <w:pPr>
        <w:autoSpaceDE w:val="0"/>
        <w:autoSpaceDN w:val="0"/>
        <w:adjustRightInd w:val="0"/>
        <w:ind w:firstLine="567"/>
        <w:jc w:val="both"/>
        <w:rPr>
          <w:sz w:val="24"/>
          <w:szCs w:val="24"/>
        </w:rPr>
      </w:pPr>
      <w:r w:rsidRPr="003F04D2">
        <w:rPr>
          <w:sz w:val="24"/>
          <w:szCs w:val="24"/>
        </w:rPr>
        <w:t>Система обеспечения пожарной безопасности включает в свой состав:</w:t>
      </w:r>
    </w:p>
    <w:p w:rsidR="00170E13" w:rsidRPr="003F04D2" w:rsidRDefault="00170E13" w:rsidP="004D4E9B">
      <w:pPr>
        <w:autoSpaceDE w:val="0"/>
        <w:autoSpaceDN w:val="0"/>
        <w:adjustRightInd w:val="0"/>
        <w:ind w:firstLine="567"/>
        <w:jc w:val="both"/>
        <w:rPr>
          <w:sz w:val="24"/>
          <w:szCs w:val="24"/>
        </w:rPr>
      </w:pPr>
      <w:r w:rsidRPr="003F04D2">
        <w:rPr>
          <w:sz w:val="24"/>
          <w:szCs w:val="24"/>
        </w:rPr>
        <w:t>систему предотвращения пожаров;</w:t>
      </w:r>
    </w:p>
    <w:p w:rsidR="00170E13" w:rsidRPr="003F04D2" w:rsidRDefault="00170E13" w:rsidP="004D4E9B">
      <w:pPr>
        <w:autoSpaceDE w:val="0"/>
        <w:autoSpaceDN w:val="0"/>
        <w:adjustRightInd w:val="0"/>
        <w:ind w:firstLine="567"/>
        <w:jc w:val="both"/>
        <w:rPr>
          <w:sz w:val="24"/>
          <w:szCs w:val="24"/>
        </w:rPr>
      </w:pPr>
      <w:r w:rsidRPr="003F04D2">
        <w:rPr>
          <w:sz w:val="24"/>
          <w:szCs w:val="24"/>
        </w:rPr>
        <w:t>систему противопожарной защиты;</w:t>
      </w:r>
    </w:p>
    <w:p w:rsidR="00170E13" w:rsidRPr="003F04D2" w:rsidRDefault="00170E13" w:rsidP="004D4E9B">
      <w:pPr>
        <w:autoSpaceDE w:val="0"/>
        <w:autoSpaceDN w:val="0"/>
        <w:adjustRightInd w:val="0"/>
        <w:ind w:firstLine="567"/>
        <w:jc w:val="both"/>
        <w:rPr>
          <w:sz w:val="24"/>
          <w:szCs w:val="24"/>
        </w:rPr>
      </w:pPr>
      <w:r w:rsidRPr="003F04D2">
        <w:rPr>
          <w:sz w:val="24"/>
          <w:szCs w:val="24"/>
        </w:rPr>
        <w:t>комплекс организационно-технических мероприятий по обеспечению пожарной безопасности.</w:t>
      </w:r>
    </w:p>
    <w:p w:rsidR="00170E13" w:rsidRPr="003F04D2" w:rsidRDefault="00170E13" w:rsidP="004D4E9B">
      <w:pPr>
        <w:autoSpaceDE w:val="0"/>
        <w:autoSpaceDN w:val="0"/>
        <w:adjustRightInd w:val="0"/>
        <w:ind w:firstLine="567"/>
        <w:jc w:val="both"/>
        <w:rPr>
          <w:sz w:val="24"/>
          <w:szCs w:val="24"/>
        </w:rPr>
      </w:pPr>
      <w:r w:rsidRPr="003F04D2">
        <w:rPr>
          <w:sz w:val="24"/>
          <w:szCs w:val="24"/>
        </w:rPr>
        <w:t>Целью создания системы предотвращения пожара согласно ст. 48 Федерального закона от 22.07.2008 № 123-ФЗ «Технический регламент о требованиях пожарной безопасности» является исключение условий возникновения пожаров. 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w:t>
      </w:r>
    </w:p>
    <w:p w:rsidR="00170E13" w:rsidRPr="003F04D2" w:rsidRDefault="00170E13" w:rsidP="004D4E9B">
      <w:pPr>
        <w:autoSpaceDE w:val="0"/>
        <w:autoSpaceDN w:val="0"/>
        <w:adjustRightInd w:val="0"/>
        <w:ind w:firstLine="567"/>
        <w:jc w:val="both"/>
        <w:rPr>
          <w:sz w:val="24"/>
          <w:szCs w:val="24"/>
        </w:rPr>
      </w:pPr>
      <w:r w:rsidRPr="003F04D2">
        <w:rPr>
          <w:sz w:val="24"/>
          <w:szCs w:val="24"/>
        </w:rPr>
        <w:t>Для исключения условий образования горючей среды согласно ст. 49 Федерального закона от 22.07.2008 № 123-ФЗ «Технический регламент о требованиях пожарной безопасности» в проектной документации предусмотрено:</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по пожарной опасности строительные конструкции производственных зданий, принятые в проектной документации, относятся к классу К0. Строительные конструкции </w:t>
      </w:r>
      <w:r>
        <w:rPr>
          <w:sz w:val="24"/>
          <w:szCs w:val="24"/>
        </w:rPr>
        <w:br/>
      </w:r>
      <w:r w:rsidRPr="003F04D2">
        <w:rPr>
          <w:sz w:val="24"/>
          <w:szCs w:val="24"/>
        </w:rPr>
        <w:t xml:space="preserve">не способствуют скрытому распространению горения в соответствии с п. 5.2.2 </w:t>
      </w:r>
      <w:r>
        <w:rPr>
          <w:sz w:val="24"/>
          <w:szCs w:val="24"/>
        </w:rPr>
        <w:br/>
      </w:r>
      <w:r w:rsidRPr="003F04D2">
        <w:rPr>
          <w:sz w:val="24"/>
          <w:szCs w:val="24"/>
        </w:rPr>
        <w:t>СП 2.13130.2020;</w:t>
      </w:r>
    </w:p>
    <w:p w:rsidR="00170E13" w:rsidRPr="003F04D2" w:rsidRDefault="00170E13" w:rsidP="004D4E9B">
      <w:pPr>
        <w:autoSpaceDE w:val="0"/>
        <w:autoSpaceDN w:val="0"/>
        <w:adjustRightInd w:val="0"/>
        <w:ind w:firstLine="567"/>
        <w:jc w:val="both"/>
        <w:rPr>
          <w:sz w:val="24"/>
          <w:szCs w:val="24"/>
        </w:rPr>
      </w:pPr>
      <w:r w:rsidRPr="003F04D2">
        <w:rPr>
          <w:sz w:val="24"/>
          <w:szCs w:val="24"/>
        </w:rPr>
        <w:t>каркасы для блочно-модульных зданий металлические, ограждающие конструкции из трехслойных панелей «Сэндвич» с утеплителем из материалов группы НГ</w:t>
      </w:r>
      <w:r>
        <w:rPr>
          <w:sz w:val="24"/>
          <w:szCs w:val="24"/>
        </w:rPr>
        <w:t xml:space="preserve"> (отсутствие горючести)</w:t>
      </w:r>
      <w:r w:rsidRPr="003F04D2">
        <w:rPr>
          <w:sz w:val="24"/>
          <w:szCs w:val="24"/>
        </w:rPr>
        <w:t>;</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предусмотренные проектной документацией узлы пересечения кабелями </w:t>
      </w:r>
      <w:r>
        <w:rPr>
          <w:sz w:val="24"/>
          <w:szCs w:val="24"/>
        </w:rPr>
        <w:br/>
      </w:r>
      <w:r w:rsidRPr="003F04D2">
        <w:rPr>
          <w:sz w:val="24"/>
          <w:szCs w:val="24"/>
        </w:rPr>
        <w:t xml:space="preserve">и трубопроводами ограждающих конструкций с нормируемыми пределами огнестойкости </w:t>
      </w:r>
      <w:r>
        <w:rPr>
          <w:sz w:val="24"/>
          <w:szCs w:val="24"/>
        </w:rPr>
        <w:br/>
      </w:r>
      <w:r w:rsidRPr="003F04D2">
        <w:rPr>
          <w:sz w:val="24"/>
          <w:szCs w:val="24"/>
        </w:rPr>
        <w:t>и пожарной опасностью выполняются так, что не снижают требуемых пожарно-технических показателей конструкций в соответствии с п. 5.2.4 СП 2.13130.2020, ст. 137 Федерального закона от 22.07.2008 № 123-ФЗ «Технический регламент о требованиях пожарной безопасности»;</w:t>
      </w:r>
    </w:p>
    <w:p w:rsidR="00170E13" w:rsidRPr="003F04D2" w:rsidRDefault="00170E13" w:rsidP="004D4E9B">
      <w:pPr>
        <w:autoSpaceDE w:val="0"/>
        <w:autoSpaceDN w:val="0"/>
        <w:adjustRightInd w:val="0"/>
        <w:ind w:firstLine="567"/>
        <w:jc w:val="both"/>
        <w:rPr>
          <w:sz w:val="24"/>
          <w:szCs w:val="24"/>
        </w:rPr>
      </w:pPr>
      <w:r w:rsidRPr="003F04D2">
        <w:rPr>
          <w:sz w:val="24"/>
          <w:szCs w:val="24"/>
        </w:rPr>
        <w:t>полы в помещениях категории А выполнены из материалов группы НГ в соответствии с требованиями п. 8.1.4 СП 1.13130.2020;</w:t>
      </w:r>
    </w:p>
    <w:p w:rsidR="00170E13" w:rsidRPr="003F04D2" w:rsidRDefault="00170E13" w:rsidP="004D4E9B">
      <w:pPr>
        <w:autoSpaceDE w:val="0"/>
        <w:autoSpaceDN w:val="0"/>
        <w:adjustRightInd w:val="0"/>
        <w:ind w:firstLine="567"/>
        <w:jc w:val="both"/>
        <w:rPr>
          <w:sz w:val="24"/>
          <w:szCs w:val="24"/>
        </w:rPr>
      </w:pPr>
      <w:r w:rsidRPr="003F04D2">
        <w:rPr>
          <w:sz w:val="24"/>
          <w:szCs w:val="24"/>
        </w:rPr>
        <w:t>принята герметичная схема подготовки и транспорта нефти, что обеспечивает взрывобезопасность технологического процесса при рабочих параметрах и минимизирует выбросы вредных веществ в окружающую среду;</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для предотвращения пролива нефти, обустраиваемая площадка по периметру имеет обвалование (высотой 1,0 м, с шириной по верху вала 0,50 м и заложением откосов 1:1,5) </w:t>
      </w:r>
      <w:r>
        <w:rPr>
          <w:sz w:val="24"/>
          <w:szCs w:val="24"/>
        </w:rPr>
        <w:br/>
      </w:r>
      <w:r w:rsidRPr="003F04D2">
        <w:rPr>
          <w:sz w:val="24"/>
          <w:szCs w:val="24"/>
        </w:rPr>
        <w:t>в соответствии с п. 7.1.8 СП 231.1311500.2015;</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на участке расположения устьев скважин обустраиваемого куста предусмотрена организация необходимого уклона площадки, предотвращающая возможное растекание нефти от скважин к другим сооружениям производственной и вспомогательной зон при аварийной разгерметизации оборудования скважины в соответствии с п. 7.1.10 </w:t>
      </w:r>
      <w:r>
        <w:rPr>
          <w:sz w:val="24"/>
          <w:szCs w:val="24"/>
        </w:rPr>
        <w:br/>
      </w:r>
      <w:r w:rsidRPr="003F04D2">
        <w:rPr>
          <w:sz w:val="24"/>
          <w:szCs w:val="24"/>
        </w:rPr>
        <w:t>СП 231.1311500.2015;</w:t>
      </w:r>
    </w:p>
    <w:p w:rsidR="00170E13" w:rsidRPr="003F04D2" w:rsidRDefault="00170E13" w:rsidP="004D4E9B">
      <w:pPr>
        <w:autoSpaceDE w:val="0"/>
        <w:autoSpaceDN w:val="0"/>
        <w:adjustRightInd w:val="0"/>
        <w:ind w:firstLine="567"/>
        <w:jc w:val="both"/>
        <w:rPr>
          <w:sz w:val="24"/>
          <w:szCs w:val="24"/>
        </w:rPr>
      </w:pPr>
      <w:r w:rsidRPr="003F04D2">
        <w:rPr>
          <w:sz w:val="24"/>
          <w:szCs w:val="24"/>
        </w:rPr>
        <w:t>в соответствии с требованиями СП 4.13130.2013, СП 231.1311500.2015 для площадки куста скважин проектными решениями предусматривается противопожарная вырубка леса;</w:t>
      </w:r>
    </w:p>
    <w:p w:rsidR="00170E13" w:rsidRPr="003F04D2" w:rsidRDefault="00170E13" w:rsidP="004D4E9B">
      <w:pPr>
        <w:autoSpaceDE w:val="0"/>
        <w:autoSpaceDN w:val="0"/>
        <w:adjustRightInd w:val="0"/>
        <w:ind w:firstLine="567"/>
        <w:jc w:val="both"/>
        <w:rPr>
          <w:sz w:val="24"/>
          <w:szCs w:val="24"/>
        </w:rPr>
      </w:pPr>
      <w:r w:rsidRPr="003F04D2">
        <w:rPr>
          <w:sz w:val="24"/>
          <w:szCs w:val="24"/>
        </w:rPr>
        <w:t>технологическое оборудование выбрано в соответствии с заданными технологическими параметрами, что уменьшает вероятность образования взрывоопасных смесей;</w:t>
      </w:r>
    </w:p>
    <w:p w:rsidR="00170E13" w:rsidRPr="003F04D2" w:rsidRDefault="00170E13" w:rsidP="004D4E9B">
      <w:pPr>
        <w:autoSpaceDE w:val="0"/>
        <w:autoSpaceDN w:val="0"/>
        <w:adjustRightInd w:val="0"/>
        <w:ind w:firstLine="567"/>
        <w:jc w:val="both"/>
        <w:rPr>
          <w:sz w:val="24"/>
          <w:szCs w:val="24"/>
        </w:rPr>
      </w:pPr>
      <w:r w:rsidRPr="003F04D2">
        <w:rPr>
          <w:sz w:val="24"/>
          <w:szCs w:val="24"/>
        </w:rPr>
        <w:t>предусмотрено автоматическое включение вытяжного вентилятора в помещениях категории А при достижении концентрации паров взрывоопасных смесей 10 % НКПР</w:t>
      </w:r>
      <w:r>
        <w:rPr>
          <w:sz w:val="24"/>
          <w:szCs w:val="24"/>
        </w:rPr>
        <w:t xml:space="preserve"> (</w:t>
      </w:r>
      <w:r w:rsidRPr="00EF0495">
        <w:rPr>
          <w:color w:val="343233"/>
          <w:sz w:val="24"/>
          <w:szCs w:val="24"/>
          <w:shd w:val="clear" w:color="auto" w:fill="FFFFFF"/>
        </w:rPr>
        <w:t>нижний концентрированный предел распространения пламени</w:t>
      </w:r>
      <w:r>
        <w:rPr>
          <w:color w:val="343233"/>
          <w:sz w:val="24"/>
          <w:szCs w:val="24"/>
          <w:shd w:val="clear" w:color="auto" w:fill="FFFFFF"/>
        </w:rPr>
        <w:t>)</w:t>
      </w:r>
      <w:r w:rsidRPr="003F04D2">
        <w:rPr>
          <w:sz w:val="24"/>
          <w:szCs w:val="24"/>
        </w:rPr>
        <w:t xml:space="preserve"> и отключение технологического оборудования при достижении 50 % от НКПР в соответствии </w:t>
      </w:r>
      <w:r>
        <w:rPr>
          <w:sz w:val="24"/>
          <w:szCs w:val="24"/>
        </w:rPr>
        <w:br/>
      </w:r>
      <w:r w:rsidRPr="003F04D2">
        <w:rPr>
          <w:sz w:val="24"/>
          <w:szCs w:val="24"/>
        </w:rPr>
        <w:t>с требованиями п. 6.20 ВНТП</w:t>
      </w:r>
      <w:r>
        <w:rPr>
          <w:sz w:val="24"/>
          <w:szCs w:val="24"/>
        </w:rPr>
        <w:t xml:space="preserve"> (ведомственные нормы технологического проектирования)</w:t>
      </w:r>
      <w:r w:rsidRPr="003F04D2">
        <w:rPr>
          <w:sz w:val="24"/>
          <w:szCs w:val="24"/>
        </w:rPr>
        <w:t xml:space="preserve"> 03/170/56</w:t>
      </w:r>
      <w:r>
        <w:rPr>
          <w:sz w:val="24"/>
          <w:szCs w:val="24"/>
        </w:rPr>
        <w:t>7-87, п. 7.2.11 СП 60.13330.2020</w:t>
      </w:r>
      <w:r w:rsidRPr="003F04D2">
        <w:rPr>
          <w:sz w:val="24"/>
          <w:szCs w:val="24"/>
        </w:rPr>
        <w:t>;</w:t>
      </w:r>
    </w:p>
    <w:p w:rsidR="00170E13" w:rsidRPr="003F04D2" w:rsidRDefault="00170E13" w:rsidP="004D4E9B">
      <w:pPr>
        <w:autoSpaceDE w:val="0"/>
        <w:autoSpaceDN w:val="0"/>
        <w:adjustRightInd w:val="0"/>
        <w:ind w:firstLine="567"/>
        <w:jc w:val="both"/>
        <w:rPr>
          <w:sz w:val="24"/>
          <w:szCs w:val="24"/>
        </w:rPr>
      </w:pPr>
      <w:r w:rsidRPr="003F04D2">
        <w:rPr>
          <w:sz w:val="24"/>
          <w:szCs w:val="24"/>
        </w:rPr>
        <w:t>автоматический аварийный останов технологического процесса (или отдельного оборудования) в случае отклонения параметров от заданных пределов;</w:t>
      </w:r>
    </w:p>
    <w:p w:rsidR="00170E13" w:rsidRPr="003F04D2" w:rsidRDefault="00170E13" w:rsidP="004D4E9B">
      <w:pPr>
        <w:autoSpaceDE w:val="0"/>
        <w:autoSpaceDN w:val="0"/>
        <w:adjustRightInd w:val="0"/>
        <w:ind w:firstLine="567"/>
        <w:jc w:val="both"/>
        <w:rPr>
          <w:sz w:val="24"/>
          <w:szCs w:val="24"/>
        </w:rPr>
      </w:pPr>
      <w:r w:rsidRPr="003F04D2">
        <w:rPr>
          <w:sz w:val="24"/>
          <w:szCs w:val="24"/>
        </w:rPr>
        <w:t>вся аппаратура, в которой может возникнуть давление, превышающее расчетное, оснащена предохранительными клапанами;</w:t>
      </w:r>
    </w:p>
    <w:p w:rsidR="00170E13" w:rsidRPr="003F04D2" w:rsidRDefault="00170E13" w:rsidP="004D4E9B">
      <w:pPr>
        <w:autoSpaceDE w:val="0"/>
        <w:autoSpaceDN w:val="0"/>
        <w:adjustRightInd w:val="0"/>
        <w:ind w:firstLine="567"/>
        <w:jc w:val="both"/>
        <w:rPr>
          <w:sz w:val="24"/>
          <w:szCs w:val="24"/>
        </w:rPr>
      </w:pPr>
      <w:r w:rsidRPr="003F04D2">
        <w:rPr>
          <w:sz w:val="24"/>
          <w:szCs w:val="24"/>
        </w:rPr>
        <w:t>емкость дренажная оборудуется вентиляционной трубой для отвода газа в атмосферу. В соответствии с п. 10.1.23 ГОСТ 32569-2013 на вентиляционной трубе предусмотрена установка огнепреградителя;</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при превышении давления выше расчетного, резком падении давления в коллекторе (порыв трубопровода) предусмотрено отключение обустраиваемой площадки с помощью запорной арматуры с электроприводом (Зд1) дистанционным и автоматическим управлением по сигналам систем противоаварийной защиты, запроектированной </w:t>
      </w:r>
      <w:r>
        <w:rPr>
          <w:sz w:val="24"/>
          <w:szCs w:val="24"/>
        </w:rPr>
        <w:br/>
      </w:r>
      <w:r w:rsidRPr="003F04D2">
        <w:rPr>
          <w:sz w:val="24"/>
          <w:szCs w:val="24"/>
        </w:rPr>
        <w:t>на нефтегазопроводе (Н1);</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применение закрытой системы дренажа. Устройство колодцев с гидрозатворами </w:t>
      </w:r>
      <w:r>
        <w:rPr>
          <w:sz w:val="24"/>
          <w:szCs w:val="24"/>
        </w:rPr>
        <w:br/>
      </w:r>
      <w:r w:rsidRPr="003F04D2">
        <w:rPr>
          <w:sz w:val="24"/>
          <w:szCs w:val="24"/>
        </w:rPr>
        <w:t>на системе сбора промышленных стоков с содержанием ЛВЖ</w:t>
      </w:r>
      <w:r>
        <w:rPr>
          <w:sz w:val="24"/>
          <w:szCs w:val="24"/>
        </w:rPr>
        <w:t xml:space="preserve"> </w:t>
      </w:r>
      <w:r w:rsidRPr="00F418BC">
        <w:rPr>
          <w:sz w:val="24"/>
          <w:szCs w:val="24"/>
        </w:rPr>
        <w:t>(</w:t>
      </w:r>
      <w:r w:rsidRPr="00F418BC">
        <w:rPr>
          <w:color w:val="000000"/>
          <w:sz w:val="24"/>
          <w:szCs w:val="24"/>
        </w:rPr>
        <w:t>жидкость, способная самостоятельно гореть после удаления источника зажигания и имеющая температуру вспышки не выше 61°С.</w:t>
      </w:r>
      <w:r w:rsidRPr="00F418BC">
        <w:rPr>
          <w:color w:val="202124"/>
          <w:sz w:val="24"/>
          <w:szCs w:val="24"/>
        </w:rPr>
        <w:t>)</w:t>
      </w:r>
      <w:r w:rsidRPr="00F418BC">
        <w:rPr>
          <w:sz w:val="24"/>
          <w:szCs w:val="24"/>
        </w:rPr>
        <w:t xml:space="preserve"> и ГЖ (</w:t>
      </w:r>
      <w:r w:rsidRPr="00F418BC">
        <w:rPr>
          <w:color w:val="000000"/>
          <w:sz w:val="24"/>
          <w:szCs w:val="24"/>
        </w:rPr>
        <w:t>жидкость, способная самостоятельно гореть после удаления источников зажигания и имеющая температуру вспышки выше 61°С)</w:t>
      </w:r>
      <w:r w:rsidRPr="00F418BC">
        <w:rPr>
          <w:sz w:val="24"/>
          <w:szCs w:val="24"/>
        </w:rPr>
        <w:t xml:space="preserve"> с полов помещений </w:t>
      </w:r>
      <w:r>
        <w:rPr>
          <w:sz w:val="24"/>
          <w:szCs w:val="24"/>
        </w:rPr>
        <w:br/>
      </w:r>
      <w:r w:rsidRPr="00F418BC">
        <w:rPr>
          <w:sz w:val="24"/>
          <w:szCs w:val="24"/>
        </w:rPr>
        <w:t>в соответствии с п. 6.3.30 СП 231.1311500.2015;</w:t>
      </w:r>
    </w:p>
    <w:p w:rsidR="00170E13" w:rsidRPr="003F04D2" w:rsidRDefault="00170E13" w:rsidP="004D4E9B">
      <w:pPr>
        <w:autoSpaceDE w:val="0"/>
        <w:autoSpaceDN w:val="0"/>
        <w:adjustRightInd w:val="0"/>
        <w:ind w:firstLine="567"/>
        <w:jc w:val="both"/>
        <w:rPr>
          <w:sz w:val="24"/>
          <w:szCs w:val="24"/>
        </w:rPr>
      </w:pPr>
      <w:r w:rsidRPr="003F04D2">
        <w:rPr>
          <w:sz w:val="24"/>
          <w:szCs w:val="24"/>
        </w:rPr>
        <w:t>плановое обслуживание помещений: удаление из помещений, технологического оборудования и коммуникаций пожароопасных отходов производства, отложений пыли и пуха.</w:t>
      </w:r>
    </w:p>
    <w:p w:rsidR="00170E13" w:rsidRPr="003F04D2" w:rsidRDefault="00170E13" w:rsidP="004D4E9B">
      <w:pPr>
        <w:autoSpaceDE w:val="0"/>
        <w:autoSpaceDN w:val="0"/>
        <w:adjustRightInd w:val="0"/>
        <w:ind w:firstLine="567"/>
        <w:jc w:val="both"/>
        <w:rPr>
          <w:sz w:val="24"/>
          <w:szCs w:val="24"/>
        </w:rPr>
      </w:pPr>
      <w:r w:rsidRPr="003F04D2">
        <w:rPr>
          <w:sz w:val="24"/>
          <w:szCs w:val="24"/>
        </w:rPr>
        <w:t>Для исключения условий образования в горючей среде источников зажигания согласно ст. 50 Федерального закона от 22.07.2008 № 123-ФЗ «Технический регламент о требованиях пожарной безопасности» проектной документацией предусмотрено:</w:t>
      </w:r>
    </w:p>
    <w:p w:rsidR="00170E13" w:rsidRPr="003F04D2" w:rsidRDefault="00170E13" w:rsidP="004D4E9B">
      <w:pPr>
        <w:autoSpaceDE w:val="0"/>
        <w:autoSpaceDN w:val="0"/>
        <w:adjustRightInd w:val="0"/>
        <w:ind w:firstLine="567"/>
        <w:jc w:val="both"/>
        <w:rPr>
          <w:sz w:val="24"/>
          <w:szCs w:val="24"/>
        </w:rPr>
      </w:pPr>
      <w:r w:rsidRPr="003F04D2">
        <w:rPr>
          <w:sz w:val="24"/>
          <w:szCs w:val="24"/>
        </w:rPr>
        <w:t>применение и выбор электрооборудования в соответствии с гл. 6 Федерального закона от 22.07.2008 № 123-ФЗ «Технический регламент о требованиях пожарной</w:t>
      </w:r>
      <w:r>
        <w:rPr>
          <w:sz w:val="24"/>
          <w:szCs w:val="24"/>
        </w:rPr>
        <w:t xml:space="preserve"> безопасности» </w:t>
      </w:r>
      <w:r>
        <w:rPr>
          <w:sz w:val="24"/>
          <w:szCs w:val="24"/>
        </w:rPr>
        <w:br/>
        <w:t>и СП 6.13130.2021</w:t>
      </w:r>
      <w:r w:rsidRPr="003F04D2">
        <w:rPr>
          <w:sz w:val="24"/>
          <w:szCs w:val="24"/>
        </w:rPr>
        <w:t>;</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корпуса оборудования и измерительные приборы, пожарная автоматика заземлены </w:t>
      </w:r>
      <w:r>
        <w:rPr>
          <w:sz w:val="24"/>
          <w:szCs w:val="24"/>
        </w:rPr>
        <w:br/>
      </w:r>
      <w:r w:rsidRPr="003F04D2">
        <w:rPr>
          <w:sz w:val="24"/>
          <w:szCs w:val="24"/>
        </w:rPr>
        <w:t>в соответствии с СО 153-34.21.122-2003, ГОСТ 12.1.030-81, п. 5.9 СП 484.1311500.2020;</w:t>
      </w:r>
    </w:p>
    <w:p w:rsidR="00170E13" w:rsidRPr="003F04D2" w:rsidRDefault="00170E13" w:rsidP="004D4E9B">
      <w:pPr>
        <w:autoSpaceDE w:val="0"/>
        <w:autoSpaceDN w:val="0"/>
        <w:adjustRightInd w:val="0"/>
        <w:ind w:firstLine="567"/>
        <w:jc w:val="both"/>
        <w:rPr>
          <w:sz w:val="24"/>
          <w:szCs w:val="24"/>
        </w:rPr>
      </w:pPr>
      <w:r w:rsidRPr="003F04D2">
        <w:rPr>
          <w:sz w:val="24"/>
          <w:szCs w:val="24"/>
        </w:rPr>
        <w:t>при использовании спецтехники для исключения появления статистического электричества во взрывоопасной зоне предусмотрено устройство заземления в соответствии с</w:t>
      </w:r>
      <w:r>
        <w:rPr>
          <w:sz w:val="24"/>
          <w:szCs w:val="24"/>
        </w:rPr>
        <w:t xml:space="preserve"> </w:t>
      </w:r>
      <w:r w:rsidRPr="003F04D2">
        <w:rPr>
          <w:sz w:val="24"/>
          <w:szCs w:val="24"/>
        </w:rPr>
        <w:t>п. 163 Постановления Правительства РФ от 16.09.2020 № 1479 «Об утверждении правил противопожарного режима в Российской Федерации»;</w:t>
      </w:r>
    </w:p>
    <w:p w:rsidR="00170E13" w:rsidRPr="003F04D2" w:rsidRDefault="00170E13" w:rsidP="004D4E9B">
      <w:pPr>
        <w:autoSpaceDE w:val="0"/>
        <w:autoSpaceDN w:val="0"/>
        <w:adjustRightInd w:val="0"/>
        <w:ind w:firstLine="567"/>
        <w:jc w:val="both"/>
        <w:rPr>
          <w:sz w:val="24"/>
          <w:szCs w:val="24"/>
        </w:rPr>
      </w:pPr>
      <w:r w:rsidRPr="003F04D2">
        <w:rPr>
          <w:sz w:val="24"/>
          <w:szCs w:val="24"/>
        </w:rPr>
        <w:t>применение систем защитного отключения возможных источников зажигания – отключение электроприемников (кроме аварийной вентиляции) при загазованности 50 % НКПР в помещениях с ГГ и ЛВЖ;</w:t>
      </w:r>
    </w:p>
    <w:p w:rsidR="00170E13" w:rsidRPr="003F04D2" w:rsidRDefault="00170E13" w:rsidP="004D4E9B">
      <w:pPr>
        <w:autoSpaceDE w:val="0"/>
        <w:autoSpaceDN w:val="0"/>
        <w:adjustRightInd w:val="0"/>
        <w:ind w:firstLine="567"/>
        <w:jc w:val="both"/>
        <w:rPr>
          <w:sz w:val="24"/>
          <w:szCs w:val="24"/>
        </w:rPr>
      </w:pPr>
      <w:r w:rsidRPr="003F04D2">
        <w:rPr>
          <w:sz w:val="24"/>
          <w:szCs w:val="24"/>
        </w:rPr>
        <w:t>применение искробезопасных инструментов при работе с ГГ и ЛВЖ;</w:t>
      </w:r>
    </w:p>
    <w:p w:rsidR="00170E13" w:rsidRPr="003F04D2" w:rsidRDefault="00170E13" w:rsidP="004D4E9B">
      <w:pPr>
        <w:autoSpaceDE w:val="0"/>
        <w:autoSpaceDN w:val="0"/>
        <w:adjustRightInd w:val="0"/>
        <w:ind w:firstLine="567"/>
        <w:jc w:val="both"/>
        <w:rPr>
          <w:sz w:val="24"/>
          <w:szCs w:val="24"/>
        </w:rPr>
      </w:pPr>
      <w:r w:rsidRPr="003F04D2">
        <w:rPr>
          <w:sz w:val="24"/>
          <w:szCs w:val="24"/>
        </w:rPr>
        <w:t>устройство молниезащиты сооружений и оборудования в соответствии с требованиями СО 153-34.21.122-2003.</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Целью создания систем противопожарной защиты согласно ст. 51 Федерального закона от 22.07.2008 № 123-ФЗ «Технический регламент о требованиях пожарной безопасности» является защита людей и имущества от воздействия опасных факторов пожара и (или) ограничение его последствий. 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w:t>
      </w:r>
      <w:r>
        <w:rPr>
          <w:sz w:val="24"/>
          <w:szCs w:val="24"/>
        </w:rPr>
        <w:br/>
      </w:r>
      <w:r w:rsidRPr="003F04D2">
        <w:rPr>
          <w:sz w:val="24"/>
          <w:szCs w:val="24"/>
        </w:rPr>
        <w:t>в безопасную зону и (или) тушением пожара.</w:t>
      </w:r>
    </w:p>
    <w:p w:rsidR="00170E13" w:rsidRPr="003F04D2" w:rsidRDefault="00170E13" w:rsidP="004D4E9B">
      <w:pPr>
        <w:autoSpaceDE w:val="0"/>
        <w:autoSpaceDN w:val="0"/>
        <w:adjustRightInd w:val="0"/>
        <w:ind w:firstLine="567"/>
        <w:jc w:val="both"/>
        <w:rPr>
          <w:sz w:val="24"/>
          <w:szCs w:val="24"/>
        </w:rPr>
      </w:pPr>
      <w:r w:rsidRPr="003F04D2">
        <w:rPr>
          <w:sz w:val="24"/>
          <w:szCs w:val="24"/>
        </w:rPr>
        <w:t xml:space="preserve">Для обеспечения противопожарной защиты на обустраиваемой площадке, </w:t>
      </w:r>
      <w:r>
        <w:rPr>
          <w:sz w:val="24"/>
          <w:szCs w:val="24"/>
        </w:rPr>
        <w:br/>
      </w:r>
      <w:r w:rsidRPr="003F04D2">
        <w:rPr>
          <w:sz w:val="24"/>
          <w:szCs w:val="24"/>
        </w:rPr>
        <w:t>в соответствии со ст. 52 Федерального закона от 22.07.2008 № 123-ФЗ «Технический регламент о требованиях пожарной безопасности» предусмотрены: система обнаружения пожара и управления эвакуацией при пожаре; решения по обеспечению безопасной эвакуации людей и пожарных подразделений при пожаре; конструктивные и объемно-планировочные решения; а так же комплекс организационно-технических мероприятий по обеспечению пожарной безопасности направленный на поддержание соответствующего противопожарного режима на объекте, как в период строительства, так и в период эксплуатации.</w:t>
      </w:r>
    </w:p>
    <w:p w:rsidR="00170E13" w:rsidRPr="00E105A4" w:rsidRDefault="00170E13" w:rsidP="004D4E9B">
      <w:pPr>
        <w:ind w:firstLine="567"/>
        <w:jc w:val="both"/>
        <w:rPr>
          <w:lang w:eastAsia="en-US"/>
        </w:rPr>
      </w:pPr>
    </w:p>
    <w:bookmarkEnd w:id="33"/>
    <w:p w:rsidR="00170E13" w:rsidRDefault="00170E13" w:rsidP="004D4E9B">
      <w:pPr>
        <w:ind w:firstLine="567"/>
        <w:rPr>
          <w:lang w:eastAsia="en-US"/>
        </w:rPr>
      </w:pPr>
    </w:p>
    <w:p w:rsidR="00170E13" w:rsidRDefault="00170E13" w:rsidP="004D4E9B">
      <w:pPr>
        <w:ind w:firstLine="567"/>
        <w:rPr>
          <w:lang w:eastAsia="en-US"/>
        </w:rPr>
      </w:pPr>
    </w:p>
    <w:p w:rsidR="00170E13" w:rsidRDefault="00170E13" w:rsidP="004D4E9B">
      <w:pPr>
        <w:ind w:firstLine="567"/>
        <w:rPr>
          <w:lang w:eastAsia="en-US"/>
        </w:rPr>
      </w:pPr>
    </w:p>
    <w:p w:rsidR="00170E13" w:rsidRDefault="00170E13" w:rsidP="003B7385">
      <w:pPr>
        <w:rPr>
          <w:lang w:eastAsia="en-US"/>
        </w:rPr>
      </w:pPr>
    </w:p>
    <w:p w:rsidR="00170E13" w:rsidRPr="00E62862" w:rsidRDefault="00170E13" w:rsidP="003B7385">
      <w:pPr>
        <w:rPr>
          <w:lang w:eastAsia="en-US"/>
        </w:rPr>
      </w:pPr>
    </w:p>
    <w:p w:rsidR="00170E13" w:rsidRDefault="00170E13" w:rsidP="00A06E7D">
      <w:pPr>
        <w:pStyle w:val="Heading1"/>
        <w:keepLines/>
        <w:tabs>
          <w:tab w:val="left" w:pos="1276"/>
        </w:tabs>
        <w:spacing w:before="360" w:after="240"/>
        <w:ind w:left="0" w:right="170" w:firstLine="0"/>
        <w:jc w:val="left"/>
        <w:rPr>
          <w:lang w:eastAsia="en-US"/>
        </w:rPr>
      </w:pPr>
      <w:bookmarkStart w:id="44" w:name="_Toc98855434"/>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664C30">
      <w:pPr>
        <w:rPr>
          <w:b/>
          <w:sz w:val="28"/>
          <w:lang w:eastAsia="en-US"/>
        </w:rPr>
      </w:pPr>
    </w:p>
    <w:p w:rsidR="00170E13" w:rsidRDefault="00170E13" w:rsidP="00806B0E">
      <w:pPr>
        <w:pStyle w:val="Heading1"/>
        <w:keepLines/>
        <w:tabs>
          <w:tab w:val="left" w:pos="1276"/>
        </w:tabs>
        <w:spacing w:before="360" w:after="240"/>
        <w:ind w:left="0" w:right="170" w:firstLine="0"/>
        <w:rPr>
          <w:lang w:eastAsia="en-US"/>
        </w:rPr>
      </w:pPr>
      <w:r>
        <w:rPr>
          <w:noProof/>
          <w:lang w:eastAsia="ru-RU"/>
        </w:rPr>
        <w:pict>
          <v:shape id="Рисунок 442" o:spid="_x0000_s1438" type="#_x0000_t75" style="position:absolute;left:0;text-align:left;margin-left:.1pt;margin-top:42.5pt;width:488.9pt;height:691.5pt;z-index:-251658752;visibility:visible">
            <v:imagedata r:id="rId19" o:title=""/>
          </v:shape>
        </w:pict>
      </w:r>
      <w:bookmarkEnd w:id="44"/>
      <w:r w:rsidRPr="005C4554">
        <w:rPr>
          <w:sz w:val="24"/>
          <w:szCs w:val="24"/>
          <w:lang w:val="en-US" w:eastAsia="en-US"/>
        </w:rPr>
        <w:t>II</w:t>
      </w:r>
      <w:r w:rsidRPr="005C4554">
        <w:rPr>
          <w:sz w:val="24"/>
          <w:szCs w:val="24"/>
          <w:lang w:eastAsia="en-US"/>
        </w:rPr>
        <w:t>. Основная часть проекта межевания территории.</w:t>
      </w:r>
      <w:r>
        <w:rPr>
          <w:lang w:eastAsia="en-US"/>
        </w:rPr>
        <w:t xml:space="preserve">                                        </w:t>
      </w:r>
    </w:p>
    <w:p w:rsidR="00170E13" w:rsidRPr="005C4554" w:rsidRDefault="00170E13" w:rsidP="00806B0E">
      <w:pPr>
        <w:pStyle w:val="Heading1"/>
        <w:keepLines/>
        <w:tabs>
          <w:tab w:val="left" w:pos="1276"/>
        </w:tabs>
        <w:spacing w:before="360" w:after="240"/>
        <w:ind w:left="0" w:right="170" w:firstLine="0"/>
        <w:rPr>
          <w:sz w:val="24"/>
          <w:szCs w:val="24"/>
          <w:lang w:eastAsia="en-US"/>
        </w:rPr>
      </w:pPr>
      <w:r w:rsidRPr="005C4554">
        <w:rPr>
          <w:sz w:val="24"/>
          <w:szCs w:val="24"/>
          <w:lang w:eastAsia="en-US"/>
        </w:rPr>
        <w:t>1. Проект межевания. Графическая часть</w:t>
      </w:r>
    </w:p>
    <w:p w:rsidR="00170E13" w:rsidRDefault="00170E13" w:rsidP="000D7C97">
      <w:pPr>
        <w:rPr>
          <w:lang w:eastAsia="en-US"/>
        </w:rPr>
      </w:pPr>
    </w:p>
    <w:p w:rsidR="00170E13" w:rsidRPr="000D7C97" w:rsidRDefault="00170E13" w:rsidP="000D7C97">
      <w:pPr>
        <w:rPr>
          <w:lang w:eastAsia="en-US"/>
        </w:rPr>
      </w:pPr>
    </w:p>
    <w:p w:rsidR="00170E13" w:rsidRDefault="00170E13" w:rsidP="00640BB0">
      <w:pPr>
        <w:rPr>
          <w:lang w:eastAsia="en-US"/>
        </w:rPr>
      </w:pPr>
      <w:r w:rsidRPr="00071436">
        <w:rPr>
          <w:lang w:eastAsia="en-US"/>
        </w:rPr>
        <w:t xml:space="preserve"> </w:t>
      </w:r>
      <w:r>
        <w:rPr>
          <w:lang w:eastAsia="en-US"/>
        </w:rPr>
        <w:br w:type="page"/>
      </w:r>
      <w:r>
        <w:rPr>
          <w:noProof/>
          <w:lang w:eastAsia="ru-RU"/>
        </w:rPr>
        <w:pict>
          <v:shape id="Рисунок 410" o:spid="_x0000_s1439" type="#_x0000_t75" style="position:absolute;margin-left:-15.25pt;margin-top:.65pt;width:488.9pt;height:691.5pt;z-index:-251657728;visibility:visible">
            <v:imagedata r:id="rId20" o:title=""/>
          </v:shape>
        </w:pict>
      </w: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Default="00170E13" w:rsidP="00664C30">
      <w:pPr>
        <w:rPr>
          <w:lang w:eastAsia="en-US"/>
        </w:rPr>
      </w:pPr>
    </w:p>
    <w:p w:rsidR="00170E13" w:rsidRPr="00664C30" w:rsidRDefault="00170E13" w:rsidP="00664C30">
      <w:pPr>
        <w:rPr>
          <w:lang w:eastAsia="en-US"/>
        </w:rPr>
      </w:pPr>
    </w:p>
    <w:p w:rsidR="00170E13" w:rsidRDefault="00170E13" w:rsidP="00FD2D8E">
      <w:pPr>
        <w:pStyle w:val="Heading1"/>
        <w:keepLines/>
        <w:numPr>
          <w:ilvl w:val="0"/>
          <w:numId w:val="38"/>
        </w:numPr>
        <w:tabs>
          <w:tab w:val="left" w:pos="1276"/>
        </w:tabs>
        <w:spacing w:before="360" w:after="240"/>
        <w:ind w:right="170"/>
        <w:jc w:val="left"/>
        <w:rPr>
          <w:lang w:eastAsia="en-US"/>
        </w:rPr>
      </w:pPr>
    </w:p>
    <w:p w:rsidR="00170E13" w:rsidRDefault="00170E13" w:rsidP="00FD2D8E">
      <w:pPr>
        <w:pStyle w:val="Heading1"/>
        <w:keepLines/>
        <w:numPr>
          <w:ilvl w:val="0"/>
          <w:numId w:val="38"/>
        </w:numPr>
        <w:tabs>
          <w:tab w:val="left" w:pos="1276"/>
        </w:tabs>
        <w:spacing w:before="360" w:after="240"/>
        <w:ind w:right="170"/>
        <w:jc w:val="left"/>
        <w:rPr>
          <w:lang w:eastAsia="en-US"/>
        </w:rPr>
      </w:pPr>
    </w:p>
    <w:p w:rsidR="00170E13" w:rsidRDefault="00170E13" w:rsidP="00FD2D8E">
      <w:pPr>
        <w:pStyle w:val="Heading1"/>
        <w:keepLines/>
        <w:numPr>
          <w:ilvl w:val="0"/>
          <w:numId w:val="38"/>
        </w:numPr>
        <w:tabs>
          <w:tab w:val="left" w:pos="1276"/>
        </w:tabs>
        <w:spacing w:before="360" w:after="240"/>
        <w:ind w:right="170"/>
        <w:jc w:val="left"/>
        <w:rPr>
          <w:lang w:eastAsia="en-US"/>
        </w:rPr>
      </w:pPr>
    </w:p>
    <w:p w:rsidR="00170E13" w:rsidRDefault="00170E13" w:rsidP="00664C30">
      <w:pPr>
        <w:pStyle w:val="Heading1"/>
        <w:keepLines/>
        <w:tabs>
          <w:tab w:val="left" w:pos="1276"/>
        </w:tabs>
        <w:spacing w:before="360" w:after="240"/>
        <w:ind w:left="0" w:right="170" w:firstLine="0"/>
        <w:jc w:val="left"/>
        <w:rPr>
          <w:lang w:eastAsia="en-US"/>
        </w:rPr>
      </w:pPr>
    </w:p>
    <w:p w:rsidR="00170E13" w:rsidRPr="00664C30" w:rsidRDefault="00170E13" w:rsidP="00664C30">
      <w:pPr>
        <w:rPr>
          <w:lang w:eastAsia="en-US"/>
        </w:rPr>
      </w:pPr>
    </w:p>
    <w:p w:rsidR="00170E13" w:rsidRDefault="00170E13" w:rsidP="00664C30">
      <w:pPr>
        <w:pStyle w:val="Heading1"/>
        <w:keepLines/>
        <w:tabs>
          <w:tab w:val="left" w:pos="1276"/>
        </w:tabs>
        <w:spacing w:before="360" w:after="240"/>
        <w:ind w:right="170"/>
        <w:jc w:val="left"/>
        <w:rPr>
          <w:lang w:eastAsia="en-US"/>
        </w:rPr>
        <w:sectPr w:rsidR="00170E13" w:rsidSect="00664C30">
          <w:pgSz w:w="11906" w:h="16838" w:code="9"/>
          <w:pgMar w:top="1106" w:right="568" w:bottom="426" w:left="1560" w:header="570" w:footer="332" w:gutter="0"/>
          <w:cols w:space="720"/>
          <w:docGrid w:linePitch="326"/>
        </w:sectPr>
      </w:pPr>
    </w:p>
    <w:p w:rsidR="00170E13" w:rsidRPr="005C4554" w:rsidRDefault="00170E13" w:rsidP="005C4554">
      <w:pPr>
        <w:pStyle w:val="Heading1"/>
        <w:keepLines/>
        <w:numPr>
          <w:ilvl w:val="0"/>
          <w:numId w:val="48"/>
        </w:numPr>
        <w:tabs>
          <w:tab w:val="left" w:pos="1276"/>
        </w:tabs>
        <w:spacing w:before="360" w:after="240"/>
        <w:ind w:right="170"/>
        <w:rPr>
          <w:sz w:val="24"/>
          <w:szCs w:val="24"/>
          <w:lang w:eastAsia="en-US"/>
        </w:rPr>
      </w:pPr>
      <w:r w:rsidRPr="005C4554">
        <w:rPr>
          <w:sz w:val="24"/>
          <w:szCs w:val="24"/>
          <w:lang w:eastAsia="en-US"/>
        </w:rPr>
        <w:t>Проект межевания территории. Текстовая часть</w:t>
      </w:r>
    </w:p>
    <w:p w:rsidR="00170E13" w:rsidRPr="00521F52" w:rsidRDefault="00170E13" w:rsidP="005C4554">
      <w:pPr>
        <w:pStyle w:val="24"/>
        <w:numPr>
          <w:ilvl w:val="1"/>
          <w:numId w:val="48"/>
        </w:numPr>
        <w:jc w:val="center"/>
      </w:pPr>
      <w:bookmarkStart w:id="45" w:name="_Toc98855436"/>
      <w:r>
        <w:t xml:space="preserve"> </w:t>
      </w:r>
      <w:r w:rsidRPr="00521F52">
        <w:t>Перечень образуемых земельных участков</w:t>
      </w:r>
      <w:bookmarkEnd w:id="45"/>
    </w:p>
    <w:p w:rsidR="00170E13" w:rsidRPr="00806B0E" w:rsidRDefault="00170E13" w:rsidP="00806B0E">
      <w:pPr>
        <w:pStyle w:val="34"/>
        <w:ind w:left="709" w:firstLine="0"/>
        <w:jc w:val="center"/>
        <w:rPr>
          <w:b/>
        </w:rPr>
      </w:pPr>
      <w:bookmarkStart w:id="46" w:name="_Toc98855437"/>
      <w:r w:rsidRPr="00806B0E">
        <w:rPr>
          <w:b/>
        </w:rPr>
        <w:t>Перечень образуемых земельных участков</w:t>
      </w:r>
      <w:bookmarkEnd w:id="46"/>
    </w:p>
    <w:tbl>
      <w:tblPr>
        <w:tblW w:w="5000" w:type="pct"/>
        <w:jc w:val="center"/>
        <w:tblInd w:w="926" w:type="dxa"/>
        <w:tblLook w:val="00A0"/>
      </w:tblPr>
      <w:tblGrid>
        <w:gridCol w:w="2745"/>
        <w:gridCol w:w="2170"/>
        <w:gridCol w:w="2384"/>
        <w:gridCol w:w="1586"/>
        <w:gridCol w:w="1602"/>
        <w:gridCol w:w="1428"/>
        <w:gridCol w:w="2226"/>
        <w:gridCol w:w="1381"/>
      </w:tblGrid>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jc w:val="center"/>
              <w:rPr>
                <w:bCs/>
                <w:color w:val="000000"/>
              </w:rPr>
            </w:pPr>
            <w:r w:rsidRPr="00EC11FB">
              <w:rPr>
                <w:bCs/>
                <w:color w:val="000000"/>
              </w:rPr>
              <w:t>Условные номера образуемых земельных участков</w:t>
            </w:r>
          </w:p>
        </w:tc>
        <w:tc>
          <w:tcPr>
            <w:tcW w:w="699" w:type="pct"/>
            <w:tcBorders>
              <w:top w:val="single" w:sz="4" w:space="0" w:color="auto"/>
              <w:left w:val="nil"/>
              <w:bottom w:val="single" w:sz="4" w:space="0" w:color="auto"/>
              <w:right w:val="single" w:sz="4" w:space="0" w:color="auto"/>
            </w:tcBorders>
          </w:tcPr>
          <w:p w:rsidR="00170E13" w:rsidRPr="00EC11FB" w:rsidRDefault="00170E13" w:rsidP="005C4554">
            <w:pPr>
              <w:jc w:val="center"/>
              <w:rPr>
                <w:bCs/>
                <w:color w:val="000000"/>
              </w:rPr>
            </w:pPr>
            <w:r w:rsidRPr="00EC11FB">
              <w:t>Наименование объекта</w:t>
            </w:r>
          </w:p>
        </w:tc>
        <w:tc>
          <w:tcPr>
            <w:tcW w:w="768"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pStyle w:val="Default"/>
              <w:jc w:val="center"/>
              <w:rPr>
                <w:sz w:val="20"/>
                <w:szCs w:val="20"/>
              </w:rPr>
            </w:pPr>
            <w:r w:rsidRPr="00EC11FB">
              <w:rPr>
                <w:sz w:val="20"/>
                <w:szCs w:val="20"/>
              </w:rPr>
              <w:t>Кадастровые номера земельных участков, из которых образуются земельные участки</w:t>
            </w:r>
          </w:p>
        </w:tc>
        <w:tc>
          <w:tcPr>
            <w:tcW w:w="511"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jc w:val="center"/>
              <w:rPr>
                <w:bCs/>
                <w:color w:val="000000"/>
              </w:rPr>
            </w:pPr>
            <w:r w:rsidRPr="00EC11FB">
              <w:rPr>
                <w:bCs/>
                <w:color w:val="000000"/>
              </w:rPr>
              <w:t>Испрашиваемая площадь земельного участка, га</w:t>
            </w:r>
          </w:p>
        </w:tc>
        <w:tc>
          <w:tcPr>
            <w:tcW w:w="516" w:type="pct"/>
            <w:tcBorders>
              <w:top w:val="single" w:sz="4" w:space="0" w:color="auto"/>
              <w:left w:val="nil"/>
              <w:bottom w:val="single" w:sz="4" w:space="0" w:color="auto"/>
              <w:right w:val="single" w:sz="4" w:space="0" w:color="auto"/>
            </w:tcBorders>
          </w:tcPr>
          <w:p w:rsidR="00170E13" w:rsidRPr="00EC11FB" w:rsidRDefault="00170E13" w:rsidP="005C4554">
            <w:pPr>
              <w:pStyle w:val="Default"/>
              <w:jc w:val="center"/>
              <w:rPr>
                <w:sz w:val="20"/>
                <w:szCs w:val="20"/>
              </w:rPr>
            </w:pPr>
            <w:r w:rsidRPr="00EC11FB">
              <w:rPr>
                <w:sz w:val="20"/>
                <w:szCs w:val="20"/>
              </w:rPr>
              <w:t>Способы образования земельных участков</w:t>
            </w:r>
          </w:p>
          <w:p w:rsidR="00170E13" w:rsidRPr="00EC11FB" w:rsidRDefault="00170E13" w:rsidP="005C4554">
            <w:pPr>
              <w:jc w:val="center"/>
              <w:rPr>
                <w:bCs/>
                <w:color w:val="000000"/>
              </w:rPr>
            </w:pPr>
          </w:p>
        </w:tc>
        <w:tc>
          <w:tcPr>
            <w:tcW w:w="460"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pStyle w:val="Default"/>
              <w:jc w:val="center"/>
              <w:rPr>
                <w:sz w:val="20"/>
                <w:szCs w:val="20"/>
              </w:rPr>
            </w:pPr>
            <w:r w:rsidRPr="00EC11FB">
              <w:rPr>
                <w:sz w:val="20"/>
                <w:szCs w:val="20"/>
              </w:rPr>
              <w:t>Сведения об отнесении (неотнесении) образуемых земельных участков к территории общего пользования</w:t>
            </w:r>
          </w:p>
          <w:p w:rsidR="00170E13" w:rsidRPr="00EC11FB" w:rsidRDefault="00170E13" w:rsidP="005C4554">
            <w:pPr>
              <w:jc w:val="center"/>
              <w:rPr>
                <w:bCs/>
                <w:color w:val="000000"/>
              </w:rPr>
            </w:pPr>
          </w:p>
        </w:tc>
        <w:tc>
          <w:tcPr>
            <w:tcW w:w="717"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pStyle w:val="Default"/>
              <w:jc w:val="center"/>
              <w:rPr>
                <w:sz w:val="20"/>
                <w:szCs w:val="20"/>
              </w:rPr>
            </w:pPr>
            <w:r w:rsidRPr="00EC11FB">
              <w:rPr>
                <w:sz w:val="20"/>
                <w:szCs w:val="20"/>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ЕГРН)</w:t>
            </w:r>
          </w:p>
        </w:tc>
        <w:tc>
          <w:tcPr>
            <w:tcW w:w="445" w:type="pct"/>
            <w:tcBorders>
              <w:top w:val="single" w:sz="4" w:space="0" w:color="auto"/>
              <w:left w:val="single" w:sz="4" w:space="0" w:color="auto"/>
              <w:bottom w:val="single" w:sz="4" w:space="0" w:color="auto"/>
              <w:right w:val="single" w:sz="4" w:space="0" w:color="auto"/>
            </w:tcBorders>
          </w:tcPr>
          <w:p w:rsidR="00170E13" w:rsidRPr="00EC11FB" w:rsidRDefault="00170E13" w:rsidP="005C4554">
            <w:pPr>
              <w:jc w:val="center"/>
              <w:rPr>
                <w:bCs/>
                <w:color w:val="000000"/>
              </w:rPr>
            </w:pPr>
            <w:r w:rsidRPr="00EC11FB">
              <w:rPr>
                <w:bCs/>
                <w:color w:val="000000"/>
              </w:rPr>
              <w:t>Категория земель</w:t>
            </w: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86:09:0000000:4542/чзу1</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Автомобильная дорога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0,9364</w:t>
            </w:r>
          </w:p>
        </w:tc>
        <w:tc>
          <w:tcPr>
            <w:tcW w:w="516" w:type="pct"/>
            <w:vMerge w:val="restart"/>
            <w:tcBorders>
              <w:top w:val="single" w:sz="4" w:space="0" w:color="auto"/>
              <w:left w:val="nil"/>
              <w:right w:val="single" w:sz="4" w:space="0" w:color="auto"/>
            </w:tcBorders>
          </w:tcPr>
          <w:p w:rsidR="00170E13" w:rsidRPr="00EC11FB" w:rsidRDefault="00170E13" w:rsidP="005C4554">
            <w:pPr>
              <w:jc w:val="center"/>
            </w:pPr>
            <w:r w:rsidRPr="00147019">
              <w:t>Учет изменений земельного участка в связи с образованием части</w:t>
            </w:r>
          </w:p>
        </w:tc>
        <w:tc>
          <w:tcPr>
            <w:tcW w:w="460" w:type="pct"/>
            <w:vMerge w:val="restart"/>
            <w:tcBorders>
              <w:top w:val="single" w:sz="4" w:space="0" w:color="auto"/>
              <w:left w:val="single" w:sz="4" w:space="0" w:color="auto"/>
              <w:right w:val="single" w:sz="4" w:space="0" w:color="auto"/>
            </w:tcBorders>
          </w:tcPr>
          <w:p w:rsidR="00170E13" w:rsidRPr="00EC11FB" w:rsidRDefault="00170E13" w:rsidP="005C4554">
            <w:pPr>
              <w:jc w:val="center"/>
              <w:rPr>
                <w:color w:val="000000"/>
              </w:rPr>
            </w:pPr>
            <w:r w:rsidRPr="00EC11FB">
              <w:t>Образование земельных участков, которые будут отнесены к территории общего пользования, не требуется</w:t>
            </w:r>
          </w:p>
        </w:tc>
        <w:tc>
          <w:tcPr>
            <w:tcW w:w="717" w:type="pct"/>
            <w:vMerge w:val="restart"/>
            <w:tcBorders>
              <w:top w:val="single" w:sz="4" w:space="0" w:color="auto"/>
              <w:left w:val="single" w:sz="4" w:space="0" w:color="auto"/>
              <w:right w:val="single" w:sz="4" w:space="0" w:color="auto"/>
            </w:tcBorders>
          </w:tcPr>
          <w:p w:rsidR="00170E13" w:rsidRPr="00EC11FB" w:rsidRDefault="00170E13" w:rsidP="005C4554">
            <w:pPr>
              <w:jc w:val="center"/>
              <w:rPr>
                <w:color w:val="000000"/>
              </w:rPr>
            </w:pPr>
            <w:r w:rsidRPr="00EC11FB">
              <w:rPr>
                <w:color w:val="000000"/>
              </w:rPr>
              <w:t>-</w:t>
            </w:r>
          </w:p>
        </w:tc>
        <w:tc>
          <w:tcPr>
            <w:tcW w:w="445" w:type="pct"/>
            <w:vMerge w:val="restart"/>
            <w:tcBorders>
              <w:top w:val="single" w:sz="4" w:space="0" w:color="auto"/>
              <w:left w:val="single" w:sz="4" w:space="0" w:color="auto"/>
              <w:right w:val="single" w:sz="4" w:space="0" w:color="auto"/>
            </w:tcBorders>
          </w:tcPr>
          <w:p w:rsidR="00170E13" w:rsidRPr="00EC11FB" w:rsidRDefault="00170E13" w:rsidP="005C4554">
            <w:pPr>
              <w:jc w:val="center"/>
              <w:rPr>
                <w:color w:val="000000"/>
              </w:rPr>
            </w:pPr>
            <w:r w:rsidRPr="00EC11FB">
              <w:rPr>
                <w:color w:val="000000"/>
              </w:rPr>
              <w:t>Земли лесного фонда</w:t>
            </w:r>
          </w:p>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86:09:0000000:4542/чзу2</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ВЛ-6кВ №1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0,5420</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86:09:0000000:4542/чзу3</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ВЛ-6кВ №2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0,0965</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86:09:0000000:4542/чзу4</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Нефтегазосборный трубопровод от К-38А до т.вр.</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0,1527</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86:09:0000000:4542/чзу5</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Автомобильная дорога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0,2016</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86:09:0000000:4542/чзу6</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ВЛ-6кВ №1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1,3440</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86:09:0000000:4542/чзу7</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ВЛ-6кВ №2 на куст №38А</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0,1316</w:t>
            </w:r>
          </w:p>
        </w:tc>
        <w:tc>
          <w:tcPr>
            <w:tcW w:w="516" w:type="pct"/>
            <w:vMerge/>
            <w:tcBorders>
              <w:left w:val="nil"/>
              <w:right w:val="single" w:sz="4" w:space="0" w:color="auto"/>
            </w:tcBorders>
          </w:tcPr>
          <w:p w:rsidR="00170E13" w:rsidRPr="00EC11FB" w:rsidRDefault="00170E13" w:rsidP="005C4554">
            <w:pPr>
              <w:jc w:val="center"/>
            </w:pPr>
          </w:p>
        </w:tc>
        <w:tc>
          <w:tcPr>
            <w:tcW w:w="460" w:type="pct"/>
            <w:vMerge/>
            <w:tcBorders>
              <w:left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right w:val="single" w:sz="4" w:space="0" w:color="auto"/>
            </w:tcBorders>
          </w:tcPr>
          <w:p w:rsidR="00170E13" w:rsidRPr="00EC11FB" w:rsidRDefault="00170E13" w:rsidP="005C4554">
            <w:pPr>
              <w:jc w:val="center"/>
              <w:rPr>
                <w:color w:val="000000"/>
              </w:rPr>
            </w:pPr>
          </w:p>
        </w:tc>
      </w:tr>
      <w:tr w:rsidR="00170E13" w:rsidRPr="00EC11FB" w:rsidTr="00640BB0">
        <w:trPr>
          <w:jc w:val="center"/>
        </w:trPr>
        <w:tc>
          <w:tcPr>
            <w:tcW w:w="884"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86:09:0000000:4542/чзу8</w:t>
            </w:r>
          </w:p>
        </w:tc>
        <w:tc>
          <w:tcPr>
            <w:tcW w:w="699"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Нефтегазосборный трубопровод от К-38А до т.вр.</w:t>
            </w:r>
          </w:p>
        </w:tc>
        <w:tc>
          <w:tcPr>
            <w:tcW w:w="768"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86:09:0000000:4542</w:t>
            </w:r>
          </w:p>
        </w:tc>
        <w:tc>
          <w:tcPr>
            <w:tcW w:w="511" w:type="pct"/>
            <w:tcBorders>
              <w:top w:val="single" w:sz="4" w:space="0" w:color="auto"/>
              <w:left w:val="single" w:sz="4" w:space="0" w:color="auto"/>
              <w:bottom w:val="single" w:sz="4" w:space="0" w:color="auto"/>
              <w:right w:val="single" w:sz="4" w:space="0" w:color="auto"/>
            </w:tcBorders>
          </w:tcPr>
          <w:p w:rsidR="00170E13" w:rsidRPr="00147019" w:rsidRDefault="00170E13" w:rsidP="005C4554">
            <w:pPr>
              <w:jc w:val="center"/>
              <w:rPr>
                <w:bCs/>
                <w:color w:val="000000"/>
              </w:rPr>
            </w:pPr>
            <w:r w:rsidRPr="00147019">
              <w:rPr>
                <w:bCs/>
                <w:color w:val="000000"/>
              </w:rPr>
              <w:t>0,0549</w:t>
            </w:r>
          </w:p>
        </w:tc>
        <w:tc>
          <w:tcPr>
            <w:tcW w:w="516" w:type="pct"/>
            <w:vMerge/>
            <w:tcBorders>
              <w:left w:val="nil"/>
              <w:bottom w:val="single" w:sz="4" w:space="0" w:color="auto"/>
              <w:right w:val="single" w:sz="4" w:space="0" w:color="auto"/>
            </w:tcBorders>
          </w:tcPr>
          <w:p w:rsidR="00170E13" w:rsidRPr="00EC11FB" w:rsidRDefault="00170E13" w:rsidP="005C4554">
            <w:pPr>
              <w:jc w:val="center"/>
            </w:pPr>
          </w:p>
        </w:tc>
        <w:tc>
          <w:tcPr>
            <w:tcW w:w="460" w:type="pct"/>
            <w:vMerge/>
            <w:tcBorders>
              <w:left w:val="single" w:sz="4" w:space="0" w:color="auto"/>
              <w:bottom w:val="single" w:sz="4" w:space="0" w:color="auto"/>
              <w:right w:val="single" w:sz="4" w:space="0" w:color="auto"/>
            </w:tcBorders>
          </w:tcPr>
          <w:p w:rsidR="00170E13" w:rsidRPr="00EC11FB" w:rsidRDefault="00170E13" w:rsidP="005C4554">
            <w:pPr>
              <w:jc w:val="center"/>
              <w:rPr>
                <w:color w:val="000000"/>
              </w:rPr>
            </w:pPr>
          </w:p>
        </w:tc>
        <w:tc>
          <w:tcPr>
            <w:tcW w:w="717" w:type="pct"/>
            <w:vMerge/>
            <w:tcBorders>
              <w:left w:val="single" w:sz="4" w:space="0" w:color="auto"/>
              <w:bottom w:val="single" w:sz="4" w:space="0" w:color="auto"/>
              <w:right w:val="single" w:sz="4" w:space="0" w:color="auto"/>
            </w:tcBorders>
          </w:tcPr>
          <w:p w:rsidR="00170E13" w:rsidRPr="00EC11FB" w:rsidRDefault="00170E13" w:rsidP="005C4554">
            <w:pPr>
              <w:jc w:val="center"/>
              <w:rPr>
                <w:color w:val="000000"/>
              </w:rPr>
            </w:pPr>
          </w:p>
        </w:tc>
        <w:tc>
          <w:tcPr>
            <w:tcW w:w="445" w:type="pct"/>
            <w:vMerge/>
            <w:tcBorders>
              <w:left w:val="single" w:sz="4" w:space="0" w:color="auto"/>
              <w:bottom w:val="single" w:sz="4" w:space="0" w:color="auto"/>
              <w:right w:val="single" w:sz="4" w:space="0" w:color="auto"/>
            </w:tcBorders>
          </w:tcPr>
          <w:p w:rsidR="00170E13" w:rsidRPr="00EC11FB" w:rsidRDefault="00170E13" w:rsidP="005C4554">
            <w:pPr>
              <w:jc w:val="center"/>
              <w:rPr>
                <w:color w:val="000000"/>
              </w:rPr>
            </w:pPr>
          </w:p>
        </w:tc>
      </w:tr>
    </w:tbl>
    <w:p w:rsidR="00170E13" w:rsidRPr="00806B0E" w:rsidRDefault="00170E13" w:rsidP="00806B0E">
      <w:pPr>
        <w:pStyle w:val="34"/>
        <w:ind w:left="709" w:firstLine="0"/>
        <w:jc w:val="center"/>
        <w:rPr>
          <w:b/>
        </w:rPr>
      </w:pPr>
      <w:bookmarkStart w:id="47" w:name="_Toc98855438"/>
      <w:r w:rsidRPr="00806B0E">
        <w:rPr>
          <w:b/>
        </w:rPr>
        <w:t>Характеристика лесного участка</w:t>
      </w:r>
      <w:bookmarkEnd w:id="47"/>
    </w:p>
    <w:tbl>
      <w:tblPr>
        <w:tblW w:w="5000" w:type="pct"/>
        <w:tblLook w:val="00A0"/>
      </w:tblPr>
      <w:tblGrid>
        <w:gridCol w:w="2259"/>
        <w:gridCol w:w="2790"/>
        <w:gridCol w:w="922"/>
        <w:gridCol w:w="1028"/>
        <w:gridCol w:w="702"/>
        <w:gridCol w:w="205"/>
        <w:gridCol w:w="1090"/>
        <w:gridCol w:w="419"/>
        <w:gridCol w:w="559"/>
        <w:gridCol w:w="1276"/>
        <w:gridCol w:w="1363"/>
        <w:gridCol w:w="1360"/>
        <w:gridCol w:w="1549"/>
      </w:tblGrid>
      <w:tr w:rsidR="00170E13" w:rsidRPr="0093387B" w:rsidTr="005C4554">
        <w:tc>
          <w:tcPr>
            <w:tcW w:w="728" w:type="pct"/>
            <w:vMerge w:val="restart"/>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r w:rsidRPr="0093387B">
              <w:t>Целевое назначение лесов</w:t>
            </w:r>
          </w:p>
        </w:tc>
        <w:tc>
          <w:tcPr>
            <w:tcW w:w="899" w:type="pct"/>
            <w:vMerge w:val="restart"/>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r w:rsidRPr="0093387B">
              <w:t>Участковое лесничество/урочище (при наличии)</w:t>
            </w:r>
          </w:p>
        </w:tc>
        <w:tc>
          <w:tcPr>
            <w:tcW w:w="297" w:type="pct"/>
            <w:vMerge w:val="restart"/>
            <w:tcBorders>
              <w:top w:val="single" w:sz="4" w:space="0" w:color="auto"/>
              <w:left w:val="single" w:sz="4" w:space="0" w:color="auto"/>
              <w:bottom w:val="double" w:sz="6" w:space="0" w:color="000000"/>
              <w:right w:val="single" w:sz="4" w:space="0" w:color="auto"/>
            </w:tcBorders>
            <w:textDirection w:val="btLr"/>
          </w:tcPr>
          <w:p w:rsidR="00170E13" w:rsidRPr="0093387B" w:rsidRDefault="00170E13" w:rsidP="005C4554">
            <w:pPr>
              <w:jc w:val="center"/>
            </w:pPr>
            <w:r w:rsidRPr="0093387B">
              <w:t>Лесной квартал</w:t>
            </w:r>
          </w:p>
        </w:tc>
        <w:tc>
          <w:tcPr>
            <w:tcW w:w="331" w:type="pct"/>
            <w:vMerge w:val="restart"/>
            <w:tcBorders>
              <w:top w:val="single" w:sz="4" w:space="0" w:color="auto"/>
              <w:left w:val="single" w:sz="4" w:space="0" w:color="auto"/>
              <w:bottom w:val="double" w:sz="6" w:space="0" w:color="000000"/>
              <w:right w:val="single" w:sz="4" w:space="0" w:color="auto"/>
            </w:tcBorders>
            <w:textDirection w:val="btLr"/>
          </w:tcPr>
          <w:p w:rsidR="00170E13" w:rsidRPr="0093387B" w:rsidRDefault="00170E13" w:rsidP="005C4554">
            <w:pPr>
              <w:jc w:val="center"/>
            </w:pPr>
            <w:r w:rsidRPr="0093387B">
              <w:t>Лесотаксацион</w:t>
            </w:r>
            <w:r w:rsidRPr="0093387B">
              <w:br/>
              <w:t>ный выдел</w:t>
            </w:r>
          </w:p>
        </w:tc>
        <w:tc>
          <w:tcPr>
            <w:tcW w:w="292" w:type="pct"/>
            <w:gridSpan w:val="2"/>
            <w:vMerge w:val="restart"/>
            <w:tcBorders>
              <w:top w:val="single" w:sz="4" w:space="0" w:color="auto"/>
              <w:left w:val="single" w:sz="4" w:space="0" w:color="auto"/>
              <w:bottom w:val="double" w:sz="6" w:space="0" w:color="000000"/>
              <w:right w:val="single" w:sz="4" w:space="0" w:color="auto"/>
            </w:tcBorders>
            <w:textDirection w:val="btLr"/>
          </w:tcPr>
          <w:p w:rsidR="00170E13" w:rsidRPr="0093387B" w:rsidRDefault="00170E13" w:rsidP="005C4554">
            <w:pPr>
              <w:jc w:val="center"/>
            </w:pPr>
            <w:r w:rsidRPr="0093387B">
              <w:t>Преобладающая порода</w:t>
            </w:r>
          </w:p>
        </w:tc>
        <w:tc>
          <w:tcPr>
            <w:tcW w:w="666" w:type="pct"/>
            <w:gridSpan w:val="3"/>
            <w:vMerge w:val="restart"/>
            <w:tcBorders>
              <w:top w:val="single" w:sz="4" w:space="0" w:color="auto"/>
              <w:left w:val="single" w:sz="4" w:space="0" w:color="auto"/>
              <w:bottom w:val="double" w:sz="6" w:space="0" w:color="000000"/>
              <w:right w:val="single" w:sz="4" w:space="0" w:color="000000"/>
            </w:tcBorders>
          </w:tcPr>
          <w:p w:rsidR="00170E13" w:rsidRPr="0093387B" w:rsidRDefault="00170E13" w:rsidP="005C4554">
            <w:pPr>
              <w:jc w:val="center"/>
            </w:pPr>
            <w:r w:rsidRPr="0093387B">
              <w:t>Площадь(га)/          запас древесины (куб.м)</w:t>
            </w:r>
          </w:p>
        </w:tc>
        <w:tc>
          <w:tcPr>
            <w:tcW w:w="1788" w:type="pct"/>
            <w:gridSpan w:val="4"/>
            <w:tcBorders>
              <w:top w:val="single" w:sz="4" w:space="0" w:color="auto"/>
              <w:left w:val="nil"/>
              <w:bottom w:val="single" w:sz="4" w:space="0" w:color="auto"/>
              <w:right w:val="single" w:sz="4" w:space="0" w:color="000000"/>
            </w:tcBorders>
          </w:tcPr>
          <w:p w:rsidR="00170E13" w:rsidRPr="0093387B" w:rsidRDefault="00170E13" w:rsidP="005C4554">
            <w:pPr>
              <w:jc w:val="center"/>
            </w:pPr>
            <w:r w:rsidRPr="0093387B">
              <w:t>В том числе по группам возраста древостоя (га/куб.м)</w:t>
            </w:r>
          </w:p>
        </w:tc>
      </w:tr>
      <w:tr w:rsidR="00170E13" w:rsidRPr="0093387B" w:rsidTr="005C4554">
        <w:tc>
          <w:tcPr>
            <w:tcW w:w="728" w:type="pct"/>
            <w:vMerge/>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p>
        </w:tc>
        <w:tc>
          <w:tcPr>
            <w:tcW w:w="899" w:type="pct"/>
            <w:vMerge/>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p>
        </w:tc>
        <w:tc>
          <w:tcPr>
            <w:tcW w:w="297" w:type="pct"/>
            <w:vMerge/>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p>
        </w:tc>
        <w:tc>
          <w:tcPr>
            <w:tcW w:w="331" w:type="pct"/>
            <w:vMerge/>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p>
        </w:tc>
        <w:tc>
          <w:tcPr>
            <w:tcW w:w="292" w:type="pct"/>
            <w:gridSpan w:val="2"/>
            <w:vMerge/>
            <w:tcBorders>
              <w:top w:val="single" w:sz="4" w:space="0" w:color="auto"/>
              <w:left w:val="single" w:sz="4" w:space="0" w:color="auto"/>
              <w:bottom w:val="double" w:sz="6" w:space="0" w:color="000000"/>
              <w:right w:val="single" w:sz="4" w:space="0" w:color="auto"/>
            </w:tcBorders>
          </w:tcPr>
          <w:p w:rsidR="00170E13" w:rsidRPr="0093387B" w:rsidRDefault="00170E13" w:rsidP="005C4554">
            <w:pPr>
              <w:jc w:val="center"/>
            </w:pPr>
          </w:p>
        </w:tc>
        <w:tc>
          <w:tcPr>
            <w:tcW w:w="666" w:type="pct"/>
            <w:gridSpan w:val="3"/>
            <w:vMerge/>
            <w:tcBorders>
              <w:top w:val="single" w:sz="4" w:space="0" w:color="auto"/>
              <w:left w:val="single" w:sz="4" w:space="0" w:color="auto"/>
              <w:bottom w:val="double" w:sz="6" w:space="0" w:color="000000"/>
              <w:right w:val="single" w:sz="4" w:space="0" w:color="000000"/>
            </w:tcBorders>
          </w:tcPr>
          <w:p w:rsidR="00170E13" w:rsidRPr="0093387B" w:rsidRDefault="00170E13" w:rsidP="005C4554">
            <w:pPr>
              <w:jc w:val="center"/>
            </w:pPr>
          </w:p>
        </w:tc>
        <w:tc>
          <w:tcPr>
            <w:tcW w:w="411" w:type="pct"/>
            <w:tcBorders>
              <w:top w:val="nil"/>
              <w:left w:val="nil"/>
              <w:bottom w:val="double" w:sz="6" w:space="0" w:color="auto"/>
              <w:right w:val="single" w:sz="4" w:space="0" w:color="auto"/>
            </w:tcBorders>
          </w:tcPr>
          <w:p w:rsidR="00170E13" w:rsidRPr="0093387B" w:rsidRDefault="00170E13" w:rsidP="005C4554">
            <w:pPr>
              <w:jc w:val="center"/>
            </w:pPr>
            <w:r w:rsidRPr="0093387B">
              <w:t>Молод-  няки</w:t>
            </w:r>
          </w:p>
        </w:tc>
        <w:tc>
          <w:tcPr>
            <w:tcW w:w="439" w:type="pct"/>
            <w:tcBorders>
              <w:top w:val="nil"/>
              <w:left w:val="nil"/>
              <w:bottom w:val="double" w:sz="6" w:space="0" w:color="auto"/>
              <w:right w:val="single" w:sz="4" w:space="0" w:color="auto"/>
            </w:tcBorders>
          </w:tcPr>
          <w:p w:rsidR="00170E13" w:rsidRPr="0093387B" w:rsidRDefault="00170E13" w:rsidP="005C4554">
            <w:pPr>
              <w:jc w:val="center"/>
            </w:pPr>
            <w:r w:rsidRPr="0093387B">
              <w:t>Средне-  возрастные</w:t>
            </w:r>
          </w:p>
        </w:tc>
        <w:tc>
          <w:tcPr>
            <w:tcW w:w="438" w:type="pct"/>
            <w:tcBorders>
              <w:top w:val="nil"/>
              <w:left w:val="nil"/>
              <w:bottom w:val="double" w:sz="6" w:space="0" w:color="auto"/>
              <w:right w:val="single" w:sz="4" w:space="0" w:color="auto"/>
            </w:tcBorders>
          </w:tcPr>
          <w:p w:rsidR="00170E13" w:rsidRPr="0093387B" w:rsidRDefault="00170E13" w:rsidP="005C4554">
            <w:pPr>
              <w:jc w:val="center"/>
            </w:pPr>
            <w:r w:rsidRPr="0093387B">
              <w:t>Приспе- вающие</w:t>
            </w:r>
          </w:p>
        </w:tc>
        <w:tc>
          <w:tcPr>
            <w:tcW w:w="500" w:type="pct"/>
            <w:tcBorders>
              <w:top w:val="nil"/>
              <w:left w:val="nil"/>
              <w:bottom w:val="double" w:sz="6" w:space="0" w:color="auto"/>
              <w:right w:val="single" w:sz="4" w:space="0" w:color="auto"/>
            </w:tcBorders>
          </w:tcPr>
          <w:p w:rsidR="00170E13" w:rsidRPr="0093387B" w:rsidRDefault="00170E13" w:rsidP="005C4554">
            <w:pPr>
              <w:jc w:val="center"/>
            </w:pPr>
            <w:r w:rsidRPr="0093387B">
              <w:t>Спелые и перестойные</w:t>
            </w:r>
          </w:p>
        </w:tc>
      </w:tr>
      <w:tr w:rsidR="00170E13" w:rsidRPr="0093387B" w:rsidTr="005C4554">
        <w:tc>
          <w:tcPr>
            <w:tcW w:w="728" w:type="pct"/>
            <w:tcBorders>
              <w:top w:val="nil"/>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1</w:t>
            </w:r>
          </w:p>
        </w:tc>
        <w:tc>
          <w:tcPr>
            <w:tcW w:w="899"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2</w:t>
            </w:r>
          </w:p>
        </w:tc>
        <w:tc>
          <w:tcPr>
            <w:tcW w:w="297"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3</w:t>
            </w:r>
          </w:p>
        </w:tc>
        <w:tc>
          <w:tcPr>
            <w:tcW w:w="331"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4</w:t>
            </w:r>
          </w:p>
        </w:tc>
        <w:tc>
          <w:tcPr>
            <w:tcW w:w="292" w:type="pct"/>
            <w:gridSpan w:val="2"/>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5</w:t>
            </w:r>
          </w:p>
        </w:tc>
        <w:tc>
          <w:tcPr>
            <w:tcW w:w="666" w:type="pct"/>
            <w:gridSpan w:val="3"/>
            <w:tcBorders>
              <w:top w:val="double" w:sz="6" w:space="0" w:color="auto"/>
              <w:left w:val="nil"/>
              <w:bottom w:val="single" w:sz="4" w:space="0" w:color="auto"/>
              <w:right w:val="single" w:sz="4" w:space="0" w:color="000000"/>
            </w:tcBorders>
          </w:tcPr>
          <w:p w:rsidR="00170E13" w:rsidRPr="0093387B" w:rsidRDefault="00170E13" w:rsidP="005C4554">
            <w:pPr>
              <w:jc w:val="center"/>
              <w:rPr>
                <w:bCs/>
                <w:iCs/>
              </w:rPr>
            </w:pPr>
            <w:r w:rsidRPr="0093387B">
              <w:rPr>
                <w:bCs/>
                <w:iCs/>
              </w:rPr>
              <w:t>6</w:t>
            </w:r>
          </w:p>
        </w:tc>
        <w:tc>
          <w:tcPr>
            <w:tcW w:w="411"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7</w:t>
            </w:r>
          </w:p>
        </w:tc>
        <w:tc>
          <w:tcPr>
            <w:tcW w:w="439"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8</w:t>
            </w:r>
          </w:p>
        </w:tc>
        <w:tc>
          <w:tcPr>
            <w:tcW w:w="438"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9</w:t>
            </w:r>
          </w:p>
        </w:tc>
        <w:tc>
          <w:tcPr>
            <w:tcW w:w="500" w:type="pct"/>
            <w:tcBorders>
              <w:top w:val="nil"/>
              <w:left w:val="nil"/>
              <w:bottom w:val="single" w:sz="4" w:space="0" w:color="auto"/>
              <w:right w:val="single" w:sz="4" w:space="0" w:color="auto"/>
            </w:tcBorders>
          </w:tcPr>
          <w:p w:rsidR="00170E13" w:rsidRPr="0093387B" w:rsidRDefault="00170E13" w:rsidP="005C4554">
            <w:pPr>
              <w:jc w:val="center"/>
              <w:rPr>
                <w:bCs/>
                <w:iCs/>
              </w:rPr>
            </w:pPr>
            <w:r w:rsidRPr="0093387B">
              <w:rPr>
                <w:bCs/>
                <w:iCs/>
              </w:rPr>
              <w:t>10</w:t>
            </w:r>
          </w:p>
        </w:tc>
      </w:tr>
      <w:tr w:rsidR="00170E13" w:rsidRPr="0093387B" w:rsidTr="005C4554">
        <w:tc>
          <w:tcPr>
            <w:tcW w:w="5000" w:type="pct"/>
            <w:gridSpan w:val="13"/>
            <w:tcBorders>
              <w:top w:val="single" w:sz="4" w:space="0" w:color="auto"/>
              <w:left w:val="single" w:sz="4" w:space="0" w:color="auto"/>
              <w:bottom w:val="single" w:sz="4" w:space="0" w:color="auto"/>
              <w:right w:val="single" w:sz="4" w:space="0" w:color="000000"/>
            </w:tcBorders>
            <w:noWrap/>
          </w:tcPr>
          <w:p w:rsidR="00170E13" w:rsidRPr="0093387B" w:rsidRDefault="00170E13" w:rsidP="005C4554">
            <w:pPr>
              <w:jc w:val="center"/>
              <w:rPr>
                <w:bCs/>
                <w:iCs/>
              </w:rPr>
            </w:pPr>
            <w:r w:rsidRPr="0093387B">
              <w:rPr>
                <w:bCs/>
                <w:iCs/>
              </w:rPr>
              <w:t>86:09:0000000:4542/чзу1</w:t>
            </w:r>
          </w:p>
        </w:tc>
      </w:tr>
      <w:tr w:rsidR="00170E13" w:rsidRPr="0093387B" w:rsidTr="005C4554">
        <w:tc>
          <w:tcPr>
            <w:tcW w:w="5000" w:type="pct"/>
            <w:gridSpan w:val="13"/>
            <w:tcBorders>
              <w:top w:val="single" w:sz="4" w:space="0" w:color="auto"/>
              <w:left w:val="single" w:sz="4" w:space="0" w:color="auto"/>
              <w:bottom w:val="single" w:sz="4" w:space="0" w:color="auto"/>
              <w:right w:val="single" w:sz="4" w:space="0" w:color="000000"/>
            </w:tcBorders>
          </w:tcPr>
          <w:p w:rsidR="00170E13" w:rsidRPr="0093387B" w:rsidRDefault="00170E13" w:rsidP="005C4554">
            <w:pPr>
              <w:jc w:val="center"/>
              <w:rPr>
                <w:bCs/>
                <w:iCs/>
              </w:rPr>
            </w:pPr>
            <w:r w:rsidRPr="0093387B">
              <w:rPr>
                <w:bCs/>
                <w:iCs/>
              </w:rPr>
              <w:t>Автомобильная дорога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0,9364</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0,9364</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0,9364</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86:09:0000000:4542/чзу2</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ВЛ-6кВ №1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0,0250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27</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0,1130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59</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0,1710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0,0650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0,0470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Трасса коммуникаций</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92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0,0370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ЛЭП (линии электропередач)</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101</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0,0590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Эксплуатационные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42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0,0250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0,5420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0,5420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86:09:0000000:4542/чзу3</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ВЛ-6кВ №2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0,0417</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27</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0,0120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0,0428</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0,0965</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0,0965</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86:09:0000000:4542/чзу4</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Нефтегазосборный трубопровод от К-38А до т.вр.</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0,0091</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0,1436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0,1527</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0,1527</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single" w:sz="4" w:space="0" w:color="000000"/>
            </w:tcBorders>
            <w:noWrap/>
          </w:tcPr>
          <w:p w:rsidR="00170E13" w:rsidRPr="0093387B" w:rsidRDefault="00170E13" w:rsidP="005C4554">
            <w:pPr>
              <w:jc w:val="center"/>
              <w:rPr>
                <w:bCs/>
                <w:iCs/>
              </w:rPr>
            </w:pPr>
            <w:r w:rsidRPr="0093387B">
              <w:rPr>
                <w:bCs/>
                <w:iCs/>
              </w:rPr>
              <w:t>86:09:0000000:4542/чзу5</w:t>
            </w:r>
          </w:p>
        </w:tc>
      </w:tr>
      <w:tr w:rsidR="00170E13" w:rsidRPr="0093387B" w:rsidTr="005C4554">
        <w:tc>
          <w:tcPr>
            <w:tcW w:w="5000" w:type="pct"/>
            <w:gridSpan w:val="13"/>
            <w:tcBorders>
              <w:top w:val="single" w:sz="4" w:space="0" w:color="auto"/>
              <w:left w:val="single" w:sz="4" w:space="0" w:color="auto"/>
              <w:bottom w:val="single" w:sz="4" w:space="0" w:color="auto"/>
              <w:right w:val="single" w:sz="4" w:space="0" w:color="000000"/>
            </w:tcBorders>
          </w:tcPr>
          <w:p w:rsidR="00170E13" w:rsidRPr="0093387B" w:rsidRDefault="00170E13" w:rsidP="005C4554">
            <w:pPr>
              <w:jc w:val="center"/>
              <w:rPr>
                <w:bCs/>
                <w:iCs/>
              </w:rPr>
            </w:pPr>
            <w:r w:rsidRPr="0093387B">
              <w:rPr>
                <w:bCs/>
                <w:iCs/>
              </w:rPr>
              <w:t>Автомобильная дорога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0,0025</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0,1991</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0,2016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0,2016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86:09:0000000:4542/чзу6</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ВЛ-6кВ №1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0,0130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27</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0,3520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59</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0,5820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0,0090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0,0040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Трасса коммуникаций</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92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0,1240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ЛЭП (линии электропередач)</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101</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0,2000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Эксплуатационные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42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0,0600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1,3440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1,3440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86:09:0000000:4542/чзу7</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ВЛ-6кВ №2 на куст №38А</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0,0653</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27</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0,0259</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0,0154</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86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0,0250</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0,1316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0,1316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5000" w:type="pct"/>
            <w:gridSpan w:val="13"/>
            <w:tcBorders>
              <w:top w:val="single" w:sz="4" w:space="0" w:color="auto"/>
              <w:left w:val="single" w:sz="4" w:space="0" w:color="auto"/>
              <w:bottom w:val="single" w:sz="4" w:space="0" w:color="auto"/>
              <w:right w:val="nil"/>
            </w:tcBorders>
            <w:noWrap/>
          </w:tcPr>
          <w:p w:rsidR="00170E13" w:rsidRPr="0093387B" w:rsidRDefault="00170E13" w:rsidP="005C4554">
            <w:pPr>
              <w:jc w:val="center"/>
              <w:rPr>
                <w:bCs/>
                <w:iCs/>
              </w:rPr>
            </w:pPr>
            <w:r w:rsidRPr="0093387B">
              <w:rPr>
                <w:bCs/>
                <w:iCs/>
              </w:rPr>
              <w:t>86:09:0000000:4542/чзу8</w:t>
            </w:r>
          </w:p>
        </w:tc>
      </w:tr>
      <w:tr w:rsidR="00170E13" w:rsidRPr="0093387B" w:rsidTr="005C4554">
        <w:tc>
          <w:tcPr>
            <w:tcW w:w="5000" w:type="pct"/>
            <w:gridSpan w:val="13"/>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Нефтегазосборный трубопровод от К-38А до т.вр.</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val="restar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r w:rsidRPr="0093387B">
              <w:t>Картопское/ Супринское</w:t>
            </w: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6</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0,0236</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Нарушенные земли</w:t>
            </w:r>
          </w:p>
        </w:tc>
      </w:tr>
      <w:tr w:rsidR="00170E13" w:rsidRPr="0093387B" w:rsidTr="005C4554">
        <w:tc>
          <w:tcPr>
            <w:tcW w:w="72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Защитные</w:t>
            </w:r>
          </w:p>
        </w:tc>
        <w:tc>
          <w:tcPr>
            <w:tcW w:w="899" w:type="pct"/>
            <w:vMerge/>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pPr>
          </w:p>
        </w:tc>
        <w:tc>
          <w:tcPr>
            <w:tcW w:w="297"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53</w:t>
            </w:r>
          </w:p>
        </w:tc>
        <w:tc>
          <w:tcPr>
            <w:tcW w:w="331"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r w:rsidRPr="0093387B">
              <w:rPr>
                <w:iCs/>
              </w:rPr>
              <w:t>72</w:t>
            </w:r>
          </w:p>
        </w:tc>
        <w:tc>
          <w:tcPr>
            <w:tcW w:w="226" w:type="pct"/>
            <w:tcBorders>
              <w:top w:val="single" w:sz="4" w:space="0" w:color="auto"/>
              <w:left w:val="single" w:sz="4" w:space="0" w:color="auto"/>
              <w:bottom w:val="single" w:sz="4" w:space="0" w:color="auto"/>
              <w:right w:val="single" w:sz="4" w:space="0" w:color="auto"/>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pPr>
            <w:r w:rsidRPr="0093387B">
              <w:t>0,0313</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rPr>
            </w:pPr>
            <w:r w:rsidRPr="0093387B">
              <w:rPr>
                <w:rFonts w:ascii="Arial" w:hAnsi="Arial" w:cs="Arial"/>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pPr>
            <w:r w:rsidRPr="0093387B">
              <w:t>--</w:t>
            </w:r>
          </w:p>
        </w:tc>
        <w:tc>
          <w:tcPr>
            <w:tcW w:w="1788" w:type="pct"/>
            <w:gridSpan w:val="4"/>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iCs/>
              </w:rPr>
            </w:pPr>
            <w:r w:rsidRPr="0093387B">
              <w:rPr>
                <w:iCs/>
              </w:rPr>
              <w:t>Болото</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объекту: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bCs/>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0,0549</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Итого по участку: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0,0549</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r w:rsidR="00170E13" w:rsidRPr="0093387B" w:rsidTr="005C4554">
        <w:tc>
          <w:tcPr>
            <w:tcW w:w="1626" w:type="pct"/>
            <w:gridSpan w:val="2"/>
            <w:tcBorders>
              <w:top w:val="single" w:sz="4" w:space="0" w:color="auto"/>
              <w:left w:val="single" w:sz="4" w:space="0" w:color="auto"/>
              <w:bottom w:val="single" w:sz="4" w:space="0" w:color="auto"/>
              <w:right w:val="nil"/>
            </w:tcBorders>
          </w:tcPr>
          <w:p w:rsidR="00170E13" w:rsidRPr="0093387B" w:rsidRDefault="00170E13" w:rsidP="005C4554">
            <w:pPr>
              <w:jc w:val="center"/>
              <w:rPr>
                <w:bCs/>
                <w:iCs/>
              </w:rPr>
            </w:pPr>
            <w:r w:rsidRPr="0093387B">
              <w:rPr>
                <w:bCs/>
                <w:iCs/>
              </w:rPr>
              <w:t>Всего по отводу:</w:t>
            </w:r>
          </w:p>
        </w:tc>
        <w:tc>
          <w:tcPr>
            <w:tcW w:w="297"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331"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226" w:type="pct"/>
            <w:tcBorders>
              <w:top w:val="single" w:sz="4" w:space="0" w:color="auto"/>
              <w:left w:val="nil"/>
              <w:bottom w:val="single" w:sz="4" w:space="0" w:color="auto"/>
              <w:right w:val="nil"/>
            </w:tcBorders>
            <w:noWrap/>
          </w:tcPr>
          <w:p w:rsidR="00170E13" w:rsidRPr="0093387B" w:rsidRDefault="00170E13" w:rsidP="005C4554">
            <w:pPr>
              <w:jc w:val="center"/>
              <w:rPr>
                <w:iCs/>
              </w:rPr>
            </w:pPr>
          </w:p>
        </w:tc>
        <w:tc>
          <w:tcPr>
            <w:tcW w:w="417" w:type="pct"/>
            <w:gridSpan w:val="2"/>
            <w:tcBorders>
              <w:top w:val="single" w:sz="4" w:space="0" w:color="auto"/>
              <w:left w:val="single" w:sz="4" w:space="0" w:color="auto"/>
              <w:bottom w:val="single" w:sz="4" w:space="0" w:color="auto"/>
              <w:right w:val="nil"/>
            </w:tcBorders>
            <w:noWrap/>
          </w:tcPr>
          <w:p w:rsidR="00170E13" w:rsidRPr="0093387B" w:rsidRDefault="00170E13" w:rsidP="005C4554">
            <w:pPr>
              <w:jc w:val="center"/>
              <w:rPr>
                <w:bCs/>
              </w:rPr>
            </w:pPr>
            <w:r w:rsidRPr="0093387B">
              <w:rPr>
                <w:bCs/>
              </w:rPr>
              <w:t>3,4597</w:t>
            </w:r>
          </w:p>
        </w:tc>
        <w:tc>
          <w:tcPr>
            <w:tcW w:w="135" w:type="pct"/>
            <w:tcBorders>
              <w:top w:val="nil"/>
              <w:left w:val="nil"/>
              <w:bottom w:val="single" w:sz="4" w:space="0" w:color="auto"/>
              <w:right w:val="nil"/>
            </w:tcBorders>
            <w:noWrap/>
          </w:tcPr>
          <w:p w:rsidR="00170E13" w:rsidRPr="0093387B" w:rsidRDefault="00170E13" w:rsidP="005C4554">
            <w:pPr>
              <w:jc w:val="center"/>
              <w:rPr>
                <w:rFonts w:ascii="Arial" w:hAnsi="Arial" w:cs="Arial"/>
                <w:bCs/>
              </w:rPr>
            </w:pPr>
            <w:r w:rsidRPr="0093387B">
              <w:rPr>
                <w:rFonts w:ascii="Arial" w:hAnsi="Arial" w:cs="Arial"/>
                <w:bCs/>
              </w:rPr>
              <w:t>/</w:t>
            </w:r>
          </w:p>
        </w:tc>
        <w:tc>
          <w:tcPr>
            <w:tcW w:w="179" w:type="pct"/>
            <w:tcBorders>
              <w:top w:val="single" w:sz="4" w:space="0" w:color="auto"/>
              <w:left w:val="nil"/>
              <w:bottom w:val="single" w:sz="4" w:space="0" w:color="auto"/>
              <w:right w:val="single" w:sz="4" w:space="0" w:color="auto"/>
            </w:tcBorders>
            <w:noWrap/>
          </w:tcPr>
          <w:p w:rsidR="00170E13" w:rsidRPr="0093387B" w:rsidRDefault="00170E13" w:rsidP="005C4554">
            <w:pPr>
              <w:jc w:val="center"/>
              <w:rPr>
                <w:bCs/>
              </w:rPr>
            </w:pPr>
            <w:r w:rsidRPr="0093387B">
              <w:rPr>
                <w:bCs/>
              </w:rPr>
              <w:t>0</w:t>
            </w:r>
          </w:p>
        </w:tc>
        <w:tc>
          <w:tcPr>
            <w:tcW w:w="411"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9"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438"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c>
          <w:tcPr>
            <w:tcW w:w="500" w:type="pct"/>
            <w:tcBorders>
              <w:top w:val="single" w:sz="4" w:space="0" w:color="auto"/>
              <w:left w:val="single" w:sz="4" w:space="0" w:color="auto"/>
              <w:bottom w:val="single" w:sz="4" w:space="0" w:color="auto"/>
              <w:right w:val="single" w:sz="4" w:space="0" w:color="auto"/>
            </w:tcBorders>
          </w:tcPr>
          <w:p w:rsidR="00170E13" w:rsidRPr="0093387B" w:rsidRDefault="00170E13" w:rsidP="005C4554">
            <w:pPr>
              <w:jc w:val="center"/>
              <w:rPr>
                <w:bCs/>
                <w:iCs/>
              </w:rPr>
            </w:pPr>
            <w:r w:rsidRPr="0093387B">
              <w:rPr>
                <w:bCs/>
                <w:iCs/>
              </w:rPr>
              <w:t>0</w:t>
            </w:r>
          </w:p>
        </w:tc>
      </w:tr>
    </w:tbl>
    <w:p w:rsidR="00170E13" w:rsidRPr="006A07CF" w:rsidRDefault="00170E13" w:rsidP="005E4BEE">
      <w:pPr>
        <w:rPr>
          <w:lang w:eastAsia="en-US"/>
        </w:rPr>
      </w:pPr>
    </w:p>
    <w:p w:rsidR="00170E13" w:rsidRDefault="00170E13" w:rsidP="00806B0E">
      <w:pPr>
        <w:pStyle w:val="34"/>
        <w:ind w:left="709" w:firstLine="0"/>
        <w:jc w:val="center"/>
        <w:rPr>
          <w:b/>
        </w:rPr>
      </w:pPr>
      <w:bookmarkStart w:id="48" w:name="_Toc98855439"/>
    </w:p>
    <w:p w:rsidR="00170E13" w:rsidRPr="00806B0E" w:rsidRDefault="00170E13" w:rsidP="00806B0E">
      <w:pPr>
        <w:pStyle w:val="34"/>
        <w:ind w:left="709" w:firstLine="0"/>
        <w:jc w:val="center"/>
        <w:rPr>
          <w:b/>
        </w:rPr>
      </w:pPr>
      <w:r w:rsidRPr="00806B0E">
        <w:rPr>
          <w:b/>
        </w:rPr>
        <w:t>Средние таксационные показатели насаждений лесного участка</w:t>
      </w:r>
      <w:bookmarkEnd w:id="48"/>
    </w:p>
    <w:tbl>
      <w:tblPr>
        <w:tblW w:w="5000" w:type="pct"/>
        <w:tblLook w:val="00A0"/>
      </w:tblPr>
      <w:tblGrid>
        <w:gridCol w:w="2195"/>
        <w:gridCol w:w="1031"/>
        <w:gridCol w:w="823"/>
        <w:gridCol w:w="990"/>
        <w:gridCol w:w="1962"/>
        <w:gridCol w:w="1580"/>
        <w:gridCol w:w="686"/>
        <w:gridCol w:w="636"/>
        <w:gridCol w:w="1226"/>
        <w:gridCol w:w="1748"/>
        <w:gridCol w:w="1298"/>
        <w:gridCol w:w="1347"/>
      </w:tblGrid>
      <w:tr w:rsidR="00170E13" w:rsidTr="005E4BEE">
        <w:tc>
          <w:tcPr>
            <w:tcW w:w="707" w:type="pct"/>
            <w:vMerge w:val="restart"/>
            <w:tcBorders>
              <w:top w:val="single" w:sz="4" w:space="0" w:color="auto"/>
              <w:left w:val="single" w:sz="4" w:space="0" w:color="auto"/>
              <w:bottom w:val="single" w:sz="4" w:space="0" w:color="auto"/>
              <w:right w:val="single" w:sz="4" w:space="0" w:color="auto"/>
            </w:tcBorders>
            <w:vAlign w:val="center"/>
          </w:tcPr>
          <w:p w:rsidR="00170E13" w:rsidRDefault="00170E13" w:rsidP="005E4BEE">
            <w:pPr>
              <w:jc w:val="center"/>
            </w:pPr>
            <w:r>
              <w:t>Целевое назначение лесов</w:t>
            </w:r>
          </w:p>
        </w:tc>
        <w:tc>
          <w:tcPr>
            <w:tcW w:w="332" w:type="pct"/>
            <w:vMerge w:val="restart"/>
            <w:tcBorders>
              <w:top w:val="single" w:sz="4" w:space="0" w:color="auto"/>
              <w:left w:val="single" w:sz="4" w:space="0" w:color="auto"/>
              <w:bottom w:val="double" w:sz="6" w:space="0" w:color="000000"/>
              <w:right w:val="single" w:sz="4" w:space="0" w:color="auto"/>
            </w:tcBorders>
            <w:vAlign w:val="center"/>
          </w:tcPr>
          <w:p w:rsidR="00170E13" w:rsidRDefault="00170E13" w:rsidP="005E4BEE">
            <w:pPr>
              <w:jc w:val="center"/>
            </w:pPr>
            <w:r>
              <w:t>Лесной квартал</w:t>
            </w:r>
          </w:p>
        </w:tc>
        <w:tc>
          <w:tcPr>
            <w:tcW w:w="265" w:type="pct"/>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Default="00170E13" w:rsidP="005E4BEE">
            <w:pPr>
              <w:jc w:val="center"/>
            </w:pPr>
            <w:r>
              <w:t>Лесотаксацион-</w:t>
            </w:r>
            <w:r>
              <w:br/>
              <w:t>ный выдел</w:t>
            </w:r>
          </w:p>
        </w:tc>
        <w:tc>
          <w:tcPr>
            <w:tcW w:w="319" w:type="pct"/>
            <w:vMerge w:val="restart"/>
            <w:tcBorders>
              <w:top w:val="single" w:sz="4" w:space="0" w:color="auto"/>
              <w:left w:val="single" w:sz="4" w:space="0" w:color="auto"/>
              <w:bottom w:val="double" w:sz="6" w:space="0" w:color="000000"/>
              <w:right w:val="single" w:sz="4" w:space="0" w:color="000000"/>
            </w:tcBorders>
            <w:textDirection w:val="btLr"/>
            <w:vAlign w:val="center"/>
          </w:tcPr>
          <w:p w:rsidR="00170E13" w:rsidRDefault="00170E13" w:rsidP="005E4BEE">
            <w:pPr>
              <w:jc w:val="center"/>
            </w:pPr>
            <w:r>
              <w:t>Преобладающая порода</w:t>
            </w:r>
          </w:p>
        </w:tc>
        <w:tc>
          <w:tcPr>
            <w:tcW w:w="632" w:type="pct"/>
            <w:vMerge w:val="restart"/>
            <w:tcBorders>
              <w:top w:val="single" w:sz="4" w:space="0" w:color="auto"/>
              <w:left w:val="single" w:sz="4" w:space="0" w:color="auto"/>
              <w:bottom w:val="single" w:sz="4" w:space="0" w:color="auto"/>
              <w:right w:val="single" w:sz="4" w:space="0" w:color="auto"/>
            </w:tcBorders>
            <w:vAlign w:val="center"/>
          </w:tcPr>
          <w:p w:rsidR="00170E13" w:rsidRDefault="00170E13" w:rsidP="005E4BEE">
            <w:pPr>
              <w:jc w:val="center"/>
            </w:pPr>
            <w:r>
              <w:t>Состав насаждений</w:t>
            </w:r>
          </w:p>
        </w:tc>
        <w:tc>
          <w:tcPr>
            <w:tcW w:w="509" w:type="pct"/>
            <w:vMerge w:val="restart"/>
            <w:tcBorders>
              <w:top w:val="single" w:sz="4" w:space="0" w:color="auto"/>
              <w:left w:val="single" w:sz="4" w:space="0" w:color="auto"/>
              <w:bottom w:val="double" w:sz="6" w:space="0" w:color="000000"/>
              <w:right w:val="single" w:sz="4" w:space="0" w:color="auto"/>
            </w:tcBorders>
            <w:textDirection w:val="btLr"/>
            <w:vAlign w:val="center"/>
          </w:tcPr>
          <w:p w:rsidR="00170E13" w:rsidRDefault="00170E13" w:rsidP="005E4BEE">
            <w:pPr>
              <w:jc w:val="center"/>
            </w:pPr>
            <w:r>
              <w:t>Возраст насаждений</w:t>
            </w:r>
          </w:p>
        </w:tc>
        <w:tc>
          <w:tcPr>
            <w:tcW w:w="221" w:type="pct"/>
            <w:vMerge w:val="restart"/>
            <w:tcBorders>
              <w:top w:val="single" w:sz="4" w:space="0" w:color="auto"/>
              <w:left w:val="single" w:sz="4" w:space="0" w:color="auto"/>
              <w:bottom w:val="nil"/>
              <w:right w:val="single" w:sz="4" w:space="0" w:color="auto"/>
            </w:tcBorders>
            <w:textDirection w:val="btLr"/>
            <w:vAlign w:val="center"/>
          </w:tcPr>
          <w:p w:rsidR="00170E13" w:rsidRDefault="00170E13" w:rsidP="005E4BEE">
            <w:pPr>
              <w:jc w:val="center"/>
              <w:rPr>
                <w:sz w:val="22"/>
                <w:szCs w:val="22"/>
              </w:rPr>
            </w:pPr>
            <w:r>
              <w:rPr>
                <w:sz w:val="22"/>
                <w:szCs w:val="22"/>
              </w:rPr>
              <w:t>Бонитет насаждений</w:t>
            </w:r>
          </w:p>
        </w:tc>
        <w:tc>
          <w:tcPr>
            <w:tcW w:w="205" w:type="pct"/>
            <w:vMerge w:val="restart"/>
            <w:tcBorders>
              <w:top w:val="single" w:sz="4" w:space="0" w:color="auto"/>
              <w:left w:val="single" w:sz="4" w:space="0" w:color="auto"/>
              <w:bottom w:val="nil"/>
              <w:right w:val="single" w:sz="4" w:space="0" w:color="auto"/>
            </w:tcBorders>
            <w:textDirection w:val="btLr"/>
            <w:vAlign w:val="center"/>
          </w:tcPr>
          <w:p w:rsidR="00170E13" w:rsidRDefault="00170E13" w:rsidP="005E4BEE">
            <w:pPr>
              <w:jc w:val="center"/>
            </w:pPr>
            <w:r>
              <w:t>Полнота древостоев</w:t>
            </w:r>
          </w:p>
        </w:tc>
        <w:tc>
          <w:tcPr>
            <w:tcW w:w="1810" w:type="pct"/>
            <w:gridSpan w:val="4"/>
            <w:tcBorders>
              <w:top w:val="single" w:sz="4" w:space="0" w:color="auto"/>
              <w:left w:val="nil"/>
              <w:bottom w:val="single" w:sz="4" w:space="0" w:color="auto"/>
              <w:right w:val="single" w:sz="4" w:space="0" w:color="000000"/>
            </w:tcBorders>
            <w:vAlign w:val="center"/>
          </w:tcPr>
          <w:p w:rsidR="00170E13" w:rsidRDefault="00170E13" w:rsidP="005E4BEE">
            <w:pPr>
              <w:jc w:val="center"/>
            </w:pPr>
            <w:r>
              <w:t>Средний запас древесины (куб.м/га)</w:t>
            </w:r>
          </w:p>
        </w:tc>
      </w:tr>
      <w:tr w:rsidR="00170E13" w:rsidTr="005E4BEE">
        <w:tc>
          <w:tcPr>
            <w:tcW w:w="707" w:type="pct"/>
            <w:vMerge/>
            <w:tcBorders>
              <w:top w:val="single" w:sz="4" w:space="0" w:color="auto"/>
              <w:left w:val="single" w:sz="4" w:space="0" w:color="auto"/>
              <w:bottom w:val="single" w:sz="4" w:space="0" w:color="auto"/>
              <w:right w:val="single" w:sz="4" w:space="0" w:color="auto"/>
            </w:tcBorders>
            <w:vAlign w:val="center"/>
          </w:tcPr>
          <w:p w:rsidR="00170E13" w:rsidRDefault="00170E13" w:rsidP="005E4BEE">
            <w:pPr>
              <w:jc w:val="center"/>
            </w:pPr>
          </w:p>
        </w:tc>
        <w:tc>
          <w:tcPr>
            <w:tcW w:w="332" w:type="pct"/>
            <w:vMerge/>
            <w:tcBorders>
              <w:top w:val="single" w:sz="4" w:space="0" w:color="auto"/>
              <w:left w:val="single" w:sz="4" w:space="0" w:color="auto"/>
              <w:bottom w:val="double" w:sz="6" w:space="0" w:color="000000"/>
              <w:right w:val="single" w:sz="4" w:space="0" w:color="auto"/>
            </w:tcBorders>
            <w:vAlign w:val="center"/>
          </w:tcPr>
          <w:p w:rsidR="00170E13" w:rsidRDefault="00170E13" w:rsidP="005E4BEE">
            <w:pPr>
              <w:jc w:val="center"/>
            </w:pPr>
          </w:p>
        </w:tc>
        <w:tc>
          <w:tcPr>
            <w:tcW w:w="265" w:type="pct"/>
            <w:vMerge/>
            <w:tcBorders>
              <w:top w:val="single" w:sz="4" w:space="0" w:color="auto"/>
              <w:left w:val="single" w:sz="4" w:space="0" w:color="auto"/>
              <w:bottom w:val="double" w:sz="6" w:space="0" w:color="000000"/>
              <w:right w:val="single" w:sz="4" w:space="0" w:color="auto"/>
            </w:tcBorders>
            <w:vAlign w:val="center"/>
          </w:tcPr>
          <w:p w:rsidR="00170E13" w:rsidRDefault="00170E13" w:rsidP="005E4BEE">
            <w:pPr>
              <w:jc w:val="center"/>
            </w:pPr>
          </w:p>
        </w:tc>
        <w:tc>
          <w:tcPr>
            <w:tcW w:w="319" w:type="pct"/>
            <w:vMerge/>
            <w:tcBorders>
              <w:top w:val="single" w:sz="4" w:space="0" w:color="auto"/>
              <w:left w:val="single" w:sz="4" w:space="0" w:color="auto"/>
              <w:bottom w:val="double" w:sz="6" w:space="0" w:color="000000"/>
              <w:right w:val="single" w:sz="4" w:space="0" w:color="000000"/>
            </w:tcBorders>
            <w:vAlign w:val="center"/>
          </w:tcPr>
          <w:p w:rsidR="00170E13" w:rsidRDefault="00170E13" w:rsidP="005E4BEE">
            <w:pPr>
              <w:jc w:val="center"/>
            </w:pPr>
          </w:p>
        </w:tc>
        <w:tc>
          <w:tcPr>
            <w:tcW w:w="632" w:type="pct"/>
            <w:vMerge/>
            <w:tcBorders>
              <w:top w:val="single" w:sz="4" w:space="0" w:color="auto"/>
              <w:left w:val="single" w:sz="4" w:space="0" w:color="auto"/>
              <w:bottom w:val="single" w:sz="4" w:space="0" w:color="auto"/>
              <w:right w:val="single" w:sz="4" w:space="0" w:color="auto"/>
            </w:tcBorders>
            <w:vAlign w:val="center"/>
          </w:tcPr>
          <w:p w:rsidR="00170E13" w:rsidRDefault="00170E13" w:rsidP="005E4BEE">
            <w:pPr>
              <w:jc w:val="center"/>
            </w:pPr>
          </w:p>
        </w:tc>
        <w:tc>
          <w:tcPr>
            <w:tcW w:w="509" w:type="pct"/>
            <w:vMerge/>
            <w:tcBorders>
              <w:top w:val="single" w:sz="4" w:space="0" w:color="auto"/>
              <w:left w:val="single" w:sz="4" w:space="0" w:color="auto"/>
              <w:bottom w:val="double" w:sz="6" w:space="0" w:color="000000"/>
              <w:right w:val="single" w:sz="4" w:space="0" w:color="auto"/>
            </w:tcBorders>
            <w:vAlign w:val="center"/>
          </w:tcPr>
          <w:p w:rsidR="00170E13" w:rsidRDefault="00170E13" w:rsidP="005E4BEE">
            <w:pPr>
              <w:jc w:val="center"/>
            </w:pPr>
          </w:p>
        </w:tc>
        <w:tc>
          <w:tcPr>
            <w:tcW w:w="221" w:type="pct"/>
            <w:vMerge/>
            <w:tcBorders>
              <w:top w:val="single" w:sz="4" w:space="0" w:color="auto"/>
              <w:left w:val="single" w:sz="4" w:space="0" w:color="auto"/>
              <w:bottom w:val="nil"/>
              <w:right w:val="single" w:sz="4" w:space="0" w:color="auto"/>
            </w:tcBorders>
            <w:vAlign w:val="center"/>
          </w:tcPr>
          <w:p w:rsidR="00170E13" w:rsidRDefault="00170E13" w:rsidP="005E4BEE">
            <w:pPr>
              <w:jc w:val="center"/>
              <w:rPr>
                <w:sz w:val="22"/>
                <w:szCs w:val="22"/>
              </w:rPr>
            </w:pPr>
          </w:p>
        </w:tc>
        <w:tc>
          <w:tcPr>
            <w:tcW w:w="205" w:type="pct"/>
            <w:vMerge/>
            <w:tcBorders>
              <w:top w:val="single" w:sz="4" w:space="0" w:color="auto"/>
              <w:left w:val="single" w:sz="4" w:space="0" w:color="auto"/>
              <w:bottom w:val="nil"/>
              <w:right w:val="single" w:sz="4" w:space="0" w:color="auto"/>
            </w:tcBorders>
            <w:vAlign w:val="center"/>
          </w:tcPr>
          <w:p w:rsidR="00170E13" w:rsidRDefault="00170E13" w:rsidP="005E4BEE">
            <w:pPr>
              <w:jc w:val="center"/>
            </w:pPr>
          </w:p>
        </w:tc>
        <w:tc>
          <w:tcPr>
            <w:tcW w:w="395" w:type="pct"/>
            <w:tcBorders>
              <w:top w:val="nil"/>
              <w:left w:val="nil"/>
              <w:bottom w:val="nil"/>
              <w:right w:val="single" w:sz="4" w:space="0" w:color="auto"/>
            </w:tcBorders>
            <w:vAlign w:val="center"/>
          </w:tcPr>
          <w:p w:rsidR="00170E13" w:rsidRDefault="00170E13" w:rsidP="005E4BEE">
            <w:pPr>
              <w:jc w:val="center"/>
            </w:pPr>
            <w:r>
              <w:t>Молод-  няки</w:t>
            </w:r>
          </w:p>
        </w:tc>
        <w:tc>
          <w:tcPr>
            <w:tcW w:w="563" w:type="pct"/>
            <w:tcBorders>
              <w:top w:val="nil"/>
              <w:left w:val="nil"/>
              <w:bottom w:val="nil"/>
              <w:right w:val="single" w:sz="4" w:space="0" w:color="auto"/>
            </w:tcBorders>
            <w:vAlign w:val="center"/>
          </w:tcPr>
          <w:p w:rsidR="00170E13" w:rsidRDefault="00170E13" w:rsidP="005E4BEE">
            <w:pPr>
              <w:jc w:val="center"/>
            </w:pPr>
            <w:r>
              <w:t>Средне-  возрастные</w:t>
            </w:r>
          </w:p>
        </w:tc>
        <w:tc>
          <w:tcPr>
            <w:tcW w:w="418" w:type="pct"/>
            <w:tcBorders>
              <w:top w:val="nil"/>
              <w:left w:val="nil"/>
              <w:bottom w:val="nil"/>
              <w:right w:val="single" w:sz="4" w:space="0" w:color="auto"/>
            </w:tcBorders>
            <w:vAlign w:val="center"/>
          </w:tcPr>
          <w:p w:rsidR="00170E13" w:rsidRDefault="00170E13" w:rsidP="005E4BEE">
            <w:pPr>
              <w:jc w:val="center"/>
            </w:pPr>
            <w:r>
              <w:t>Приспе- вающие</w:t>
            </w:r>
          </w:p>
        </w:tc>
        <w:tc>
          <w:tcPr>
            <w:tcW w:w="434" w:type="pct"/>
            <w:tcBorders>
              <w:top w:val="nil"/>
              <w:left w:val="nil"/>
              <w:bottom w:val="nil"/>
              <w:right w:val="single" w:sz="4" w:space="0" w:color="auto"/>
            </w:tcBorders>
            <w:vAlign w:val="center"/>
          </w:tcPr>
          <w:p w:rsidR="00170E13" w:rsidRDefault="00170E13" w:rsidP="005E4BEE">
            <w:pPr>
              <w:jc w:val="center"/>
            </w:pPr>
            <w:r>
              <w:t>Спелые и перестой-  ные</w:t>
            </w:r>
          </w:p>
        </w:tc>
      </w:tr>
      <w:tr w:rsidR="00170E13" w:rsidTr="005E4BEE">
        <w:tc>
          <w:tcPr>
            <w:tcW w:w="707" w:type="pct"/>
            <w:tcBorders>
              <w:top w:val="double" w:sz="6" w:space="0" w:color="auto"/>
              <w:left w:val="single" w:sz="4" w:space="0" w:color="auto"/>
              <w:bottom w:val="single" w:sz="4" w:space="0" w:color="auto"/>
              <w:right w:val="single" w:sz="4" w:space="0" w:color="auto"/>
            </w:tcBorders>
            <w:vAlign w:val="center"/>
          </w:tcPr>
          <w:p w:rsidR="00170E13" w:rsidRPr="00640BB0" w:rsidRDefault="00170E13" w:rsidP="005E4BEE">
            <w:pPr>
              <w:jc w:val="center"/>
              <w:rPr>
                <w:bCs/>
              </w:rPr>
            </w:pPr>
            <w:r w:rsidRPr="00640BB0">
              <w:rPr>
                <w:bCs/>
              </w:rPr>
              <w:t>1</w:t>
            </w:r>
          </w:p>
        </w:tc>
        <w:tc>
          <w:tcPr>
            <w:tcW w:w="332" w:type="pct"/>
            <w:tcBorders>
              <w:top w:val="nil"/>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2</w:t>
            </w:r>
          </w:p>
        </w:tc>
        <w:tc>
          <w:tcPr>
            <w:tcW w:w="265" w:type="pct"/>
            <w:tcBorders>
              <w:top w:val="nil"/>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3</w:t>
            </w:r>
          </w:p>
        </w:tc>
        <w:tc>
          <w:tcPr>
            <w:tcW w:w="319" w:type="pct"/>
            <w:tcBorders>
              <w:top w:val="double" w:sz="6" w:space="0" w:color="auto"/>
              <w:left w:val="nil"/>
              <w:bottom w:val="single" w:sz="4" w:space="0" w:color="auto"/>
              <w:right w:val="single" w:sz="4" w:space="0" w:color="000000"/>
            </w:tcBorders>
            <w:vAlign w:val="center"/>
          </w:tcPr>
          <w:p w:rsidR="00170E13" w:rsidRPr="00640BB0" w:rsidRDefault="00170E13" w:rsidP="005E4BEE">
            <w:pPr>
              <w:jc w:val="center"/>
              <w:rPr>
                <w:bCs/>
              </w:rPr>
            </w:pPr>
            <w:r w:rsidRPr="00640BB0">
              <w:rPr>
                <w:bCs/>
              </w:rPr>
              <w:t>4</w:t>
            </w:r>
          </w:p>
        </w:tc>
        <w:tc>
          <w:tcPr>
            <w:tcW w:w="632"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5</w:t>
            </w:r>
          </w:p>
        </w:tc>
        <w:tc>
          <w:tcPr>
            <w:tcW w:w="509" w:type="pct"/>
            <w:tcBorders>
              <w:top w:val="nil"/>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6</w:t>
            </w:r>
          </w:p>
        </w:tc>
        <w:tc>
          <w:tcPr>
            <w:tcW w:w="221"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7</w:t>
            </w:r>
          </w:p>
        </w:tc>
        <w:tc>
          <w:tcPr>
            <w:tcW w:w="205"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8</w:t>
            </w:r>
          </w:p>
        </w:tc>
        <w:tc>
          <w:tcPr>
            <w:tcW w:w="395"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9</w:t>
            </w:r>
          </w:p>
        </w:tc>
        <w:tc>
          <w:tcPr>
            <w:tcW w:w="563"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10</w:t>
            </w:r>
          </w:p>
        </w:tc>
        <w:tc>
          <w:tcPr>
            <w:tcW w:w="418"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11</w:t>
            </w:r>
          </w:p>
        </w:tc>
        <w:tc>
          <w:tcPr>
            <w:tcW w:w="434" w:type="pct"/>
            <w:tcBorders>
              <w:top w:val="double" w:sz="6" w:space="0" w:color="auto"/>
              <w:left w:val="nil"/>
              <w:bottom w:val="single" w:sz="4" w:space="0" w:color="auto"/>
              <w:right w:val="single" w:sz="4" w:space="0" w:color="auto"/>
            </w:tcBorders>
            <w:vAlign w:val="center"/>
          </w:tcPr>
          <w:p w:rsidR="00170E13" w:rsidRPr="00640BB0" w:rsidRDefault="00170E13" w:rsidP="005E4BEE">
            <w:pPr>
              <w:jc w:val="center"/>
              <w:rPr>
                <w:bCs/>
              </w:rPr>
            </w:pPr>
            <w:r w:rsidRPr="00640BB0">
              <w:rPr>
                <w:bCs/>
              </w:rPr>
              <w:t>12</w:t>
            </w:r>
          </w:p>
        </w:tc>
      </w:tr>
    </w:tbl>
    <w:p w:rsidR="00170E13" w:rsidRPr="006A07CF" w:rsidRDefault="00170E13" w:rsidP="005E4BEE">
      <w:pPr>
        <w:rPr>
          <w:lang w:eastAsia="en-US"/>
        </w:rPr>
        <w:sectPr w:rsidR="00170E13" w:rsidRPr="006A07CF" w:rsidSect="00664C30">
          <w:pgSz w:w="16838" w:h="11906" w:orient="landscape" w:code="9"/>
          <w:pgMar w:top="1560" w:right="1106" w:bottom="568" w:left="426" w:header="570" w:footer="332" w:gutter="0"/>
          <w:cols w:space="720"/>
          <w:docGrid w:linePitch="326"/>
        </w:sectPr>
      </w:pPr>
    </w:p>
    <w:p w:rsidR="00170E13" w:rsidRPr="00806B0E" w:rsidRDefault="00170E13" w:rsidP="00806B0E">
      <w:pPr>
        <w:pStyle w:val="ListParagraph"/>
        <w:numPr>
          <w:ilvl w:val="1"/>
          <w:numId w:val="48"/>
        </w:numPr>
        <w:rPr>
          <w:b/>
          <w:sz w:val="24"/>
          <w:szCs w:val="24"/>
        </w:rPr>
      </w:pPr>
      <w:bookmarkStart w:id="49" w:name="_Toc98855440"/>
      <w:r w:rsidRPr="00806B0E">
        <w:rPr>
          <w:b/>
          <w:sz w:val="24"/>
          <w:szCs w:val="24"/>
        </w:rPr>
        <w:t>Перечень координат характерных точек образуемых земельных участков</w:t>
      </w:r>
      <w:bookmarkEnd w:id="49"/>
    </w:p>
    <w:p w:rsidR="00170E13" w:rsidRPr="005E4BEE" w:rsidRDefault="00170E13" w:rsidP="005E4BEE">
      <w:pPr>
        <w:sectPr w:rsidR="00170E13" w:rsidRPr="005E4BEE" w:rsidSect="005E4BEE">
          <w:pgSz w:w="11906" w:h="16838" w:code="9"/>
          <w:pgMar w:top="1106" w:right="568" w:bottom="426" w:left="1560" w:header="570" w:footer="332" w:gutter="0"/>
          <w:cols w:space="720"/>
          <w:docGrid w:linePitch="326"/>
        </w:sectPr>
      </w:pPr>
      <w:bookmarkStart w:id="50" w:name="RANGE!A1:C419"/>
      <w:bookmarkEnd w:id="50"/>
    </w:p>
    <w:tbl>
      <w:tblPr>
        <w:tblW w:w="45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0"/>
        <w:gridCol w:w="1066"/>
        <w:gridCol w:w="1166"/>
      </w:tblGrid>
      <w:tr w:rsidR="00170E13" w:rsidRPr="005E4BEE" w:rsidTr="005E4BEE">
        <w:trPr>
          <w:trHeight w:val="255"/>
        </w:trPr>
        <w:tc>
          <w:tcPr>
            <w:tcW w:w="2320" w:type="dxa"/>
            <w:noWrap/>
            <w:vAlign w:val="bottom"/>
          </w:tcPr>
          <w:p w:rsidR="00170E13" w:rsidRPr="005E4BEE" w:rsidRDefault="00170E13" w:rsidP="005E4BEE">
            <w:bookmarkStart w:id="51" w:name="RANGE!A1:C269"/>
            <w:bookmarkEnd w:id="51"/>
            <w:r w:rsidRPr="005E4BEE">
              <w:t>N_тчк</w:t>
            </w:r>
          </w:p>
        </w:tc>
        <w:tc>
          <w:tcPr>
            <w:tcW w:w="1060" w:type="dxa"/>
            <w:noWrap/>
            <w:vAlign w:val="bottom"/>
          </w:tcPr>
          <w:p w:rsidR="00170E13" w:rsidRPr="005E4BEE" w:rsidRDefault="00170E13" w:rsidP="005E4BEE">
            <w:r w:rsidRPr="005E4BEE">
              <w:t>X</w:t>
            </w:r>
          </w:p>
        </w:tc>
        <w:tc>
          <w:tcPr>
            <w:tcW w:w="1160" w:type="dxa"/>
            <w:noWrap/>
            <w:vAlign w:val="bottom"/>
          </w:tcPr>
          <w:p w:rsidR="00170E13" w:rsidRPr="005E4BEE" w:rsidRDefault="00170E13" w:rsidP="005E4BEE">
            <w:r w:rsidRPr="005E4BEE">
              <w:t>Y</w:t>
            </w:r>
          </w:p>
        </w:tc>
      </w:tr>
      <w:tr w:rsidR="00170E13" w:rsidRPr="005E4BEE" w:rsidTr="005E4BEE">
        <w:trPr>
          <w:trHeight w:val="255"/>
        </w:trPr>
        <w:tc>
          <w:tcPr>
            <w:tcW w:w="2320" w:type="dxa"/>
            <w:noWrap/>
            <w:vAlign w:val="bottom"/>
          </w:tcPr>
          <w:p w:rsidR="00170E13" w:rsidRPr="005E4BEE" w:rsidRDefault="00170E13" w:rsidP="005E4BEE">
            <w:r w:rsidRPr="005E4BEE">
              <w:t>86:09:0000000:4542/чзу1</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н1</w:t>
            </w:r>
          </w:p>
        </w:tc>
        <w:tc>
          <w:tcPr>
            <w:tcW w:w="1060" w:type="dxa"/>
            <w:noWrap/>
            <w:vAlign w:val="bottom"/>
          </w:tcPr>
          <w:p w:rsidR="00170E13" w:rsidRPr="005E4BEE" w:rsidRDefault="00170E13" w:rsidP="005E4BEE">
            <w:r w:rsidRPr="005E4BEE">
              <w:t>970566,33</w:t>
            </w:r>
          </w:p>
        </w:tc>
        <w:tc>
          <w:tcPr>
            <w:tcW w:w="1160" w:type="dxa"/>
            <w:noWrap/>
            <w:vAlign w:val="bottom"/>
          </w:tcPr>
          <w:p w:rsidR="00170E13" w:rsidRPr="005E4BEE" w:rsidRDefault="00170E13" w:rsidP="005E4BEE">
            <w:r w:rsidRPr="005E4BEE">
              <w:t>1761183,93</w:t>
            </w:r>
          </w:p>
        </w:tc>
      </w:tr>
      <w:tr w:rsidR="00170E13" w:rsidRPr="005E4BEE" w:rsidTr="005E4BEE">
        <w:trPr>
          <w:trHeight w:val="255"/>
        </w:trPr>
        <w:tc>
          <w:tcPr>
            <w:tcW w:w="2320" w:type="dxa"/>
            <w:noWrap/>
            <w:vAlign w:val="bottom"/>
          </w:tcPr>
          <w:p w:rsidR="00170E13" w:rsidRPr="005E4BEE" w:rsidRDefault="00170E13" w:rsidP="005E4BEE">
            <w:r w:rsidRPr="005E4BEE">
              <w:t>н2</w:t>
            </w:r>
          </w:p>
        </w:tc>
        <w:tc>
          <w:tcPr>
            <w:tcW w:w="1060" w:type="dxa"/>
            <w:noWrap/>
            <w:vAlign w:val="bottom"/>
          </w:tcPr>
          <w:p w:rsidR="00170E13" w:rsidRPr="005E4BEE" w:rsidRDefault="00170E13" w:rsidP="005E4BEE">
            <w:r w:rsidRPr="005E4BEE">
              <w:t>970592,24</w:t>
            </w:r>
          </w:p>
        </w:tc>
        <w:tc>
          <w:tcPr>
            <w:tcW w:w="1160" w:type="dxa"/>
            <w:noWrap/>
            <w:vAlign w:val="bottom"/>
          </w:tcPr>
          <w:p w:rsidR="00170E13" w:rsidRPr="005E4BEE" w:rsidRDefault="00170E13" w:rsidP="005E4BEE">
            <w:r w:rsidRPr="005E4BEE">
              <w:t>1761201,58</w:t>
            </w:r>
          </w:p>
        </w:tc>
      </w:tr>
      <w:tr w:rsidR="00170E13" w:rsidRPr="005E4BEE" w:rsidTr="005E4BEE">
        <w:trPr>
          <w:trHeight w:val="255"/>
        </w:trPr>
        <w:tc>
          <w:tcPr>
            <w:tcW w:w="2320" w:type="dxa"/>
            <w:noWrap/>
            <w:vAlign w:val="bottom"/>
          </w:tcPr>
          <w:p w:rsidR="00170E13" w:rsidRPr="005E4BEE" w:rsidRDefault="00170E13" w:rsidP="005E4BEE">
            <w:r w:rsidRPr="005E4BEE">
              <w:t>н3</w:t>
            </w:r>
          </w:p>
        </w:tc>
        <w:tc>
          <w:tcPr>
            <w:tcW w:w="1060" w:type="dxa"/>
            <w:noWrap/>
            <w:vAlign w:val="bottom"/>
          </w:tcPr>
          <w:p w:rsidR="00170E13" w:rsidRPr="005E4BEE" w:rsidRDefault="00170E13" w:rsidP="005E4BEE">
            <w:r w:rsidRPr="005E4BEE">
              <w:t>970604,80</w:t>
            </w:r>
          </w:p>
        </w:tc>
        <w:tc>
          <w:tcPr>
            <w:tcW w:w="1160" w:type="dxa"/>
            <w:noWrap/>
            <w:vAlign w:val="bottom"/>
          </w:tcPr>
          <w:p w:rsidR="00170E13" w:rsidRPr="005E4BEE" w:rsidRDefault="00170E13" w:rsidP="005E4BEE">
            <w:r w:rsidRPr="005E4BEE">
              <w:t>1761205,26</w:t>
            </w:r>
          </w:p>
        </w:tc>
      </w:tr>
      <w:tr w:rsidR="00170E13" w:rsidRPr="005E4BEE" w:rsidTr="005E4BEE">
        <w:trPr>
          <w:trHeight w:val="255"/>
        </w:trPr>
        <w:tc>
          <w:tcPr>
            <w:tcW w:w="2320" w:type="dxa"/>
            <w:noWrap/>
            <w:vAlign w:val="bottom"/>
          </w:tcPr>
          <w:p w:rsidR="00170E13" w:rsidRPr="005E4BEE" w:rsidRDefault="00170E13" w:rsidP="005E4BEE">
            <w:r w:rsidRPr="005E4BEE">
              <w:t>н4</w:t>
            </w:r>
          </w:p>
        </w:tc>
        <w:tc>
          <w:tcPr>
            <w:tcW w:w="1060" w:type="dxa"/>
            <w:noWrap/>
            <w:vAlign w:val="bottom"/>
          </w:tcPr>
          <w:p w:rsidR="00170E13" w:rsidRPr="005E4BEE" w:rsidRDefault="00170E13" w:rsidP="005E4BEE">
            <w:r w:rsidRPr="005E4BEE">
              <w:t>970617,93</w:t>
            </w:r>
          </w:p>
        </w:tc>
        <w:tc>
          <w:tcPr>
            <w:tcW w:w="1160" w:type="dxa"/>
            <w:noWrap/>
            <w:vAlign w:val="bottom"/>
          </w:tcPr>
          <w:p w:rsidR="00170E13" w:rsidRPr="005E4BEE" w:rsidRDefault="00170E13" w:rsidP="005E4BEE">
            <w:r w:rsidRPr="005E4BEE">
              <w:t>1761205,86</w:t>
            </w:r>
          </w:p>
        </w:tc>
      </w:tr>
      <w:tr w:rsidR="00170E13" w:rsidRPr="005E4BEE" w:rsidTr="005E4BEE">
        <w:trPr>
          <w:trHeight w:val="255"/>
        </w:trPr>
        <w:tc>
          <w:tcPr>
            <w:tcW w:w="2320" w:type="dxa"/>
            <w:noWrap/>
            <w:vAlign w:val="bottom"/>
          </w:tcPr>
          <w:p w:rsidR="00170E13" w:rsidRPr="005E4BEE" w:rsidRDefault="00170E13" w:rsidP="005E4BEE">
            <w:r w:rsidRPr="005E4BEE">
              <w:t>н5</w:t>
            </w:r>
          </w:p>
        </w:tc>
        <w:tc>
          <w:tcPr>
            <w:tcW w:w="1060" w:type="dxa"/>
            <w:noWrap/>
            <w:vAlign w:val="bottom"/>
          </w:tcPr>
          <w:p w:rsidR="00170E13" w:rsidRPr="005E4BEE" w:rsidRDefault="00170E13" w:rsidP="005E4BEE">
            <w:r w:rsidRPr="005E4BEE">
              <w:t>970648,41</w:t>
            </w:r>
          </w:p>
        </w:tc>
        <w:tc>
          <w:tcPr>
            <w:tcW w:w="1160" w:type="dxa"/>
            <w:noWrap/>
            <w:vAlign w:val="bottom"/>
          </w:tcPr>
          <w:p w:rsidR="00170E13" w:rsidRPr="005E4BEE" w:rsidRDefault="00170E13" w:rsidP="005E4BEE">
            <w:r w:rsidRPr="005E4BEE">
              <w:t>1761202,14</w:t>
            </w:r>
          </w:p>
        </w:tc>
      </w:tr>
      <w:tr w:rsidR="00170E13" w:rsidRPr="005E4BEE" w:rsidTr="005E4BEE">
        <w:trPr>
          <w:trHeight w:val="255"/>
        </w:trPr>
        <w:tc>
          <w:tcPr>
            <w:tcW w:w="2320" w:type="dxa"/>
            <w:noWrap/>
            <w:vAlign w:val="bottom"/>
          </w:tcPr>
          <w:p w:rsidR="00170E13" w:rsidRPr="005E4BEE" w:rsidRDefault="00170E13" w:rsidP="005E4BEE">
            <w:r w:rsidRPr="005E4BEE">
              <w:t>н6</w:t>
            </w:r>
          </w:p>
        </w:tc>
        <w:tc>
          <w:tcPr>
            <w:tcW w:w="1060" w:type="dxa"/>
            <w:noWrap/>
            <w:vAlign w:val="bottom"/>
          </w:tcPr>
          <w:p w:rsidR="00170E13" w:rsidRPr="005E4BEE" w:rsidRDefault="00170E13" w:rsidP="005E4BEE">
            <w:r w:rsidRPr="005E4BEE">
              <w:t>970651,29</w:t>
            </w:r>
          </w:p>
        </w:tc>
        <w:tc>
          <w:tcPr>
            <w:tcW w:w="1160" w:type="dxa"/>
            <w:noWrap/>
            <w:vAlign w:val="bottom"/>
          </w:tcPr>
          <w:p w:rsidR="00170E13" w:rsidRPr="005E4BEE" w:rsidRDefault="00170E13" w:rsidP="005E4BEE">
            <w:r w:rsidRPr="005E4BEE">
              <w:t>1761206,03</w:t>
            </w:r>
          </w:p>
        </w:tc>
      </w:tr>
      <w:tr w:rsidR="00170E13" w:rsidRPr="005E4BEE" w:rsidTr="005E4BEE">
        <w:trPr>
          <w:trHeight w:val="255"/>
        </w:trPr>
        <w:tc>
          <w:tcPr>
            <w:tcW w:w="2320" w:type="dxa"/>
            <w:noWrap/>
            <w:vAlign w:val="bottom"/>
          </w:tcPr>
          <w:p w:rsidR="00170E13" w:rsidRPr="005E4BEE" w:rsidRDefault="00170E13" w:rsidP="005E4BEE">
            <w:r w:rsidRPr="005E4BEE">
              <w:t>н7</w:t>
            </w:r>
          </w:p>
        </w:tc>
        <w:tc>
          <w:tcPr>
            <w:tcW w:w="1060" w:type="dxa"/>
            <w:noWrap/>
            <w:vAlign w:val="bottom"/>
          </w:tcPr>
          <w:p w:rsidR="00170E13" w:rsidRPr="005E4BEE" w:rsidRDefault="00170E13" w:rsidP="005E4BEE">
            <w:r w:rsidRPr="005E4BEE">
              <w:t>970648,06</w:t>
            </w:r>
          </w:p>
        </w:tc>
        <w:tc>
          <w:tcPr>
            <w:tcW w:w="1160" w:type="dxa"/>
            <w:noWrap/>
            <w:vAlign w:val="bottom"/>
          </w:tcPr>
          <w:p w:rsidR="00170E13" w:rsidRPr="005E4BEE" w:rsidRDefault="00170E13" w:rsidP="005E4BEE">
            <w:r w:rsidRPr="005E4BEE">
              <w:t>1761206,31</w:t>
            </w:r>
          </w:p>
        </w:tc>
      </w:tr>
      <w:tr w:rsidR="00170E13" w:rsidRPr="005E4BEE" w:rsidTr="005E4BEE">
        <w:trPr>
          <w:trHeight w:val="255"/>
        </w:trPr>
        <w:tc>
          <w:tcPr>
            <w:tcW w:w="2320" w:type="dxa"/>
            <w:noWrap/>
            <w:vAlign w:val="bottom"/>
          </w:tcPr>
          <w:p w:rsidR="00170E13" w:rsidRPr="005E4BEE" w:rsidRDefault="00170E13" w:rsidP="005E4BEE">
            <w:r w:rsidRPr="005E4BEE">
              <w:t>н8</w:t>
            </w:r>
          </w:p>
        </w:tc>
        <w:tc>
          <w:tcPr>
            <w:tcW w:w="1060" w:type="dxa"/>
            <w:noWrap/>
            <w:vAlign w:val="bottom"/>
          </w:tcPr>
          <w:p w:rsidR="00170E13" w:rsidRPr="005E4BEE" w:rsidRDefault="00170E13" w:rsidP="005E4BEE">
            <w:r w:rsidRPr="005E4BEE">
              <w:t>970646,35</w:t>
            </w:r>
          </w:p>
        </w:tc>
        <w:tc>
          <w:tcPr>
            <w:tcW w:w="1160" w:type="dxa"/>
            <w:noWrap/>
            <w:vAlign w:val="bottom"/>
          </w:tcPr>
          <w:p w:rsidR="00170E13" w:rsidRPr="005E4BEE" w:rsidRDefault="00170E13" w:rsidP="005E4BEE">
            <w:r w:rsidRPr="005E4BEE">
              <w:t>1761206,47</w:t>
            </w:r>
          </w:p>
        </w:tc>
      </w:tr>
      <w:tr w:rsidR="00170E13" w:rsidRPr="005E4BEE" w:rsidTr="005E4BEE">
        <w:trPr>
          <w:trHeight w:val="255"/>
        </w:trPr>
        <w:tc>
          <w:tcPr>
            <w:tcW w:w="2320" w:type="dxa"/>
            <w:noWrap/>
            <w:vAlign w:val="bottom"/>
          </w:tcPr>
          <w:p w:rsidR="00170E13" w:rsidRPr="005E4BEE" w:rsidRDefault="00170E13" w:rsidP="005E4BEE">
            <w:r w:rsidRPr="005E4BEE">
              <w:t>н9</w:t>
            </w:r>
          </w:p>
        </w:tc>
        <w:tc>
          <w:tcPr>
            <w:tcW w:w="1060" w:type="dxa"/>
            <w:noWrap/>
            <w:vAlign w:val="bottom"/>
          </w:tcPr>
          <w:p w:rsidR="00170E13" w:rsidRPr="005E4BEE" w:rsidRDefault="00170E13" w:rsidP="005E4BEE">
            <w:r w:rsidRPr="005E4BEE">
              <w:t>970643,40</w:t>
            </w:r>
          </w:p>
        </w:tc>
        <w:tc>
          <w:tcPr>
            <w:tcW w:w="1160" w:type="dxa"/>
            <w:noWrap/>
            <w:vAlign w:val="bottom"/>
          </w:tcPr>
          <w:p w:rsidR="00170E13" w:rsidRPr="005E4BEE" w:rsidRDefault="00170E13" w:rsidP="005E4BEE">
            <w:r w:rsidRPr="005E4BEE">
              <w:t>1761210,03</w:t>
            </w:r>
          </w:p>
        </w:tc>
      </w:tr>
      <w:tr w:rsidR="00170E13" w:rsidRPr="005E4BEE" w:rsidTr="005E4BEE">
        <w:trPr>
          <w:trHeight w:val="255"/>
        </w:trPr>
        <w:tc>
          <w:tcPr>
            <w:tcW w:w="2320" w:type="dxa"/>
            <w:noWrap/>
            <w:vAlign w:val="bottom"/>
          </w:tcPr>
          <w:p w:rsidR="00170E13" w:rsidRPr="005E4BEE" w:rsidRDefault="00170E13" w:rsidP="005E4BEE">
            <w:r w:rsidRPr="005E4BEE">
              <w:t>н10</w:t>
            </w:r>
          </w:p>
        </w:tc>
        <w:tc>
          <w:tcPr>
            <w:tcW w:w="1060" w:type="dxa"/>
            <w:noWrap/>
            <w:vAlign w:val="bottom"/>
          </w:tcPr>
          <w:p w:rsidR="00170E13" w:rsidRPr="005E4BEE" w:rsidRDefault="00170E13" w:rsidP="005E4BEE">
            <w:r w:rsidRPr="005E4BEE">
              <w:t>970638,20</w:t>
            </w:r>
          </w:p>
        </w:tc>
        <w:tc>
          <w:tcPr>
            <w:tcW w:w="1160" w:type="dxa"/>
            <w:noWrap/>
            <w:vAlign w:val="bottom"/>
          </w:tcPr>
          <w:p w:rsidR="00170E13" w:rsidRPr="005E4BEE" w:rsidRDefault="00170E13" w:rsidP="005E4BEE">
            <w:r w:rsidRPr="005E4BEE">
              <w:t>1761216,30</w:t>
            </w:r>
          </w:p>
        </w:tc>
      </w:tr>
      <w:tr w:rsidR="00170E13" w:rsidRPr="005E4BEE" w:rsidTr="005E4BEE">
        <w:trPr>
          <w:trHeight w:val="255"/>
        </w:trPr>
        <w:tc>
          <w:tcPr>
            <w:tcW w:w="2320" w:type="dxa"/>
            <w:noWrap/>
            <w:vAlign w:val="bottom"/>
          </w:tcPr>
          <w:p w:rsidR="00170E13" w:rsidRPr="005E4BEE" w:rsidRDefault="00170E13" w:rsidP="005E4BEE">
            <w:r w:rsidRPr="005E4BEE">
              <w:t>н11</w:t>
            </w:r>
          </w:p>
        </w:tc>
        <w:tc>
          <w:tcPr>
            <w:tcW w:w="1060" w:type="dxa"/>
            <w:noWrap/>
            <w:vAlign w:val="bottom"/>
          </w:tcPr>
          <w:p w:rsidR="00170E13" w:rsidRPr="005E4BEE" w:rsidRDefault="00170E13" w:rsidP="005E4BEE">
            <w:r w:rsidRPr="005E4BEE">
              <w:t>970634,17</w:t>
            </w:r>
          </w:p>
        </w:tc>
        <w:tc>
          <w:tcPr>
            <w:tcW w:w="1160" w:type="dxa"/>
            <w:noWrap/>
            <w:vAlign w:val="bottom"/>
          </w:tcPr>
          <w:p w:rsidR="00170E13" w:rsidRPr="005E4BEE" w:rsidRDefault="00170E13" w:rsidP="005E4BEE">
            <w:r w:rsidRPr="005E4BEE">
              <w:t>1761221,16</w:t>
            </w:r>
          </w:p>
        </w:tc>
      </w:tr>
      <w:tr w:rsidR="00170E13" w:rsidRPr="005E4BEE" w:rsidTr="005E4BEE">
        <w:trPr>
          <w:trHeight w:val="255"/>
        </w:trPr>
        <w:tc>
          <w:tcPr>
            <w:tcW w:w="2320" w:type="dxa"/>
            <w:noWrap/>
            <w:vAlign w:val="bottom"/>
          </w:tcPr>
          <w:p w:rsidR="00170E13" w:rsidRPr="005E4BEE" w:rsidRDefault="00170E13" w:rsidP="005E4BEE">
            <w:r w:rsidRPr="005E4BEE">
              <w:t>н12</w:t>
            </w:r>
          </w:p>
        </w:tc>
        <w:tc>
          <w:tcPr>
            <w:tcW w:w="1060" w:type="dxa"/>
            <w:noWrap/>
            <w:vAlign w:val="bottom"/>
          </w:tcPr>
          <w:p w:rsidR="00170E13" w:rsidRPr="005E4BEE" w:rsidRDefault="00170E13" w:rsidP="005E4BEE">
            <w:r w:rsidRPr="005E4BEE">
              <w:t>970629,52</w:t>
            </w:r>
          </w:p>
        </w:tc>
        <w:tc>
          <w:tcPr>
            <w:tcW w:w="1160" w:type="dxa"/>
            <w:noWrap/>
            <w:vAlign w:val="bottom"/>
          </w:tcPr>
          <w:p w:rsidR="00170E13" w:rsidRPr="005E4BEE" w:rsidRDefault="00170E13" w:rsidP="005E4BEE">
            <w:r w:rsidRPr="005E4BEE">
              <w:t>1761226,75</w:t>
            </w:r>
          </w:p>
        </w:tc>
      </w:tr>
      <w:tr w:rsidR="00170E13" w:rsidRPr="005E4BEE" w:rsidTr="005E4BEE">
        <w:trPr>
          <w:trHeight w:val="255"/>
        </w:trPr>
        <w:tc>
          <w:tcPr>
            <w:tcW w:w="2320" w:type="dxa"/>
            <w:noWrap/>
            <w:vAlign w:val="bottom"/>
          </w:tcPr>
          <w:p w:rsidR="00170E13" w:rsidRPr="005E4BEE" w:rsidRDefault="00170E13" w:rsidP="005E4BEE">
            <w:r w:rsidRPr="005E4BEE">
              <w:t>н13</w:t>
            </w:r>
          </w:p>
        </w:tc>
        <w:tc>
          <w:tcPr>
            <w:tcW w:w="1060" w:type="dxa"/>
            <w:noWrap/>
            <w:vAlign w:val="bottom"/>
          </w:tcPr>
          <w:p w:rsidR="00170E13" w:rsidRPr="005E4BEE" w:rsidRDefault="00170E13" w:rsidP="005E4BEE">
            <w:r w:rsidRPr="005E4BEE">
              <w:t>970634,25</w:t>
            </w:r>
          </w:p>
        </w:tc>
        <w:tc>
          <w:tcPr>
            <w:tcW w:w="1160" w:type="dxa"/>
            <w:noWrap/>
            <w:vAlign w:val="bottom"/>
          </w:tcPr>
          <w:p w:rsidR="00170E13" w:rsidRPr="005E4BEE" w:rsidRDefault="00170E13" w:rsidP="005E4BEE">
            <w:r w:rsidRPr="005E4BEE">
              <w:t>1761274,81</w:t>
            </w:r>
          </w:p>
        </w:tc>
      </w:tr>
      <w:tr w:rsidR="00170E13" w:rsidRPr="005E4BEE" w:rsidTr="005E4BEE">
        <w:trPr>
          <w:trHeight w:val="255"/>
        </w:trPr>
        <w:tc>
          <w:tcPr>
            <w:tcW w:w="2320" w:type="dxa"/>
            <w:noWrap/>
            <w:vAlign w:val="bottom"/>
          </w:tcPr>
          <w:p w:rsidR="00170E13" w:rsidRPr="005E4BEE" w:rsidRDefault="00170E13" w:rsidP="005E4BEE">
            <w:r w:rsidRPr="005E4BEE">
              <w:t>н14</w:t>
            </w:r>
          </w:p>
        </w:tc>
        <w:tc>
          <w:tcPr>
            <w:tcW w:w="1060" w:type="dxa"/>
            <w:noWrap/>
            <w:vAlign w:val="bottom"/>
          </w:tcPr>
          <w:p w:rsidR="00170E13" w:rsidRPr="005E4BEE" w:rsidRDefault="00170E13" w:rsidP="005E4BEE">
            <w:r w:rsidRPr="005E4BEE">
              <w:t>970638,72</w:t>
            </w:r>
          </w:p>
        </w:tc>
        <w:tc>
          <w:tcPr>
            <w:tcW w:w="1160" w:type="dxa"/>
            <w:noWrap/>
            <w:vAlign w:val="bottom"/>
          </w:tcPr>
          <w:p w:rsidR="00170E13" w:rsidRPr="005E4BEE" w:rsidRDefault="00170E13" w:rsidP="005E4BEE">
            <w:r w:rsidRPr="005E4BEE">
              <w:t>1761307,64</w:t>
            </w:r>
          </w:p>
        </w:tc>
      </w:tr>
      <w:tr w:rsidR="00170E13" w:rsidRPr="005E4BEE" w:rsidTr="005E4BEE">
        <w:trPr>
          <w:trHeight w:val="255"/>
        </w:trPr>
        <w:tc>
          <w:tcPr>
            <w:tcW w:w="2320" w:type="dxa"/>
            <w:noWrap/>
            <w:vAlign w:val="bottom"/>
          </w:tcPr>
          <w:p w:rsidR="00170E13" w:rsidRPr="005E4BEE" w:rsidRDefault="00170E13" w:rsidP="005E4BEE">
            <w:r w:rsidRPr="005E4BEE">
              <w:t>н15</w:t>
            </w:r>
          </w:p>
        </w:tc>
        <w:tc>
          <w:tcPr>
            <w:tcW w:w="1060" w:type="dxa"/>
            <w:noWrap/>
            <w:vAlign w:val="bottom"/>
          </w:tcPr>
          <w:p w:rsidR="00170E13" w:rsidRPr="005E4BEE" w:rsidRDefault="00170E13" w:rsidP="005E4BEE">
            <w:r w:rsidRPr="005E4BEE">
              <w:t>970640,43</w:t>
            </w:r>
          </w:p>
        </w:tc>
        <w:tc>
          <w:tcPr>
            <w:tcW w:w="1160" w:type="dxa"/>
            <w:noWrap/>
            <w:vAlign w:val="bottom"/>
          </w:tcPr>
          <w:p w:rsidR="00170E13" w:rsidRPr="005E4BEE" w:rsidRDefault="00170E13" w:rsidP="005E4BEE">
            <w:r w:rsidRPr="005E4BEE">
              <w:t>1761314,56</w:t>
            </w:r>
          </w:p>
        </w:tc>
      </w:tr>
      <w:tr w:rsidR="00170E13" w:rsidRPr="005E4BEE" w:rsidTr="005E4BEE">
        <w:trPr>
          <w:trHeight w:val="255"/>
        </w:trPr>
        <w:tc>
          <w:tcPr>
            <w:tcW w:w="2320" w:type="dxa"/>
            <w:noWrap/>
            <w:vAlign w:val="bottom"/>
          </w:tcPr>
          <w:p w:rsidR="00170E13" w:rsidRPr="005E4BEE" w:rsidRDefault="00170E13" w:rsidP="005E4BEE">
            <w:r w:rsidRPr="005E4BEE">
              <w:t>н16</w:t>
            </w:r>
          </w:p>
        </w:tc>
        <w:tc>
          <w:tcPr>
            <w:tcW w:w="1060" w:type="dxa"/>
            <w:noWrap/>
            <w:vAlign w:val="bottom"/>
          </w:tcPr>
          <w:p w:rsidR="00170E13" w:rsidRPr="005E4BEE" w:rsidRDefault="00170E13" w:rsidP="005E4BEE">
            <w:r w:rsidRPr="005E4BEE">
              <w:t>970642,49</w:t>
            </w:r>
          </w:p>
        </w:tc>
        <w:tc>
          <w:tcPr>
            <w:tcW w:w="1160" w:type="dxa"/>
            <w:noWrap/>
            <w:vAlign w:val="bottom"/>
          </w:tcPr>
          <w:p w:rsidR="00170E13" w:rsidRPr="005E4BEE" w:rsidRDefault="00170E13" w:rsidP="005E4BEE">
            <w:r w:rsidRPr="005E4BEE">
              <w:t>1761321,38</w:t>
            </w:r>
          </w:p>
        </w:tc>
      </w:tr>
      <w:tr w:rsidR="00170E13" w:rsidRPr="005E4BEE" w:rsidTr="005E4BEE">
        <w:trPr>
          <w:trHeight w:val="255"/>
        </w:trPr>
        <w:tc>
          <w:tcPr>
            <w:tcW w:w="2320" w:type="dxa"/>
            <w:noWrap/>
            <w:vAlign w:val="bottom"/>
          </w:tcPr>
          <w:p w:rsidR="00170E13" w:rsidRPr="005E4BEE" w:rsidRDefault="00170E13" w:rsidP="005E4BEE">
            <w:r w:rsidRPr="005E4BEE">
              <w:t>н17</w:t>
            </w:r>
          </w:p>
        </w:tc>
        <w:tc>
          <w:tcPr>
            <w:tcW w:w="1060" w:type="dxa"/>
            <w:noWrap/>
            <w:vAlign w:val="bottom"/>
          </w:tcPr>
          <w:p w:rsidR="00170E13" w:rsidRPr="005E4BEE" w:rsidRDefault="00170E13" w:rsidP="005E4BEE">
            <w:r w:rsidRPr="005E4BEE">
              <w:t>970644,91</w:t>
            </w:r>
          </w:p>
        </w:tc>
        <w:tc>
          <w:tcPr>
            <w:tcW w:w="1160" w:type="dxa"/>
            <w:noWrap/>
            <w:vAlign w:val="bottom"/>
          </w:tcPr>
          <w:p w:rsidR="00170E13" w:rsidRPr="005E4BEE" w:rsidRDefault="00170E13" w:rsidP="005E4BEE">
            <w:r w:rsidRPr="005E4BEE">
              <w:t>1761328,07</w:t>
            </w:r>
          </w:p>
        </w:tc>
      </w:tr>
      <w:tr w:rsidR="00170E13" w:rsidRPr="005E4BEE" w:rsidTr="005E4BEE">
        <w:trPr>
          <w:trHeight w:val="255"/>
        </w:trPr>
        <w:tc>
          <w:tcPr>
            <w:tcW w:w="2320" w:type="dxa"/>
            <w:noWrap/>
            <w:vAlign w:val="bottom"/>
          </w:tcPr>
          <w:p w:rsidR="00170E13" w:rsidRPr="005E4BEE" w:rsidRDefault="00170E13" w:rsidP="005E4BEE">
            <w:r w:rsidRPr="005E4BEE">
              <w:t>н18</w:t>
            </w:r>
          </w:p>
        </w:tc>
        <w:tc>
          <w:tcPr>
            <w:tcW w:w="1060" w:type="dxa"/>
            <w:noWrap/>
            <w:vAlign w:val="bottom"/>
          </w:tcPr>
          <w:p w:rsidR="00170E13" w:rsidRPr="005E4BEE" w:rsidRDefault="00170E13" w:rsidP="005E4BEE">
            <w:r w:rsidRPr="005E4BEE">
              <w:t>970659,41</w:t>
            </w:r>
          </w:p>
        </w:tc>
        <w:tc>
          <w:tcPr>
            <w:tcW w:w="1160" w:type="dxa"/>
            <w:noWrap/>
            <w:vAlign w:val="bottom"/>
          </w:tcPr>
          <w:p w:rsidR="00170E13" w:rsidRPr="005E4BEE" w:rsidRDefault="00170E13" w:rsidP="005E4BEE">
            <w:r w:rsidRPr="005E4BEE">
              <w:t>1761357,88</w:t>
            </w:r>
          </w:p>
        </w:tc>
      </w:tr>
      <w:tr w:rsidR="00170E13" w:rsidRPr="005E4BEE" w:rsidTr="005E4BEE">
        <w:trPr>
          <w:trHeight w:val="255"/>
        </w:trPr>
        <w:tc>
          <w:tcPr>
            <w:tcW w:w="2320" w:type="dxa"/>
            <w:noWrap/>
            <w:vAlign w:val="bottom"/>
          </w:tcPr>
          <w:p w:rsidR="00170E13" w:rsidRPr="005E4BEE" w:rsidRDefault="00170E13" w:rsidP="005E4BEE">
            <w:r w:rsidRPr="005E4BEE">
              <w:t>н19</w:t>
            </w:r>
          </w:p>
        </w:tc>
        <w:tc>
          <w:tcPr>
            <w:tcW w:w="1060" w:type="dxa"/>
            <w:noWrap/>
            <w:vAlign w:val="bottom"/>
          </w:tcPr>
          <w:p w:rsidR="00170E13" w:rsidRPr="005E4BEE" w:rsidRDefault="00170E13" w:rsidP="005E4BEE">
            <w:r w:rsidRPr="005E4BEE">
              <w:t>970682,57</w:t>
            </w:r>
          </w:p>
        </w:tc>
        <w:tc>
          <w:tcPr>
            <w:tcW w:w="1160" w:type="dxa"/>
            <w:noWrap/>
            <w:vAlign w:val="bottom"/>
          </w:tcPr>
          <w:p w:rsidR="00170E13" w:rsidRPr="005E4BEE" w:rsidRDefault="00170E13" w:rsidP="005E4BEE">
            <w:r w:rsidRPr="005E4BEE">
              <w:t>1761401,25</w:t>
            </w:r>
          </w:p>
        </w:tc>
      </w:tr>
      <w:tr w:rsidR="00170E13" w:rsidRPr="005E4BEE" w:rsidTr="005E4BEE">
        <w:trPr>
          <w:trHeight w:val="255"/>
        </w:trPr>
        <w:tc>
          <w:tcPr>
            <w:tcW w:w="2320" w:type="dxa"/>
            <w:noWrap/>
            <w:vAlign w:val="bottom"/>
          </w:tcPr>
          <w:p w:rsidR="00170E13" w:rsidRPr="005E4BEE" w:rsidRDefault="00170E13" w:rsidP="005E4BEE">
            <w:r w:rsidRPr="005E4BEE">
              <w:t>н20</w:t>
            </w:r>
          </w:p>
        </w:tc>
        <w:tc>
          <w:tcPr>
            <w:tcW w:w="1060" w:type="dxa"/>
            <w:noWrap/>
            <w:vAlign w:val="bottom"/>
          </w:tcPr>
          <w:p w:rsidR="00170E13" w:rsidRPr="005E4BEE" w:rsidRDefault="00170E13" w:rsidP="005E4BEE">
            <w:r w:rsidRPr="005E4BEE">
              <w:t>970694,07</w:t>
            </w:r>
          </w:p>
        </w:tc>
        <w:tc>
          <w:tcPr>
            <w:tcW w:w="1160" w:type="dxa"/>
            <w:noWrap/>
            <w:vAlign w:val="bottom"/>
          </w:tcPr>
          <w:p w:rsidR="00170E13" w:rsidRPr="005E4BEE" w:rsidRDefault="00170E13" w:rsidP="005E4BEE">
            <w:r w:rsidRPr="005E4BEE">
              <w:t>1761404,69</w:t>
            </w:r>
          </w:p>
        </w:tc>
      </w:tr>
      <w:tr w:rsidR="00170E13" w:rsidRPr="005E4BEE" w:rsidTr="005E4BEE">
        <w:trPr>
          <w:trHeight w:val="255"/>
        </w:trPr>
        <w:tc>
          <w:tcPr>
            <w:tcW w:w="2320" w:type="dxa"/>
            <w:noWrap/>
            <w:vAlign w:val="bottom"/>
          </w:tcPr>
          <w:p w:rsidR="00170E13" w:rsidRPr="005E4BEE" w:rsidRDefault="00170E13" w:rsidP="005E4BEE">
            <w:r w:rsidRPr="005E4BEE">
              <w:t>н21</w:t>
            </w:r>
          </w:p>
        </w:tc>
        <w:tc>
          <w:tcPr>
            <w:tcW w:w="1060" w:type="dxa"/>
            <w:noWrap/>
            <w:vAlign w:val="bottom"/>
          </w:tcPr>
          <w:p w:rsidR="00170E13" w:rsidRPr="005E4BEE" w:rsidRDefault="00170E13" w:rsidP="005E4BEE">
            <w:r w:rsidRPr="005E4BEE">
              <w:t>970714,96</w:t>
            </w:r>
          </w:p>
        </w:tc>
        <w:tc>
          <w:tcPr>
            <w:tcW w:w="1160" w:type="dxa"/>
            <w:noWrap/>
            <w:vAlign w:val="bottom"/>
          </w:tcPr>
          <w:p w:rsidR="00170E13" w:rsidRPr="005E4BEE" w:rsidRDefault="00170E13" w:rsidP="005E4BEE">
            <w:r w:rsidRPr="005E4BEE">
              <w:t>1761443,05</w:t>
            </w:r>
          </w:p>
        </w:tc>
      </w:tr>
      <w:tr w:rsidR="00170E13" w:rsidRPr="005E4BEE" w:rsidTr="005E4BEE">
        <w:trPr>
          <w:trHeight w:val="255"/>
        </w:trPr>
        <w:tc>
          <w:tcPr>
            <w:tcW w:w="2320" w:type="dxa"/>
            <w:noWrap/>
            <w:vAlign w:val="bottom"/>
          </w:tcPr>
          <w:p w:rsidR="00170E13" w:rsidRPr="005E4BEE" w:rsidRDefault="00170E13" w:rsidP="005E4BEE">
            <w:r w:rsidRPr="005E4BEE">
              <w:t>н22</w:t>
            </w:r>
          </w:p>
        </w:tc>
        <w:tc>
          <w:tcPr>
            <w:tcW w:w="1060" w:type="dxa"/>
            <w:noWrap/>
            <w:vAlign w:val="bottom"/>
          </w:tcPr>
          <w:p w:rsidR="00170E13" w:rsidRPr="005E4BEE" w:rsidRDefault="00170E13" w:rsidP="005E4BEE">
            <w:r w:rsidRPr="005E4BEE">
              <w:t>970679,04</w:t>
            </w:r>
          </w:p>
        </w:tc>
        <w:tc>
          <w:tcPr>
            <w:tcW w:w="1160" w:type="dxa"/>
            <w:noWrap/>
            <w:vAlign w:val="bottom"/>
          </w:tcPr>
          <w:p w:rsidR="00170E13" w:rsidRPr="005E4BEE" w:rsidRDefault="00170E13" w:rsidP="005E4BEE">
            <w:r w:rsidRPr="005E4BEE">
              <w:t>1761462,61</w:t>
            </w:r>
          </w:p>
        </w:tc>
      </w:tr>
      <w:tr w:rsidR="00170E13" w:rsidRPr="005E4BEE" w:rsidTr="005E4BEE">
        <w:trPr>
          <w:trHeight w:val="255"/>
        </w:trPr>
        <w:tc>
          <w:tcPr>
            <w:tcW w:w="2320" w:type="dxa"/>
            <w:noWrap/>
            <w:vAlign w:val="bottom"/>
          </w:tcPr>
          <w:p w:rsidR="00170E13" w:rsidRPr="005E4BEE" w:rsidRDefault="00170E13" w:rsidP="005E4BEE">
            <w:r w:rsidRPr="005E4BEE">
              <w:t>н23</w:t>
            </w:r>
          </w:p>
        </w:tc>
        <w:tc>
          <w:tcPr>
            <w:tcW w:w="1060" w:type="dxa"/>
            <w:noWrap/>
            <w:vAlign w:val="bottom"/>
          </w:tcPr>
          <w:p w:rsidR="00170E13" w:rsidRPr="005E4BEE" w:rsidRDefault="00170E13" w:rsidP="005E4BEE">
            <w:r w:rsidRPr="005E4BEE">
              <w:t>970631,16</w:t>
            </w:r>
          </w:p>
        </w:tc>
        <w:tc>
          <w:tcPr>
            <w:tcW w:w="1160" w:type="dxa"/>
            <w:noWrap/>
            <w:vAlign w:val="bottom"/>
          </w:tcPr>
          <w:p w:rsidR="00170E13" w:rsidRPr="005E4BEE" w:rsidRDefault="00170E13" w:rsidP="005E4BEE">
            <w:r w:rsidRPr="005E4BEE">
              <w:t>1761372,95</w:t>
            </w:r>
          </w:p>
        </w:tc>
      </w:tr>
      <w:tr w:rsidR="00170E13" w:rsidRPr="005E4BEE" w:rsidTr="005E4BEE">
        <w:trPr>
          <w:trHeight w:val="255"/>
        </w:trPr>
        <w:tc>
          <w:tcPr>
            <w:tcW w:w="2320" w:type="dxa"/>
            <w:noWrap/>
            <w:vAlign w:val="bottom"/>
          </w:tcPr>
          <w:p w:rsidR="00170E13" w:rsidRPr="005E4BEE" w:rsidRDefault="00170E13" w:rsidP="005E4BEE">
            <w:r w:rsidRPr="005E4BEE">
              <w:t>н24</w:t>
            </w:r>
          </w:p>
        </w:tc>
        <w:tc>
          <w:tcPr>
            <w:tcW w:w="1060" w:type="dxa"/>
            <w:noWrap/>
            <w:vAlign w:val="bottom"/>
          </w:tcPr>
          <w:p w:rsidR="00170E13" w:rsidRPr="005E4BEE" w:rsidRDefault="00170E13" w:rsidP="005E4BEE">
            <w:r w:rsidRPr="005E4BEE">
              <w:t>970615,10</w:t>
            </w:r>
          </w:p>
        </w:tc>
        <w:tc>
          <w:tcPr>
            <w:tcW w:w="1160" w:type="dxa"/>
            <w:noWrap/>
            <w:vAlign w:val="bottom"/>
          </w:tcPr>
          <w:p w:rsidR="00170E13" w:rsidRPr="005E4BEE" w:rsidRDefault="00170E13" w:rsidP="005E4BEE">
            <w:r w:rsidRPr="005E4BEE">
              <w:t>1761339,77</w:t>
            </w:r>
          </w:p>
        </w:tc>
      </w:tr>
      <w:tr w:rsidR="00170E13" w:rsidRPr="005E4BEE" w:rsidTr="005E4BEE">
        <w:trPr>
          <w:trHeight w:val="255"/>
        </w:trPr>
        <w:tc>
          <w:tcPr>
            <w:tcW w:w="2320" w:type="dxa"/>
            <w:noWrap/>
            <w:vAlign w:val="bottom"/>
          </w:tcPr>
          <w:p w:rsidR="00170E13" w:rsidRPr="005E4BEE" w:rsidRDefault="00170E13" w:rsidP="005E4BEE">
            <w:r w:rsidRPr="005E4BEE">
              <w:t>н25</w:t>
            </w:r>
          </w:p>
        </w:tc>
        <w:tc>
          <w:tcPr>
            <w:tcW w:w="1060" w:type="dxa"/>
            <w:noWrap/>
            <w:vAlign w:val="bottom"/>
          </w:tcPr>
          <w:p w:rsidR="00170E13" w:rsidRPr="005E4BEE" w:rsidRDefault="00170E13" w:rsidP="005E4BEE">
            <w:r w:rsidRPr="005E4BEE">
              <w:t>970612,10</w:t>
            </w:r>
          </w:p>
        </w:tc>
        <w:tc>
          <w:tcPr>
            <w:tcW w:w="1160" w:type="dxa"/>
            <w:noWrap/>
            <w:vAlign w:val="bottom"/>
          </w:tcPr>
          <w:p w:rsidR="00170E13" w:rsidRPr="005E4BEE" w:rsidRDefault="00170E13" w:rsidP="005E4BEE">
            <w:r w:rsidRPr="005E4BEE">
              <w:t>1761331,47</w:t>
            </w:r>
          </w:p>
        </w:tc>
      </w:tr>
      <w:tr w:rsidR="00170E13" w:rsidRPr="005E4BEE" w:rsidTr="005E4BEE">
        <w:trPr>
          <w:trHeight w:val="255"/>
        </w:trPr>
        <w:tc>
          <w:tcPr>
            <w:tcW w:w="2320" w:type="dxa"/>
            <w:noWrap/>
            <w:vAlign w:val="bottom"/>
          </w:tcPr>
          <w:p w:rsidR="00170E13" w:rsidRPr="005E4BEE" w:rsidRDefault="00170E13" w:rsidP="005E4BEE">
            <w:r w:rsidRPr="005E4BEE">
              <w:t>н26</w:t>
            </w:r>
          </w:p>
        </w:tc>
        <w:tc>
          <w:tcPr>
            <w:tcW w:w="1060" w:type="dxa"/>
            <w:noWrap/>
            <w:vAlign w:val="bottom"/>
          </w:tcPr>
          <w:p w:rsidR="00170E13" w:rsidRPr="005E4BEE" w:rsidRDefault="00170E13" w:rsidP="005E4BEE">
            <w:r w:rsidRPr="005E4BEE">
              <w:t>970609,55</w:t>
            </w:r>
          </w:p>
        </w:tc>
        <w:tc>
          <w:tcPr>
            <w:tcW w:w="1160" w:type="dxa"/>
            <w:noWrap/>
            <w:vAlign w:val="bottom"/>
          </w:tcPr>
          <w:p w:rsidR="00170E13" w:rsidRPr="005E4BEE" w:rsidRDefault="00170E13" w:rsidP="005E4BEE">
            <w:r w:rsidRPr="005E4BEE">
              <w:t>1761323,03</w:t>
            </w:r>
          </w:p>
        </w:tc>
      </w:tr>
      <w:tr w:rsidR="00170E13" w:rsidRPr="005E4BEE" w:rsidTr="005E4BEE">
        <w:trPr>
          <w:trHeight w:val="255"/>
        </w:trPr>
        <w:tc>
          <w:tcPr>
            <w:tcW w:w="2320" w:type="dxa"/>
            <w:noWrap/>
            <w:vAlign w:val="bottom"/>
          </w:tcPr>
          <w:p w:rsidR="00170E13" w:rsidRPr="005E4BEE" w:rsidRDefault="00170E13" w:rsidP="005E4BEE">
            <w:r w:rsidRPr="005E4BEE">
              <w:t>н27</w:t>
            </w:r>
          </w:p>
        </w:tc>
        <w:tc>
          <w:tcPr>
            <w:tcW w:w="1060" w:type="dxa"/>
            <w:noWrap/>
            <w:vAlign w:val="bottom"/>
          </w:tcPr>
          <w:p w:rsidR="00170E13" w:rsidRPr="005E4BEE" w:rsidRDefault="00170E13" w:rsidP="005E4BEE">
            <w:r w:rsidRPr="005E4BEE">
              <w:t>970607,44</w:t>
            </w:r>
          </w:p>
        </w:tc>
        <w:tc>
          <w:tcPr>
            <w:tcW w:w="1160" w:type="dxa"/>
            <w:noWrap/>
            <w:vAlign w:val="bottom"/>
          </w:tcPr>
          <w:p w:rsidR="00170E13" w:rsidRPr="005E4BEE" w:rsidRDefault="00170E13" w:rsidP="005E4BEE">
            <w:r w:rsidRPr="005E4BEE">
              <w:t>1761314,46</w:t>
            </w:r>
          </w:p>
        </w:tc>
      </w:tr>
      <w:tr w:rsidR="00170E13" w:rsidRPr="005E4BEE" w:rsidTr="005E4BEE">
        <w:trPr>
          <w:trHeight w:val="255"/>
        </w:trPr>
        <w:tc>
          <w:tcPr>
            <w:tcW w:w="2320" w:type="dxa"/>
            <w:noWrap/>
            <w:vAlign w:val="bottom"/>
          </w:tcPr>
          <w:p w:rsidR="00170E13" w:rsidRPr="005E4BEE" w:rsidRDefault="00170E13" w:rsidP="005E4BEE">
            <w:r w:rsidRPr="005E4BEE">
              <w:t>н28</w:t>
            </w:r>
          </w:p>
        </w:tc>
        <w:tc>
          <w:tcPr>
            <w:tcW w:w="1060" w:type="dxa"/>
            <w:noWrap/>
            <w:vAlign w:val="bottom"/>
          </w:tcPr>
          <w:p w:rsidR="00170E13" w:rsidRPr="005E4BEE" w:rsidRDefault="00170E13" w:rsidP="005E4BEE">
            <w:r w:rsidRPr="005E4BEE">
              <w:t>970602,37</w:t>
            </w:r>
          </w:p>
        </w:tc>
        <w:tc>
          <w:tcPr>
            <w:tcW w:w="1160" w:type="dxa"/>
            <w:noWrap/>
            <w:vAlign w:val="bottom"/>
          </w:tcPr>
          <w:p w:rsidR="00170E13" w:rsidRPr="005E4BEE" w:rsidRDefault="00170E13" w:rsidP="005E4BEE">
            <w:r w:rsidRPr="005E4BEE">
              <w:t>1761277,94</w:t>
            </w:r>
          </w:p>
        </w:tc>
      </w:tr>
      <w:tr w:rsidR="00170E13" w:rsidRPr="005E4BEE" w:rsidTr="005E4BEE">
        <w:trPr>
          <w:trHeight w:val="255"/>
        </w:trPr>
        <w:tc>
          <w:tcPr>
            <w:tcW w:w="2320" w:type="dxa"/>
            <w:noWrap/>
            <w:vAlign w:val="bottom"/>
          </w:tcPr>
          <w:p w:rsidR="00170E13" w:rsidRPr="005E4BEE" w:rsidRDefault="00170E13" w:rsidP="005E4BEE">
            <w:r w:rsidRPr="005E4BEE">
              <w:t>н29</w:t>
            </w:r>
          </w:p>
        </w:tc>
        <w:tc>
          <w:tcPr>
            <w:tcW w:w="1060" w:type="dxa"/>
            <w:noWrap/>
            <w:vAlign w:val="bottom"/>
          </w:tcPr>
          <w:p w:rsidR="00170E13" w:rsidRPr="005E4BEE" w:rsidRDefault="00170E13" w:rsidP="005E4BEE">
            <w:r w:rsidRPr="005E4BEE">
              <w:t>970596,25</w:t>
            </w:r>
          </w:p>
        </w:tc>
        <w:tc>
          <w:tcPr>
            <w:tcW w:w="1160" w:type="dxa"/>
            <w:noWrap/>
            <w:vAlign w:val="bottom"/>
          </w:tcPr>
          <w:p w:rsidR="00170E13" w:rsidRPr="005E4BEE" w:rsidRDefault="00170E13" w:rsidP="005E4BEE">
            <w:r w:rsidRPr="005E4BEE">
              <w:t>1761215,45</w:t>
            </w:r>
          </w:p>
        </w:tc>
      </w:tr>
      <w:tr w:rsidR="00170E13" w:rsidRPr="005E4BEE" w:rsidTr="005E4BEE">
        <w:trPr>
          <w:trHeight w:val="255"/>
        </w:trPr>
        <w:tc>
          <w:tcPr>
            <w:tcW w:w="2320" w:type="dxa"/>
            <w:noWrap/>
            <w:vAlign w:val="bottom"/>
          </w:tcPr>
          <w:p w:rsidR="00170E13" w:rsidRPr="005E4BEE" w:rsidRDefault="00170E13" w:rsidP="005E4BEE">
            <w:r w:rsidRPr="005E4BEE">
              <w:t>н30</w:t>
            </w:r>
          </w:p>
        </w:tc>
        <w:tc>
          <w:tcPr>
            <w:tcW w:w="1060" w:type="dxa"/>
            <w:noWrap/>
            <w:vAlign w:val="bottom"/>
          </w:tcPr>
          <w:p w:rsidR="00170E13" w:rsidRPr="005E4BEE" w:rsidRDefault="00170E13" w:rsidP="005E4BEE">
            <w:r w:rsidRPr="005E4BEE">
              <w:t>970589,49</w:t>
            </w:r>
          </w:p>
        </w:tc>
        <w:tc>
          <w:tcPr>
            <w:tcW w:w="1160" w:type="dxa"/>
            <w:noWrap/>
            <w:vAlign w:val="bottom"/>
          </w:tcPr>
          <w:p w:rsidR="00170E13" w:rsidRPr="005E4BEE" w:rsidRDefault="00170E13" w:rsidP="005E4BEE">
            <w:r w:rsidRPr="005E4BEE">
              <w:t>1761204,50</w:t>
            </w:r>
          </w:p>
        </w:tc>
      </w:tr>
      <w:tr w:rsidR="00170E13" w:rsidRPr="005E4BEE" w:rsidTr="005E4BEE">
        <w:trPr>
          <w:trHeight w:val="255"/>
        </w:trPr>
        <w:tc>
          <w:tcPr>
            <w:tcW w:w="2320" w:type="dxa"/>
            <w:noWrap/>
            <w:vAlign w:val="bottom"/>
          </w:tcPr>
          <w:p w:rsidR="00170E13" w:rsidRPr="005E4BEE" w:rsidRDefault="00170E13" w:rsidP="005E4BEE">
            <w:r w:rsidRPr="005E4BEE">
              <w:t>н31</w:t>
            </w:r>
          </w:p>
        </w:tc>
        <w:tc>
          <w:tcPr>
            <w:tcW w:w="1060" w:type="dxa"/>
            <w:noWrap/>
            <w:vAlign w:val="bottom"/>
          </w:tcPr>
          <w:p w:rsidR="00170E13" w:rsidRPr="005E4BEE" w:rsidRDefault="00170E13" w:rsidP="005E4BEE">
            <w:r w:rsidRPr="005E4BEE">
              <w:t>970564,97</w:t>
            </w:r>
          </w:p>
        </w:tc>
        <w:tc>
          <w:tcPr>
            <w:tcW w:w="1160" w:type="dxa"/>
            <w:noWrap/>
            <w:vAlign w:val="bottom"/>
          </w:tcPr>
          <w:p w:rsidR="00170E13" w:rsidRPr="005E4BEE" w:rsidRDefault="00170E13" w:rsidP="005E4BEE">
            <w:r w:rsidRPr="005E4BEE">
              <w:t>1761185,49</w:t>
            </w:r>
          </w:p>
        </w:tc>
      </w:tr>
      <w:tr w:rsidR="00170E13" w:rsidRPr="005E4BEE" w:rsidTr="005E4BEE">
        <w:trPr>
          <w:trHeight w:val="255"/>
        </w:trPr>
        <w:tc>
          <w:tcPr>
            <w:tcW w:w="2320" w:type="dxa"/>
            <w:noWrap/>
            <w:vAlign w:val="bottom"/>
          </w:tcPr>
          <w:p w:rsidR="00170E13" w:rsidRPr="005E4BEE" w:rsidRDefault="00170E13" w:rsidP="005E4BEE">
            <w:r w:rsidRPr="005E4BEE">
              <w:t>86:09:0000000:4542/чзу2</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н32</w:t>
            </w:r>
          </w:p>
        </w:tc>
        <w:tc>
          <w:tcPr>
            <w:tcW w:w="1060" w:type="dxa"/>
            <w:noWrap/>
            <w:vAlign w:val="bottom"/>
          </w:tcPr>
          <w:p w:rsidR="00170E13" w:rsidRPr="005E4BEE" w:rsidRDefault="00170E13" w:rsidP="005E4BEE">
            <w:r w:rsidRPr="005E4BEE">
              <w:t>970027,08</w:t>
            </w:r>
          </w:p>
        </w:tc>
        <w:tc>
          <w:tcPr>
            <w:tcW w:w="1160" w:type="dxa"/>
            <w:noWrap/>
            <w:vAlign w:val="bottom"/>
          </w:tcPr>
          <w:p w:rsidR="00170E13" w:rsidRPr="005E4BEE" w:rsidRDefault="00170E13" w:rsidP="005E4BEE">
            <w:r w:rsidRPr="005E4BEE">
              <w:t>1760492,84</w:t>
            </w:r>
          </w:p>
        </w:tc>
      </w:tr>
      <w:tr w:rsidR="00170E13" w:rsidRPr="005E4BEE" w:rsidTr="005E4BEE">
        <w:trPr>
          <w:trHeight w:val="255"/>
        </w:trPr>
        <w:tc>
          <w:tcPr>
            <w:tcW w:w="2320" w:type="dxa"/>
            <w:noWrap/>
            <w:vAlign w:val="bottom"/>
          </w:tcPr>
          <w:p w:rsidR="00170E13" w:rsidRPr="005E4BEE" w:rsidRDefault="00170E13" w:rsidP="005E4BEE">
            <w:r w:rsidRPr="005E4BEE">
              <w:t>н33</w:t>
            </w:r>
          </w:p>
        </w:tc>
        <w:tc>
          <w:tcPr>
            <w:tcW w:w="1060" w:type="dxa"/>
            <w:noWrap/>
            <w:vAlign w:val="bottom"/>
          </w:tcPr>
          <w:p w:rsidR="00170E13" w:rsidRPr="005E4BEE" w:rsidRDefault="00170E13" w:rsidP="005E4BEE">
            <w:r w:rsidRPr="005E4BEE">
              <w:t>970038,40</w:t>
            </w:r>
          </w:p>
        </w:tc>
        <w:tc>
          <w:tcPr>
            <w:tcW w:w="1160" w:type="dxa"/>
            <w:noWrap/>
            <w:vAlign w:val="bottom"/>
          </w:tcPr>
          <w:p w:rsidR="00170E13" w:rsidRPr="005E4BEE" w:rsidRDefault="00170E13" w:rsidP="005E4BEE">
            <w:r w:rsidRPr="005E4BEE">
              <w:t>1760503,17</w:t>
            </w:r>
          </w:p>
        </w:tc>
      </w:tr>
      <w:tr w:rsidR="00170E13" w:rsidRPr="005E4BEE" w:rsidTr="005E4BEE">
        <w:trPr>
          <w:trHeight w:val="255"/>
        </w:trPr>
        <w:tc>
          <w:tcPr>
            <w:tcW w:w="2320" w:type="dxa"/>
            <w:noWrap/>
            <w:vAlign w:val="bottom"/>
          </w:tcPr>
          <w:p w:rsidR="00170E13" w:rsidRPr="005E4BEE" w:rsidRDefault="00170E13" w:rsidP="005E4BEE">
            <w:r w:rsidRPr="005E4BEE">
              <w:t>н34</w:t>
            </w:r>
          </w:p>
        </w:tc>
        <w:tc>
          <w:tcPr>
            <w:tcW w:w="1060" w:type="dxa"/>
            <w:noWrap/>
            <w:vAlign w:val="bottom"/>
          </w:tcPr>
          <w:p w:rsidR="00170E13" w:rsidRPr="005E4BEE" w:rsidRDefault="00170E13" w:rsidP="005E4BEE">
            <w:r w:rsidRPr="005E4BEE">
              <w:t>970198,55</w:t>
            </w:r>
          </w:p>
        </w:tc>
        <w:tc>
          <w:tcPr>
            <w:tcW w:w="1160" w:type="dxa"/>
            <w:noWrap/>
            <w:vAlign w:val="bottom"/>
          </w:tcPr>
          <w:p w:rsidR="00170E13" w:rsidRPr="005E4BEE" w:rsidRDefault="00170E13" w:rsidP="005E4BEE">
            <w:r w:rsidRPr="005E4BEE">
              <w:t>1760797,57</w:t>
            </w:r>
          </w:p>
        </w:tc>
      </w:tr>
      <w:tr w:rsidR="00170E13" w:rsidRPr="005E4BEE" w:rsidTr="005E4BEE">
        <w:trPr>
          <w:trHeight w:val="255"/>
        </w:trPr>
        <w:tc>
          <w:tcPr>
            <w:tcW w:w="2320" w:type="dxa"/>
            <w:noWrap/>
            <w:vAlign w:val="bottom"/>
          </w:tcPr>
          <w:p w:rsidR="00170E13" w:rsidRPr="005E4BEE" w:rsidRDefault="00170E13" w:rsidP="005E4BEE">
            <w:r w:rsidRPr="005E4BEE">
              <w:t>н35</w:t>
            </w:r>
          </w:p>
        </w:tc>
        <w:tc>
          <w:tcPr>
            <w:tcW w:w="1060" w:type="dxa"/>
            <w:noWrap/>
            <w:vAlign w:val="bottom"/>
          </w:tcPr>
          <w:p w:rsidR="00170E13" w:rsidRPr="005E4BEE" w:rsidRDefault="00170E13" w:rsidP="005E4BEE">
            <w:r w:rsidRPr="005E4BEE">
              <w:t>970194,49</w:t>
            </w:r>
          </w:p>
        </w:tc>
        <w:tc>
          <w:tcPr>
            <w:tcW w:w="1160" w:type="dxa"/>
            <w:noWrap/>
            <w:vAlign w:val="bottom"/>
          </w:tcPr>
          <w:p w:rsidR="00170E13" w:rsidRPr="005E4BEE" w:rsidRDefault="00170E13" w:rsidP="005E4BEE">
            <w:r w:rsidRPr="005E4BEE">
              <w:t>1760800,58</w:t>
            </w:r>
          </w:p>
        </w:tc>
      </w:tr>
      <w:tr w:rsidR="00170E13" w:rsidRPr="005E4BEE" w:rsidTr="005E4BEE">
        <w:trPr>
          <w:trHeight w:val="255"/>
        </w:trPr>
        <w:tc>
          <w:tcPr>
            <w:tcW w:w="2320" w:type="dxa"/>
            <w:noWrap/>
            <w:vAlign w:val="bottom"/>
          </w:tcPr>
          <w:p w:rsidR="00170E13" w:rsidRPr="005E4BEE" w:rsidRDefault="00170E13" w:rsidP="005E4BEE">
            <w:r w:rsidRPr="005E4BEE">
              <w:t>н36</w:t>
            </w:r>
          </w:p>
        </w:tc>
        <w:tc>
          <w:tcPr>
            <w:tcW w:w="1060" w:type="dxa"/>
            <w:noWrap/>
            <w:vAlign w:val="bottom"/>
          </w:tcPr>
          <w:p w:rsidR="00170E13" w:rsidRPr="005E4BEE" w:rsidRDefault="00170E13" w:rsidP="005E4BEE">
            <w:r w:rsidRPr="005E4BEE">
              <w:t>970388,25</w:t>
            </w:r>
          </w:p>
        </w:tc>
        <w:tc>
          <w:tcPr>
            <w:tcW w:w="1160" w:type="dxa"/>
            <w:noWrap/>
            <w:vAlign w:val="bottom"/>
          </w:tcPr>
          <w:p w:rsidR="00170E13" w:rsidRPr="005E4BEE" w:rsidRDefault="00170E13" w:rsidP="005E4BEE">
            <w:r w:rsidRPr="005E4BEE">
              <w:t>1760833,08</w:t>
            </w:r>
          </w:p>
        </w:tc>
      </w:tr>
      <w:tr w:rsidR="00170E13" w:rsidRPr="005E4BEE" w:rsidTr="005E4BEE">
        <w:trPr>
          <w:trHeight w:val="255"/>
        </w:trPr>
        <w:tc>
          <w:tcPr>
            <w:tcW w:w="2320" w:type="dxa"/>
            <w:noWrap/>
            <w:vAlign w:val="bottom"/>
          </w:tcPr>
          <w:p w:rsidR="00170E13" w:rsidRPr="005E4BEE" w:rsidRDefault="00170E13" w:rsidP="005E4BEE">
            <w:r w:rsidRPr="005E4BEE">
              <w:t>н37</w:t>
            </w:r>
          </w:p>
        </w:tc>
        <w:tc>
          <w:tcPr>
            <w:tcW w:w="1060" w:type="dxa"/>
            <w:noWrap/>
            <w:vAlign w:val="bottom"/>
          </w:tcPr>
          <w:p w:rsidR="00170E13" w:rsidRPr="005E4BEE" w:rsidRDefault="00170E13" w:rsidP="005E4BEE">
            <w:r w:rsidRPr="005E4BEE">
              <w:t>970502,83</w:t>
            </w:r>
          </w:p>
        </w:tc>
        <w:tc>
          <w:tcPr>
            <w:tcW w:w="1160" w:type="dxa"/>
            <w:noWrap/>
            <w:vAlign w:val="bottom"/>
          </w:tcPr>
          <w:p w:rsidR="00170E13" w:rsidRPr="005E4BEE" w:rsidRDefault="00170E13" w:rsidP="005E4BEE">
            <w:r w:rsidRPr="005E4BEE">
              <w:t>1760963,75</w:t>
            </w:r>
          </w:p>
        </w:tc>
      </w:tr>
      <w:tr w:rsidR="00170E13" w:rsidRPr="005E4BEE" w:rsidTr="005E4BEE">
        <w:trPr>
          <w:trHeight w:val="255"/>
        </w:trPr>
        <w:tc>
          <w:tcPr>
            <w:tcW w:w="2320" w:type="dxa"/>
            <w:noWrap/>
            <w:vAlign w:val="bottom"/>
          </w:tcPr>
          <w:p w:rsidR="00170E13" w:rsidRPr="005E4BEE" w:rsidRDefault="00170E13" w:rsidP="005E4BEE">
            <w:r w:rsidRPr="005E4BEE">
              <w:t>н38</w:t>
            </w:r>
          </w:p>
        </w:tc>
        <w:tc>
          <w:tcPr>
            <w:tcW w:w="1060" w:type="dxa"/>
            <w:noWrap/>
            <w:vAlign w:val="bottom"/>
          </w:tcPr>
          <w:p w:rsidR="00170E13" w:rsidRPr="005E4BEE" w:rsidRDefault="00170E13" w:rsidP="005E4BEE">
            <w:r w:rsidRPr="005E4BEE">
              <w:t>970611,64</w:t>
            </w:r>
          </w:p>
        </w:tc>
        <w:tc>
          <w:tcPr>
            <w:tcW w:w="1160" w:type="dxa"/>
            <w:noWrap/>
            <w:vAlign w:val="bottom"/>
          </w:tcPr>
          <w:p w:rsidR="00170E13" w:rsidRPr="005E4BEE" w:rsidRDefault="00170E13" w:rsidP="005E4BEE">
            <w:r w:rsidRPr="005E4BEE">
              <w:t>1761084,46</w:t>
            </w:r>
          </w:p>
        </w:tc>
      </w:tr>
      <w:tr w:rsidR="00170E13" w:rsidRPr="005E4BEE" w:rsidTr="005E4BEE">
        <w:trPr>
          <w:trHeight w:val="255"/>
        </w:trPr>
        <w:tc>
          <w:tcPr>
            <w:tcW w:w="2320" w:type="dxa"/>
            <w:noWrap/>
            <w:vAlign w:val="bottom"/>
          </w:tcPr>
          <w:p w:rsidR="00170E13" w:rsidRPr="005E4BEE" w:rsidRDefault="00170E13" w:rsidP="005E4BEE">
            <w:r w:rsidRPr="005E4BEE">
              <w:t>н39</w:t>
            </w:r>
          </w:p>
        </w:tc>
        <w:tc>
          <w:tcPr>
            <w:tcW w:w="1060" w:type="dxa"/>
            <w:noWrap/>
            <w:vAlign w:val="bottom"/>
          </w:tcPr>
          <w:p w:rsidR="00170E13" w:rsidRPr="005E4BEE" w:rsidRDefault="00170E13" w:rsidP="005E4BEE">
            <w:r w:rsidRPr="005E4BEE">
              <w:t>970627,87</w:t>
            </w:r>
          </w:p>
        </w:tc>
        <w:tc>
          <w:tcPr>
            <w:tcW w:w="1160" w:type="dxa"/>
            <w:noWrap/>
            <w:vAlign w:val="bottom"/>
          </w:tcPr>
          <w:p w:rsidR="00170E13" w:rsidRPr="005E4BEE" w:rsidRDefault="00170E13" w:rsidP="005E4BEE">
            <w:r w:rsidRPr="005E4BEE">
              <w:t>1761102,88</w:t>
            </w:r>
          </w:p>
        </w:tc>
      </w:tr>
      <w:tr w:rsidR="00170E13" w:rsidRPr="005E4BEE" w:rsidTr="005E4BEE">
        <w:trPr>
          <w:trHeight w:val="255"/>
        </w:trPr>
        <w:tc>
          <w:tcPr>
            <w:tcW w:w="2320" w:type="dxa"/>
            <w:noWrap/>
            <w:vAlign w:val="bottom"/>
          </w:tcPr>
          <w:p w:rsidR="00170E13" w:rsidRPr="005E4BEE" w:rsidRDefault="00170E13" w:rsidP="005E4BEE">
            <w:r w:rsidRPr="005E4BEE">
              <w:t>н40</w:t>
            </w:r>
          </w:p>
        </w:tc>
        <w:tc>
          <w:tcPr>
            <w:tcW w:w="1060" w:type="dxa"/>
            <w:noWrap/>
            <w:vAlign w:val="bottom"/>
          </w:tcPr>
          <w:p w:rsidR="00170E13" w:rsidRPr="005E4BEE" w:rsidRDefault="00170E13" w:rsidP="005E4BEE">
            <w:r w:rsidRPr="005E4BEE">
              <w:t>970604,93</w:t>
            </w:r>
          </w:p>
        </w:tc>
        <w:tc>
          <w:tcPr>
            <w:tcW w:w="1160" w:type="dxa"/>
            <w:noWrap/>
            <w:vAlign w:val="bottom"/>
          </w:tcPr>
          <w:p w:rsidR="00170E13" w:rsidRPr="005E4BEE" w:rsidRDefault="00170E13" w:rsidP="005E4BEE">
            <w:r w:rsidRPr="005E4BEE">
              <w:t>1761123,20</w:t>
            </w:r>
          </w:p>
        </w:tc>
      </w:tr>
      <w:tr w:rsidR="00170E13" w:rsidRPr="005E4BEE" w:rsidTr="005E4BEE">
        <w:trPr>
          <w:trHeight w:val="255"/>
        </w:trPr>
        <w:tc>
          <w:tcPr>
            <w:tcW w:w="2320" w:type="dxa"/>
            <w:noWrap/>
            <w:vAlign w:val="bottom"/>
          </w:tcPr>
          <w:p w:rsidR="00170E13" w:rsidRPr="005E4BEE" w:rsidRDefault="00170E13" w:rsidP="005E4BEE">
            <w:r w:rsidRPr="005E4BEE">
              <w:t>н41</w:t>
            </w:r>
          </w:p>
        </w:tc>
        <w:tc>
          <w:tcPr>
            <w:tcW w:w="1060" w:type="dxa"/>
            <w:noWrap/>
            <w:vAlign w:val="bottom"/>
          </w:tcPr>
          <w:p w:rsidR="00170E13" w:rsidRPr="005E4BEE" w:rsidRDefault="00170E13" w:rsidP="005E4BEE">
            <w:r w:rsidRPr="005E4BEE">
              <w:t>970599,62</w:t>
            </w:r>
          </w:p>
        </w:tc>
        <w:tc>
          <w:tcPr>
            <w:tcW w:w="1160" w:type="dxa"/>
            <w:noWrap/>
            <w:vAlign w:val="bottom"/>
          </w:tcPr>
          <w:p w:rsidR="00170E13" w:rsidRPr="005E4BEE" w:rsidRDefault="00170E13" w:rsidP="005E4BEE">
            <w:r w:rsidRPr="005E4BEE">
              <w:t>1761122,61</w:t>
            </w:r>
          </w:p>
        </w:tc>
      </w:tr>
      <w:tr w:rsidR="00170E13" w:rsidRPr="005E4BEE" w:rsidTr="005E4BEE">
        <w:trPr>
          <w:trHeight w:val="255"/>
        </w:trPr>
        <w:tc>
          <w:tcPr>
            <w:tcW w:w="2320" w:type="dxa"/>
            <w:noWrap/>
            <w:vAlign w:val="bottom"/>
          </w:tcPr>
          <w:p w:rsidR="00170E13" w:rsidRPr="005E4BEE" w:rsidRDefault="00170E13" w:rsidP="005E4BEE">
            <w:r w:rsidRPr="005E4BEE">
              <w:t>н42</w:t>
            </w:r>
          </w:p>
        </w:tc>
        <w:tc>
          <w:tcPr>
            <w:tcW w:w="1060" w:type="dxa"/>
            <w:noWrap/>
            <w:vAlign w:val="bottom"/>
          </w:tcPr>
          <w:p w:rsidR="00170E13" w:rsidRPr="005E4BEE" w:rsidRDefault="00170E13" w:rsidP="005E4BEE">
            <w:r w:rsidRPr="005E4BEE">
              <w:t>970599,52</w:t>
            </w:r>
          </w:p>
        </w:tc>
        <w:tc>
          <w:tcPr>
            <w:tcW w:w="1160" w:type="dxa"/>
            <w:noWrap/>
            <w:vAlign w:val="bottom"/>
          </w:tcPr>
          <w:p w:rsidR="00170E13" w:rsidRPr="005E4BEE" w:rsidRDefault="00170E13" w:rsidP="005E4BEE">
            <w:r w:rsidRPr="005E4BEE">
              <w:t>1761121,30</w:t>
            </w:r>
          </w:p>
        </w:tc>
      </w:tr>
      <w:tr w:rsidR="00170E13" w:rsidRPr="005E4BEE" w:rsidTr="005E4BEE">
        <w:trPr>
          <w:trHeight w:val="255"/>
        </w:trPr>
        <w:tc>
          <w:tcPr>
            <w:tcW w:w="2320" w:type="dxa"/>
            <w:noWrap/>
            <w:vAlign w:val="bottom"/>
          </w:tcPr>
          <w:p w:rsidR="00170E13" w:rsidRPr="005E4BEE" w:rsidRDefault="00170E13" w:rsidP="005E4BEE">
            <w:r w:rsidRPr="005E4BEE">
              <w:t>н43</w:t>
            </w:r>
          </w:p>
        </w:tc>
        <w:tc>
          <w:tcPr>
            <w:tcW w:w="1060" w:type="dxa"/>
            <w:noWrap/>
            <w:vAlign w:val="bottom"/>
          </w:tcPr>
          <w:p w:rsidR="00170E13" w:rsidRPr="005E4BEE" w:rsidRDefault="00170E13" w:rsidP="005E4BEE">
            <w:r w:rsidRPr="005E4BEE">
              <w:t>970620,82</w:t>
            </w:r>
          </w:p>
        </w:tc>
        <w:tc>
          <w:tcPr>
            <w:tcW w:w="1160" w:type="dxa"/>
            <w:noWrap/>
            <w:vAlign w:val="bottom"/>
          </w:tcPr>
          <w:p w:rsidR="00170E13" w:rsidRPr="005E4BEE" w:rsidRDefault="00170E13" w:rsidP="005E4BEE">
            <w:r w:rsidRPr="005E4BEE">
              <w:t>1761102,43</w:t>
            </w:r>
          </w:p>
        </w:tc>
      </w:tr>
      <w:tr w:rsidR="00170E13" w:rsidRPr="005E4BEE" w:rsidTr="005E4BEE">
        <w:trPr>
          <w:trHeight w:val="255"/>
        </w:trPr>
        <w:tc>
          <w:tcPr>
            <w:tcW w:w="2320" w:type="dxa"/>
            <w:noWrap/>
            <w:vAlign w:val="bottom"/>
          </w:tcPr>
          <w:p w:rsidR="00170E13" w:rsidRPr="005E4BEE" w:rsidRDefault="00170E13" w:rsidP="005E4BEE">
            <w:r w:rsidRPr="005E4BEE">
              <w:t>н44</w:t>
            </w:r>
          </w:p>
        </w:tc>
        <w:tc>
          <w:tcPr>
            <w:tcW w:w="1060" w:type="dxa"/>
            <w:noWrap/>
            <w:vAlign w:val="bottom"/>
          </w:tcPr>
          <w:p w:rsidR="00170E13" w:rsidRPr="005E4BEE" w:rsidRDefault="00170E13" w:rsidP="005E4BEE">
            <w:r w:rsidRPr="005E4BEE">
              <w:t>970388,29</w:t>
            </w:r>
          </w:p>
        </w:tc>
        <w:tc>
          <w:tcPr>
            <w:tcW w:w="1160" w:type="dxa"/>
            <w:noWrap/>
            <w:vAlign w:val="bottom"/>
          </w:tcPr>
          <w:p w:rsidR="00170E13" w:rsidRPr="005E4BEE" w:rsidRDefault="00170E13" w:rsidP="005E4BEE">
            <w:r w:rsidRPr="005E4BEE">
              <w:t>1760838,55</w:t>
            </w:r>
          </w:p>
        </w:tc>
      </w:tr>
      <w:tr w:rsidR="00170E13" w:rsidRPr="005E4BEE" w:rsidTr="005E4BEE">
        <w:trPr>
          <w:trHeight w:val="255"/>
        </w:trPr>
        <w:tc>
          <w:tcPr>
            <w:tcW w:w="2320" w:type="dxa"/>
            <w:noWrap/>
            <w:vAlign w:val="bottom"/>
          </w:tcPr>
          <w:p w:rsidR="00170E13" w:rsidRPr="005E4BEE" w:rsidRDefault="00170E13" w:rsidP="005E4BEE">
            <w:r w:rsidRPr="005E4BEE">
              <w:t>н45</w:t>
            </w:r>
          </w:p>
        </w:tc>
        <w:tc>
          <w:tcPr>
            <w:tcW w:w="1060" w:type="dxa"/>
            <w:noWrap/>
            <w:vAlign w:val="bottom"/>
          </w:tcPr>
          <w:p w:rsidR="00170E13" w:rsidRPr="005E4BEE" w:rsidRDefault="00170E13" w:rsidP="005E4BEE">
            <w:r w:rsidRPr="005E4BEE">
              <w:t>970371,20</w:t>
            </w:r>
          </w:p>
        </w:tc>
        <w:tc>
          <w:tcPr>
            <w:tcW w:w="1160" w:type="dxa"/>
            <w:noWrap/>
            <w:vAlign w:val="bottom"/>
          </w:tcPr>
          <w:p w:rsidR="00170E13" w:rsidRPr="005E4BEE" w:rsidRDefault="00170E13" w:rsidP="005E4BEE">
            <w:r w:rsidRPr="005E4BEE">
              <w:t>1760846,36</w:t>
            </w:r>
          </w:p>
        </w:tc>
      </w:tr>
      <w:tr w:rsidR="00170E13" w:rsidRPr="005E4BEE" w:rsidTr="005E4BEE">
        <w:trPr>
          <w:trHeight w:val="255"/>
        </w:trPr>
        <w:tc>
          <w:tcPr>
            <w:tcW w:w="2320" w:type="dxa"/>
            <w:noWrap/>
            <w:vAlign w:val="bottom"/>
          </w:tcPr>
          <w:p w:rsidR="00170E13" w:rsidRPr="005E4BEE" w:rsidRDefault="00170E13" w:rsidP="005E4BEE">
            <w:r w:rsidRPr="005E4BEE">
              <w:t>н46</w:t>
            </w:r>
          </w:p>
        </w:tc>
        <w:tc>
          <w:tcPr>
            <w:tcW w:w="1060" w:type="dxa"/>
            <w:noWrap/>
            <w:vAlign w:val="bottom"/>
          </w:tcPr>
          <w:p w:rsidR="00170E13" w:rsidRPr="005E4BEE" w:rsidRDefault="00170E13" w:rsidP="005E4BEE">
            <w:r w:rsidRPr="005E4BEE">
              <w:t>970369,10</w:t>
            </w:r>
          </w:p>
        </w:tc>
        <w:tc>
          <w:tcPr>
            <w:tcW w:w="1160" w:type="dxa"/>
            <w:noWrap/>
            <w:vAlign w:val="bottom"/>
          </w:tcPr>
          <w:p w:rsidR="00170E13" w:rsidRPr="005E4BEE" w:rsidRDefault="00170E13" w:rsidP="005E4BEE">
            <w:r w:rsidRPr="005E4BEE">
              <w:t>1760841,82</w:t>
            </w:r>
          </w:p>
        </w:tc>
      </w:tr>
      <w:tr w:rsidR="00170E13" w:rsidRPr="005E4BEE" w:rsidTr="005E4BEE">
        <w:trPr>
          <w:trHeight w:val="255"/>
        </w:trPr>
        <w:tc>
          <w:tcPr>
            <w:tcW w:w="2320" w:type="dxa"/>
            <w:noWrap/>
            <w:vAlign w:val="bottom"/>
          </w:tcPr>
          <w:p w:rsidR="00170E13" w:rsidRPr="005E4BEE" w:rsidRDefault="00170E13" w:rsidP="005E4BEE">
            <w:r w:rsidRPr="005E4BEE">
              <w:t>н47</w:t>
            </w:r>
          </w:p>
        </w:tc>
        <w:tc>
          <w:tcPr>
            <w:tcW w:w="1060" w:type="dxa"/>
            <w:noWrap/>
            <w:vAlign w:val="bottom"/>
          </w:tcPr>
          <w:p w:rsidR="00170E13" w:rsidRPr="005E4BEE" w:rsidRDefault="00170E13" w:rsidP="005E4BEE">
            <w:r w:rsidRPr="005E4BEE">
              <w:t>970206,46</w:t>
            </w:r>
          </w:p>
        </w:tc>
        <w:tc>
          <w:tcPr>
            <w:tcW w:w="1160" w:type="dxa"/>
            <w:noWrap/>
            <w:vAlign w:val="bottom"/>
          </w:tcPr>
          <w:p w:rsidR="00170E13" w:rsidRPr="005E4BEE" w:rsidRDefault="00170E13" w:rsidP="005E4BEE">
            <w:r w:rsidRPr="005E4BEE">
              <w:t>1760812,11</w:t>
            </w:r>
          </w:p>
        </w:tc>
      </w:tr>
      <w:tr w:rsidR="00170E13" w:rsidRPr="005E4BEE" w:rsidTr="005E4BEE">
        <w:trPr>
          <w:trHeight w:val="255"/>
        </w:trPr>
        <w:tc>
          <w:tcPr>
            <w:tcW w:w="2320" w:type="dxa"/>
            <w:noWrap/>
            <w:vAlign w:val="bottom"/>
          </w:tcPr>
          <w:p w:rsidR="00170E13" w:rsidRPr="005E4BEE" w:rsidRDefault="00170E13" w:rsidP="005E4BEE">
            <w:r w:rsidRPr="005E4BEE">
              <w:t>н48</w:t>
            </w:r>
          </w:p>
        </w:tc>
        <w:tc>
          <w:tcPr>
            <w:tcW w:w="1060" w:type="dxa"/>
            <w:noWrap/>
            <w:vAlign w:val="bottom"/>
          </w:tcPr>
          <w:p w:rsidR="00170E13" w:rsidRPr="005E4BEE" w:rsidRDefault="00170E13" w:rsidP="005E4BEE">
            <w:r w:rsidRPr="005E4BEE">
              <w:t>970251,76</w:t>
            </w:r>
          </w:p>
        </w:tc>
        <w:tc>
          <w:tcPr>
            <w:tcW w:w="1160" w:type="dxa"/>
            <w:noWrap/>
            <w:vAlign w:val="bottom"/>
          </w:tcPr>
          <w:p w:rsidR="00170E13" w:rsidRPr="005E4BEE" w:rsidRDefault="00170E13" w:rsidP="005E4BEE">
            <w:r w:rsidRPr="005E4BEE">
              <w:t>1760895,39</w:t>
            </w:r>
          </w:p>
        </w:tc>
      </w:tr>
      <w:tr w:rsidR="00170E13" w:rsidRPr="005E4BEE" w:rsidTr="005E4BEE">
        <w:trPr>
          <w:trHeight w:val="255"/>
        </w:trPr>
        <w:tc>
          <w:tcPr>
            <w:tcW w:w="2320" w:type="dxa"/>
            <w:noWrap/>
            <w:vAlign w:val="bottom"/>
          </w:tcPr>
          <w:p w:rsidR="00170E13" w:rsidRPr="005E4BEE" w:rsidRDefault="00170E13" w:rsidP="005E4BEE">
            <w:r w:rsidRPr="005E4BEE">
              <w:t>н49</w:t>
            </w:r>
          </w:p>
        </w:tc>
        <w:tc>
          <w:tcPr>
            <w:tcW w:w="1060" w:type="dxa"/>
            <w:noWrap/>
            <w:vAlign w:val="bottom"/>
          </w:tcPr>
          <w:p w:rsidR="00170E13" w:rsidRPr="005E4BEE" w:rsidRDefault="00170E13" w:rsidP="005E4BEE">
            <w:r w:rsidRPr="005E4BEE">
              <w:t>970334,98</w:t>
            </w:r>
          </w:p>
        </w:tc>
        <w:tc>
          <w:tcPr>
            <w:tcW w:w="1160" w:type="dxa"/>
            <w:noWrap/>
            <w:vAlign w:val="bottom"/>
          </w:tcPr>
          <w:p w:rsidR="00170E13" w:rsidRPr="005E4BEE" w:rsidRDefault="00170E13" w:rsidP="005E4BEE">
            <w:r w:rsidRPr="005E4BEE">
              <w:t>1760857,39</w:t>
            </w:r>
          </w:p>
        </w:tc>
      </w:tr>
      <w:tr w:rsidR="00170E13" w:rsidRPr="005E4BEE" w:rsidTr="005E4BEE">
        <w:trPr>
          <w:trHeight w:val="255"/>
        </w:trPr>
        <w:tc>
          <w:tcPr>
            <w:tcW w:w="2320" w:type="dxa"/>
            <w:noWrap/>
            <w:vAlign w:val="bottom"/>
          </w:tcPr>
          <w:p w:rsidR="00170E13" w:rsidRPr="005E4BEE" w:rsidRDefault="00170E13" w:rsidP="005E4BEE">
            <w:r w:rsidRPr="005E4BEE">
              <w:t>н50</w:t>
            </w:r>
          </w:p>
        </w:tc>
        <w:tc>
          <w:tcPr>
            <w:tcW w:w="1060" w:type="dxa"/>
            <w:noWrap/>
            <w:vAlign w:val="bottom"/>
          </w:tcPr>
          <w:p w:rsidR="00170E13" w:rsidRPr="005E4BEE" w:rsidRDefault="00170E13" w:rsidP="005E4BEE">
            <w:r w:rsidRPr="005E4BEE">
              <w:t>970337,04</w:t>
            </w:r>
          </w:p>
        </w:tc>
        <w:tc>
          <w:tcPr>
            <w:tcW w:w="1160" w:type="dxa"/>
            <w:noWrap/>
            <w:vAlign w:val="bottom"/>
          </w:tcPr>
          <w:p w:rsidR="00170E13" w:rsidRPr="005E4BEE" w:rsidRDefault="00170E13" w:rsidP="005E4BEE">
            <w:r w:rsidRPr="005E4BEE">
              <w:t>1760861,96</w:t>
            </w:r>
          </w:p>
        </w:tc>
      </w:tr>
      <w:tr w:rsidR="00170E13" w:rsidRPr="005E4BEE" w:rsidTr="005E4BEE">
        <w:trPr>
          <w:trHeight w:val="255"/>
        </w:trPr>
        <w:tc>
          <w:tcPr>
            <w:tcW w:w="2320" w:type="dxa"/>
            <w:noWrap/>
            <w:vAlign w:val="bottom"/>
          </w:tcPr>
          <w:p w:rsidR="00170E13" w:rsidRPr="005E4BEE" w:rsidRDefault="00170E13" w:rsidP="005E4BEE">
            <w:r w:rsidRPr="005E4BEE">
              <w:t>н51</w:t>
            </w:r>
          </w:p>
        </w:tc>
        <w:tc>
          <w:tcPr>
            <w:tcW w:w="1060" w:type="dxa"/>
            <w:noWrap/>
            <w:vAlign w:val="bottom"/>
          </w:tcPr>
          <w:p w:rsidR="00170E13" w:rsidRPr="005E4BEE" w:rsidRDefault="00170E13" w:rsidP="005E4BEE">
            <w:r w:rsidRPr="005E4BEE">
              <w:t>970249,59</w:t>
            </w:r>
          </w:p>
        </w:tc>
        <w:tc>
          <w:tcPr>
            <w:tcW w:w="1160" w:type="dxa"/>
            <w:noWrap/>
            <w:vAlign w:val="bottom"/>
          </w:tcPr>
          <w:p w:rsidR="00170E13" w:rsidRPr="005E4BEE" w:rsidRDefault="00170E13" w:rsidP="005E4BEE">
            <w:r w:rsidRPr="005E4BEE">
              <w:t>1760901,88</w:t>
            </w:r>
          </w:p>
        </w:tc>
      </w:tr>
      <w:tr w:rsidR="00170E13" w:rsidRPr="005E4BEE" w:rsidTr="005E4BEE">
        <w:trPr>
          <w:trHeight w:val="255"/>
        </w:trPr>
        <w:tc>
          <w:tcPr>
            <w:tcW w:w="2320" w:type="dxa"/>
            <w:noWrap/>
            <w:vAlign w:val="bottom"/>
          </w:tcPr>
          <w:p w:rsidR="00170E13" w:rsidRPr="005E4BEE" w:rsidRDefault="00170E13" w:rsidP="005E4BEE">
            <w:r w:rsidRPr="005E4BEE">
              <w:t>н52</w:t>
            </w:r>
          </w:p>
        </w:tc>
        <w:tc>
          <w:tcPr>
            <w:tcW w:w="1060" w:type="dxa"/>
            <w:noWrap/>
            <w:vAlign w:val="bottom"/>
          </w:tcPr>
          <w:p w:rsidR="00170E13" w:rsidRPr="005E4BEE" w:rsidRDefault="00170E13" w:rsidP="005E4BEE">
            <w:r w:rsidRPr="005E4BEE">
              <w:t>970202,37</w:t>
            </w:r>
          </w:p>
        </w:tc>
        <w:tc>
          <w:tcPr>
            <w:tcW w:w="1160" w:type="dxa"/>
            <w:noWrap/>
            <w:vAlign w:val="bottom"/>
          </w:tcPr>
          <w:p w:rsidR="00170E13" w:rsidRPr="005E4BEE" w:rsidRDefault="00170E13" w:rsidP="005E4BEE">
            <w:r w:rsidRPr="005E4BEE">
              <w:t>1760815,08</w:t>
            </w:r>
          </w:p>
        </w:tc>
      </w:tr>
      <w:tr w:rsidR="00170E13" w:rsidRPr="005E4BEE" w:rsidTr="005E4BEE">
        <w:trPr>
          <w:trHeight w:val="255"/>
        </w:trPr>
        <w:tc>
          <w:tcPr>
            <w:tcW w:w="2320" w:type="dxa"/>
            <w:noWrap/>
            <w:vAlign w:val="bottom"/>
          </w:tcPr>
          <w:p w:rsidR="00170E13" w:rsidRPr="005E4BEE" w:rsidRDefault="00170E13" w:rsidP="005E4BEE">
            <w:r w:rsidRPr="005E4BEE">
              <w:t>н53</w:t>
            </w:r>
          </w:p>
        </w:tc>
        <w:tc>
          <w:tcPr>
            <w:tcW w:w="1060" w:type="dxa"/>
            <w:noWrap/>
            <w:vAlign w:val="bottom"/>
          </w:tcPr>
          <w:p w:rsidR="00170E13" w:rsidRPr="005E4BEE" w:rsidRDefault="00170E13" w:rsidP="005E4BEE">
            <w:r w:rsidRPr="005E4BEE">
              <w:t>970685,36</w:t>
            </w:r>
          </w:p>
        </w:tc>
        <w:tc>
          <w:tcPr>
            <w:tcW w:w="1160" w:type="dxa"/>
            <w:noWrap/>
            <w:vAlign w:val="bottom"/>
          </w:tcPr>
          <w:p w:rsidR="00170E13" w:rsidRPr="005E4BEE" w:rsidRDefault="00170E13" w:rsidP="005E4BEE">
            <w:r w:rsidRPr="005E4BEE">
              <w:t>1761377,79</w:t>
            </w:r>
          </w:p>
        </w:tc>
      </w:tr>
      <w:tr w:rsidR="00170E13" w:rsidRPr="005E4BEE" w:rsidTr="005E4BEE">
        <w:trPr>
          <w:trHeight w:val="255"/>
        </w:trPr>
        <w:tc>
          <w:tcPr>
            <w:tcW w:w="2320" w:type="dxa"/>
            <w:noWrap/>
            <w:vAlign w:val="bottom"/>
          </w:tcPr>
          <w:p w:rsidR="00170E13" w:rsidRPr="005E4BEE" w:rsidRDefault="00170E13" w:rsidP="005E4BEE">
            <w:r w:rsidRPr="005E4BEE">
              <w:t>н54</w:t>
            </w:r>
          </w:p>
        </w:tc>
        <w:tc>
          <w:tcPr>
            <w:tcW w:w="1060" w:type="dxa"/>
            <w:noWrap/>
            <w:vAlign w:val="bottom"/>
          </w:tcPr>
          <w:p w:rsidR="00170E13" w:rsidRPr="005E4BEE" w:rsidRDefault="00170E13" w:rsidP="005E4BEE">
            <w:r w:rsidRPr="005E4BEE">
              <w:t>970665,03</w:t>
            </w:r>
          </w:p>
        </w:tc>
        <w:tc>
          <w:tcPr>
            <w:tcW w:w="1160" w:type="dxa"/>
            <w:noWrap/>
            <w:vAlign w:val="bottom"/>
          </w:tcPr>
          <w:p w:rsidR="00170E13" w:rsidRPr="005E4BEE" w:rsidRDefault="00170E13" w:rsidP="005E4BEE">
            <w:r w:rsidRPr="005E4BEE">
              <w:t>1761339,76</w:t>
            </w:r>
          </w:p>
        </w:tc>
      </w:tr>
      <w:tr w:rsidR="00170E13" w:rsidRPr="005E4BEE" w:rsidTr="005E4BEE">
        <w:trPr>
          <w:trHeight w:val="255"/>
        </w:trPr>
        <w:tc>
          <w:tcPr>
            <w:tcW w:w="2320" w:type="dxa"/>
            <w:noWrap/>
            <w:vAlign w:val="bottom"/>
          </w:tcPr>
          <w:p w:rsidR="00170E13" w:rsidRPr="005E4BEE" w:rsidRDefault="00170E13" w:rsidP="005E4BEE">
            <w:r w:rsidRPr="005E4BEE">
              <w:t>н55</w:t>
            </w:r>
          </w:p>
        </w:tc>
        <w:tc>
          <w:tcPr>
            <w:tcW w:w="1060" w:type="dxa"/>
            <w:noWrap/>
            <w:vAlign w:val="bottom"/>
          </w:tcPr>
          <w:p w:rsidR="00170E13" w:rsidRPr="005E4BEE" w:rsidRDefault="00170E13" w:rsidP="005E4BEE">
            <w:r w:rsidRPr="005E4BEE">
              <w:t>970653,20</w:t>
            </w:r>
          </w:p>
        </w:tc>
        <w:tc>
          <w:tcPr>
            <w:tcW w:w="1160" w:type="dxa"/>
            <w:noWrap/>
            <w:vAlign w:val="bottom"/>
          </w:tcPr>
          <w:p w:rsidR="00170E13" w:rsidRPr="005E4BEE" w:rsidRDefault="00170E13" w:rsidP="005E4BEE">
            <w:r w:rsidRPr="005E4BEE">
              <w:t>1761309,84</w:t>
            </w:r>
          </w:p>
        </w:tc>
      </w:tr>
      <w:tr w:rsidR="00170E13" w:rsidRPr="005E4BEE" w:rsidTr="005E4BEE">
        <w:trPr>
          <w:trHeight w:val="255"/>
        </w:trPr>
        <w:tc>
          <w:tcPr>
            <w:tcW w:w="2320" w:type="dxa"/>
            <w:noWrap/>
            <w:vAlign w:val="bottom"/>
          </w:tcPr>
          <w:p w:rsidR="00170E13" w:rsidRPr="005E4BEE" w:rsidRDefault="00170E13" w:rsidP="005E4BEE">
            <w:r w:rsidRPr="005E4BEE">
              <w:t>н56</w:t>
            </w:r>
          </w:p>
        </w:tc>
        <w:tc>
          <w:tcPr>
            <w:tcW w:w="1060" w:type="dxa"/>
            <w:noWrap/>
            <w:vAlign w:val="bottom"/>
          </w:tcPr>
          <w:p w:rsidR="00170E13" w:rsidRPr="005E4BEE" w:rsidRDefault="00170E13" w:rsidP="005E4BEE">
            <w:r w:rsidRPr="005E4BEE">
              <w:t>970644,09</w:t>
            </w:r>
          </w:p>
        </w:tc>
        <w:tc>
          <w:tcPr>
            <w:tcW w:w="1160" w:type="dxa"/>
            <w:noWrap/>
            <w:vAlign w:val="bottom"/>
          </w:tcPr>
          <w:p w:rsidR="00170E13" w:rsidRPr="005E4BEE" w:rsidRDefault="00170E13" w:rsidP="005E4BEE">
            <w:r w:rsidRPr="005E4BEE">
              <w:t>1761217,03</w:t>
            </w:r>
          </w:p>
        </w:tc>
      </w:tr>
      <w:tr w:rsidR="00170E13" w:rsidRPr="005E4BEE" w:rsidTr="005E4BEE">
        <w:trPr>
          <w:trHeight w:val="255"/>
        </w:trPr>
        <w:tc>
          <w:tcPr>
            <w:tcW w:w="2320" w:type="dxa"/>
            <w:noWrap/>
            <w:vAlign w:val="bottom"/>
          </w:tcPr>
          <w:p w:rsidR="00170E13" w:rsidRPr="005E4BEE" w:rsidRDefault="00170E13" w:rsidP="005E4BEE">
            <w:r w:rsidRPr="005E4BEE">
              <w:t>н57</w:t>
            </w:r>
          </w:p>
        </w:tc>
        <w:tc>
          <w:tcPr>
            <w:tcW w:w="1060" w:type="dxa"/>
            <w:noWrap/>
            <w:vAlign w:val="bottom"/>
          </w:tcPr>
          <w:p w:rsidR="00170E13" w:rsidRPr="005E4BEE" w:rsidRDefault="00170E13" w:rsidP="005E4BEE">
            <w:r w:rsidRPr="005E4BEE">
              <w:t>970643,40</w:t>
            </w:r>
          </w:p>
        </w:tc>
        <w:tc>
          <w:tcPr>
            <w:tcW w:w="1160" w:type="dxa"/>
            <w:noWrap/>
            <w:vAlign w:val="bottom"/>
          </w:tcPr>
          <w:p w:rsidR="00170E13" w:rsidRPr="005E4BEE" w:rsidRDefault="00170E13" w:rsidP="005E4BEE">
            <w:r w:rsidRPr="005E4BEE">
              <w:t>1761210,03</w:t>
            </w:r>
          </w:p>
        </w:tc>
      </w:tr>
      <w:tr w:rsidR="00170E13" w:rsidRPr="005E4BEE" w:rsidTr="005E4BEE">
        <w:trPr>
          <w:trHeight w:val="255"/>
        </w:trPr>
        <w:tc>
          <w:tcPr>
            <w:tcW w:w="2320" w:type="dxa"/>
            <w:noWrap/>
            <w:vAlign w:val="bottom"/>
          </w:tcPr>
          <w:p w:rsidR="00170E13" w:rsidRPr="005E4BEE" w:rsidRDefault="00170E13" w:rsidP="005E4BEE">
            <w:r w:rsidRPr="005E4BEE">
              <w:t>н58</w:t>
            </w:r>
          </w:p>
        </w:tc>
        <w:tc>
          <w:tcPr>
            <w:tcW w:w="1060" w:type="dxa"/>
            <w:noWrap/>
            <w:vAlign w:val="bottom"/>
          </w:tcPr>
          <w:p w:rsidR="00170E13" w:rsidRPr="005E4BEE" w:rsidRDefault="00170E13" w:rsidP="005E4BEE">
            <w:r w:rsidRPr="005E4BEE">
              <w:t>970646,35</w:t>
            </w:r>
          </w:p>
        </w:tc>
        <w:tc>
          <w:tcPr>
            <w:tcW w:w="1160" w:type="dxa"/>
            <w:noWrap/>
            <w:vAlign w:val="bottom"/>
          </w:tcPr>
          <w:p w:rsidR="00170E13" w:rsidRPr="005E4BEE" w:rsidRDefault="00170E13" w:rsidP="005E4BEE">
            <w:r w:rsidRPr="005E4BEE">
              <w:t>1761206,47</w:t>
            </w:r>
          </w:p>
        </w:tc>
      </w:tr>
      <w:tr w:rsidR="00170E13" w:rsidRPr="005E4BEE" w:rsidTr="005E4BEE">
        <w:trPr>
          <w:trHeight w:val="255"/>
        </w:trPr>
        <w:tc>
          <w:tcPr>
            <w:tcW w:w="2320" w:type="dxa"/>
            <w:noWrap/>
            <w:vAlign w:val="bottom"/>
          </w:tcPr>
          <w:p w:rsidR="00170E13" w:rsidRPr="005E4BEE" w:rsidRDefault="00170E13" w:rsidP="005E4BEE">
            <w:r w:rsidRPr="005E4BEE">
              <w:t>н59</w:t>
            </w:r>
          </w:p>
        </w:tc>
        <w:tc>
          <w:tcPr>
            <w:tcW w:w="1060" w:type="dxa"/>
            <w:noWrap/>
            <w:vAlign w:val="bottom"/>
          </w:tcPr>
          <w:p w:rsidR="00170E13" w:rsidRPr="005E4BEE" w:rsidRDefault="00170E13" w:rsidP="005E4BEE">
            <w:r w:rsidRPr="005E4BEE">
              <w:t>970648,06</w:t>
            </w:r>
          </w:p>
        </w:tc>
        <w:tc>
          <w:tcPr>
            <w:tcW w:w="1160" w:type="dxa"/>
            <w:noWrap/>
            <w:vAlign w:val="bottom"/>
          </w:tcPr>
          <w:p w:rsidR="00170E13" w:rsidRPr="005E4BEE" w:rsidRDefault="00170E13" w:rsidP="005E4BEE">
            <w:r w:rsidRPr="005E4BEE">
              <w:t>1761206,31</w:t>
            </w:r>
          </w:p>
        </w:tc>
      </w:tr>
      <w:tr w:rsidR="00170E13" w:rsidRPr="005E4BEE" w:rsidTr="005E4BEE">
        <w:trPr>
          <w:trHeight w:val="255"/>
        </w:trPr>
        <w:tc>
          <w:tcPr>
            <w:tcW w:w="2320" w:type="dxa"/>
            <w:noWrap/>
            <w:vAlign w:val="bottom"/>
          </w:tcPr>
          <w:p w:rsidR="00170E13" w:rsidRPr="005E4BEE" w:rsidRDefault="00170E13" w:rsidP="005E4BEE">
            <w:r w:rsidRPr="005E4BEE">
              <w:t>н60</w:t>
            </w:r>
          </w:p>
        </w:tc>
        <w:tc>
          <w:tcPr>
            <w:tcW w:w="1060" w:type="dxa"/>
            <w:noWrap/>
            <w:vAlign w:val="bottom"/>
          </w:tcPr>
          <w:p w:rsidR="00170E13" w:rsidRPr="005E4BEE" w:rsidRDefault="00170E13" w:rsidP="005E4BEE">
            <w:r w:rsidRPr="005E4BEE">
              <w:t>970648,55</w:t>
            </w:r>
          </w:p>
        </w:tc>
        <w:tc>
          <w:tcPr>
            <w:tcW w:w="1160" w:type="dxa"/>
            <w:noWrap/>
            <w:vAlign w:val="bottom"/>
          </w:tcPr>
          <w:p w:rsidR="00170E13" w:rsidRPr="005E4BEE" w:rsidRDefault="00170E13" w:rsidP="005E4BEE">
            <w:r w:rsidRPr="005E4BEE">
              <w:t>1761211,29</w:t>
            </w:r>
          </w:p>
        </w:tc>
      </w:tr>
      <w:tr w:rsidR="00170E13" w:rsidRPr="005E4BEE" w:rsidTr="005E4BEE">
        <w:trPr>
          <w:trHeight w:val="255"/>
        </w:trPr>
        <w:tc>
          <w:tcPr>
            <w:tcW w:w="2320" w:type="dxa"/>
            <w:noWrap/>
            <w:vAlign w:val="bottom"/>
          </w:tcPr>
          <w:p w:rsidR="00170E13" w:rsidRPr="005E4BEE" w:rsidRDefault="00170E13" w:rsidP="005E4BEE">
            <w:r w:rsidRPr="005E4BEE">
              <w:t>н61</w:t>
            </w:r>
          </w:p>
        </w:tc>
        <w:tc>
          <w:tcPr>
            <w:tcW w:w="1060" w:type="dxa"/>
            <w:noWrap/>
            <w:vAlign w:val="bottom"/>
          </w:tcPr>
          <w:p w:rsidR="00170E13" w:rsidRPr="005E4BEE" w:rsidRDefault="00170E13" w:rsidP="005E4BEE">
            <w:r w:rsidRPr="005E4BEE">
              <w:t>970658,11</w:t>
            </w:r>
          </w:p>
        </w:tc>
        <w:tc>
          <w:tcPr>
            <w:tcW w:w="1160" w:type="dxa"/>
            <w:noWrap/>
            <w:vAlign w:val="bottom"/>
          </w:tcPr>
          <w:p w:rsidR="00170E13" w:rsidRPr="005E4BEE" w:rsidRDefault="00170E13" w:rsidP="005E4BEE">
            <w:r w:rsidRPr="005E4BEE">
              <w:t>1761308,66</w:t>
            </w:r>
          </w:p>
        </w:tc>
      </w:tr>
      <w:tr w:rsidR="00170E13" w:rsidRPr="005E4BEE" w:rsidTr="005E4BEE">
        <w:trPr>
          <w:trHeight w:val="255"/>
        </w:trPr>
        <w:tc>
          <w:tcPr>
            <w:tcW w:w="2320" w:type="dxa"/>
            <w:noWrap/>
            <w:vAlign w:val="bottom"/>
          </w:tcPr>
          <w:p w:rsidR="00170E13" w:rsidRPr="005E4BEE" w:rsidRDefault="00170E13" w:rsidP="005E4BEE">
            <w:r w:rsidRPr="005E4BEE">
              <w:t>н62</w:t>
            </w:r>
          </w:p>
        </w:tc>
        <w:tc>
          <w:tcPr>
            <w:tcW w:w="1060" w:type="dxa"/>
            <w:noWrap/>
            <w:vAlign w:val="bottom"/>
          </w:tcPr>
          <w:p w:rsidR="00170E13" w:rsidRPr="005E4BEE" w:rsidRDefault="00170E13" w:rsidP="005E4BEE">
            <w:r w:rsidRPr="005E4BEE">
              <w:t>970669,59</w:t>
            </w:r>
          </w:p>
        </w:tc>
        <w:tc>
          <w:tcPr>
            <w:tcW w:w="1160" w:type="dxa"/>
            <w:noWrap/>
            <w:vAlign w:val="bottom"/>
          </w:tcPr>
          <w:p w:rsidR="00170E13" w:rsidRPr="005E4BEE" w:rsidRDefault="00170E13" w:rsidP="005E4BEE">
            <w:r w:rsidRPr="005E4BEE">
              <w:t>1761337,64</w:t>
            </w:r>
          </w:p>
        </w:tc>
      </w:tr>
      <w:tr w:rsidR="00170E13" w:rsidRPr="005E4BEE" w:rsidTr="005E4BEE">
        <w:trPr>
          <w:trHeight w:val="255"/>
        </w:trPr>
        <w:tc>
          <w:tcPr>
            <w:tcW w:w="2320" w:type="dxa"/>
            <w:noWrap/>
            <w:vAlign w:val="bottom"/>
          </w:tcPr>
          <w:p w:rsidR="00170E13" w:rsidRPr="005E4BEE" w:rsidRDefault="00170E13" w:rsidP="005E4BEE">
            <w:r w:rsidRPr="005E4BEE">
              <w:t>н63</w:t>
            </w:r>
          </w:p>
        </w:tc>
        <w:tc>
          <w:tcPr>
            <w:tcW w:w="1060" w:type="dxa"/>
            <w:noWrap/>
            <w:vAlign w:val="bottom"/>
          </w:tcPr>
          <w:p w:rsidR="00170E13" w:rsidRPr="005E4BEE" w:rsidRDefault="00170E13" w:rsidP="005E4BEE">
            <w:r w:rsidRPr="005E4BEE">
              <w:t>970686,94</w:t>
            </w:r>
          </w:p>
        </w:tc>
        <w:tc>
          <w:tcPr>
            <w:tcW w:w="1160" w:type="dxa"/>
            <w:noWrap/>
            <w:vAlign w:val="bottom"/>
          </w:tcPr>
          <w:p w:rsidR="00170E13" w:rsidRPr="005E4BEE" w:rsidRDefault="00170E13" w:rsidP="005E4BEE">
            <w:r w:rsidRPr="005E4BEE">
              <w:t>1761370,13</w:t>
            </w:r>
          </w:p>
        </w:tc>
      </w:tr>
      <w:tr w:rsidR="00170E13" w:rsidRPr="005E4BEE" w:rsidTr="005E4BEE">
        <w:trPr>
          <w:trHeight w:val="255"/>
        </w:trPr>
        <w:tc>
          <w:tcPr>
            <w:tcW w:w="2320" w:type="dxa"/>
            <w:noWrap/>
            <w:vAlign w:val="bottom"/>
          </w:tcPr>
          <w:p w:rsidR="00170E13" w:rsidRPr="005E4BEE" w:rsidRDefault="00170E13" w:rsidP="005E4BEE">
            <w:r w:rsidRPr="005E4BEE">
              <w:t>н64</w:t>
            </w:r>
          </w:p>
        </w:tc>
        <w:tc>
          <w:tcPr>
            <w:tcW w:w="1060" w:type="dxa"/>
            <w:noWrap/>
            <w:vAlign w:val="bottom"/>
          </w:tcPr>
          <w:p w:rsidR="00170E13" w:rsidRPr="005E4BEE" w:rsidRDefault="00170E13" w:rsidP="005E4BEE">
            <w:r w:rsidRPr="005E4BEE">
              <w:t>970689,77</w:t>
            </w:r>
          </w:p>
        </w:tc>
        <w:tc>
          <w:tcPr>
            <w:tcW w:w="1160" w:type="dxa"/>
            <w:noWrap/>
            <w:vAlign w:val="bottom"/>
          </w:tcPr>
          <w:p w:rsidR="00170E13" w:rsidRPr="005E4BEE" w:rsidRDefault="00170E13" w:rsidP="005E4BEE">
            <w:r w:rsidRPr="005E4BEE">
              <w:t>1761375,43</w:t>
            </w:r>
          </w:p>
        </w:tc>
      </w:tr>
      <w:tr w:rsidR="00170E13" w:rsidRPr="005E4BEE" w:rsidTr="005E4BEE">
        <w:trPr>
          <w:trHeight w:val="255"/>
        </w:trPr>
        <w:tc>
          <w:tcPr>
            <w:tcW w:w="2320" w:type="dxa"/>
            <w:noWrap/>
            <w:vAlign w:val="bottom"/>
          </w:tcPr>
          <w:p w:rsidR="00170E13" w:rsidRPr="005E4BEE" w:rsidRDefault="00170E13" w:rsidP="005E4BEE">
            <w:r w:rsidRPr="005E4BEE">
              <w:t>н65</w:t>
            </w:r>
          </w:p>
        </w:tc>
        <w:tc>
          <w:tcPr>
            <w:tcW w:w="1060" w:type="dxa"/>
            <w:noWrap/>
            <w:vAlign w:val="bottom"/>
          </w:tcPr>
          <w:p w:rsidR="00170E13" w:rsidRPr="005E4BEE" w:rsidRDefault="00170E13" w:rsidP="005E4BEE">
            <w:r w:rsidRPr="005E4BEE">
              <w:t>969540,77</w:t>
            </w:r>
          </w:p>
        </w:tc>
        <w:tc>
          <w:tcPr>
            <w:tcW w:w="1160" w:type="dxa"/>
            <w:noWrap/>
            <w:vAlign w:val="bottom"/>
          </w:tcPr>
          <w:p w:rsidR="00170E13" w:rsidRPr="005E4BEE" w:rsidRDefault="00170E13" w:rsidP="005E4BEE">
            <w:r w:rsidRPr="005E4BEE">
              <w:t>1759668,56</w:t>
            </w:r>
          </w:p>
        </w:tc>
      </w:tr>
      <w:tr w:rsidR="00170E13" w:rsidRPr="005E4BEE" w:rsidTr="005E4BEE">
        <w:trPr>
          <w:trHeight w:val="255"/>
        </w:trPr>
        <w:tc>
          <w:tcPr>
            <w:tcW w:w="2320" w:type="dxa"/>
            <w:noWrap/>
            <w:vAlign w:val="bottom"/>
          </w:tcPr>
          <w:p w:rsidR="00170E13" w:rsidRPr="005E4BEE" w:rsidRDefault="00170E13" w:rsidP="005E4BEE">
            <w:r w:rsidRPr="005E4BEE">
              <w:t>н66</w:t>
            </w:r>
          </w:p>
        </w:tc>
        <w:tc>
          <w:tcPr>
            <w:tcW w:w="1060" w:type="dxa"/>
            <w:noWrap/>
            <w:vAlign w:val="bottom"/>
          </w:tcPr>
          <w:p w:rsidR="00170E13" w:rsidRPr="005E4BEE" w:rsidRDefault="00170E13" w:rsidP="005E4BEE">
            <w:r w:rsidRPr="005E4BEE">
              <w:t>969541,08</w:t>
            </w:r>
          </w:p>
        </w:tc>
        <w:tc>
          <w:tcPr>
            <w:tcW w:w="1160" w:type="dxa"/>
            <w:noWrap/>
            <w:vAlign w:val="bottom"/>
          </w:tcPr>
          <w:p w:rsidR="00170E13" w:rsidRPr="005E4BEE" w:rsidRDefault="00170E13" w:rsidP="005E4BEE">
            <w:r w:rsidRPr="005E4BEE">
              <w:t>1759669,04</w:t>
            </w:r>
          </w:p>
        </w:tc>
      </w:tr>
      <w:tr w:rsidR="00170E13" w:rsidRPr="005E4BEE" w:rsidTr="005E4BEE">
        <w:trPr>
          <w:trHeight w:val="255"/>
        </w:trPr>
        <w:tc>
          <w:tcPr>
            <w:tcW w:w="2320" w:type="dxa"/>
            <w:noWrap/>
            <w:vAlign w:val="bottom"/>
          </w:tcPr>
          <w:p w:rsidR="00170E13" w:rsidRPr="005E4BEE" w:rsidRDefault="00170E13" w:rsidP="005E4BEE">
            <w:r w:rsidRPr="005E4BEE">
              <w:t>н67</w:t>
            </w:r>
          </w:p>
        </w:tc>
        <w:tc>
          <w:tcPr>
            <w:tcW w:w="1060" w:type="dxa"/>
            <w:noWrap/>
            <w:vAlign w:val="bottom"/>
          </w:tcPr>
          <w:p w:rsidR="00170E13" w:rsidRPr="005E4BEE" w:rsidRDefault="00170E13" w:rsidP="005E4BEE">
            <w:r w:rsidRPr="005E4BEE">
              <w:t>969538,85</w:t>
            </w:r>
          </w:p>
        </w:tc>
        <w:tc>
          <w:tcPr>
            <w:tcW w:w="1160" w:type="dxa"/>
            <w:noWrap/>
            <w:vAlign w:val="bottom"/>
          </w:tcPr>
          <w:p w:rsidR="00170E13" w:rsidRPr="005E4BEE" w:rsidRDefault="00170E13" w:rsidP="005E4BEE">
            <w:r w:rsidRPr="005E4BEE">
              <w:t>1759674,08</w:t>
            </w:r>
          </w:p>
        </w:tc>
      </w:tr>
      <w:tr w:rsidR="00170E13" w:rsidRPr="005E4BEE" w:rsidTr="005E4BEE">
        <w:trPr>
          <w:trHeight w:val="255"/>
        </w:trPr>
        <w:tc>
          <w:tcPr>
            <w:tcW w:w="2320" w:type="dxa"/>
            <w:noWrap/>
            <w:vAlign w:val="bottom"/>
          </w:tcPr>
          <w:p w:rsidR="00170E13" w:rsidRPr="005E4BEE" w:rsidRDefault="00170E13" w:rsidP="005E4BEE">
            <w:r w:rsidRPr="005E4BEE">
              <w:t>н68</w:t>
            </w:r>
          </w:p>
        </w:tc>
        <w:tc>
          <w:tcPr>
            <w:tcW w:w="1060" w:type="dxa"/>
            <w:noWrap/>
            <w:vAlign w:val="bottom"/>
          </w:tcPr>
          <w:p w:rsidR="00170E13" w:rsidRPr="005E4BEE" w:rsidRDefault="00170E13" w:rsidP="005E4BEE">
            <w:r w:rsidRPr="005E4BEE">
              <w:t>969506,61</w:t>
            </w:r>
          </w:p>
        </w:tc>
        <w:tc>
          <w:tcPr>
            <w:tcW w:w="1160" w:type="dxa"/>
            <w:noWrap/>
            <w:vAlign w:val="bottom"/>
          </w:tcPr>
          <w:p w:rsidR="00170E13" w:rsidRPr="005E4BEE" w:rsidRDefault="00170E13" w:rsidP="005E4BEE">
            <w:r w:rsidRPr="005E4BEE">
              <w:t>1759680,94</w:t>
            </w:r>
          </w:p>
        </w:tc>
      </w:tr>
      <w:tr w:rsidR="00170E13" w:rsidRPr="005E4BEE" w:rsidTr="005E4BEE">
        <w:trPr>
          <w:trHeight w:val="255"/>
        </w:trPr>
        <w:tc>
          <w:tcPr>
            <w:tcW w:w="2320" w:type="dxa"/>
            <w:noWrap/>
            <w:vAlign w:val="bottom"/>
          </w:tcPr>
          <w:p w:rsidR="00170E13" w:rsidRPr="005E4BEE" w:rsidRDefault="00170E13" w:rsidP="005E4BEE">
            <w:r w:rsidRPr="005E4BEE">
              <w:t>н69</w:t>
            </w:r>
          </w:p>
        </w:tc>
        <w:tc>
          <w:tcPr>
            <w:tcW w:w="1060" w:type="dxa"/>
            <w:noWrap/>
            <w:vAlign w:val="bottom"/>
          </w:tcPr>
          <w:p w:rsidR="00170E13" w:rsidRPr="005E4BEE" w:rsidRDefault="00170E13" w:rsidP="005E4BEE">
            <w:r w:rsidRPr="005E4BEE">
              <w:t>969486,71</w:t>
            </w:r>
          </w:p>
        </w:tc>
        <w:tc>
          <w:tcPr>
            <w:tcW w:w="1160" w:type="dxa"/>
            <w:noWrap/>
            <w:vAlign w:val="bottom"/>
          </w:tcPr>
          <w:p w:rsidR="00170E13" w:rsidRPr="005E4BEE" w:rsidRDefault="00170E13" w:rsidP="005E4BEE">
            <w:r w:rsidRPr="005E4BEE">
              <w:t>1759681,82</w:t>
            </w:r>
          </w:p>
        </w:tc>
      </w:tr>
      <w:tr w:rsidR="00170E13" w:rsidRPr="005E4BEE" w:rsidTr="005E4BEE">
        <w:trPr>
          <w:trHeight w:val="255"/>
        </w:trPr>
        <w:tc>
          <w:tcPr>
            <w:tcW w:w="2320" w:type="dxa"/>
            <w:noWrap/>
            <w:vAlign w:val="bottom"/>
          </w:tcPr>
          <w:p w:rsidR="00170E13" w:rsidRPr="005E4BEE" w:rsidRDefault="00170E13" w:rsidP="005E4BEE">
            <w:r w:rsidRPr="005E4BEE">
              <w:t>н70</w:t>
            </w:r>
          </w:p>
        </w:tc>
        <w:tc>
          <w:tcPr>
            <w:tcW w:w="1060" w:type="dxa"/>
            <w:noWrap/>
            <w:vAlign w:val="bottom"/>
          </w:tcPr>
          <w:p w:rsidR="00170E13" w:rsidRPr="005E4BEE" w:rsidRDefault="00170E13" w:rsidP="005E4BEE">
            <w:r w:rsidRPr="005E4BEE">
              <w:t>969487,30</w:t>
            </w:r>
          </w:p>
        </w:tc>
        <w:tc>
          <w:tcPr>
            <w:tcW w:w="1160" w:type="dxa"/>
            <w:noWrap/>
            <w:vAlign w:val="bottom"/>
          </w:tcPr>
          <w:p w:rsidR="00170E13" w:rsidRPr="005E4BEE" w:rsidRDefault="00170E13" w:rsidP="005E4BEE">
            <w:r w:rsidRPr="005E4BEE">
              <w:t>1759679,83</w:t>
            </w:r>
          </w:p>
        </w:tc>
      </w:tr>
      <w:tr w:rsidR="00170E13" w:rsidRPr="005E4BEE" w:rsidTr="005E4BEE">
        <w:trPr>
          <w:trHeight w:val="255"/>
        </w:trPr>
        <w:tc>
          <w:tcPr>
            <w:tcW w:w="2320" w:type="dxa"/>
            <w:noWrap/>
            <w:vAlign w:val="bottom"/>
          </w:tcPr>
          <w:p w:rsidR="00170E13" w:rsidRPr="005E4BEE" w:rsidRDefault="00170E13" w:rsidP="005E4BEE">
            <w:r w:rsidRPr="005E4BEE">
              <w:t>н71</w:t>
            </w:r>
          </w:p>
        </w:tc>
        <w:tc>
          <w:tcPr>
            <w:tcW w:w="1060" w:type="dxa"/>
            <w:noWrap/>
            <w:vAlign w:val="bottom"/>
          </w:tcPr>
          <w:p w:rsidR="00170E13" w:rsidRPr="005E4BEE" w:rsidRDefault="00170E13" w:rsidP="005E4BEE">
            <w:r w:rsidRPr="005E4BEE">
              <w:t>969497,78</w:t>
            </w:r>
          </w:p>
        </w:tc>
        <w:tc>
          <w:tcPr>
            <w:tcW w:w="1160" w:type="dxa"/>
            <w:noWrap/>
            <w:vAlign w:val="bottom"/>
          </w:tcPr>
          <w:p w:rsidR="00170E13" w:rsidRPr="005E4BEE" w:rsidRDefault="00170E13" w:rsidP="005E4BEE">
            <w:r w:rsidRPr="005E4BEE">
              <w:t>1759676,33</w:t>
            </w:r>
          </w:p>
        </w:tc>
      </w:tr>
      <w:tr w:rsidR="00170E13" w:rsidRPr="005E4BEE" w:rsidTr="005E4BEE">
        <w:trPr>
          <w:trHeight w:val="255"/>
        </w:trPr>
        <w:tc>
          <w:tcPr>
            <w:tcW w:w="2320" w:type="dxa"/>
            <w:noWrap/>
            <w:vAlign w:val="bottom"/>
          </w:tcPr>
          <w:p w:rsidR="00170E13" w:rsidRPr="005E4BEE" w:rsidRDefault="00170E13" w:rsidP="005E4BEE">
            <w:r w:rsidRPr="005E4BEE">
              <w:t>н72</w:t>
            </w:r>
          </w:p>
        </w:tc>
        <w:tc>
          <w:tcPr>
            <w:tcW w:w="1060" w:type="dxa"/>
            <w:noWrap/>
            <w:vAlign w:val="bottom"/>
          </w:tcPr>
          <w:p w:rsidR="00170E13" w:rsidRPr="005E4BEE" w:rsidRDefault="00170E13" w:rsidP="005E4BEE">
            <w:r w:rsidRPr="005E4BEE">
              <w:t>969505,99</w:t>
            </w:r>
          </w:p>
        </w:tc>
        <w:tc>
          <w:tcPr>
            <w:tcW w:w="1160" w:type="dxa"/>
            <w:noWrap/>
            <w:vAlign w:val="bottom"/>
          </w:tcPr>
          <w:p w:rsidR="00170E13" w:rsidRPr="005E4BEE" w:rsidRDefault="00170E13" w:rsidP="005E4BEE">
            <w:r w:rsidRPr="005E4BEE">
              <w:t>1759675,97</w:t>
            </w:r>
          </w:p>
        </w:tc>
      </w:tr>
      <w:tr w:rsidR="00170E13" w:rsidRPr="005E4BEE" w:rsidTr="005E4BEE">
        <w:trPr>
          <w:trHeight w:val="255"/>
        </w:trPr>
        <w:tc>
          <w:tcPr>
            <w:tcW w:w="2320" w:type="dxa"/>
            <w:noWrap/>
            <w:vAlign w:val="bottom"/>
          </w:tcPr>
          <w:p w:rsidR="00170E13" w:rsidRPr="005E4BEE" w:rsidRDefault="00170E13" w:rsidP="005E4BEE">
            <w:r w:rsidRPr="005E4BEE">
              <w:t>н73</w:t>
            </w:r>
          </w:p>
        </w:tc>
        <w:tc>
          <w:tcPr>
            <w:tcW w:w="1060" w:type="dxa"/>
            <w:noWrap/>
            <w:vAlign w:val="bottom"/>
          </w:tcPr>
          <w:p w:rsidR="00170E13" w:rsidRPr="005E4BEE" w:rsidRDefault="00170E13" w:rsidP="005E4BEE">
            <w:r w:rsidRPr="005E4BEE">
              <w:t>970693,01</w:t>
            </w:r>
          </w:p>
        </w:tc>
        <w:tc>
          <w:tcPr>
            <w:tcW w:w="1160" w:type="dxa"/>
            <w:noWrap/>
            <w:vAlign w:val="bottom"/>
          </w:tcPr>
          <w:p w:rsidR="00170E13" w:rsidRPr="005E4BEE" w:rsidRDefault="00170E13" w:rsidP="005E4BEE">
            <w:r w:rsidRPr="005E4BEE">
              <w:t>1761381,50</w:t>
            </w:r>
          </w:p>
        </w:tc>
      </w:tr>
      <w:tr w:rsidR="00170E13" w:rsidRPr="005E4BEE" w:rsidTr="005E4BEE">
        <w:trPr>
          <w:trHeight w:val="255"/>
        </w:trPr>
        <w:tc>
          <w:tcPr>
            <w:tcW w:w="2320" w:type="dxa"/>
            <w:noWrap/>
            <w:vAlign w:val="bottom"/>
          </w:tcPr>
          <w:p w:rsidR="00170E13" w:rsidRPr="005E4BEE" w:rsidRDefault="00170E13" w:rsidP="005E4BEE">
            <w:r w:rsidRPr="005E4BEE">
              <w:t>н74</w:t>
            </w:r>
          </w:p>
        </w:tc>
        <w:tc>
          <w:tcPr>
            <w:tcW w:w="1060" w:type="dxa"/>
            <w:noWrap/>
            <w:vAlign w:val="bottom"/>
          </w:tcPr>
          <w:p w:rsidR="00170E13" w:rsidRPr="005E4BEE" w:rsidRDefault="00170E13" w:rsidP="005E4BEE">
            <w:r w:rsidRPr="005E4BEE">
              <w:t>970688,62</w:t>
            </w:r>
          </w:p>
        </w:tc>
        <w:tc>
          <w:tcPr>
            <w:tcW w:w="1160" w:type="dxa"/>
            <w:noWrap/>
            <w:vAlign w:val="bottom"/>
          </w:tcPr>
          <w:p w:rsidR="00170E13" w:rsidRPr="005E4BEE" w:rsidRDefault="00170E13" w:rsidP="005E4BEE">
            <w:r w:rsidRPr="005E4BEE">
              <w:t>1761383,90</w:t>
            </w:r>
          </w:p>
        </w:tc>
      </w:tr>
      <w:tr w:rsidR="00170E13" w:rsidRPr="005E4BEE" w:rsidTr="005E4BEE">
        <w:trPr>
          <w:trHeight w:val="255"/>
        </w:trPr>
        <w:tc>
          <w:tcPr>
            <w:tcW w:w="2320" w:type="dxa"/>
            <w:noWrap/>
            <w:vAlign w:val="bottom"/>
          </w:tcPr>
          <w:p w:rsidR="00170E13" w:rsidRPr="005E4BEE" w:rsidRDefault="00170E13" w:rsidP="005E4BEE">
            <w:r w:rsidRPr="005E4BEE">
              <w:t>н75</w:t>
            </w:r>
          </w:p>
        </w:tc>
        <w:tc>
          <w:tcPr>
            <w:tcW w:w="1060" w:type="dxa"/>
            <w:noWrap/>
            <w:vAlign w:val="bottom"/>
          </w:tcPr>
          <w:p w:rsidR="00170E13" w:rsidRPr="005E4BEE" w:rsidRDefault="00170E13" w:rsidP="005E4BEE">
            <w:r w:rsidRPr="005E4BEE">
              <w:t>970687,71</w:t>
            </w:r>
          </w:p>
        </w:tc>
        <w:tc>
          <w:tcPr>
            <w:tcW w:w="1160" w:type="dxa"/>
            <w:noWrap/>
            <w:vAlign w:val="bottom"/>
          </w:tcPr>
          <w:p w:rsidR="00170E13" w:rsidRPr="005E4BEE" w:rsidRDefault="00170E13" w:rsidP="005E4BEE">
            <w:r w:rsidRPr="005E4BEE">
              <w:t>1761382,21</w:t>
            </w:r>
          </w:p>
        </w:tc>
      </w:tr>
      <w:tr w:rsidR="00170E13" w:rsidRPr="005E4BEE" w:rsidTr="005E4BEE">
        <w:trPr>
          <w:trHeight w:val="255"/>
        </w:trPr>
        <w:tc>
          <w:tcPr>
            <w:tcW w:w="2320" w:type="dxa"/>
            <w:noWrap/>
            <w:vAlign w:val="bottom"/>
          </w:tcPr>
          <w:p w:rsidR="00170E13" w:rsidRPr="005E4BEE" w:rsidRDefault="00170E13" w:rsidP="005E4BEE">
            <w:r w:rsidRPr="005E4BEE">
              <w:t>н76</w:t>
            </w:r>
          </w:p>
        </w:tc>
        <w:tc>
          <w:tcPr>
            <w:tcW w:w="1060" w:type="dxa"/>
            <w:noWrap/>
            <w:vAlign w:val="bottom"/>
          </w:tcPr>
          <w:p w:rsidR="00170E13" w:rsidRPr="005E4BEE" w:rsidRDefault="00170E13" w:rsidP="005E4BEE">
            <w:r w:rsidRPr="005E4BEE">
              <w:t>970692,13</w:t>
            </w:r>
          </w:p>
        </w:tc>
        <w:tc>
          <w:tcPr>
            <w:tcW w:w="1160" w:type="dxa"/>
            <w:noWrap/>
            <w:vAlign w:val="bottom"/>
          </w:tcPr>
          <w:p w:rsidR="00170E13" w:rsidRPr="005E4BEE" w:rsidRDefault="00170E13" w:rsidP="005E4BEE">
            <w:r w:rsidRPr="005E4BEE">
              <w:t>1761379,85</w:t>
            </w:r>
          </w:p>
        </w:tc>
      </w:tr>
      <w:tr w:rsidR="00170E13" w:rsidRPr="005E4BEE" w:rsidTr="005E4BEE">
        <w:trPr>
          <w:trHeight w:val="255"/>
        </w:trPr>
        <w:tc>
          <w:tcPr>
            <w:tcW w:w="2320" w:type="dxa"/>
            <w:noWrap/>
            <w:vAlign w:val="bottom"/>
          </w:tcPr>
          <w:p w:rsidR="00170E13" w:rsidRPr="005E4BEE" w:rsidRDefault="00170E13" w:rsidP="005E4BEE">
            <w:r w:rsidRPr="005E4BEE">
              <w:t>86:09:0000000:4542/чзу4</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н77</w:t>
            </w:r>
          </w:p>
        </w:tc>
        <w:tc>
          <w:tcPr>
            <w:tcW w:w="1060" w:type="dxa"/>
            <w:noWrap/>
            <w:vAlign w:val="bottom"/>
          </w:tcPr>
          <w:p w:rsidR="00170E13" w:rsidRPr="005E4BEE" w:rsidRDefault="00170E13" w:rsidP="005E4BEE">
            <w:r w:rsidRPr="005E4BEE">
              <w:t>970638,20</w:t>
            </w:r>
          </w:p>
        </w:tc>
        <w:tc>
          <w:tcPr>
            <w:tcW w:w="1160" w:type="dxa"/>
            <w:noWrap/>
            <w:vAlign w:val="bottom"/>
          </w:tcPr>
          <w:p w:rsidR="00170E13" w:rsidRPr="005E4BEE" w:rsidRDefault="00170E13" w:rsidP="005E4BEE">
            <w:r w:rsidRPr="005E4BEE">
              <w:t>1761216,30</w:t>
            </w:r>
          </w:p>
        </w:tc>
      </w:tr>
      <w:tr w:rsidR="00170E13" w:rsidRPr="005E4BEE" w:rsidTr="005E4BEE">
        <w:trPr>
          <w:trHeight w:val="255"/>
        </w:trPr>
        <w:tc>
          <w:tcPr>
            <w:tcW w:w="2320" w:type="dxa"/>
            <w:noWrap/>
            <w:vAlign w:val="bottom"/>
          </w:tcPr>
          <w:p w:rsidR="00170E13" w:rsidRPr="005E4BEE" w:rsidRDefault="00170E13" w:rsidP="005E4BEE">
            <w:r w:rsidRPr="005E4BEE">
              <w:t>н78</w:t>
            </w:r>
          </w:p>
        </w:tc>
        <w:tc>
          <w:tcPr>
            <w:tcW w:w="1060" w:type="dxa"/>
            <w:noWrap/>
            <w:vAlign w:val="bottom"/>
          </w:tcPr>
          <w:p w:rsidR="00170E13" w:rsidRPr="005E4BEE" w:rsidRDefault="00170E13" w:rsidP="005E4BEE">
            <w:r w:rsidRPr="005E4BEE">
              <w:t>970639,02</w:t>
            </w:r>
          </w:p>
        </w:tc>
        <w:tc>
          <w:tcPr>
            <w:tcW w:w="1160" w:type="dxa"/>
            <w:noWrap/>
            <w:vAlign w:val="bottom"/>
          </w:tcPr>
          <w:p w:rsidR="00170E13" w:rsidRPr="005E4BEE" w:rsidRDefault="00170E13" w:rsidP="005E4BEE">
            <w:r w:rsidRPr="005E4BEE">
              <w:t>1761217,57</w:t>
            </w:r>
          </w:p>
        </w:tc>
      </w:tr>
      <w:tr w:rsidR="00170E13" w:rsidRPr="005E4BEE" w:rsidTr="005E4BEE">
        <w:trPr>
          <w:trHeight w:val="255"/>
        </w:trPr>
        <w:tc>
          <w:tcPr>
            <w:tcW w:w="2320" w:type="dxa"/>
            <w:noWrap/>
            <w:vAlign w:val="bottom"/>
          </w:tcPr>
          <w:p w:rsidR="00170E13" w:rsidRPr="005E4BEE" w:rsidRDefault="00170E13" w:rsidP="005E4BEE">
            <w:r w:rsidRPr="005E4BEE">
              <w:t>н79</w:t>
            </w:r>
          </w:p>
        </w:tc>
        <w:tc>
          <w:tcPr>
            <w:tcW w:w="1060" w:type="dxa"/>
            <w:noWrap/>
            <w:vAlign w:val="bottom"/>
          </w:tcPr>
          <w:p w:rsidR="00170E13" w:rsidRPr="005E4BEE" w:rsidRDefault="00170E13" w:rsidP="005E4BEE">
            <w:r w:rsidRPr="005E4BEE">
              <w:t>970639,25</w:t>
            </w:r>
          </w:p>
        </w:tc>
        <w:tc>
          <w:tcPr>
            <w:tcW w:w="1160" w:type="dxa"/>
            <w:noWrap/>
            <w:vAlign w:val="bottom"/>
          </w:tcPr>
          <w:p w:rsidR="00170E13" w:rsidRPr="005E4BEE" w:rsidRDefault="00170E13" w:rsidP="005E4BEE">
            <w:r w:rsidRPr="005E4BEE">
              <w:t>1761222,85</w:t>
            </w:r>
          </w:p>
        </w:tc>
      </w:tr>
      <w:tr w:rsidR="00170E13" w:rsidRPr="005E4BEE" w:rsidTr="005E4BEE">
        <w:trPr>
          <w:trHeight w:val="255"/>
        </w:trPr>
        <w:tc>
          <w:tcPr>
            <w:tcW w:w="2320" w:type="dxa"/>
            <w:noWrap/>
            <w:vAlign w:val="bottom"/>
          </w:tcPr>
          <w:p w:rsidR="00170E13" w:rsidRPr="005E4BEE" w:rsidRDefault="00170E13" w:rsidP="005E4BEE">
            <w:r w:rsidRPr="005E4BEE">
              <w:t>н80</w:t>
            </w:r>
          </w:p>
        </w:tc>
        <w:tc>
          <w:tcPr>
            <w:tcW w:w="1060" w:type="dxa"/>
            <w:noWrap/>
            <w:vAlign w:val="bottom"/>
          </w:tcPr>
          <w:p w:rsidR="00170E13" w:rsidRPr="005E4BEE" w:rsidRDefault="00170E13" w:rsidP="005E4BEE">
            <w:r w:rsidRPr="005E4BEE">
              <w:t>970640,44</w:t>
            </w:r>
          </w:p>
        </w:tc>
        <w:tc>
          <w:tcPr>
            <w:tcW w:w="1160" w:type="dxa"/>
            <w:noWrap/>
            <w:vAlign w:val="bottom"/>
          </w:tcPr>
          <w:p w:rsidR="00170E13" w:rsidRPr="005E4BEE" w:rsidRDefault="00170E13" w:rsidP="005E4BEE">
            <w:r w:rsidRPr="005E4BEE">
              <w:t>1761248,73</w:t>
            </w:r>
          </w:p>
        </w:tc>
      </w:tr>
      <w:tr w:rsidR="00170E13" w:rsidRPr="005E4BEE" w:rsidTr="005E4BEE">
        <w:trPr>
          <w:trHeight w:val="255"/>
        </w:trPr>
        <w:tc>
          <w:tcPr>
            <w:tcW w:w="2320" w:type="dxa"/>
            <w:noWrap/>
            <w:vAlign w:val="bottom"/>
          </w:tcPr>
          <w:p w:rsidR="00170E13" w:rsidRPr="005E4BEE" w:rsidRDefault="00170E13" w:rsidP="005E4BEE">
            <w:r w:rsidRPr="005E4BEE">
              <w:t>н81</w:t>
            </w:r>
          </w:p>
        </w:tc>
        <w:tc>
          <w:tcPr>
            <w:tcW w:w="1060" w:type="dxa"/>
            <w:noWrap/>
            <w:vAlign w:val="bottom"/>
          </w:tcPr>
          <w:p w:rsidR="00170E13" w:rsidRPr="005E4BEE" w:rsidRDefault="00170E13" w:rsidP="005E4BEE">
            <w:r w:rsidRPr="005E4BEE">
              <w:t>970640,99</w:t>
            </w:r>
          </w:p>
        </w:tc>
        <w:tc>
          <w:tcPr>
            <w:tcW w:w="1160" w:type="dxa"/>
            <w:noWrap/>
            <w:vAlign w:val="bottom"/>
          </w:tcPr>
          <w:p w:rsidR="00170E13" w:rsidRPr="005E4BEE" w:rsidRDefault="00170E13" w:rsidP="005E4BEE">
            <w:r w:rsidRPr="005E4BEE">
              <w:t>1761256,46</w:t>
            </w:r>
          </w:p>
        </w:tc>
      </w:tr>
      <w:tr w:rsidR="00170E13" w:rsidRPr="005E4BEE" w:rsidTr="005E4BEE">
        <w:trPr>
          <w:trHeight w:val="255"/>
        </w:trPr>
        <w:tc>
          <w:tcPr>
            <w:tcW w:w="2320" w:type="dxa"/>
            <w:noWrap/>
            <w:vAlign w:val="bottom"/>
          </w:tcPr>
          <w:p w:rsidR="00170E13" w:rsidRPr="005E4BEE" w:rsidRDefault="00170E13" w:rsidP="005E4BEE">
            <w:r w:rsidRPr="005E4BEE">
              <w:t>н82</w:t>
            </w:r>
          </w:p>
        </w:tc>
        <w:tc>
          <w:tcPr>
            <w:tcW w:w="1060" w:type="dxa"/>
            <w:noWrap/>
            <w:vAlign w:val="bottom"/>
          </w:tcPr>
          <w:p w:rsidR="00170E13" w:rsidRPr="005E4BEE" w:rsidRDefault="00170E13" w:rsidP="005E4BEE">
            <w:r w:rsidRPr="005E4BEE">
              <w:t>970643,99</w:t>
            </w:r>
          </w:p>
        </w:tc>
        <w:tc>
          <w:tcPr>
            <w:tcW w:w="1160" w:type="dxa"/>
            <w:noWrap/>
            <w:vAlign w:val="bottom"/>
          </w:tcPr>
          <w:p w:rsidR="00170E13" w:rsidRPr="005E4BEE" w:rsidRDefault="00170E13" w:rsidP="005E4BEE">
            <w:r w:rsidRPr="005E4BEE">
              <w:t>1761287,05</w:t>
            </w:r>
          </w:p>
        </w:tc>
      </w:tr>
      <w:tr w:rsidR="00170E13" w:rsidRPr="005E4BEE" w:rsidTr="005E4BEE">
        <w:trPr>
          <w:trHeight w:val="255"/>
        </w:trPr>
        <w:tc>
          <w:tcPr>
            <w:tcW w:w="2320" w:type="dxa"/>
            <w:noWrap/>
            <w:vAlign w:val="bottom"/>
          </w:tcPr>
          <w:p w:rsidR="00170E13" w:rsidRPr="005E4BEE" w:rsidRDefault="00170E13" w:rsidP="005E4BEE">
            <w:r w:rsidRPr="005E4BEE">
              <w:t>н83</w:t>
            </w:r>
          </w:p>
        </w:tc>
        <w:tc>
          <w:tcPr>
            <w:tcW w:w="1060" w:type="dxa"/>
            <w:noWrap/>
            <w:vAlign w:val="bottom"/>
          </w:tcPr>
          <w:p w:rsidR="00170E13" w:rsidRPr="005E4BEE" w:rsidRDefault="00170E13" w:rsidP="005E4BEE">
            <w:r w:rsidRPr="005E4BEE">
              <w:t>970645,59</w:t>
            </w:r>
          </w:p>
        </w:tc>
        <w:tc>
          <w:tcPr>
            <w:tcW w:w="1160" w:type="dxa"/>
            <w:noWrap/>
            <w:vAlign w:val="bottom"/>
          </w:tcPr>
          <w:p w:rsidR="00170E13" w:rsidRPr="005E4BEE" w:rsidRDefault="00170E13" w:rsidP="005E4BEE">
            <w:r w:rsidRPr="005E4BEE">
              <w:t>1761298,58</w:t>
            </w:r>
          </w:p>
        </w:tc>
      </w:tr>
      <w:tr w:rsidR="00170E13" w:rsidRPr="005E4BEE" w:rsidTr="005E4BEE">
        <w:trPr>
          <w:trHeight w:val="255"/>
        </w:trPr>
        <w:tc>
          <w:tcPr>
            <w:tcW w:w="2320" w:type="dxa"/>
            <w:noWrap/>
            <w:vAlign w:val="bottom"/>
          </w:tcPr>
          <w:p w:rsidR="00170E13" w:rsidRPr="005E4BEE" w:rsidRDefault="00170E13" w:rsidP="005E4BEE">
            <w:r w:rsidRPr="005E4BEE">
              <w:t>н84</w:t>
            </w:r>
          </w:p>
        </w:tc>
        <w:tc>
          <w:tcPr>
            <w:tcW w:w="1060" w:type="dxa"/>
            <w:noWrap/>
            <w:vAlign w:val="bottom"/>
          </w:tcPr>
          <w:p w:rsidR="00170E13" w:rsidRPr="005E4BEE" w:rsidRDefault="00170E13" w:rsidP="005E4BEE">
            <w:r w:rsidRPr="005E4BEE">
              <w:t>970648,07</w:t>
            </w:r>
          </w:p>
        </w:tc>
        <w:tc>
          <w:tcPr>
            <w:tcW w:w="1160" w:type="dxa"/>
            <w:noWrap/>
            <w:vAlign w:val="bottom"/>
          </w:tcPr>
          <w:p w:rsidR="00170E13" w:rsidRPr="005E4BEE" w:rsidRDefault="00170E13" w:rsidP="005E4BEE">
            <w:r w:rsidRPr="005E4BEE">
              <w:t>1761309,92</w:t>
            </w:r>
          </w:p>
        </w:tc>
      </w:tr>
      <w:tr w:rsidR="00170E13" w:rsidRPr="005E4BEE" w:rsidTr="005E4BEE">
        <w:trPr>
          <w:trHeight w:val="255"/>
        </w:trPr>
        <w:tc>
          <w:tcPr>
            <w:tcW w:w="2320" w:type="dxa"/>
            <w:noWrap/>
            <w:vAlign w:val="bottom"/>
          </w:tcPr>
          <w:p w:rsidR="00170E13" w:rsidRPr="005E4BEE" w:rsidRDefault="00170E13" w:rsidP="005E4BEE">
            <w:r w:rsidRPr="005E4BEE">
              <w:t>н85</w:t>
            </w:r>
          </w:p>
        </w:tc>
        <w:tc>
          <w:tcPr>
            <w:tcW w:w="1060" w:type="dxa"/>
            <w:noWrap/>
            <w:vAlign w:val="bottom"/>
          </w:tcPr>
          <w:p w:rsidR="00170E13" w:rsidRPr="005E4BEE" w:rsidRDefault="00170E13" w:rsidP="005E4BEE">
            <w:r w:rsidRPr="005E4BEE">
              <w:t>970651,43</w:t>
            </w:r>
          </w:p>
        </w:tc>
        <w:tc>
          <w:tcPr>
            <w:tcW w:w="1160" w:type="dxa"/>
            <w:noWrap/>
            <w:vAlign w:val="bottom"/>
          </w:tcPr>
          <w:p w:rsidR="00170E13" w:rsidRPr="005E4BEE" w:rsidRDefault="00170E13" w:rsidP="005E4BEE">
            <w:r w:rsidRPr="005E4BEE">
              <w:t>1761321,00</w:t>
            </w:r>
          </w:p>
        </w:tc>
      </w:tr>
      <w:tr w:rsidR="00170E13" w:rsidRPr="005E4BEE" w:rsidTr="005E4BEE">
        <w:trPr>
          <w:trHeight w:val="255"/>
        </w:trPr>
        <w:tc>
          <w:tcPr>
            <w:tcW w:w="2320" w:type="dxa"/>
            <w:noWrap/>
            <w:vAlign w:val="bottom"/>
          </w:tcPr>
          <w:p w:rsidR="00170E13" w:rsidRPr="005E4BEE" w:rsidRDefault="00170E13" w:rsidP="005E4BEE">
            <w:r w:rsidRPr="005E4BEE">
              <w:t>н86</w:t>
            </w:r>
          </w:p>
        </w:tc>
        <w:tc>
          <w:tcPr>
            <w:tcW w:w="1060" w:type="dxa"/>
            <w:noWrap/>
            <w:vAlign w:val="bottom"/>
          </w:tcPr>
          <w:p w:rsidR="00170E13" w:rsidRPr="005E4BEE" w:rsidRDefault="00170E13" w:rsidP="005E4BEE">
            <w:r w:rsidRPr="005E4BEE">
              <w:t>970655,64</w:t>
            </w:r>
          </w:p>
        </w:tc>
        <w:tc>
          <w:tcPr>
            <w:tcW w:w="1160" w:type="dxa"/>
            <w:noWrap/>
            <w:vAlign w:val="bottom"/>
          </w:tcPr>
          <w:p w:rsidR="00170E13" w:rsidRPr="005E4BEE" w:rsidRDefault="00170E13" w:rsidP="005E4BEE">
            <w:r w:rsidRPr="005E4BEE">
              <w:t>1761331,79</w:t>
            </w:r>
          </w:p>
        </w:tc>
      </w:tr>
      <w:tr w:rsidR="00170E13" w:rsidRPr="005E4BEE" w:rsidTr="005E4BEE">
        <w:trPr>
          <w:trHeight w:val="255"/>
        </w:trPr>
        <w:tc>
          <w:tcPr>
            <w:tcW w:w="2320" w:type="dxa"/>
            <w:noWrap/>
            <w:vAlign w:val="bottom"/>
          </w:tcPr>
          <w:p w:rsidR="00170E13" w:rsidRPr="005E4BEE" w:rsidRDefault="00170E13" w:rsidP="005E4BEE">
            <w:r w:rsidRPr="005E4BEE">
              <w:t>н87</w:t>
            </w:r>
          </w:p>
        </w:tc>
        <w:tc>
          <w:tcPr>
            <w:tcW w:w="1060" w:type="dxa"/>
            <w:noWrap/>
            <w:vAlign w:val="bottom"/>
          </w:tcPr>
          <w:p w:rsidR="00170E13" w:rsidRPr="005E4BEE" w:rsidRDefault="00170E13" w:rsidP="005E4BEE">
            <w:r w:rsidRPr="005E4BEE">
              <w:t>970660,72</w:t>
            </w:r>
          </w:p>
        </w:tc>
        <w:tc>
          <w:tcPr>
            <w:tcW w:w="1160" w:type="dxa"/>
            <w:noWrap/>
            <w:vAlign w:val="bottom"/>
          </w:tcPr>
          <w:p w:rsidR="00170E13" w:rsidRPr="005E4BEE" w:rsidRDefault="00170E13" w:rsidP="005E4BEE">
            <w:r w:rsidRPr="005E4BEE">
              <w:t>1761342,27</w:t>
            </w:r>
          </w:p>
        </w:tc>
      </w:tr>
      <w:tr w:rsidR="00170E13" w:rsidRPr="005E4BEE" w:rsidTr="005E4BEE">
        <w:trPr>
          <w:trHeight w:val="255"/>
        </w:trPr>
        <w:tc>
          <w:tcPr>
            <w:tcW w:w="2320" w:type="dxa"/>
            <w:noWrap/>
            <w:vAlign w:val="bottom"/>
          </w:tcPr>
          <w:p w:rsidR="00170E13" w:rsidRPr="005E4BEE" w:rsidRDefault="00170E13" w:rsidP="005E4BEE">
            <w:r w:rsidRPr="005E4BEE">
              <w:t>н88</w:t>
            </w:r>
          </w:p>
        </w:tc>
        <w:tc>
          <w:tcPr>
            <w:tcW w:w="1060" w:type="dxa"/>
            <w:noWrap/>
            <w:vAlign w:val="bottom"/>
          </w:tcPr>
          <w:p w:rsidR="00170E13" w:rsidRPr="005E4BEE" w:rsidRDefault="00170E13" w:rsidP="005E4BEE">
            <w:r w:rsidRPr="005E4BEE">
              <w:t>970680,95</w:t>
            </w:r>
          </w:p>
        </w:tc>
        <w:tc>
          <w:tcPr>
            <w:tcW w:w="1160" w:type="dxa"/>
            <w:noWrap/>
            <w:vAlign w:val="bottom"/>
          </w:tcPr>
          <w:p w:rsidR="00170E13" w:rsidRPr="005E4BEE" w:rsidRDefault="00170E13" w:rsidP="005E4BEE">
            <w:r w:rsidRPr="005E4BEE">
              <w:t>1761380,14</w:t>
            </w:r>
          </w:p>
        </w:tc>
      </w:tr>
      <w:tr w:rsidR="00170E13" w:rsidRPr="005E4BEE" w:rsidTr="005E4BEE">
        <w:trPr>
          <w:trHeight w:val="255"/>
        </w:trPr>
        <w:tc>
          <w:tcPr>
            <w:tcW w:w="2320" w:type="dxa"/>
            <w:noWrap/>
            <w:vAlign w:val="bottom"/>
          </w:tcPr>
          <w:p w:rsidR="00170E13" w:rsidRPr="005E4BEE" w:rsidRDefault="00170E13" w:rsidP="005E4BEE">
            <w:r w:rsidRPr="005E4BEE">
              <w:t>н89</w:t>
            </w:r>
          </w:p>
        </w:tc>
        <w:tc>
          <w:tcPr>
            <w:tcW w:w="1060" w:type="dxa"/>
            <w:noWrap/>
            <w:vAlign w:val="bottom"/>
          </w:tcPr>
          <w:p w:rsidR="00170E13" w:rsidRPr="005E4BEE" w:rsidRDefault="00170E13" w:rsidP="005E4BEE">
            <w:r w:rsidRPr="005E4BEE">
              <w:t>970685,36</w:t>
            </w:r>
          </w:p>
        </w:tc>
        <w:tc>
          <w:tcPr>
            <w:tcW w:w="1160" w:type="dxa"/>
            <w:noWrap/>
            <w:vAlign w:val="bottom"/>
          </w:tcPr>
          <w:p w:rsidR="00170E13" w:rsidRPr="005E4BEE" w:rsidRDefault="00170E13" w:rsidP="005E4BEE">
            <w:r w:rsidRPr="005E4BEE">
              <w:t>1761377,79</w:t>
            </w:r>
          </w:p>
        </w:tc>
      </w:tr>
      <w:tr w:rsidR="00170E13" w:rsidRPr="005E4BEE" w:rsidTr="005E4BEE">
        <w:trPr>
          <w:trHeight w:val="255"/>
        </w:trPr>
        <w:tc>
          <w:tcPr>
            <w:tcW w:w="2320" w:type="dxa"/>
            <w:noWrap/>
            <w:vAlign w:val="bottom"/>
          </w:tcPr>
          <w:p w:rsidR="00170E13" w:rsidRPr="005E4BEE" w:rsidRDefault="00170E13" w:rsidP="005E4BEE">
            <w:r w:rsidRPr="005E4BEE">
              <w:t>н90</w:t>
            </w:r>
          </w:p>
        </w:tc>
        <w:tc>
          <w:tcPr>
            <w:tcW w:w="1060" w:type="dxa"/>
            <w:noWrap/>
            <w:vAlign w:val="bottom"/>
          </w:tcPr>
          <w:p w:rsidR="00170E13" w:rsidRPr="005E4BEE" w:rsidRDefault="00170E13" w:rsidP="005E4BEE">
            <w:r w:rsidRPr="005E4BEE">
              <w:t>970689,77</w:t>
            </w:r>
          </w:p>
        </w:tc>
        <w:tc>
          <w:tcPr>
            <w:tcW w:w="1160" w:type="dxa"/>
            <w:noWrap/>
            <w:vAlign w:val="bottom"/>
          </w:tcPr>
          <w:p w:rsidR="00170E13" w:rsidRPr="005E4BEE" w:rsidRDefault="00170E13" w:rsidP="005E4BEE">
            <w:r w:rsidRPr="005E4BEE">
              <w:t>1761375,43</w:t>
            </w:r>
          </w:p>
        </w:tc>
      </w:tr>
      <w:tr w:rsidR="00170E13" w:rsidRPr="005E4BEE" w:rsidTr="005E4BEE">
        <w:trPr>
          <w:trHeight w:val="255"/>
        </w:trPr>
        <w:tc>
          <w:tcPr>
            <w:tcW w:w="2320" w:type="dxa"/>
            <w:noWrap/>
            <w:vAlign w:val="bottom"/>
          </w:tcPr>
          <w:p w:rsidR="00170E13" w:rsidRPr="005E4BEE" w:rsidRDefault="00170E13" w:rsidP="005E4BEE">
            <w:r w:rsidRPr="005E4BEE">
              <w:t>н91</w:t>
            </w:r>
          </w:p>
        </w:tc>
        <w:tc>
          <w:tcPr>
            <w:tcW w:w="1060" w:type="dxa"/>
            <w:noWrap/>
            <w:vAlign w:val="bottom"/>
          </w:tcPr>
          <w:p w:rsidR="00170E13" w:rsidRPr="005E4BEE" w:rsidRDefault="00170E13" w:rsidP="005E4BEE">
            <w:r w:rsidRPr="005E4BEE">
              <w:t>970694,19</w:t>
            </w:r>
          </w:p>
        </w:tc>
        <w:tc>
          <w:tcPr>
            <w:tcW w:w="1160" w:type="dxa"/>
            <w:noWrap/>
            <w:vAlign w:val="bottom"/>
          </w:tcPr>
          <w:p w:rsidR="00170E13" w:rsidRPr="005E4BEE" w:rsidRDefault="00170E13" w:rsidP="005E4BEE">
            <w:r w:rsidRPr="005E4BEE">
              <w:t>1761373,07</w:t>
            </w:r>
          </w:p>
        </w:tc>
      </w:tr>
      <w:tr w:rsidR="00170E13" w:rsidRPr="005E4BEE" w:rsidTr="005E4BEE">
        <w:trPr>
          <w:trHeight w:val="255"/>
        </w:trPr>
        <w:tc>
          <w:tcPr>
            <w:tcW w:w="2320" w:type="dxa"/>
            <w:noWrap/>
            <w:vAlign w:val="bottom"/>
          </w:tcPr>
          <w:p w:rsidR="00170E13" w:rsidRPr="005E4BEE" w:rsidRDefault="00170E13" w:rsidP="005E4BEE">
            <w:r w:rsidRPr="005E4BEE">
              <w:t>н92</w:t>
            </w:r>
          </w:p>
        </w:tc>
        <w:tc>
          <w:tcPr>
            <w:tcW w:w="1060" w:type="dxa"/>
            <w:noWrap/>
            <w:vAlign w:val="bottom"/>
          </w:tcPr>
          <w:p w:rsidR="00170E13" w:rsidRPr="005E4BEE" w:rsidRDefault="00170E13" w:rsidP="005E4BEE">
            <w:r w:rsidRPr="005E4BEE">
              <w:t>970698,61</w:t>
            </w:r>
          </w:p>
        </w:tc>
        <w:tc>
          <w:tcPr>
            <w:tcW w:w="1160" w:type="dxa"/>
            <w:noWrap/>
            <w:vAlign w:val="bottom"/>
          </w:tcPr>
          <w:p w:rsidR="00170E13" w:rsidRPr="005E4BEE" w:rsidRDefault="00170E13" w:rsidP="005E4BEE">
            <w:r w:rsidRPr="005E4BEE">
              <w:t>1761370,71</w:t>
            </w:r>
          </w:p>
        </w:tc>
      </w:tr>
      <w:tr w:rsidR="00170E13" w:rsidRPr="005E4BEE" w:rsidTr="005E4BEE">
        <w:trPr>
          <w:trHeight w:val="255"/>
        </w:trPr>
        <w:tc>
          <w:tcPr>
            <w:tcW w:w="2320" w:type="dxa"/>
            <w:noWrap/>
            <w:vAlign w:val="bottom"/>
          </w:tcPr>
          <w:p w:rsidR="00170E13" w:rsidRPr="005E4BEE" w:rsidRDefault="00170E13" w:rsidP="005E4BEE">
            <w:r w:rsidRPr="005E4BEE">
              <w:t>н93</w:t>
            </w:r>
          </w:p>
        </w:tc>
        <w:tc>
          <w:tcPr>
            <w:tcW w:w="1060" w:type="dxa"/>
            <w:noWrap/>
            <w:vAlign w:val="bottom"/>
          </w:tcPr>
          <w:p w:rsidR="00170E13" w:rsidRPr="005E4BEE" w:rsidRDefault="00170E13" w:rsidP="005E4BEE">
            <w:r w:rsidRPr="005E4BEE">
              <w:t>970793,90</w:t>
            </w:r>
          </w:p>
        </w:tc>
        <w:tc>
          <w:tcPr>
            <w:tcW w:w="1160" w:type="dxa"/>
            <w:noWrap/>
            <w:vAlign w:val="bottom"/>
          </w:tcPr>
          <w:p w:rsidR="00170E13" w:rsidRPr="005E4BEE" w:rsidRDefault="00170E13" w:rsidP="005E4BEE">
            <w:r w:rsidRPr="005E4BEE">
              <w:t>1761319,82</w:t>
            </w:r>
          </w:p>
        </w:tc>
      </w:tr>
      <w:tr w:rsidR="00170E13" w:rsidRPr="005E4BEE" w:rsidTr="005E4BEE">
        <w:trPr>
          <w:trHeight w:val="255"/>
        </w:trPr>
        <w:tc>
          <w:tcPr>
            <w:tcW w:w="2320" w:type="dxa"/>
            <w:noWrap/>
            <w:vAlign w:val="bottom"/>
          </w:tcPr>
          <w:p w:rsidR="00170E13" w:rsidRPr="005E4BEE" w:rsidRDefault="00170E13" w:rsidP="005E4BEE">
            <w:r w:rsidRPr="005E4BEE">
              <w:t>н94</w:t>
            </w:r>
          </w:p>
        </w:tc>
        <w:tc>
          <w:tcPr>
            <w:tcW w:w="1060" w:type="dxa"/>
            <w:noWrap/>
            <w:vAlign w:val="bottom"/>
          </w:tcPr>
          <w:p w:rsidR="00170E13" w:rsidRPr="005E4BEE" w:rsidRDefault="00170E13" w:rsidP="005E4BEE">
            <w:r w:rsidRPr="005E4BEE">
              <w:t>970796,68</w:t>
            </w:r>
          </w:p>
        </w:tc>
        <w:tc>
          <w:tcPr>
            <w:tcW w:w="1160" w:type="dxa"/>
            <w:noWrap/>
            <w:vAlign w:val="bottom"/>
          </w:tcPr>
          <w:p w:rsidR="00170E13" w:rsidRPr="005E4BEE" w:rsidRDefault="00170E13" w:rsidP="005E4BEE">
            <w:r w:rsidRPr="005E4BEE">
              <w:t>1761325,01</w:t>
            </w:r>
          </w:p>
        </w:tc>
      </w:tr>
      <w:tr w:rsidR="00170E13" w:rsidRPr="005E4BEE" w:rsidTr="005E4BEE">
        <w:trPr>
          <w:trHeight w:val="255"/>
        </w:trPr>
        <w:tc>
          <w:tcPr>
            <w:tcW w:w="2320" w:type="dxa"/>
            <w:noWrap/>
            <w:vAlign w:val="bottom"/>
          </w:tcPr>
          <w:p w:rsidR="00170E13" w:rsidRPr="005E4BEE" w:rsidRDefault="00170E13" w:rsidP="005E4BEE">
            <w:r w:rsidRPr="005E4BEE">
              <w:t>н95</w:t>
            </w:r>
          </w:p>
        </w:tc>
        <w:tc>
          <w:tcPr>
            <w:tcW w:w="1060" w:type="dxa"/>
            <w:noWrap/>
            <w:vAlign w:val="bottom"/>
          </w:tcPr>
          <w:p w:rsidR="00170E13" w:rsidRPr="005E4BEE" w:rsidRDefault="00170E13" w:rsidP="005E4BEE">
            <w:r w:rsidRPr="005E4BEE">
              <w:t>970792,28</w:t>
            </w:r>
          </w:p>
        </w:tc>
        <w:tc>
          <w:tcPr>
            <w:tcW w:w="1160" w:type="dxa"/>
            <w:noWrap/>
            <w:vAlign w:val="bottom"/>
          </w:tcPr>
          <w:p w:rsidR="00170E13" w:rsidRPr="005E4BEE" w:rsidRDefault="00170E13" w:rsidP="005E4BEE">
            <w:r w:rsidRPr="005E4BEE">
              <w:t>1761327,41</w:t>
            </w:r>
          </w:p>
        </w:tc>
      </w:tr>
      <w:tr w:rsidR="00170E13" w:rsidRPr="005E4BEE" w:rsidTr="005E4BEE">
        <w:trPr>
          <w:trHeight w:val="255"/>
        </w:trPr>
        <w:tc>
          <w:tcPr>
            <w:tcW w:w="2320" w:type="dxa"/>
            <w:noWrap/>
            <w:vAlign w:val="bottom"/>
          </w:tcPr>
          <w:p w:rsidR="00170E13" w:rsidRPr="005E4BEE" w:rsidRDefault="00170E13" w:rsidP="005E4BEE">
            <w:r w:rsidRPr="005E4BEE">
              <w:t>н96</w:t>
            </w:r>
          </w:p>
        </w:tc>
        <w:tc>
          <w:tcPr>
            <w:tcW w:w="1060" w:type="dxa"/>
            <w:noWrap/>
            <w:vAlign w:val="bottom"/>
          </w:tcPr>
          <w:p w:rsidR="00170E13" w:rsidRPr="005E4BEE" w:rsidRDefault="00170E13" w:rsidP="005E4BEE">
            <w:r w:rsidRPr="005E4BEE">
              <w:t>970791,84</w:t>
            </w:r>
          </w:p>
        </w:tc>
        <w:tc>
          <w:tcPr>
            <w:tcW w:w="1160" w:type="dxa"/>
            <w:noWrap/>
            <w:vAlign w:val="bottom"/>
          </w:tcPr>
          <w:p w:rsidR="00170E13" w:rsidRPr="005E4BEE" w:rsidRDefault="00170E13" w:rsidP="005E4BEE">
            <w:r w:rsidRPr="005E4BEE">
              <w:t>1761326,59</w:t>
            </w:r>
          </w:p>
        </w:tc>
      </w:tr>
      <w:tr w:rsidR="00170E13" w:rsidRPr="005E4BEE" w:rsidTr="005E4BEE">
        <w:trPr>
          <w:trHeight w:val="255"/>
        </w:trPr>
        <w:tc>
          <w:tcPr>
            <w:tcW w:w="2320" w:type="dxa"/>
            <w:noWrap/>
            <w:vAlign w:val="bottom"/>
          </w:tcPr>
          <w:p w:rsidR="00170E13" w:rsidRPr="005E4BEE" w:rsidRDefault="00170E13" w:rsidP="005E4BEE">
            <w:r w:rsidRPr="005E4BEE">
              <w:t>н97</w:t>
            </w:r>
          </w:p>
        </w:tc>
        <w:tc>
          <w:tcPr>
            <w:tcW w:w="1060" w:type="dxa"/>
            <w:noWrap/>
            <w:vAlign w:val="bottom"/>
          </w:tcPr>
          <w:p w:rsidR="00170E13" w:rsidRPr="005E4BEE" w:rsidRDefault="00170E13" w:rsidP="005E4BEE">
            <w:r w:rsidRPr="005E4BEE">
              <w:t>970700,96</w:t>
            </w:r>
          </w:p>
        </w:tc>
        <w:tc>
          <w:tcPr>
            <w:tcW w:w="1160" w:type="dxa"/>
            <w:noWrap/>
            <w:vAlign w:val="bottom"/>
          </w:tcPr>
          <w:p w:rsidR="00170E13" w:rsidRPr="005E4BEE" w:rsidRDefault="00170E13" w:rsidP="005E4BEE">
            <w:r w:rsidRPr="005E4BEE">
              <w:t>1761375,13</w:t>
            </w:r>
          </w:p>
        </w:tc>
      </w:tr>
      <w:tr w:rsidR="00170E13" w:rsidRPr="005E4BEE" w:rsidTr="005E4BEE">
        <w:trPr>
          <w:trHeight w:val="255"/>
        </w:trPr>
        <w:tc>
          <w:tcPr>
            <w:tcW w:w="2320" w:type="dxa"/>
            <w:noWrap/>
            <w:vAlign w:val="bottom"/>
          </w:tcPr>
          <w:p w:rsidR="00170E13" w:rsidRPr="005E4BEE" w:rsidRDefault="00170E13" w:rsidP="005E4BEE">
            <w:r w:rsidRPr="005E4BEE">
              <w:t>н98</w:t>
            </w:r>
          </w:p>
        </w:tc>
        <w:tc>
          <w:tcPr>
            <w:tcW w:w="1060" w:type="dxa"/>
            <w:noWrap/>
            <w:vAlign w:val="bottom"/>
          </w:tcPr>
          <w:p w:rsidR="00170E13" w:rsidRPr="005E4BEE" w:rsidRDefault="00170E13" w:rsidP="005E4BEE">
            <w:r w:rsidRPr="005E4BEE">
              <w:t>970696,55</w:t>
            </w:r>
          </w:p>
        </w:tc>
        <w:tc>
          <w:tcPr>
            <w:tcW w:w="1160" w:type="dxa"/>
            <w:noWrap/>
            <w:vAlign w:val="bottom"/>
          </w:tcPr>
          <w:p w:rsidR="00170E13" w:rsidRPr="005E4BEE" w:rsidRDefault="00170E13" w:rsidP="005E4BEE">
            <w:r w:rsidRPr="005E4BEE">
              <w:t>1761377,48</w:t>
            </w:r>
          </w:p>
        </w:tc>
      </w:tr>
      <w:tr w:rsidR="00170E13" w:rsidRPr="005E4BEE" w:rsidTr="005E4BEE">
        <w:trPr>
          <w:trHeight w:val="255"/>
        </w:trPr>
        <w:tc>
          <w:tcPr>
            <w:tcW w:w="2320" w:type="dxa"/>
            <w:noWrap/>
            <w:vAlign w:val="bottom"/>
          </w:tcPr>
          <w:p w:rsidR="00170E13" w:rsidRPr="005E4BEE" w:rsidRDefault="00170E13" w:rsidP="005E4BEE">
            <w:r w:rsidRPr="005E4BEE">
              <w:t>н99</w:t>
            </w:r>
          </w:p>
        </w:tc>
        <w:tc>
          <w:tcPr>
            <w:tcW w:w="1060" w:type="dxa"/>
            <w:noWrap/>
            <w:vAlign w:val="bottom"/>
          </w:tcPr>
          <w:p w:rsidR="00170E13" w:rsidRPr="005E4BEE" w:rsidRDefault="00170E13" w:rsidP="005E4BEE">
            <w:r w:rsidRPr="005E4BEE">
              <w:t>970692,13</w:t>
            </w:r>
          </w:p>
        </w:tc>
        <w:tc>
          <w:tcPr>
            <w:tcW w:w="1160" w:type="dxa"/>
            <w:noWrap/>
            <w:vAlign w:val="bottom"/>
          </w:tcPr>
          <w:p w:rsidR="00170E13" w:rsidRPr="005E4BEE" w:rsidRDefault="00170E13" w:rsidP="005E4BEE">
            <w:r w:rsidRPr="005E4BEE">
              <w:t>1761379,85</w:t>
            </w:r>
          </w:p>
        </w:tc>
      </w:tr>
      <w:tr w:rsidR="00170E13" w:rsidRPr="005E4BEE" w:rsidTr="005E4BEE">
        <w:trPr>
          <w:trHeight w:val="255"/>
        </w:trPr>
        <w:tc>
          <w:tcPr>
            <w:tcW w:w="2320" w:type="dxa"/>
            <w:noWrap/>
            <w:vAlign w:val="bottom"/>
          </w:tcPr>
          <w:p w:rsidR="00170E13" w:rsidRPr="005E4BEE" w:rsidRDefault="00170E13" w:rsidP="005E4BEE">
            <w:r w:rsidRPr="005E4BEE">
              <w:t>н100</w:t>
            </w:r>
          </w:p>
        </w:tc>
        <w:tc>
          <w:tcPr>
            <w:tcW w:w="1060" w:type="dxa"/>
            <w:noWrap/>
            <w:vAlign w:val="bottom"/>
          </w:tcPr>
          <w:p w:rsidR="00170E13" w:rsidRPr="005E4BEE" w:rsidRDefault="00170E13" w:rsidP="005E4BEE">
            <w:r w:rsidRPr="005E4BEE">
              <w:t>970687,71</w:t>
            </w:r>
          </w:p>
        </w:tc>
        <w:tc>
          <w:tcPr>
            <w:tcW w:w="1160" w:type="dxa"/>
            <w:noWrap/>
            <w:vAlign w:val="bottom"/>
          </w:tcPr>
          <w:p w:rsidR="00170E13" w:rsidRPr="005E4BEE" w:rsidRDefault="00170E13" w:rsidP="005E4BEE">
            <w:r w:rsidRPr="005E4BEE">
              <w:t>1761382,21</w:t>
            </w:r>
          </w:p>
        </w:tc>
      </w:tr>
      <w:tr w:rsidR="00170E13" w:rsidRPr="005E4BEE" w:rsidTr="005E4BEE">
        <w:trPr>
          <w:trHeight w:val="255"/>
        </w:trPr>
        <w:tc>
          <w:tcPr>
            <w:tcW w:w="2320" w:type="dxa"/>
            <w:noWrap/>
            <w:vAlign w:val="bottom"/>
          </w:tcPr>
          <w:p w:rsidR="00170E13" w:rsidRPr="005E4BEE" w:rsidRDefault="00170E13" w:rsidP="005E4BEE">
            <w:r w:rsidRPr="005E4BEE">
              <w:t>н101</w:t>
            </w:r>
          </w:p>
        </w:tc>
        <w:tc>
          <w:tcPr>
            <w:tcW w:w="1060" w:type="dxa"/>
            <w:noWrap/>
            <w:vAlign w:val="bottom"/>
          </w:tcPr>
          <w:p w:rsidR="00170E13" w:rsidRPr="005E4BEE" w:rsidRDefault="00170E13" w:rsidP="005E4BEE">
            <w:r w:rsidRPr="005E4BEE">
              <w:t>970680,22</w:t>
            </w:r>
          </w:p>
        </w:tc>
        <w:tc>
          <w:tcPr>
            <w:tcW w:w="1160" w:type="dxa"/>
            <w:noWrap/>
            <w:vAlign w:val="bottom"/>
          </w:tcPr>
          <w:p w:rsidR="00170E13" w:rsidRPr="005E4BEE" w:rsidRDefault="00170E13" w:rsidP="005E4BEE">
            <w:r w:rsidRPr="005E4BEE">
              <w:t>1761386,20</w:t>
            </w:r>
          </w:p>
        </w:tc>
      </w:tr>
      <w:tr w:rsidR="00170E13" w:rsidRPr="005E4BEE" w:rsidTr="005E4BEE">
        <w:trPr>
          <w:trHeight w:val="255"/>
        </w:trPr>
        <w:tc>
          <w:tcPr>
            <w:tcW w:w="2320" w:type="dxa"/>
            <w:noWrap/>
            <w:vAlign w:val="bottom"/>
          </w:tcPr>
          <w:p w:rsidR="00170E13" w:rsidRPr="005E4BEE" w:rsidRDefault="00170E13" w:rsidP="005E4BEE">
            <w:r w:rsidRPr="005E4BEE">
              <w:t>н102</w:t>
            </w:r>
          </w:p>
        </w:tc>
        <w:tc>
          <w:tcPr>
            <w:tcW w:w="1060" w:type="dxa"/>
            <w:noWrap/>
            <w:vAlign w:val="bottom"/>
          </w:tcPr>
          <w:p w:rsidR="00170E13" w:rsidRPr="005E4BEE" w:rsidRDefault="00170E13" w:rsidP="005E4BEE">
            <w:r w:rsidRPr="005E4BEE">
              <w:t>970678,88</w:t>
            </w:r>
          </w:p>
        </w:tc>
        <w:tc>
          <w:tcPr>
            <w:tcW w:w="1160" w:type="dxa"/>
            <w:noWrap/>
            <w:vAlign w:val="bottom"/>
          </w:tcPr>
          <w:p w:rsidR="00170E13" w:rsidRPr="005E4BEE" w:rsidRDefault="00170E13" w:rsidP="005E4BEE">
            <w:r w:rsidRPr="005E4BEE">
              <w:t>1761386,92</w:t>
            </w:r>
          </w:p>
        </w:tc>
      </w:tr>
      <w:tr w:rsidR="00170E13" w:rsidRPr="005E4BEE" w:rsidTr="005E4BEE">
        <w:trPr>
          <w:trHeight w:val="255"/>
        </w:trPr>
        <w:tc>
          <w:tcPr>
            <w:tcW w:w="2320" w:type="dxa"/>
            <w:noWrap/>
            <w:vAlign w:val="bottom"/>
          </w:tcPr>
          <w:p w:rsidR="00170E13" w:rsidRPr="005E4BEE" w:rsidRDefault="00170E13" w:rsidP="005E4BEE">
            <w:r w:rsidRPr="005E4BEE">
              <w:t>н103</w:t>
            </w:r>
          </w:p>
        </w:tc>
        <w:tc>
          <w:tcPr>
            <w:tcW w:w="1060" w:type="dxa"/>
            <w:noWrap/>
            <w:vAlign w:val="bottom"/>
          </w:tcPr>
          <w:p w:rsidR="00170E13" w:rsidRPr="005E4BEE" w:rsidRDefault="00170E13" w:rsidP="005E4BEE">
            <w:r w:rsidRPr="005E4BEE">
              <w:t>970656,25</w:t>
            </w:r>
          </w:p>
        </w:tc>
        <w:tc>
          <w:tcPr>
            <w:tcW w:w="1160" w:type="dxa"/>
            <w:noWrap/>
            <w:vAlign w:val="bottom"/>
          </w:tcPr>
          <w:p w:rsidR="00170E13" w:rsidRPr="005E4BEE" w:rsidRDefault="00170E13" w:rsidP="005E4BEE">
            <w:r w:rsidRPr="005E4BEE">
              <w:t>1761344,54</w:t>
            </w:r>
          </w:p>
        </w:tc>
      </w:tr>
      <w:tr w:rsidR="00170E13" w:rsidRPr="005E4BEE" w:rsidTr="005E4BEE">
        <w:trPr>
          <w:trHeight w:val="255"/>
        </w:trPr>
        <w:tc>
          <w:tcPr>
            <w:tcW w:w="2320" w:type="dxa"/>
            <w:noWrap/>
            <w:vAlign w:val="bottom"/>
          </w:tcPr>
          <w:p w:rsidR="00170E13" w:rsidRPr="005E4BEE" w:rsidRDefault="00170E13" w:rsidP="005E4BEE">
            <w:r w:rsidRPr="005E4BEE">
              <w:t>н104</w:t>
            </w:r>
          </w:p>
        </w:tc>
        <w:tc>
          <w:tcPr>
            <w:tcW w:w="1060" w:type="dxa"/>
            <w:noWrap/>
            <w:vAlign w:val="bottom"/>
          </w:tcPr>
          <w:p w:rsidR="00170E13" w:rsidRPr="005E4BEE" w:rsidRDefault="00170E13" w:rsidP="005E4BEE">
            <w:r w:rsidRPr="005E4BEE">
              <w:t>970651,06</w:t>
            </w:r>
          </w:p>
        </w:tc>
        <w:tc>
          <w:tcPr>
            <w:tcW w:w="1160" w:type="dxa"/>
            <w:noWrap/>
            <w:vAlign w:val="bottom"/>
          </w:tcPr>
          <w:p w:rsidR="00170E13" w:rsidRPr="005E4BEE" w:rsidRDefault="00170E13" w:rsidP="005E4BEE">
            <w:r w:rsidRPr="005E4BEE">
              <w:t>1761333,80</w:t>
            </w:r>
          </w:p>
        </w:tc>
      </w:tr>
      <w:tr w:rsidR="00170E13" w:rsidRPr="005E4BEE" w:rsidTr="005E4BEE">
        <w:trPr>
          <w:trHeight w:val="255"/>
        </w:trPr>
        <w:tc>
          <w:tcPr>
            <w:tcW w:w="2320" w:type="dxa"/>
            <w:noWrap/>
            <w:vAlign w:val="bottom"/>
          </w:tcPr>
          <w:p w:rsidR="00170E13" w:rsidRPr="005E4BEE" w:rsidRDefault="00170E13" w:rsidP="005E4BEE">
            <w:r w:rsidRPr="005E4BEE">
              <w:t>н105</w:t>
            </w:r>
          </w:p>
        </w:tc>
        <w:tc>
          <w:tcPr>
            <w:tcW w:w="1060" w:type="dxa"/>
            <w:noWrap/>
            <w:vAlign w:val="bottom"/>
          </w:tcPr>
          <w:p w:rsidR="00170E13" w:rsidRPr="005E4BEE" w:rsidRDefault="00170E13" w:rsidP="005E4BEE">
            <w:r w:rsidRPr="005E4BEE">
              <w:t>970646,69</w:t>
            </w:r>
          </w:p>
        </w:tc>
        <w:tc>
          <w:tcPr>
            <w:tcW w:w="1160" w:type="dxa"/>
            <w:noWrap/>
            <w:vAlign w:val="bottom"/>
          </w:tcPr>
          <w:p w:rsidR="00170E13" w:rsidRPr="005E4BEE" w:rsidRDefault="00170E13" w:rsidP="005E4BEE">
            <w:r w:rsidRPr="005E4BEE">
              <w:t>1761322,64</w:t>
            </w:r>
          </w:p>
        </w:tc>
      </w:tr>
      <w:tr w:rsidR="00170E13" w:rsidRPr="005E4BEE" w:rsidTr="005E4BEE">
        <w:trPr>
          <w:trHeight w:val="255"/>
        </w:trPr>
        <w:tc>
          <w:tcPr>
            <w:tcW w:w="2320" w:type="dxa"/>
            <w:noWrap/>
            <w:vAlign w:val="bottom"/>
          </w:tcPr>
          <w:p w:rsidR="00170E13" w:rsidRPr="005E4BEE" w:rsidRDefault="00170E13" w:rsidP="005E4BEE">
            <w:r w:rsidRPr="005E4BEE">
              <w:t>н106</w:t>
            </w:r>
          </w:p>
        </w:tc>
        <w:tc>
          <w:tcPr>
            <w:tcW w:w="1060" w:type="dxa"/>
            <w:noWrap/>
            <w:vAlign w:val="bottom"/>
          </w:tcPr>
          <w:p w:rsidR="00170E13" w:rsidRPr="005E4BEE" w:rsidRDefault="00170E13" w:rsidP="005E4BEE">
            <w:r w:rsidRPr="005E4BEE">
              <w:t>970643,22</w:t>
            </w:r>
          </w:p>
        </w:tc>
        <w:tc>
          <w:tcPr>
            <w:tcW w:w="1160" w:type="dxa"/>
            <w:noWrap/>
            <w:vAlign w:val="bottom"/>
          </w:tcPr>
          <w:p w:rsidR="00170E13" w:rsidRPr="005E4BEE" w:rsidRDefault="00170E13" w:rsidP="005E4BEE">
            <w:r w:rsidRPr="005E4BEE">
              <w:t>1761311,18</w:t>
            </w:r>
          </w:p>
        </w:tc>
      </w:tr>
      <w:tr w:rsidR="00170E13" w:rsidRPr="005E4BEE" w:rsidTr="005E4BEE">
        <w:trPr>
          <w:trHeight w:val="255"/>
        </w:trPr>
        <w:tc>
          <w:tcPr>
            <w:tcW w:w="2320" w:type="dxa"/>
            <w:noWrap/>
            <w:vAlign w:val="bottom"/>
          </w:tcPr>
          <w:p w:rsidR="00170E13" w:rsidRPr="005E4BEE" w:rsidRDefault="00170E13" w:rsidP="005E4BEE">
            <w:r w:rsidRPr="005E4BEE">
              <w:t>н107</w:t>
            </w:r>
          </w:p>
        </w:tc>
        <w:tc>
          <w:tcPr>
            <w:tcW w:w="1060" w:type="dxa"/>
            <w:noWrap/>
            <w:vAlign w:val="bottom"/>
          </w:tcPr>
          <w:p w:rsidR="00170E13" w:rsidRPr="005E4BEE" w:rsidRDefault="00170E13" w:rsidP="005E4BEE">
            <w:r w:rsidRPr="005E4BEE">
              <w:t>970640,66</w:t>
            </w:r>
          </w:p>
        </w:tc>
        <w:tc>
          <w:tcPr>
            <w:tcW w:w="1160" w:type="dxa"/>
            <w:noWrap/>
            <w:vAlign w:val="bottom"/>
          </w:tcPr>
          <w:p w:rsidR="00170E13" w:rsidRPr="005E4BEE" w:rsidRDefault="00170E13" w:rsidP="005E4BEE">
            <w:r w:rsidRPr="005E4BEE">
              <w:t>1761299,47</w:t>
            </w:r>
          </w:p>
        </w:tc>
      </w:tr>
      <w:tr w:rsidR="00170E13" w:rsidRPr="005E4BEE" w:rsidTr="005E4BEE">
        <w:trPr>
          <w:trHeight w:val="255"/>
        </w:trPr>
        <w:tc>
          <w:tcPr>
            <w:tcW w:w="2320" w:type="dxa"/>
            <w:noWrap/>
            <w:vAlign w:val="bottom"/>
          </w:tcPr>
          <w:p w:rsidR="00170E13" w:rsidRPr="005E4BEE" w:rsidRDefault="00170E13" w:rsidP="005E4BEE">
            <w:r w:rsidRPr="005E4BEE">
              <w:t>н108</w:t>
            </w:r>
          </w:p>
        </w:tc>
        <w:tc>
          <w:tcPr>
            <w:tcW w:w="1060" w:type="dxa"/>
            <w:noWrap/>
            <w:vAlign w:val="bottom"/>
          </w:tcPr>
          <w:p w:rsidR="00170E13" w:rsidRPr="005E4BEE" w:rsidRDefault="00170E13" w:rsidP="005E4BEE">
            <w:r w:rsidRPr="005E4BEE">
              <w:t>970639,03</w:t>
            </w:r>
          </w:p>
        </w:tc>
        <w:tc>
          <w:tcPr>
            <w:tcW w:w="1160" w:type="dxa"/>
            <w:noWrap/>
            <w:vAlign w:val="bottom"/>
          </w:tcPr>
          <w:p w:rsidR="00170E13" w:rsidRPr="005E4BEE" w:rsidRDefault="00170E13" w:rsidP="005E4BEE">
            <w:r w:rsidRPr="005E4BEE">
              <w:t>1761287,64</w:t>
            </w:r>
          </w:p>
        </w:tc>
      </w:tr>
      <w:tr w:rsidR="00170E13" w:rsidRPr="005E4BEE" w:rsidTr="005E4BEE">
        <w:trPr>
          <w:trHeight w:val="255"/>
        </w:trPr>
        <w:tc>
          <w:tcPr>
            <w:tcW w:w="2320" w:type="dxa"/>
            <w:noWrap/>
            <w:vAlign w:val="bottom"/>
          </w:tcPr>
          <w:p w:rsidR="00170E13" w:rsidRPr="005E4BEE" w:rsidRDefault="00170E13" w:rsidP="005E4BEE">
            <w:r w:rsidRPr="005E4BEE">
              <w:t>н109</w:t>
            </w:r>
          </w:p>
        </w:tc>
        <w:tc>
          <w:tcPr>
            <w:tcW w:w="1060" w:type="dxa"/>
            <w:noWrap/>
            <w:vAlign w:val="bottom"/>
          </w:tcPr>
          <w:p w:rsidR="00170E13" w:rsidRPr="005E4BEE" w:rsidRDefault="00170E13" w:rsidP="005E4BEE">
            <w:r w:rsidRPr="005E4BEE">
              <w:t>970636,00</w:t>
            </w:r>
          </w:p>
        </w:tc>
        <w:tc>
          <w:tcPr>
            <w:tcW w:w="1160" w:type="dxa"/>
            <w:noWrap/>
            <w:vAlign w:val="bottom"/>
          </w:tcPr>
          <w:p w:rsidR="00170E13" w:rsidRPr="005E4BEE" w:rsidRDefault="00170E13" w:rsidP="005E4BEE">
            <w:r w:rsidRPr="005E4BEE">
              <w:t>1761256,92</w:t>
            </w:r>
          </w:p>
        </w:tc>
      </w:tr>
      <w:tr w:rsidR="00170E13" w:rsidRPr="005E4BEE" w:rsidTr="005E4BEE">
        <w:trPr>
          <w:trHeight w:val="255"/>
        </w:trPr>
        <w:tc>
          <w:tcPr>
            <w:tcW w:w="2320" w:type="dxa"/>
            <w:noWrap/>
            <w:vAlign w:val="bottom"/>
          </w:tcPr>
          <w:p w:rsidR="00170E13" w:rsidRPr="005E4BEE" w:rsidRDefault="00170E13" w:rsidP="005E4BEE">
            <w:r w:rsidRPr="005E4BEE">
              <w:t>н110</w:t>
            </w:r>
          </w:p>
        </w:tc>
        <w:tc>
          <w:tcPr>
            <w:tcW w:w="1060" w:type="dxa"/>
            <w:noWrap/>
            <w:vAlign w:val="bottom"/>
          </w:tcPr>
          <w:p w:rsidR="00170E13" w:rsidRPr="005E4BEE" w:rsidRDefault="00170E13" w:rsidP="005E4BEE">
            <w:r w:rsidRPr="005E4BEE">
              <w:t>970635,44</w:t>
            </w:r>
          </w:p>
        </w:tc>
        <w:tc>
          <w:tcPr>
            <w:tcW w:w="1160" w:type="dxa"/>
            <w:noWrap/>
            <w:vAlign w:val="bottom"/>
          </w:tcPr>
          <w:p w:rsidR="00170E13" w:rsidRPr="005E4BEE" w:rsidRDefault="00170E13" w:rsidP="005E4BEE">
            <w:r w:rsidRPr="005E4BEE">
              <w:t>1761248,97</w:t>
            </w:r>
          </w:p>
        </w:tc>
      </w:tr>
      <w:tr w:rsidR="00170E13" w:rsidRPr="005E4BEE" w:rsidTr="005E4BEE">
        <w:trPr>
          <w:trHeight w:val="255"/>
        </w:trPr>
        <w:tc>
          <w:tcPr>
            <w:tcW w:w="2320" w:type="dxa"/>
            <w:noWrap/>
            <w:vAlign w:val="bottom"/>
          </w:tcPr>
          <w:p w:rsidR="00170E13" w:rsidRPr="005E4BEE" w:rsidRDefault="00170E13" w:rsidP="005E4BEE">
            <w:r w:rsidRPr="005E4BEE">
              <w:t>н111</w:t>
            </w:r>
          </w:p>
        </w:tc>
        <w:tc>
          <w:tcPr>
            <w:tcW w:w="1060" w:type="dxa"/>
            <w:noWrap/>
            <w:vAlign w:val="bottom"/>
          </w:tcPr>
          <w:p w:rsidR="00170E13" w:rsidRPr="005E4BEE" w:rsidRDefault="00170E13" w:rsidP="005E4BEE">
            <w:r w:rsidRPr="005E4BEE">
              <w:t>970634,17</w:t>
            </w:r>
          </w:p>
        </w:tc>
        <w:tc>
          <w:tcPr>
            <w:tcW w:w="1160" w:type="dxa"/>
            <w:noWrap/>
            <w:vAlign w:val="bottom"/>
          </w:tcPr>
          <w:p w:rsidR="00170E13" w:rsidRPr="005E4BEE" w:rsidRDefault="00170E13" w:rsidP="005E4BEE">
            <w:r w:rsidRPr="005E4BEE">
              <w:t>1761221,16</w:t>
            </w:r>
          </w:p>
        </w:tc>
      </w:tr>
      <w:tr w:rsidR="00170E13" w:rsidRPr="005E4BEE" w:rsidTr="005E4BEE">
        <w:trPr>
          <w:trHeight w:val="255"/>
        </w:trPr>
        <w:tc>
          <w:tcPr>
            <w:tcW w:w="2320" w:type="dxa"/>
            <w:noWrap/>
            <w:vAlign w:val="bottom"/>
          </w:tcPr>
          <w:p w:rsidR="00170E13" w:rsidRPr="005E4BEE" w:rsidRDefault="00170E13" w:rsidP="005E4BEE">
            <w:r w:rsidRPr="005E4BEE">
              <w:t>86:09:0000000:4542/чзу3</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н112</w:t>
            </w:r>
          </w:p>
        </w:tc>
        <w:tc>
          <w:tcPr>
            <w:tcW w:w="1060" w:type="dxa"/>
            <w:noWrap/>
            <w:vAlign w:val="bottom"/>
          </w:tcPr>
          <w:p w:rsidR="00170E13" w:rsidRPr="005E4BEE" w:rsidRDefault="00170E13" w:rsidP="005E4BEE">
            <w:r w:rsidRPr="005E4BEE">
              <w:t>970653,33</w:t>
            </w:r>
          </w:p>
        </w:tc>
        <w:tc>
          <w:tcPr>
            <w:tcW w:w="1160" w:type="dxa"/>
            <w:noWrap/>
            <w:vAlign w:val="bottom"/>
          </w:tcPr>
          <w:p w:rsidR="00170E13" w:rsidRPr="005E4BEE" w:rsidRDefault="00170E13" w:rsidP="005E4BEE">
            <w:r w:rsidRPr="005E4BEE">
              <w:t>1761208,78</w:t>
            </w:r>
          </w:p>
        </w:tc>
      </w:tr>
      <w:tr w:rsidR="00170E13" w:rsidRPr="005E4BEE" w:rsidTr="005E4BEE">
        <w:trPr>
          <w:trHeight w:val="255"/>
        </w:trPr>
        <w:tc>
          <w:tcPr>
            <w:tcW w:w="2320" w:type="dxa"/>
            <w:noWrap/>
            <w:vAlign w:val="bottom"/>
          </w:tcPr>
          <w:p w:rsidR="00170E13" w:rsidRPr="005E4BEE" w:rsidRDefault="00170E13" w:rsidP="005E4BEE">
            <w:r w:rsidRPr="005E4BEE">
              <w:t>н113</w:t>
            </w:r>
          </w:p>
        </w:tc>
        <w:tc>
          <w:tcPr>
            <w:tcW w:w="1060" w:type="dxa"/>
            <w:noWrap/>
            <w:vAlign w:val="bottom"/>
          </w:tcPr>
          <w:p w:rsidR="00170E13" w:rsidRPr="005E4BEE" w:rsidRDefault="00170E13" w:rsidP="005E4BEE">
            <w:r w:rsidRPr="005E4BEE">
              <w:t>970659,13</w:t>
            </w:r>
          </w:p>
        </w:tc>
        <w:tc>
          <w:tcPr>
            <w:tcW w:w="1160" w:type="dxa"/>
            <w:noWrap/>
            <w:vAlign w:val="bottom"/>
          </w:tcPr>
          <w:p w:rsidR="00170E13" w:rsidRPr="005E4BEE" w:rsidRDefault="00170E13" w:rsidP="005E4BEE">
            <w:r w:rsidRPr="005E4BEE">
              <w:t>1761216,62</w:t>
            </w:r>
          </w:p>
        </w:tc>
      </w:tr>
      <w:tr w:rsidR="00170E13" w:rsidRPr="005E4BEE" w:rsidTr="005E4BEE">
        <w:trPr>
          <w:trHeight w:val="255"/>
        </w:trPr>
        <w:tc>
          <w:tcPr>
            <w:tcW w:w="2320" w:type="dxa"/>
            <w:noWrap/>
            <w:vAlign w:val="bottom"/>
          </w:tcPr>
          <w:p w:rsidR="00170E13" w:rsidRPr="005E4BEE" w:rsidRDefault="00170E13" w:rsidP="005E4BEE">
            <w:r w:rsidRPr="005E4BEE">
              <w:t>н114</w:t>
            </w:r>
          </w:p>
        </w:tc>
        <w:tc>
          <w:tcPr>
            <w:tcW w:w="1060" w:type="dxa"/>
            <w:noWrap/>
            <w:vAlign w:val="bottom"/>
          </w:tcPr>
          <w:p w:rsidR="00170E13" w:rsidRPr="005E4BEE" w:rsidRDefault="00170E13" w:rsidP="005E4BEE">
            <w:r w:rsidRPr="005E4BEE">
              <w:t>970667,93</w:t>
            </w:r>
          </w:p>
        </w:tc>
        <w:tc>
          <w:tcPr>
            <w:tcW w:w="1160" w:type="dxa"/>
            <w:noWrap/>
            <w:vAlign w:val="bottom"/>
          </w:tcPr>
          <w:p w:rsidR="00170E13" w:rsidRPr="005E4BEE" w:rsidRDefault="00170E13" w:rsidP="005E4BEE">
            <w:r w:rsidRPr="005E4BEE">
              <w:t>1761306,28</w:t>
            </w:r>
          </w:p>
        </w:tc>
      </w:tr>
      <w:tr w:rsidR="00170E13" w:rsidRPr="005E4BEE" w:rsidTr="005E4BEE">
        <w:trPr>
          <w:trHeight w:val="255"/>
        </w:trPr>
        <w:tc>
          <w:tcPr>
            <w:tcW w:w="2320" w:type="dxa"/>
            <w:noWrap/>
            <w:vAlign w:val="bottom"/>
          </w:tcPr>
          <w:p w:rsidR="00170E13" w:rsidRPr="005E4BEE" w:rsidRDefault="00170E13" w:rsidP="005E4BEE">
            <w:r w:rsidRPr="005E4BEE">
              <w:t>н115</w:t>
            </w:r>
          </w:p>
        </w:tc>
        <w:tc>
          <w:tcPr>
            <w:tcW w:w="1060" w:type="dxa"/>
            <w:noWrap/>
            <w:vAlign w:val="bottom"/>
          </w:tcPr>
          <w:p w:rsidR="00170E13" w:rsidRPr="005E4BEE" w:rsidRDefault="00170E13" w:rsidP="005E4BEE">
            <w:r w:rsidRPr="005E4BEE">
              <w:t>970678,68</w:t>
            </w:r>
          </w:p>
        </w:tc>
        <w:tc>
          <w:tcPr>
            <w:tcW w:w="1160" w:type="dxa"/>
            <w:noWrap/>
            <w:vAlign w:val="bottom"/>
          </w:tcPr>
          <w:p w:rsidR="00170E13" w:rsidRPr="005E4BEE" w:rsidRDefault="00170E13" w:rsidP="005E4BEE">
            <w:r w:rsidRPr="005E4BEE">
              <w:t>1761333,43</w:t>
            </w:r>
          </w:p>
        </w:tc>
      </w:tr>
      <w:tr w:rsidR="00170E13" w:rsidRPr="005E4BEE" w:rsidTr="005E4BEE">
        <w:trPr>
          <w:trHeight w:val="255"/>
        </w:trPr>
        <w:tc>
          <w:tcPr>
            <w:tcW w:w="2320" w:type="dxa"/>
            <w:noWrap/>
            <w:vAlign w:val="bottom"/>
          </w:tcPr>
          <w:p w:rsidR="00170E13" w:rsidRPr="005E4BEE" w:rsidRDefault="00170E13" w:rsidP="005E4BEE">
            <w:r w:rsidRPr="005E4BEE">
              <w:t>н116</w:t>
            </w:r>
          </w:p>
        </w:tc>
        <w:tc>
          <w:tcPr>
            <w:tcW w:w="1060" w:type="dxa"/>
            <w:noWrap/>
            <w:vAlign w:val="bottom"/>
          </w:tcPr>
          <w:p w:rsidR="00170E13" w:rsidRPr="005E4BEE" w:rsidRDefault="00170E13" w:rsidP="005E4BEE">
            <w:r w:rsidRPr="005E4BEE">
              <w:t>970695,78</w:t>
            </w:r>
          </w:p>
        </w:tc>
        <w:tc>
          <w:tcPr>
            <w:tcW w:w="1160" w:type="dxa"/>
            <w:noWrap/>
            <w:vAlign w:val="bottom"/>
          </w:tcPr>
          <w:p w:rsidR="00170E13" w:rsidRPr="005E4BEE" w:rsidRDefault="00170E13" w:rsidP="005E4BEE">
            <w:r w:rsidRPr="005E4BEE">
              <w:t>1761365,42</w:t>
            </w:r>
          </w:p>
        </w:tc>
      </w:tr>
      <w:tr w:rsidR="00170E13" w:rsidRPr="005E4BEE" w:rsidTr="005E4BEE">
        <w:trPr>
          <w:trHeight w:val="255"/>
        </w:trPr>
        <w:tc>
          <w:tcPr>
            <w:tcW w:w="2320" w:type="dxa"/>
            <w:noWrap/>
            <w:vAlign w:val="bottom"/>
          </w:tcPr>
          <w:p w:rsidR="00170E13" w:rsidRPr="005E4BEE" w:rsidRDefault="00170E13" w:rsidP="005E4BEE">
            <w:r w:rsidRPr="005E4BEE">
              <w:t>н117</w:t>
            </w:r>
          </w:p>
        </w:tc>
        <w:tc>
          <w:tcPr>
            <w:tcW w:w="1060" w:type="dxa"/>
            <w:noWrap/>
            <w:vAlign w:val="bottom"/>
          </w:tcPr>
          <w:p w:rsidR="00170E13" w:rsidRPr="005E4BEE" w:rsidRDefault="00170E13" w:rsidP="005E4BEE">
            <w:r w:rsidRPr="005E4BEE">
              <w:t>970698,61</w:t>
            </w:r>
          </w:p>
        </w:tc>
        <w:tc>
          <w:tcPr>
            <w:tcW w:w="1160" w:type="dxa"/>
            <w:noWrap/>
            <w:vAlign w:val="bottom"/>
          </w:tcPr>
          <w:p w:rsidR="00170E13" w:rsidRPr="005E4BEE" w:rsidRDefault="00170E13" w:rsidP="005E4BEE">
            <w:r w:rsidRPr="005E4BEE">
              <w:t>1761370,71</w:t>
            </w:r>
          </w:p>
        </w:tc>
      </w:tr>
      <w:tr w:rsidR="00170E13" w:rsidRPr="005E4BEE" w:rsidTr="005E4BEE">
        <w:trPr>
          <w:trHeight w:val="255"/>
        </w:trPr>
        <w:tc>
          <w:tcPr>
            <w:tcW w:w="2320" w:type="dxa"/>
            <w:noWrap/>
            <w:vAlign w:val="bottom"/>
          </w:tcPr>
          <w:p w:rsidR="00170E13" w:rsidRPr="005E4BEE" w:rsidRDefault="00170E13" w:rsidP="005E4BEE">
            <w:r w:rsidRPr="005E4BEE">
              <w:t>н118</w:t>
            </w:r>
          </w:p>
        </w:tc>
        <w:tc>
          <w:tcPr>
            <w:tcW w:w="1060" w:type="dxa"/>
            <w:noWrap/>
            <w:vAlign w:val="bottom"/>
          </w:tcPr>
          <w:p w:rsidR="00170E13" w:rsidRPr="005E4BEE" w:rsidRDefault="00170E13" w:rsidP="005E4BEE">
            <w:r w:rsidRPr="005E4BEE">
              <w:t>970694,19</w:t>
            </w:r>
          </w:p>
        </w:tc>
        <w:tc>
          <w:tcPr>
            <w:tcW w:w="1160" w:type="dxa"/>
            <w:noWrap/>
            <w:vAlign w:val="bottom"/>
          </w:tcPr>
          <w:p w:rsidR="00170E13" w:rsidRPr="005E4BEE" w:rsidRDefault="00170E13" w:rsidP="005E4BEE">
            <w:r w:rsidRPr="005E4BEE">
              <w:t>1761373,07</w:t>
            </w:r>
          </w:p>
        </w:tc>
      </w:tr>
      <w:tr w:rsidR="00170E13" w:rsidRPr="005E4BEE" w:rsidTr="005E4BEE">
        <w:trPr>
          <w:trHeight w:val="255"/>
        </w:trPr>
        <w:tc>
          <w:tcPr>
            <w:tcW w:w="2320" w:type="dxa"/>
            <w:noWrap/>
            <w:vAlign w:val="bottom"/>
          </w:tcPr>
          <w:p w:rsidR="00170E13" w:rsidRPr="005E4BEE" w:rsidRDefault="00170E13" w:rsidP="005E4BEE">
            <w:r w:rsidRPr="005E4BEE">
              <w:t>н119</w:t>
            </w:r>
          </w:p>
        </w:tc>
        <w:tc>
          <w:tcPr>
            <w:tcW w:w="1060" w:type="dxa"/>
            <w:noWrap/>
            <w:vAlign w:val="bottom"/>
          </w:tcPr>
          <w:p w:rsidR="00170E13" w:rsidRPr="005E4BEE" w:rsidRDefault="00170E13" w:rsidP="005E4BEE">
            <w:r w:rsidRPr="005E4BEE">
              <w:t>970691,36</w:t>
            </w:r>
          </w:p>
        </w:tc>
        <w:tc>
          <w:tcPr>
            <w:tcW w:w="1160" w:type="dxa"/>
            <w:noWrap/>
            <w:vAlign w:val="bottom"/>
          </w:tcPr>
          <w:p w:rsidR="00170E13" w:rsidRPr="005E4BEE" w:rsidRDefault="00170E13" w:rsidP="005E4BEE">
            <w:r w:rsidRPr="005E4BEE">
              <w:t>1761367,78</w:t>
            </w:r>
          </w:p>
        </w:tc>
      </w:tr>
      <w:tr w:rsidR="00170E13" w:rsidRPr="005E4BEE" w:rsidTr="005E4BEE">
        <w:trPr>
          <w:trHeight w:val="255"/>
        </w:trPr>
        <w:tc>
          <w:tcPr>
            <w:tcW w:w="2320" w:type="dxa"/>
            <w:noWrap/>
            <w:vAlign w:val="bottom"/>
          </w:tcPr>
          <w:p w:rsidR="00170E13" w:rsidRPr="005E4BEE" w:rsidRDefault="00170E13" w:rsidP="005E4BEE">
            <w:r w:rsidRPr="005E4BEE">
              <w:t>н120</w:t>
            </w:r>
          </w:p>
        </w:tc>
        <w:tc>
          <w:tcPr>
            <w:tcW w:w="1060" w:type="dxa"/>
            <w:noWrap/>
            <w:vAlign w:val="bottom"/>
          </w:tcPr>
          <w:p w:rsidR="00170E13" w:rsidRPr="005E4BEE" w:rsidRDefault="00170E13" w:rsidP="005E4BEE">
            <w:r w:rsidRPr="005E4BEE">
              <w:t>970674,13</w:t>
            </w:r>
          </w:p>
        </w:tc>
        <w:tc>
          <w:tcPr>
            <w:tcW w:w="1160" w:type="dxa"/>
            <w:noWrap/>
            <w:vAlign w:val="bottom"/>
          </w:tcPr>
          <w:p w:rsidR="00170E13" w:rsidRPr="005E4BEE" w:rsidRDefault="00170E13" w:rsidP="005E4BEE">
            <w:r w:rsidRPr="005E4BEE">
              <w:t>1761335,53</w:t>
            </w:r>
          </w:p>
        </w:tc>
      </w:tr>
      <w:tr w:rsidR="00170E13" w:rsidRPr="005E4BEE" w:rsidTr="005E4BEE">
        <w:trPr>
          <w:trHeight w:val="255"/>
        </w:trPr>
        <w:tc>
          <w:tcPr>
            <w:tcW w:w="2320" w:type="dxa"/>
            <w:noWrap/>
            <w:vAlign w:val="bottom"/>
          </w:tcPr>
          <w:p w:rsidR="00170E13" w:rsidRPr="005E4BEE" w:rsidRDefault="00170E13" w:rsidP="005E4BEE">
            <w:r w:rsidRPr="005E4BEE">
              <w:t>н121</w:t>
            </w:r>
          </w:p>
        </w:tc>
        <w:tc>
          <w:tcPr>
            <w:tcW w:w="1060" w:type="dxa"/>
            <w:noWrap/>
            <w:vAlign w:val="bottom"/>
          </w:tcPr>
          <w:p w:rsidR="00170E13" w:rsidRPr="005E4BEE" w:rsidRDefault="00170E13" w:rsidP="005E4BEE">
            <w:r w:rsidRPr="005E4BEE">
              <w:t>970663,02</w:t>
            </w:r>
          </w:p>
        </w:tc>
        <w:tc>
          <w:tcPr>
            <w:tcW w:w="1160" w:type="dxa"/>
            <w:noWrap/>
            <w:vAlign w:val="bottom"/>
          </w:tcPr>
          <w:p w:rsidR="00170E13" w:rsidRPr="005E4BEE" w:rsidRDefault="00170E13" w:rsidP="005E4BEE">
            <w:r w:rsidRPr="005E4BEE">
              <w:t>1761307,48</w:t>
            </w:r>
          </w:p>
        </w:tc>
      </w:tr>
      <w:tr w:rsidR="00170E13" w:rsidRPr="005E4BEE" w:rsidTr="005E4BEE">
        <w:trPr>
          <w:trHeight w:val="255"/>
        </w:trPr>
        <w:tc>
          <w:tcPr>
            <w:tcW w:w="2320" w:type="dxa"/>
            <w:noWrap/>
            <w:vAlign w:val="bottom"/>
          </w:tcPr>
          <w:p w:rsidR="00170E13" w:rsidRPr="005E4BEE" w:rsidRDefault="00170E13" w:rsidP="005E4BEE">
            <w:r w:rsidRPr="005E4BEE">
              <w:t>н122</w:t>
            </w:r>
          </w:p>
        </w:tc>
        <w:tc>
          <w:tcPr>
            <w:tcW w:w="1060" w:type="dxa"/>
            <w:noWrap/>
            <w:vAlign w:val="bottom"/>
          </w:tcPr>
          <w:p w:rsidR="00170E13" w:rsidRPr="005E4BEE" w:rsidRDefault="00170E13" w:rsidP="005E4BEE">
            <w:r w:rsidRPr="005E4BEE">
              <w:t>970653,53</w:t>
            </w:r>
          </w:p>
        </w:tc>
        <w:tc>
          <w:tcPr>
            <w:tcW w:w="1160" w:type="dxa"/>
            <w:noWrap/>
            <w:vAlign w:val="bottom"/>
          </w:tcPr>
          <w:p w:rsidR="00170E13" w:rsidRPr="005E4BEE" w:rsidRDefault="00170E13" w:rsidP="005E4BEE">
            <w:r w:rsidRPr="005E4BEE">
              <w:t>1761210,85</w:t>
            </w:r>
          </w:p>
        </w:tc>
      </w:tr>
      <w:tr w:rsidR="00170E13" w:rsidRPr="005E4BEE" w:rsidTr="005E4BEE">
        <w:trPr>
          <w:trHeight w:val="255"/>
        </w:trPr>
        <w:tc>
          <w:tcPr>
            <w:tcW w:w="2320" w:type="dxa"/>
            <w:noWrap/>
            <w:vAlign w:val="bottom"/>
          </w:tcPr>
          <w:p w:rsidR="00170E13" w:rsidRPr="005E4BEE" w:rsidRDefault="00170E13" w:rsidP="005E4BEE">
            <w:r w:rsidRPr="005E4BEE">
              <w:t>н123</w:t>
            </w:r>
          </w:p>
        </w:tc>
        <w:tc>
          <w:tcPr>
            <w:tcW w:w="1060" w:type="dxa"/>
            <w:noWrap/>
            <w:vAlign w:val="bottom"/>
          </w:tcPr>
          <w:p w:rsidR="00170E13" w:rsidRPr="005E4BEE" w:rsidRDefault="00170E13" w:rsidP="005E4BEE">
            <w:r w:rsidRPr="005E4BEE">
              <w:t>970631,82</w:t>
            </w:r>
          </w:p>
        </w:tc>
        <w:tc>
          <w:tcPr>
            <w:tcW w:w="1160" w:type="dxa"/>
            <w:noWrap/>
            <w:vAlign w:val="bottom"/>
          </w:tcPr>
          <w:p w:rsidR="00170E13" w:rsidRPr="005E4BEE" w:rsidRDefault="00170E13" w:rsidP="005E4BEE">
            <w:r w:rsidRPr="005E4BEE">
              <w:t>1761106,83</w:t>
            </w:r>
          </w:p>
        </w:tc>
      </w:tr>
      <w:tr w:rsidR="00170E13" w:rsidRPr="005E4BEE" w:rsidTr="005E4BEE">
        <w:trPr>
          <w:trHeight w:val="255"/>
        </w:trPr>
        <w:tc>
          <w:tcPr>
            <w:tcW w:w="2320" w:type="dxa"/>
            <w:noWrap/>
            <w:vAlign w:val="bottom"/>
          </w:tcPr>
          <w:p w:rsidR="00170E13" w:rsidRPr="005E4BEE" w:rsidRDefault="00170E13" w:rsidP="005E4BEE">
            <w:r w:rsidRPr="005E4BEE">
              <w:t>н124</w:t>
            </w:r>
          </w:p>
        </w:tc>
        <w:tc>
          <w:tcPr>
            <w:tcW w:w="1060" w:type="dxa"/>
            <w:noWrap/>
            <w:vAlign w:val="bottom"/>
          </w:tcPr>
          <w:p w:rsidR="00170E13" w:rsidRPr="005E4BEE" w:rsidRDefault="00170E13" w:rsidP="005E4BEE">
            <w:r w:rsidRPr="005E4BEE">
              <w:t>970635,18</w:t>
            </w:r>
          </w:p>
        </w:tc>
        <w:tc>
          <w:tcPr>
            <w:tcW w:w="1160" w:type="dxa"/>
            <w:noWrap/>
            <w:vAlign w:val="bottom"/>
          </w:tcPr>
          <w:p w:rsidR="00170E13" w:rsidRPr="005E4BEE" w:rsidRDefault="00170E13" w:rsidP="005E4BEE">
            <w:r w:rsidRPr="005E4BEE">
              <w:t>1761110,55</w:t>
            </w:r>
          </w:p>
        </w:tc>
      </w:tr>
      <w:tr w:rsidR="00170E13" w:rsidRPr="005E4BEE" w:rsidTr="005E4BEE">
        <w:trPr>
          <w:trHeight w:val="255"/>
        </w:trPr>
        <w:tc>
          <w:tcPr>
            <w:tcW w:w="2320" w:type="dxa"/>
            <w:noWrap/>
            <w:vAlign w:val="bottom"/>
          </w:tcPr>
          <w:p w:rsidR="00170E13" w:rsidRPr="005E4BEE" w:rsidRDefault="00170E13" w:rsidP="005E4BEE">
            <w:r w:rsidRPr="005E4BEE">
              <w:t>н125</w:t>
            </w:r>
          </w:p>
        </w:tc>
        <w:tc>
          <w:tcPr>
            <w:tcW w:w="1060" w:type="dxa"/>
            <w:noWrap/>
            <w:vAlign w:val="bottom"/>
          </w:tcPr>
          <w:p w:rsidR="00170E13" w:rsidRPr="005E4BEE" w:rsidRDefault="00170E13" w:rsidP="005E4BEE">
            <w:r w:rsidRPr="005E4BEE">
              <w:t>970618,58</w:t>
            </w:r>
          </w:p>
        </w:tc>
        <w:tc>
          <w:tcPr>
            <w:tcW w:w="1160" w:type="dxa"/>
            <w:noWrap/>
            <w:vAlign w:val="bottom"/>
          </w:tcPr>
          <w:p w:rsidR="00170E13" w:rsidRPr="005E4BEE" w:rsidRDefault="00170E13" w:rsidP="005E4BEE">
            <w:r w:rsidRPr="005E4BEE">
              <w:t>1761124,73</w:t>
            </w:r>
          </w:p>
        </w:tc>
      </w:tr>
      <w:tr w:rsidR="00170E13" w:rsidRPr="005E4BEE" w:rsidTr="005E4BEE">
        <w:trPr>
          <w:trHeight w:val="255"/>
        </w:trPr>
        <w:tc>
          <w:tcPr>
            <w:tcW w:w="2320" w:type="dxa"/>
            <w:noWrap/>
            <w:vAlign w:val="bottom"/>
          </w:tcPr>
          <w:p w:rsidR="00170E13" w:rsidRPr="005E4BEE" w:rsidRDefault="00170E13" w:rsidP="005E4BEE">
            <w:r w:rsidRPr="005E4BEE">
              <w:t>н126</w:t>
            </w:r>
          </w:p>
        </w:tc>
        <w:tc>
          <w:tcPr>
            <w:tcW w:w="1060" w:type="dxa"/>
            <w:noWrap/>
            <w:vAlign w:val="bottom"/>
          </w:tcPr>
          <w:p w:rsidR="00170E13" w:rsidRPr="005E4BEE" w:rsidRDefault="00170E13" w:rsidP="005E4BEE">
            <w:r w:rsidRPr="005E4BEE">
              <w:t>970611,76</w:t>
            </w:r>
          </w:p>
        </w:tc>
        <w:tc>
          <w:tcPr>
            <w:tcW w:w="1160" w:type="dxa"/>
            <w:noWrap/>
            <w:vAlign w:val="bottom"/>
          </w:tcPr>
          <w:p w:rsidR="00170E13" w:rsidRPr="005E4BEE" w:rsidRDefault="00170E13" w:rsidP="005E4BEE">
            <w:r w:rsidRPr="005E4BEE">
              <w:t>1761123,97</w:t>
            </w:r>
          </w:p>
        </w:tc>
      </w:tr>
      <w:tr w:rsidR="00170E13" w:rsidRPr="005E4BEE" w:rsidTr="005E4BEE">
        <w:trPr>
          <w:trHeight w:val="255"/>
        </w:trPr>
        <w:tc>
          <w:tcPr>
            <w:tcW w:w="2320" w:type="dxa"/>
            <w:noWrap/>
            <w:vAlign w:val="bottom"/>
          </w:tcPr>
          <w:p w:rsidR="00170E13" w:rsidRPr="005E4BEE" w:rsidRDefault="00170E13" w:rsidP="005E4BEE">
            <w:r w:rsidRPr="005E4BEE">
              <w:t>н127</w:t>
            </w:r>
          </w:p>
        </w:tc>
        <w:tc>
          <w:tcPr>
            <w:tcW w:w="1060" w:type="dxa"/>
            <w:noWrap/>
            <w:vAlign w:val="bottom"/>
          </w:tcPr>
          <w:p w:rsidR="00170E13" w:rsidRPr="005E4BEE" w:rsidRDefault="00170E13" w:rsidP="005E4BEE">
            <w:r w:rsidRPr="005E4BEE">
              <w:t>970700,96</w:t>
            </w:r>
          </w:p>
        </w:tc>
        <w:tc>
          <w:tcPr>
            <w:tcW w:w="1160" w:type="dxa"/>
            <w:noWrap/>
            <w:vAlign w:val="bottom"/>
          </w:tcPr>
          <w:p w:rsidR="00170E13" w:rsidRPr="005E4BEE" w:rsidRDefault="00170E13" w:rsidP="005E4BEE">
            <w:r w:rsidRPr="005E4BEE">
              <w:t>1761375,13</w:t>
            </w:r>
          </w:p>
        </w:tc>
      </w:tr>
      <w:tr w:rsidR="00170E13" w:rsidRPr="005E4BEE" w:rsidTr="005E4BEE">
        <w:trPr>
          <w:trHeight w:val="255"/>
        </w:trPr>
        <w:tc>
          <w:tcPr>
            <w:tcW w:w="2320" w:type="dxa"/>
            <w:noWrap/>
            <w:vAlign w:val="bottom"/>
          </w:tcPr>
          <w:p w:rsidR="00170E13" w:rsidRPr="005E4BEE" w:rsidRDefault="00170E13" w:rsidP="005E4BEE">
            <w:r w:rsidRPr="005E4BEE">
              <w:t>н128</w:t>
            </w:r>
          </w:p>
        </w:tc>
        <w:tc>
          <w:tcPr>
            <w:tcW w:w="1060" w:type="dxa"/>
            <w:noWrap/>
            <w:vAlign w:val="bottom"/>
          </w:tcPr>
          <w:p w:rsidR="00170E13" w:rsidRPr="005E4BEE" w:rsidRDefault="00170E13" w:rsidP="005E4BEE">
            <w:r w:rsidRPr="005E4BEE">
              <w:t>970701,80</w:t>
            </w:r>
          </w:p>
        </w:tc>
        <w:tc>
          <w:tcPr>
            <w:tcW w:w="1160" w:type="dxa"/>
            <w:noWrap/>
            <w:vAlign w:val="bottom"/>
          </w:tcPr>
          <w:p w:rsidR="00170E13" w:rsidRPr="005E4BEE" w:rsidRDefault="00170E13" w:rsidP="005E4BEE">
            <w:r w:rsidRPr="005E4BEE">
              <w:t>1761376,71</w:t>
            </w:r>
          </w:p>
        </w:tc>
      </w:tr>
      <w:tr w:rsidR="00170E13" w:rsidRPr="005E4BEE" w:rsidTr="005E4BEE">
        <w:trPr>
          <w:trHeight w:val="255"/>
        </w:trPr>
        <w:tc>
          <w:tcPr>
            <w:tcW w:w="2320" w:type="dxa"/>
            <w:noWrap/>
            <w:vAlign w:val="bottom"/>
          </w:tcPr>
          <w:p w:rsidR="00170E13" w:rsidRPr="005E4BEE" w:rsidRDefault="00170E13" w:rsidP="005E4BEE">
            <w:r w:rsidRPr="005E4BEE">
              <w:t>н129</w:t>
            </w:r>
          </w:p>
        </w:tc>
        <w:tc>
          <w:tcPr>
            <w:tcW w:w="1060" w:type="dxa"/>
            <w:noWrap/>
            <w:vAlign w:val="bottom"/>
          </w:tcPr>
          <w:p w:rsidR="00170E13" w:rsidRPr="005E4BEE" w:rsidRDefault="00170E13" w:rsidP="005E4BEE">
            <w:r w:rsidRPr="005E4BEE">
              <w:t>970697,42</w:t>
            </w:r>
          </w:p>
        </w:tc>
        <w:tc>
          <w:tcPr>
            <w:tcW w:w="1160" w:type="dxa"/>
            <w:noWrap/>
            <w:vAlign w:val="bottom"/>
          </w:tcPr>
          <w:p w:rsidR="00170E13" w:rsidRPr="005E4BEE" w:rsidRDefault="00170E13" w:rsidP="005E4BEE">
            <w:r w:rsidRPr="005E4BEE">
              <w:t>1761379,10</w:t>
            </w:r>
          </w:p>
        </w:tc>
      </w:tr>
      <w:tr w:rsidR="00170E13" w:rsidRPr="005E4BEE" w:rsidTr="005E4BEE">
        <w:trPr>
          <w:trHeight w:val="255"/>
        </w:trPr>
        <w:tc>
          <w:tcPr>
            <w:tcW w:w="2320" w:type="dxa"/>
            <w:noWrap/>
            <w:vAlign w:val="bottom"/>
          </w:tcPr>
          <w:p w:rsidR="00170E13" w:rsidRPr="005E4BEE" w:rsidRDefault="00170E13" w:rsidP="005E4BEE">
            <w:r w:rsidRPr="005E4BEE">
              <w:t>н130</w:t>
            </w:r>
          </w:p>
        </w:tc>
        <w:tc>
          <w:tcPr>
            <w:tcW w:w="1060" w:type="dxa"/>
            <w:noWrap/>
            <w:vAlign w:val="bottom"/>
          </w:tcPr>
          <w:p w:rsidR="00170E13" w:rsidRPr="005E4BEE" w:rsidRDefault="00170E13" w:rsidP="005E4BEE">
            <w:r w:rsidRPr="005E4BEE">
              <w:t>970696,55</w:t>
            </w:r>
          </w:p>
        </w:tc>
        <w:tc>
          <w:tcPr>
            <w:tcW w:w="1160" w:type="dxa"/>
            <w:noWrap/>
            <w:vAlign w:val="bottom"/>
          </w:tcPr>
          <w:p w:rsidR="00170E13" w:rsidRPr="005E4BEE" w:rsidRDefault="00170E13" w:rsidP="005E4BEE">
            <w:r w:rsidRPr="005E4BEE">
              <w:t>1761377,48</w:t>
            </w:r>
          </w:p>
        </w:tc>
      </w:tr>
      <w:tr w:rsidR="00170E13" w:rsidRPr="005E4BEE" w:rsidTr="005E4BEE">
        <w:trPr>
          <w:trHeight w:val="255"/>
        </w:trPr>
        <w:tc>
          <w:tcPr>
            <w:tcW w:w="2320" w:type="dxa"/>
            <w:noWrap/>
            <w:vAlign w:val="bottom"/>
          </w:tcPr>
          <w:p w:rsidR="00170E13" w:rsidRPr="005E4BEE" w:rsidRDefault="00170E13" w:rsidP="005E4BEE">
            <w:r w:rsidRPr="005E4BEE">
              <w:t>86:09:0000000:4542/чзу6</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н131</w:t>
            </w:r>
          </w:p>
        </w:tc>
        <w:tc>
          <w:tcPr>
            <w:tcW w:w="1060" w:type="dxa"/>
            <w:noWrap/>
            <w:vAlign w:val="bottom"/>
          </w:tcPr>
          <w:p w:rsidR="00170E13" w:rsidRPr="005E4BEE" w:rsidRDefault="00170E13" w:rsidP="005E4BEE">
            <w:r w:rsidRPr="005E4BEE">
              <w:t>970599,62</w:t>
            </w:r>
          </w:p>
        </w:tc>
        <w:tc>
          <w:tcPr>
            <w:tcW w:w="1160" w:type="dxa"/>
            <w:noWrap/>
            <w:vAlign w:val="bottom"/>
          </w:tcPr>
          <w:p w:rsidR="00170E13" w:rsidRPr="005E4BEE" w:rsidRDefault="00170E13" w:rsidP="005E4BEE">
            <w:r w:rsidRPr="005E4BEE">
              <w:t>1761122,61</w:t>
            </w:r>
          </w:p>
        </w:tc>
      </w:tr>
      <w:tr w:rsidR="00170E13" w:rsidRPr="005E4BEE" w:rsidTr="005E4BEE">
        <w:trPr>
          <w:trHeight w:val="255"/>
        </w:trPr>
        <w:tc>
          <w:tcPr>
            <w:tcW w:w="2320" w:type="dxa"/>
            <w:noWrap/>
            <w:vAlign w:val="bottom"/>
          </w:tcPr>
          <w:p w:rsidR="00170E13" w:rsidRPr="005E4BEE" w:rsidRDefault="00170E13" w:rsidP="005E4BEE">
            <w:r w:rsidRPr="005E4BEE">
              <w:t>н132</w:t>
            </w:r>
          </w:p>
        </w:tc>
        <w:tc>
          <w:tcPr>
            <w:tcW w:w="1060" w:type="dxa"/>
            <w:noWrap/>
            <w:vAlign w:val="bottom"/>
          </w:tcPr>
          <w:p w:rsidR="00170E13" w:rsidRPr="005E4BEE" w:rsidRDefault="00170E13" w:rsidP="005E4BEE">
            <w:r w:rsidRPr="005E4BEE">
              <w:t>970591,03</w:t>
            </w:r>
          </w:p>
        </w:tc>
        <w:tc>
          <w:tcPr>
            <w:tcW w:w="1160" w:type="dxa"/>
            <w:noWrap/>
            <w:vAlign w:val="bottom"/>
          </w:tcPr>
          <w:p w:rsidR="00170E13" w:rsidRPr="005E4BEE" w:rsidRDefault="00170E13" w:rsidP="005E4BEE">
            <w:r w:rsidRPr="005E4BEE">
              <w:t>1761121,65</w:t>
            </w:r>
          </w:p>
        </w:tc>
      </w:tr>
      <w:tr w:rsidR="00170E13" w:rsidRPr="005E4BEE" w:rsidTr="005E4BEE">
        <w:trPr>
          <w:trHeight w:val="255"/>
        </w:trPr>
        <w:tc>
          <w:tcPr>
            <w:tcW w:w="2320" w:type="dxa"/>
            <w:noWrap/>
            <w:vAlign w:val="bottom"/>
          </w:tcPr>
          <w:p w:rsidR="00170E13" w:rsidRPr="005E4BEE" w:rsidRDefault="00170E13" w:rsidP="005E4BEE">
            <w:r w:rsidRPr="005E4BEE">
              <w:t>н133</w:t>
            </w:r>
          </w:p>
        </w:tc>
        <w:tc>
          <w:tcPr>
            <w:tcW w:w="1060" w:type="dxa"/>
            <w:noWrap/>
            <w:vAlign w:val="bottom"/>
          </w:tcPr>
          <w:p w:rsidR="00170E13" w:rsidRPr="005E4BEE" w:rsidRDefault="00170E13" w:rsidP="005E4BEE">
            <w:r w:rsidRPr="005E4BEE">
              <w:t>970590,72</w:t>
            </w:r>
          </w:p>
        </w:tc>
        <w:tc>
          <w:tcPr>
            <w:tcW w:w="1160" w:type="dxa"/>
            <w:noWrap/>
            <w:vAlign w:val="bottom"/>
          </w:tcPr>
          <w:p w:rsidR="00170E13" w:rsidRPr="005E4BEE" w:rsidRDefault="00170E13" w:rsidP="005E4BEE">
            <w:r w:rsidRPr="005E4BEE">
              <w:t>1761117,73</w:t>
            </w:r>
          </w:p>
        </w:tc>
      </w:tr>
      <w:tr w:rsidR="00170E13" w:rsidRPr="005E4BEE" w:rsidTr="005E4BEE">
        <w:trPr>
          <w:trHeight w:val="255"/>
        </w:trPr>
        <w:tc>
          <w:tcPr>
            <w:tcW w:w="2320" w:type="dxa"/>
            <w:noWrap/>
            <w:vAlign w:val="bottom"/>
          </w:tcPr>
          <w:p w:rsidR="00170E13" w:rsidRPr="005E4BEE" w:rsidRDefault="00170E13" w:rsidP="005E4BEE">
            <w:r w:rsidRPr="005E4BEE">
              <w:t>н134</w:t>
            </w:r>
          </w:p>
        </w:tc>
        <w:tc>
          <w:tcPr>
            <w:tcW w:w="1060" w:type="dxa"/>
            <w:noWrap/>
            <w:vAlign w:val="bottom"/>
          </w:tcPr>
          <w:p w:rsidR="00170E13" w:rsidRPr="005E4BEE" w:rsidRDefault="00170E13" w:rsidP="005E4BEE">
            <w:r w:rsidRPr="005E4BEE">
              <w:t>970608,83</w:t>
            </w:r>
          </w:p>
        </w:tc>
        <w:tc>
          <w:tcPr>
            <w:tcW w:w="1160" w:type="dxa"/>
            <w:noWrap/>
            <w:vAlign w:val="bottom"/>
          </w:tcPr>
          <w:p w:rsidR="00170E13" w:rsidRPr="005E4BEE" w:rsidRDefault="00170E13" w:rsidP="005E4BEE">
            <w:r w:rsidRPr="005E4BEE">
              <w:t>1761101,70</w:t>
            </w:r>
          </w:p>
        </w:tc>
      </w:tr>
      <w:tr w:rsidR="00170E13" w:rsidRPr="005E4BEE" w:rsidTr="005E4BEE">
        <w:trPr>
          <w:trHeight w:val="255"/>
        </w:trPr>
        <w:tc>
          <w:tcPr>
            <w:tcW w:w="2320" w:type="dxa"/>
            <w:noWrap/>
            <w:vAlign w:val="bottom"/>
          </w:tcPr>
          <w:p w:rsidR="00170E13" w:rsidRPr="005E4BEE" w:rsidRDefault="00170E13" w:rsidP="005E4BEE">
            <w:r w:rsidRPr="005E4BEE">
              <w:t>н135</w:t>
            </w:r>
          </w:p>
        </w:tc>
        <w:tc>
          <w:tcPr>
            <w:tcW w:w="1060" w:type="dxa"/>
            <w:noWrap/>
            <w:vAlign w:val="bottom"/>
          </w:tcPr>
          <w:p w:rsidR="00170E13" w:rsidRPr="005E4BEE" w:rsidRDefault="00170E13" w:rsidP="005E4BEE">
            <w:r w:rsidRPr="005E4BEE">
              <w:t>970386,09</w:t>
            </w:r>
          </w:p>
        </w:tc>
        <w:tc>
          <w:tcPr>
            <w:tcW w:w="1160" w:type="dxa"/>
            <w:noWrap/>
            <w:vAlign w:val="bottom"/>
          </w:tcPr>
          <w:p w:rsidR="00170E13" w:rsidRPr="005E4BEE" w:rsidRDefault="00170E13" w:rsidP="005E4BEE">
            <w:r w:rsidRPr="005E4BEE">
              <w:t>1760848,90</w:t>
            </w:r>
          </w:p>
        </w:tc>
      </w:tr>
      <w:tr w:rsidR="00170E13" w:rsidRPr="005E4BEE" w:rsidTr="005E4BEE">
        <w:trPr>
          <w:trHeight w:val="255"/>
        </w:trPr>
        <w:tc>
          <w:tcPr>
            <w:tcW w:w="2320" w:type="dxa"/>
            <w:noWrap/>
            <w:vAlign w:val="bottom"/>
          </w:tcPr>
          <w:p w:rsidR="00170E13" w:rsidRPr="005E4BEE" w:rsidRDefault="00170E13" w:rsidP="005E4BEE">
            <w:r w:rsidRPr="005E4BEE">
              <w:t>н136</w:t>
            </w:r>
          </w:p>
        </w:tc>
        <w:tc>
          <w:tcPr>
            <w:tcW w:w="1060" w:type="dxa"/>
            <w:noWrap/>
            <w:vAlign w:val="bottom"/>
          </w:tcPr>
          <w:p w:rsidR="00170E13" w:rsidRPr="005E4BEE" w:rsidRDefault="00170E13" w:rsidP="005E4BEE">
            <w:r w:rsidRPr="005E4BEE">
              <w:t>970374,76</w:t>
            </w:r>
          </w:p>
        </w:tc>
        <w:tc>
          <w:tcPr>
            <w:tcW w:w="1160" w:type="dxa"/>
            <w:noWrap/>
            <w:vAlign w:val="bottom"/>
          </w:tcPr>
          <w:p w:rsidR="00170E13" w:rsidRPr="005E4BEE" w:rsidRDefault="00170E13" w:rsidP="005E4BEE">
            <w:r w:rsidRPr="005E4BEE">
              <w:t>1760854,08</w:t>
            </w:r>
          </w:p>
        </w:tc>
      </w:tr>
      <w:tr w:rsidR="00170E13" w:rsidRPr="005E4BEE" w:rsidTr="005E4BEE">
        <w:trPr>
          <w:trHeight w:val="255"/>
        </w:trPr>
        <w:tc>
          <w:tcPr>
            <w:tcW w:w="2320" w:type="dxa"/>
            <w:noWrap/>
            <w:vAlign w:val="bottom"/>
          </w:tcPr>
          <w:p w:rsidR="00170E13" w:rsidRPr="005E4BEE" w:rsidRDefault="00170E13" w:rsidP="005E4BEE">
            <w:r w:rsidRPr="005E4BEE">
              <w:t>н137</w:t>
            </w:r>
          </w:p>
        </w:tc>
        <w:tc>
          <w:tcPr>
            <w:tcW w:w="1060" w:type="dxa"/>
            <w:noWrap/>
            <w:vAlign w:val="bottom"/>
          </w:tcPr>
          <w:p w:rsidR="00170E13" w:rsidRPr="005E4BEE" w:rsidRDefault="00170E13" w:rsidP="005E4BEE">
            <w:r w:rsidRPr="005E4BEE">
              <w:t>970371,20</w:t>
            </w:r>
          </w:p>
        </w:tc>
        <w:tc>
          <w:tcPr>
            <w:tcW w:w="1160" w:type="dxa"/>
            <w:noWrap/>
            <w:vAlign w:val="bottom"/>
          </w:tcPr>
          <w:p w:rsidR="00170E13" w:rsidRPr="005E4BEE" w:rsidRDefault="00170E13" w:rsidP="005E4BEE">
            <w:r w:rsidRPr="005E4BEE">
              <w:t>1760846,36</w:t>
            </w:r>
          </w:p>
        </w:tc>
      </w:tr>
      <w:tr w:rsidR="00170E13" w:rsidRPr="005E4BEE" w:rsidTr="005E4BEE">
        <w:trPr>
          <w:trHeight w:val="255"/>
        </w:trPr>
        <w:tc>
          <w:tcPr>
            <w:tcW w:w="2320" w:type="dxa"/>
            <w:noWrap/>
            <w:vAlign w:val="bottom"/>
          </w:tcPr>
          <w:p w:rsidR="00170E13" w:rsidRPr="005E4BEE" w:rsidRDefault="00170E13" w:rsidP="005E4BEE">
            <w:r w:rsidRPr="005E4BEE">
              <w:t>н138</w:t>
            </w:r>
          </w:p>
        </w:tc>
        <w:tc>
          <w:tcPr>
            <w:tcW w:w="1060" w:type="dxa"/>
            <w:noWrap/>
            <w:vAlign w:val="bottom"/>
          </w:tcPr>
          <w:p w:rsidR="00170E13" w:rsidRPr="005E4BEE" w:rsidRDefault="00170E13" w:rsidP="005E4BEE">
            <w:r w:rsidRPr="005E4BEE">
              <w:t>970388,29</w:t>
            </w:r>
          </w:p>
        </w:tc>
        <w:tc>
          <w:tcPr>
            <w:tcW w:w="1160" w:type="dxa"/>
            <w:noWrap/>
            <w:vAlign w:val="bottom"/>
          </w:tcPr>
          <w:p w:rsidR="00170E13" w:rsidRPr="005E4BEE" w:rsidRDefault="00170E13" w:rsidP="005E4BEE">
            <w:r w:rsidRPr="005E4BEE">
              <w:t>1760838,55</w:t>
            </w:r>
          </w:p>
        </w:tc>
      </w:tr>
      <w:tr w:rsidR="00170E13" w:rsidRPr="005E4BEE" w:rsidTr="005E4BEE">
        <w:trPr>
          <w:trHeight w:val="255"/>
        </w:trPr>
        <w:tc>
          <w:tcPr>
            <w:tcW w:w="2320" w:type="dxa"/>
            <w:noWrap/>
            <w:vAlign w:val="bottom"/>
          </w:tcPr>
          <w:p w:rsidR="00170E13" w:rsidRPr="005E4BEE" w:rsidRDefault="00170E13" w:rsidP="005E4BEE">
            <w:r w:rsidRPr="005E4BEE">
              <w:t>н139</w:t>
            </w:r>
          </w:p>
        </w:tc>
        <w:tc>
          <w:tcPr>
            <w:tcW w:w="1060" w:type="dxa"/>
            <w:noWrap/>
            <w:vAlign w:val="bottom"/>
          </w:tcPr>
          <w:p w:rsidR="00170E13" w:rsidRPr="005E4BEE" w:rsidRDefault="00170E13" w:rsidP="005E4BEE">
            <w:r w:rsidRPr="005E4BEE">
              <w:t>970620,82</w:t>
            </w:r>
          </w:p>
        </w:tc>
        <w:tc>
          <w:tcPr>
            <w:tcW w:w="1160" w:type="dxa"/>
            <w:noWrap/>
            <w:vAlign w:val="bottom"/>
          </w:tcPr>
          <w:p w:rsidR="00170E13" w:rsidRPr="005E4BEE" w:rsidRDefault="00170E13" w:rsidP="005E4BEE">
            <w:r w:rsidRPr="005E4BEE">
              <w:t>1761102,43</w:t>
            </w:r>
          </w:p>
        </w:tc>
      </w:tr>
      <w:tr w:rsidR="00170E13" w:rsidRPr="005E4BEE" w:rsidTr="005E4BEE">
        <w:trPr>
          <w:trHeight w:val="255"/>
        </w:trPr>
        <w:tc>
          <w:tcPr>
            <w:tcW w:w="2320" w:type="dxa"/>
            <w:noWrap/>
            <w:vAlign w:val="bottom"/>
          </w:tcPr>
          <w:p w:rsidR="00170E13" w:rsidRPr="005E4BEE" w:rsidRDefault="00170E13" w:rsidP="005E4BEE">
            <w:r w:rsidRPr="005E4BEE">
              <w:t>н140</w:t>
            </w:r>
          </w:p>
        </w:tc>
        <w:tc>
          <w:tcPr>
            <w:tcW w:w="1060" w:type="dxa"/>
            <w:noWrap/>
            <w:vAlign w:val="bottom"/>
          </w:tcPr>
          <w:p w:rsidR="00170E13" w:rsidRPr="005E4BEE" w:rsidRDefault="00170E13" w:rsidP="005E4BEE">
            <w:r w:rsidRPr="005E4BEE">
              <w:t>970599,52</w:t>
            </w:r>
          </w:p>
        </w:tc>
        <w:tc>
          <w:tcPr>
            <w:tcW w:w="1160" w:type="dxa"/>
            <w:noWrap/>
            <w:vAlign w:val="bottom"/>
          </w:tcPr>
          <w:p w:rsidR="00170E13" w:rsidRPr="005E4BEE" w:rsidRDefault="00170E13" w:rsidP="005E4BEE">
            <w:r w:rsidRPr="005E4BEE">
              <w:t>1761121,30</w:t>
            </w:r>
          </w:p>
        </w:tc>
      </w:tr>
      <w:tr w:rsidR="00170E13" w:rsidRPr="005E4BEE" w:rsidTr="005E4BEE">
        <w:trPr>
          <w:trHeight w:val="255"/>
        </w:trPr>
        <w:tc>
          <w:tcPr>
            <w:tcW w:w="2320" w:type="dxa"/>
            <w:noWrap/>
            <w:vAlign w:val="bottom"/>
          </w:tcPr>
          <w:p w:rsidR="00170E13" w:rsidRPr="005E4BEE" w:rsidRDefault="00170E13" w:rsidP="005E4BEE">
            <w:r w:rsidRPr="005E4BEE">
              <w:t>н141</w:t>
            </w:r>
          </w:p>
        </w:tc>
        <w:tc>
          <w:tcPr>
            <w:tcW w:w="1060" w:type="dxa"/>
            <w:noWrap/>
            <w:vAlign w:val="bottom"/>
          </w:tcPr>
          <w:p w:rsidR="00170E13" w:rsidRPr="005E4BEE" w:rsidRDefault="00170E13" w:rsidP="005E4BEE">
            <w:r w:rsidRPr="005E4BEE">
              <w:t>970007,86</w:t>
            </w:r>
          </w:p>
        </w:tc>
        <w:tc>
          <w:tcPr>
            <w:tcW w:w="1160" w:type="dxa"/>
            <w:noWrap/>
            <w:vAlign w:val="bottom"/>
          </w:tcPr>
          <w:p w:rsidR="00170E13" w:rsidRPr="005E4BEE" w:rsidRDefault="00170E13" w:rsidP="005E4BEE">
            <w:r w:rsidRPr="005E4BEE">
              <w:t>1760475,31</w:t>
            </w:r>
          </w:p>
        </w:tc>
      </w:tr>
      <w:tr w:rsidR="00170E13" w:rsidRPr="005E4BEE" w:rsidTr="005E4BEE">
        <w:trPr>
          <w:trHeight w:val="255"/>
        </w:trPr>
        <w:tc>
          <w:tcPr>
            <w:tcW w:w="2320" w:type="dxa"/>
            <w:noWrap/>
            <w:vAlign w:val="bottom"/>
          </w:tcPr>
          <w:p w:rsidR="00170E13" w:rsidRPr="005E4BEE" w:rsidRDefault="00170E13" w:rsidP="005E4BEE">
            <w:r w:rsidRPr="005E4BEE">
              <w:t>н142</w:t>
            </w:r>
          </w:p>
        </w:tc>
        <w:tc>
          <w:tcPr>
            <w:tcW w:w="1060" w:type="dxa"/>
            <w:noWrap/>
            <w:vAlign w:val="bottom"/>
          </w:tcPr>
          <w:p w:rsidR="00170E13" w:rsidRPr="005E4BEE" w:rsidRDefault="00170E13" w:rsidP="005E4BEE">
            <w:r w:rsidRPr="005E4BEE">
              <w:t>970027,08</w:t>
            </w:r>
          </w:p>
        </w:tc>
        <w:tc>
          <w:tcPr>
            <w:tcW w:w="1160" w:type="dxa"/>
            <w:noWrap/>
            <w:vAlign w:val="bottom"/>
          </w:tcPr>
          <w:p w:rsidR="00170E13" w:rsidRPr="005E4BEE" w:rsidRDefault="00170E13" w:rsidP="005E4BEE">
            <w:r w:rsidRPr="005E4BEE">
              <w:t>1760492,84</w:t>
            </w:r>
          </w:p>
        </w:tc>
      </w:tr>
      <w:tr w:rsidR="00170E13" w:rsidRPr="005E4BEE" w:rsidTr="005E4BEE">
        <w:trPr>
          <w:trHeight w:val="255"/>
        </w:trPr>
        <w:tc>
          <w:tcPr>
            <w:tcW w:w="2320" w:type="dxa"/>
            <w:noWrap/>
            <w:vAlign w:val="bottom"/>
          </w:tcPr>
          <w:p w:rsidR="00170E13" w:rsidRPr="005E4BEE" w:rsidRDefault="00170E13" w:rsidP="005E4BEE">
            <w:r w:rsidRPr="005E4BEE">
              <w:t>н143</w:t>
            </w:r>
          </w:p>
        </w:tc>
        <w:tc>
          <w:tcPr>
            <w:tcW w:w="1060" w:type="dxa"/>
            <w:noWrap/>
            <w:vAlign w:val="bottom"/>
          </w:tcPr>
          <w:p w:rsidR="00170E13" w:rsidRPr="005E4BEE" w:rsidRDefault="00170E13" w:rsidP="005E4BEE">
            <w:r w:rsidRPr="005E4BEE">
              <w:t>970194,49</w:t>
            </w:r>
          </w:p>
        </w:tc>
        <w:tc>
          <w:tcPr>
            <w:tcW w:w="1160" w:type="dxa"/>
            <w:noWrap/>
            <w:vAlign w:val="bottom"/>
          </w:tcPr>
          <w:p w:rsidR="00170E13" w:rsidRPr="005E4BEE" w:rsidRDefault="00170E13" w:rsidP="005E4BEE">
            <w:r w:rsidRPr="005E4BEE">
              <w:t>1760800,58</w:t>
            </w:r>
          </w:p>
        </w:tc>
      </w:tr>
      <w:tr w:rsidR="00170E13" w:rsidRPr="005E4BEE" w:rsidTr="005E4BEE">
        <w:trPr>
          <w:trHeight w:val="255"/>
        </w:trPr>
        <w:tc>
          <w:tcPr>
            <w:tcW w:w="2320" w:type="dxa"/>
            <w:noWrap/>
            <w:vAlign w:val="bottom"/>
          </w:tcPr>
          <w:p w:rsidR="00170E13" w:rsidRPr="005E4BEE" w:rsidRDefault="00170E13" w:rsidP="005E4BEE">
            <w:r w:rsidRPr="005E4BEE">
              <w:t>н144</w:t>
            </w:r>
          </w:p>
        </w:tc>
        <w:tc>
          <w:tcPr>
            <w:tcW w:w="1060" w:type="dxa"/>
            <w:noWrap/>
            <w:vAlign w:val="bottom"/>
          </w:tcPr>
          <w:p w:rsidR="00170E13" w:rsidRPr="005E4BEE" w:rsidRDefault="00170E13" w:rsidP="005E4BEE">
            <w:r w:rsidRPr="005E4BEE">
              <w:t>970187,59</w:t>
            </w:r>
          </w:p>
        </w:tc>
        <w:tc>
          <w:tcPr>
            <w:tcW w:w="1160" w:type="dxa"/>
            <w:noWrap/>
            <w:vAlign w:val="bottom"/>
          </w:tcPr>
          <w:p w:rsidR="00170E13" w:rsidRPr="005E4BEE" w:rsidRDefault="00170E13" w:rsidP="005E4BEE">
            <w:r w:rsidRPr="005E4BEE">
              <w:t>1760805,70</w:t>
            </w:r>
          </w:p>
        </w:tc>
      </w:tr>
      <w:tr w:rsidR="00170E13" w:rsidRPr="005E4BEE" w:rsidTr="005E4BEE">
        <w:trPr>
          <w:trHeight w:val="255"/>
        </w:trPr>
        <w:tc>
          <w:tcPr>
            <w:tcW w:w="2320" w:type="dxa"/>
            <w:noWrap/>
            <w:vAlign w:val="bottom"/>
          </w:tcPr>
          <w:p w:rsidR="00170E13" w:rsidRPr="005E4BEE" w:rsidRDefault="00170E13" w:rsidP="005E4BEE">
            <w:r w:rsidRPr="005E4BEE">
              <w:t>н145</w:t>
            </w:r>
          </w:p>
        </w:tc>
        <w:tc>
          <w:tcPr>
            <w:tcW w:w="1060" w:type="dxa"/>
            <w:noWrap/>
            <w:vAlign w:val="bottom"/>
          </w:tcPr>
          <w:p w:rsidR="00170E13" w:rsidRPr="005E4BEE" w:rsidRDefault="00170E13" w:rsidP="005E4BEE">
            <w:r w:rsidRPr="005E4BEE">
              <w:t>970038,40</w:t>
            </w:r>
          </w:p>
        </w:tc>
        <w:tc>
          <w:tcPr>
            <w:tcW w:w="1160" w:type="dxa"/>
            <w:noWrap/>
            <w:vAlign w:val="bottom"/>
          </w:tcPr>
          <w:p w:rsidR="00170E13" w:rsidRPr="005E4BEE" w:rsidRDefault="00170E13" w:rsidP="005E4BEE">
            <w:r w:rsidRPr="005E4BEE">
              <w:t>1760503,17</w:t>
            </w:r>
          </w:p>
        </w:tc>
      </w:tr>
      <w:tr w:rsidR="00170E13" w:rsidRPr="005E4BEE" w:rsidTr="005E4BEE">
        <w:trPr>
          <w:trHeight w:val="255"/>
        </w:trPr>
        <w:tc>
          <w:tcPr>
            <w:tcW w:w="2320" w:type="dxa"/>
            <w:noWrap/>
            <w:vAlign w:val="bottom"/>
          </w:tcPr>
          <w:p w:rsidR="00170E13" w:rsidRPr="005E4BEE" w:rsidRDefault="00170E13" w:rsidP="005E4BEE">
            <w:r w:rsidRPr="005E4BEE">
              <w:t>н146</w:t>
            </w:r>
          </w:p>
        </w:tc>
        <w:tc>
          <w:tcPr>
            <w:tcW w:w="1060" w:type="dxa"/>
            <w:noWrap/>
            <w:vAlign w:val="bottom"/>
          </w:tcPr>
          <w:p w:rsidR="00170E13" w:rsidRPr="005E4BEE" w:rsidRDefault="00170E13" w:rsidP="005E4BEE">
            <w:r w:rsidRPr="005E4BEE">
              <w:t>970057,61</w:t>
            </w:r>
          </w:p>
        </w:tc>
        <w:tc>
          <w:tcPr>
            <w:tcW w:w="1160" w:type="dxa"/>
            <w:noWrap/>
            <w:vAlign w:val="bottom"/>
          </w:tcPr>
          <w:p w:rsidR="00170E13" w:rsidRPr="005E4BEE" w:rsidRDefault="00170E13" w:rsidP="005E4BEE">
            <w:r w:rsidRPr="005E4BEE">
              <w:t>1760520,69</w:t>
            </w:r>
          </w:p>
        </w:tc>
      </w:tr>
      <w:tr w:rsidR="00170E13" w:rsidRPr="005E4BEE" w:rsidTr="005E4BEE">
        <w:trPr>
          <w:trHeight w:val="255"/>
        </w:trPr>
        <w:tc>
          <w:tcPr>
            <w:tcW w:w="2320" w:type="dxa"/>
            <w:noWrap/>
            <w:vAlign w:val="bottom"/>
          </w:tcPr>
          <w:p w:rsidR="00170E13" w:rsidRPr="005E4BEE" w:rsidRDefault="00170E13" w:rsidP="005E4BEE">
            <w:r w:rsidRPr="005E4BEE">
              <w:t>н147</w:t>
            </w:r>
          </w:p>
        </w:tc>
        <w:tc>
          <w:tcPr>
            <w:tcW w:w="1060" w:type="dxa"/>
            <w:noWrap/>
            <w:vAlign w:val="bottom"/>
          </w:tcPr>
          <w:p w:rsidR="00170E13" w:rsidRPr="005E4BEE" w:rsidRDefault="00170E13" w:rsidP="005E4BEE">
            <w:r w:rsidRPr="005E4BEE">
              <w:t>970205,45</w:t>
            </w:r>
          </w:p>
        </w:tc>
        <w:tc>
          <w:tcPr>
            <w:tcW w:w="1160" w:type="dxa"/>
            <w:noWrap/>
            <w:vAlign w:val="bottom"/>
          </w:tcPr>
          <w:p w:rsidR="00170E13" w:rsidRPr="005E4BEE" w:rsidRDefault="00170E13" w:rsidP="005E4BEE">
            <w:r w:rsidRPr="005E4BEE">
              <w:t>1760792,46</w:t>
            </w:r>
          </w:p>
        </w:tc>
      </w:tr>
      <w:tr w:rsidR="00170E13" w:rsidRPr="005E4BEE" w:rsidTr="005E4BEE">
        <w:trPr>
          <w:trHeight w:val="255"/>
        </w:trPr>
        <w:tc>
          <w:tcPr>
            <w:tcW w:w="2320" w:type="dxa"/>
            <w:noWrap/>
            <w:vAlign w:val="bottom"/>
          </w:tcPr>
          <w:p w:rsidR="00170E13" w:rsidRPr="005E4BEE" w:rsidRDefault="00170E13" w:rsidP="005E4BEE">
            <w:r w:rsidRPr="005E4BEE">
              <w:t>н148</w:t>
            </w:r>
          </w:p>
        </w:tc>
        <w:tc>
          <w:tcPr>
            <w:tcW w:w="1060" w:type="dxa"/>
            <w:noWrap/>
            <w:vAlign w:val="bottom"/>
          </w:tcPr>
          <w:p w:rsidR="00170E13" w:rsidRPr="005E4BEE" w:rsidRDefault="00170E13" w:rsidP="005E4BEE">
            <w:r w:rsidRPr="005E4BEE">
              <w:t>970198,55</w:t>
            </w:r>
          </w:p>
        </w:tc>
        <w:tc>
          <w:tcPr>
            <w:tcW w:w="1160" w:type="dxa"/>
            <w:noWrap/>
            <w:vAlign w:val="bottom"/>
          </w:tcPr>
          <w:p w:rsidR="00170E13" w:rsidRPr="005E4BEE" w:rsidRDefault="00170E13" w:rsidP="005E4BEE">
            <w:r w:rsidRPr="005E4BEE">
              <w:t>1760797,57</w:t>
            </w:r>
          </w:p>
        </w:tc>
      </w:tr>
      <w:tr w:rsidR="00170E13" w:rsidRPr="005E4BEE" w:rsidTr="005E4BEE">
        <w:trPr>
          <w:trHeight w:val="255"/>
        </w:trPr>
        <w:tc>
          <w:tcPr>
            <w:tcW w:w="2320" w:type="dxa"/>
            <w:noWrap/>
            <w:vAlign w:val="bottom"/>
          </w:tcPr>
          <w:p w:rsidR="00170E13" w:rsidRPr="005E4BEE" w:rsidRDefault="00170E13" w:rsidP="005E4BEE">
            <w:r w:rsidRPr="005E4BEE">
              <w:t>н149</w:t>
            </w:r>
          </w:p>
        </w:tc>
        <w:tc>
          <w:tcPr>
            <w:tcW w:w="1060" w:type="dxa"/>
            <w:noWrap/>
            <w:vAlign w:val="bottom"/>
          </w:tcPr>
          <w:p w:rsidR="00170E13" w:rsidRPr="005E4BEE" w:rsidRDefault="00170E13" w:rsidP="005E4BEE">
            <w:r w:rsidRPr="005E4BEE">
              <w:t>970202,37</w:t>
            </w:r>
          </w:p>
        </w:tc>
        <w:tc>
          <w:tcPr>
            <w:tcW w:w="1160" w:type="dxa"/>
            <w:noWrap/>
            <w:vAlign w:val="bottom"/>
          </w:tcPr>
          <w:p w:rsidR="00170E13" w:rsidRPr="005E4BEE" w:rsidRDefault="00170E13" w:rsidP="005E4BEE">
            <w:r w:rsidRPr="005E4BEE">
              <w:t>1760815,08</w:t>
            </w:r>
          </w:p>
        </w:tc>
      </w:tr>
      <w:tr w:rsidR="00170E13" w:rsidRPr="005E4BEE" w:rsidTr="005E4BEE">
        <w:trPr>
          <w:trHeight w:val="255"/>
        </w:trPr>
        <w:tc>
          <w:tcPr>
            <w:tcW w:w="2320" w:type="dxa"/>
            <w:noWrap/>
            <w:vAlign w:val="bottom"/>
          </w:tcPr>
          <w:p w:rsidR="00170E13" w:rsidRPr="005E4BEE" w:rsidRDefault="00170E13" w:rsidP="005E4BEE">
            <w:r w:rsidRPr="005E4BEE">
              <w:t>н150</w:t>
            </w:r>
          </w:p>
        </w:tc>
        <w:tc>
          <w:tcPr>
            <w:tcW w:w="1060" w:type="dxa"/>
            <w:noWrap/>
            <w:vAlign w:val="bottom"/>
          </w:tcPr>
          <w:p w:rsidR="00170E13" w:rsidRPr="005E4BEE" w:rsidRDefault="00170E13" w:rsidP="005E4BEE">
            <w:r w:rsidRPr="005E4BEE">
              <w:t>970249,59</w:t>
            </w:r>
          </w:p>
        </w:tc>
        <w:tc>
          <w:tcPr>
            <w:tcW w:w="1160" w:type="dxa"/>
            <w:noWrap/>
            <w:vAlign w:val="bottom"/>
          </w:tcPr>
          <w:p w:rsidR="00170E13" w:rsidRPr="005E4BEE" w:rsidRDefault="00170E13" w:rsidP="005E4BEE">
            <w:r w:rsidRPr="005E4BEE">
              <w:t>1760901,88</w:t>
            </w:r>
          </w:p>
        </w:tc>
      </w:tr>
      <w:tr w:rsidR="00170E13" w:rsidRPr="005E4BEE" w:rsidTr="005E4BEE">
        <w:trPr>
          <w:trHeight w:val="255"/>
        </w:trPr>
        <w:tc>
          <w:tcPr>
            <w:tcW w:w="2320" w:type="dxa"/>
            <w:noWrap/>
            <w:vAlign w:val="bottom"/>
          </w:tcPr>
          <w:p w:rsidR="00170E13" w:rsidRPr="005E4BEE" w:rsidRDefault="00170E13" w:rsidP="005E4BEE">
            <w:r w:rsidRPr="005E4BEE">
              <w:t>н151</w:t>
            </w:r>
          </w:p>
        </w:tc>
        <w:tc>
          <w:tcPr>
            <w:tcW w:w="1060" w:type="dxa"/>
            <w:noWrap/>
            <w:vAlign w:val="bottom"/>
          </w:tcPr>
          <w:p w:rsidR="00170E13" w:rsidRPr="005E4BEE" w:rsidRDefault="00170E13" w:rsidP="005E4BEE">
            <w:r w:rsidRPr="005E4BEE">
              <w:t>970337,04</w:t>
            </w:r>
          </w:p>
        </w:tc>
        <w:tc>
          <w:tcPr>
            <w:tcW w:w="1160" w:type="dxa"/>
            <w:noWrap/>
            <w:vAlign w:val="bottom"/>
          </w:tcPr>
          <w:p w:rsidR="00170E13" w:rsidRPr="005E4BEE" w:rsidRDefault="00170E13" w:rsidP="005E4BEE">
            <w:r w:rsidRPr="005E4BEE">
              <w:t>1760861,96</w:t>
            </w:r>
          </w:p>
        </w:tc>
      </w:tr>
      <w:tr w:rsidR="00170E13" w:rsidRPr="005E4BEE" w:rsidTr="005E4BEE">
        <w:trPr>
          <w:trHeight w:val="255"/>
        </w:trPr>
        <w:tc>
          <w:tcPr>
            <w:tcW w:w="2320" w:type="dxa"/>
            <w:noWrap/>
            <w:vAlign w:val="bottom"/>
          </w:tcPr>
          <w:p w:rsidR="00170E13" w:rsidRPr="005E4BEE" w:rsidRDefault="00170E13" w:rsidP="005E4BEE">
            <w:r w:rsidRPr="005E4BEE">
              <w:t>н152</w:t>
            </w:r>
          </w:p>
        </w:tc>
        <w:tc>
          <w:tcPr>
            <w:tcW w:w="1060" w:type="dxa"/>
            <w:noWrap/>
            <w:vAlign w:val="bottom"/>
          </w:tcPr>
          <w:p w:rsidR="00170E13" w:rsidRPr="005E4BEE" w:rsidRDefault="00170E13" w:rsidP="005E4BEE">
            <w:r w:rsidRPr="005E4BEE">
              <w:t>970340,55</w:t>
            </w:r>
          </w:p>
        </w:tc>
        <w:tc>
          <w:tcPr>
            <w:tcW w:w="1160" w:type="dxa"/>
            <w:noWrap/>
            <w:vAlign w:val="bottom"/>
          </w:tcPr>
          <w:p w:rsidR="00170E13" w:rsidRPr="005E4BEE" w:rsidRDefault="00170E13" w:rsidP="005E4BEE">
            <w:r w:rsidRPr="005E4BEE">
              <w:t>1760869,69</w:t>
            </w:r>
          </w:p>
        </w:tc>
      </w:tr>
      <w:tr w:rsidR="00170E13" w:rsidRPr="005E4BEE" w:rsidTr="005E4BEE">
        <w:trPr>
          <w:trHeight w:val="255"/>
        </w:trPr>
        <w:tc>
          <w:tcPr>
            <w:tcW w:w="2320" w:type="dxa"/>
            <w:noWrap/>
            <w:vAlign w:val="bottom"/>
          </w:tcPr>
          <w:p w:rsidR="00170E13" w:rsidRPr="005E4BEE" w:rsidRDefault="00170E13" w:rsidP="005E4BEE">
            <w:r w:rsidRPr="005E4BEE">
              <w:t>н153</w:t>
            </w:r>
          </w:p>
        </w:tc>
        <w:tc>
          <w:tcPr>
            <w:tcW w:w="1060" w:type="dxa"/>
            <w:noWrap/>
            <w:vAlign w:val="bottom"/>
          </w:tcPr>
          <w:p w:rsidR="00170E13" w:rsidRPr="005E4BEE" w:rsidRDefault="00170E13" w:rsidP="005E4BEE">
            <w:r w:rsidRPr="005E4BEE">
              <w:t>970245,91</w:t>
            </w:r>
          </w:p>
        </w:tc>
        <w:tc>
          <w:tcPr>
            <w:tcW w:w="1160" w:type="dxa"/>
            <w:noWrap/>
            <w:vAlign w:val="bottom"/>
          </w:tcPr>
          <w:p w:rsidR="00170E13" w:rsidRPr="005E4BEE" w:rsidRDefault="00170E13" w:rsidP="005E4BEE">
            <w:r w:rsidRPr="005E4BEE">
              <w:t>1760912,91</w:t>
            </w:r>
          </w:p>
        </w:tc>
      </w:tr>
      <w:tr w:rsidR="00170E13" w:rsidRPr="005E4BEE" w:rsidTr="005E4BEE">
        <w:trPr>
          <w:trHeight w:val="255"/>
        </w:trPr>
        <w:tc>
          <w:tcPr>
            <w:tcW w:w="2320" w:type="dxa"/>
            <w:noWrap/>
            <w:vAlign w:val="bottom"/>
          </w:tcPr>
          <w:p w:rsidR="00170E13" w:rsidRPr="005E4BEE" w:rsidRDefault="00170E13" w:rsidP="005E4BEE">
            <w:r w:rsidRPr="005E4BEE">
              <w:t>н154</w:t>
            </w:r>
          </w:p>
        </w:tc>
        <w:tc>
          <w:tcPr>
            <w:tcW w:w="1060" w:type="dxa"/>
            <w:noWrap/>
            <w:vAlign w:val="bottom"/>
          </w:tcPr>
          <w:p w:rsidR="00170E13" w:rsidRPr="005E4BEE" w:rsidRDefault="00170E13" w:rsidP="005E4BEE">
            <w:r w:rsidRPr="005E4BEE">
              <w:t>970195,43</w:t>
            </w:r>
          </w:p>
        </w:tc>
        <w:tc>
          <w:tcPr>
            <w:tcW w:w="1160" w:type="dxa"/>
            <w:noWrap/>
            <w:vAlign w:val="bottom"/>
          </w:tcPr>
          <w:p w:rsidR="00170E13" w:rsidRPr="005E4BEE" w:rsidRDefault="00170E13" w:rsidP="005E4BEE">
            <w:r w:rsidRPr="005E4BEE">
              <w:t>1760820,11</w:t>
            </w:r>
          </w:p>
        </w:tc>
      </w:tr>
      <w:tr w:rsidR="00170E13" w:rsidRPr="005E4BEE" w:rsidTr="005E4BEE">
        <w:trPr>
          <w:trHeight w:val="255"/>
        </w:trPr>
        <w:tc>
          <w:tcPr>
            <w:tcW w:w="2320" w:type="dxa"/>
            <w:noWrap/>
            <w:vAlign w:val="bottom"/>
          </w:tcPr>
          <w:p w:rsidR="00170E13" w:rsidRPr="005E4BEE" w:rsidRDefault="00170E13" w:rsidP="005E4BEE">
            <w:r w:rsidRPr="005E4BEE">
              <w:t>н155</w:t>
            </w:r>
          </w:p>
        </w:tc>
        <w:tc>
          <w:tcPr>
            <w:tcW w:w="1060" w:type="dxa"/>
            <w:noWrap/>
            <w:vAlign w:val="bottom"/>
          </w:tcPr>
          <w:p w:rsidR="00170E13" w:rsidRPr="005E4BEE" w:rsidRDefault="00170E13" w:rsidP="005E4BEE">
            <w:r w:rsidRPr="005E4BEE">
              <w:t>970213,40</w:t>
            </w:r>
          </w:p>
        </w:tc>
        <w:tc>
          <w:tcPr>
            <w:tcW w:w="1160" w:type="dxa"/>
            <w:noWrap/>
            <w:vAlign w:val="bottom"/>
          </w:tcPr>
          <w:p w:rsidR="00170E13" w:rsidRPr="005E4BEE" w:rsidRDefault="00170E13" w:rsidP="005E4BEE">
            <w:r w:rsidRPr="005E4BEE">
              <w:t>1760807,08</w:t>
            </w:r>
          </w:p>
        </w:tc>
      </w:tr>
      <w:tr w:rsidR="00170E13" w:rsidRPr="005E4BEE" w:rsidTr="005E4BEE">
        <w:trPr>
          <w:trHeight w:val="255"/>
        </w:trPr>
        <w:tc>
          <w:tcPr>
            <w:tcW w:w="2320" w:type="dxa"/>
            <w:noWrap/>
            <w:vAlign w:val="bottom"/>
          </w:tcPr>
          <w:p w:rsidR="00170E13" w:rsidRPr="005E4BEE" w:rsidRDefault="00170E13" w:rsidP="005E4BEE">
            <w:r w:rsidRPr="005E4BEE">
              <w:t>н156</w:t>
            </w:r>
          </w:p>
        </w:tc>
        <w:tc>
          <w:tcPr>
            <w:tcW w:w="1060" w:type="dxa"/>
            <w:noWrap/>
            <w:vAlign w:val="bottom"/>
          </w:tcPr>
          <w:p w:rsidR="00170E13" w:rsidRPr="005E4BEE" w:rsidRDefault="00170E13" w:rsidP="005E4BEE">
            <w:r w:rsidRPr="005E4BEE">
              <w:t>970255,44</w:t>
            </w:r>
          </w:p>
        </w:tc>
        <w:tc>
          <w:tcPr>
            <w:tcW w:w="1160" w:type="dxa"/>
            <w:noWrap/>
            <w:vAlign w:val="bottom"/>
          </w:tcPr>
          <w:p w:rsidR="00170E13" w:rsidRPr="005E4BEE" w:rsidRDefault="00170E13" w:rsidP="005E4BEE">
            <w:r w:rsidRPr="005E4BEE">
              <w:t>1760884,37</w:t>
            </w:r>
          </w:p>
        </w:tc>
      </w:tr>
      <w:tr w:rsidR="00170E13" w:rsidRPr="005E4BEE" w:rsidTr="005E4BEE">
        <w:trPr>
          <w:trHeight w:val="255"/>
        </w:trPr>
        <w:tc>
          <w:tcPr>
            <w:tcW w:w="2320" w:type="dxa"/>
            <w:noWrap/>
            <w:vAlign w:val="bottom"/>
          </w:tcPr>
          <w:p w:rsidR="00170E13" w:rsidRPr="005E4BEE" w:rsidRDefault="00170E13" w:rsidP="005E4BEE">
            <w:r w:rsidRPr="005E4BEE">
              <w:t>н157</w:t>
            </w:r>
          </w:p>
        </w:tc>
        <w:tc>
          <w:tcPr>
            <w:tcW w:w="1060" w:type="dxa"/>
            <w:noWrap/>
            <w:vAlign w:val="bottom"/>
          </w:tcPr>
          <w:p w:rsidR="00170E13" w:rsidRPr="005E4BEE" w:rsidRDefault="00170E13" w:rsidP="005E4BEE">
            <w:r w:rsidRPr="005E4BEE">
              <w:t>970331,47</w:t>
            </w:r>
          </w:p>
        </w:tc>
        <w:tc>
          <w:tcPr>
            <w:tcW w:w="1160" w:type="dxa"/>
            <w:noWrap/>
            <w:vAlign w:val="bottom"/>
          </w:tcPr>
          <w:p w:rsidR="00170E13" w:rsidRPr="005E4BEE" w:rsidRDefault="00170E13" w:rsidP="005E4BEE">
            <w:r w:rsidRPr="005E4BEE">
              <w:t>1760849,65</w:t>
            </w:r>
          </w:p>
        </w:tc>
      </w:tr>
      <w:tr w:rsidR="00170E13" w:rsidRPr="005E4BEE" w:rsidTr="005E4BEE">
        <w:trPr>
          <w:trHeight w:val="255"/>
        </w:trPr>
        <w:tc>
          <w:tcPr>
            <w:tcW w:w="2320" w:type="dxa"/>
            <w:noWrap/>
            <w:vAlign w:val="bottom"/>
          </w:tcPr>
          <w:p w:rsidR="00170E13" w:rsidRPr="005E4BEE" w:rsidRDefault="00170E13" w:rsidP="005E4BEE">
            <w:r w:rsidRPr="005E4BEE">
              <w:t>н158</w:t>
            </w:r>
          </w:p>
        </w:tc>
        <w:tc>
          <w:tcPr>
            <w:tcW w:w="1060" w:type="dxa"/>
            <w:noWrap/>
            <w:vAlign w:val="bottom"/>
          </w:tcPr>
          <w:p w:rsidR="00170E13" w:rsidRPr="005E4BEE" w:rsidRDefault="00170E13" w:rsidP="005E4BEE">
            <w:r w:rsidRPr="005E4BEE">
              <w:t>970334,98</w:t>
            </w:r>
          </w:p>
        </w:tc>
        <w:tc>
          <w:tcPr>
            <w:tcW w:w="1160" w:type="dxa"/>
            <w:noWrap/>
            <w:vAlign w:val="bottom"/>
          </w:tcPr>
          <w:p w:rsidR="00170E13" w:rsidRPr="005E4BEE" w:rsidRDefault="00170E13" w:rsidP="005E4BEE">
            <w:r w:rsidRPr="005E4BEE">
              <w:t>1760857,39</w:t>
            </w:r>
          </w:p>
        </w:tc>
      </w:tr>
      <w:tr w:rsidR="00170E13" w:rsidRPr="005E4BEE" w:rsidTr="005E4BEE">
        <w:trPr>
          <w:trHeight w:val="255"/>
        </w:trPr>
        <w:tc>
          <w:tcPr>
            <w:tcW w:w="2320" w:type="dxa"/>
            <w:noWrap/>
            <w:vAlign w:val="bottom"/>
          </w:tcPr>
          <w:p w:rsidR="00170E13" w:rsidRPr="005E4BEE" w:rsidRDefault="00170E13" w:rsidP="005E4BEE">
            <w:r w:rsidRPr="005E4BEE">
              <w:t>н159</w:t>
            </w:r>
          </w:p>
        </w:tc>
        <w:tc>
          <w:tcPr>
            <w:tcW w:w="1060" w:type="dxa"/>
            <w:noWrap/>
            <w:vAlign w:val="bottom"/>
          </w:tcPr>
          <w:p w:rsidR="00170E13" w:rsidRPr="005E4BEE" w:rsidRDefault="00170E13" w:rsidP="005E4BEE">
            <w:r w:rsidRPr="005E4BEE">
              <w:t>970251,76</w:t>
            </w:r>
          </w:p>
        </w:tc>
        <w:tc>
          <w:tcPr>
            <w:tcW w:w="1160" w:type="dxa"/>
            <w:noWrap/>
            <w:vAlign w:val="bottom"/>
          </w:tcPr>
          <w:p w:rsidR="00170E13" w:rsidRPr="005E4BEE" w:rsidRDefault="00170E13" w:rsidP="005E4BEE">
            <w:r w:rsidRPr="005E4BEE">
              <w:t>1760895,39</w:t>
            </w:r>
          </w:p>
        </w:tc>
      </w:tr>
      <w:tr w:rsidR="00170E13" w:rsidRPr="005E4BEE" w:rsidTr="005E4BEE">
        <w:trPr>
          <w:trHeight w:val="255"/>
        </w:trPr>
        <w:tc>
          <w:tcPr>
            <w:tcW w:w="2320" w:type="dxa"/>
            <w:noWrap/>
            <w:vAlign w:val="bottom"/>
          </w:tcPr>
          <w:p w:rsidR="00170E13" w:rsidRPr="005E4BEE" w:rsidRDefault="00170E13" w:rsidP="005E4BEE">
            <w:r w:rsidRPr="005E4BEE">
              <w:t>н160</w:t>
            </w:r>
          </w:p>
        </w:tc>
        <w:tc>
          <w:tcPr>
            <w:tcW w:w="1060" w:type="dxa"/>
            <w:noWrap/>
            <w:vAlign w:val="bottom"/>
          </w:tcPr>
          <w:p w:rsidR="00170E13" w:rsidRPr="005E4BEE" w:rsidRDefault="00170E13" w:rsidP="005E4BEE">
            <w:r w:rsidRPr="005E4BEE">
              <w:t>970206,46</w:t>
            </w:r>
          </w:p>
        </w:tc>
        <w:tc>
          <w:tcPr>
            <w:tcW w:w="1160" w:type="dxa"/>
            <w:noWrap/>
            <w:vAlign w:val="bottom"/>
          </w:tcPr>
          <w:p w:rsidR="00170E13" w:rsidRPr="005E4BEE" w:rsidRDefault="00170E13" w:rsidP="005E4BEE">
            <w:r w:rsidRPr="005E4BEE">
              <w:t>1760812,11</w:t>
            </w:r>
          </w:p>
        </w:tc>
      </w:tr>
      <w:tr w:rsidR="00170E13" w:rsidRPr="005E4BEE" w:rsidTr="005E4BEE">
        <w:trPr>
          <w:trHeight w:val="255"/>
        </w:trPr>
        <w:tc>
          <w:tcPr>
            <w:tcW w:w="2320" w:type="dxa"/>
            <w:noWrap/>
            <w:vAlign w:val="bottom"/>
          </w:tcPr>
          <w:p w:rsidR="00170E13" w:rsidRPr="005E4BEE" w:rsidRDefault="00170E13" w:rsidP="005E4BEE">
            <w:r w:rsidRPr="005E4BEE">
              <w:t>н161</w:t>
            </w:r>
          </w:p>
        </w:tc>
        <w:tc>
          <w:tcPr>
            <w:tcW w:w="1060" w:type="dxa"/>
            <w:noWrap/>
            <w:vAlign w:val="bottom"/>
          </w:tcPr>
          <w:p w:rsidR="00170E13" w:rsidRPr="005E4BEE" w:rsidRDefault="00170E13" w:rsidP="005E4BEE">
            <w:r w:rsidRPr="005E4BEE">
              <w:t>969538,85</w:t>
            </w:r>
          </w:p>
        </w:tc>
        <w:tc>
          <w:tcPr>
            <w:tcW w:w="1160" w:type="dxa"/>
            <w:noWrap/>
            <w:vAlign w:val="bottom"/>
          </w:tcPr>
          <w:p w:rsidR="00170E13" w:rsidRPr="005E4BEE" w:rsidRDefault="00170E13" w:rsidP="005E4BEE">
            <w:r w:rsidRPr="005E4BEE">
              <w:t>1759674,08</w:t>
            </w:r>
          </w:p>
        </w:tc>
      </w:tr>
      <w:tr w:rsidR="00170E13" w:rsidRPr="005E4BEE" w:rsidTr="005E4BEE">
        <w:trPr>
          <w:trHeight w:val="255"/>
        </w:trPr>
        <w:tc>
          <w:tcPr>
            <w:tcW w:w="2320" w:type="dxa"/>
            <w:noWrap/>
            <w:vAlign w:val="bottom"/>
          </w:tcPr>
          <w:p w:rsidR="00170E13" w:rsidRPr="005E4BEE" w:rsidRDefault="00170E13" w:rsidP="005E4BEE">
            <w:r w:rsidRPr="005E4BEE">
              <w:t>н162</w:t>
            </w:r>
          </w:p>
        </w:tc>
        <w:tc>
          <w:tcPr>
            <w:tcW w:w="1060" w:type="dxa"/>
            <w:noWrap/>
            <w:vAlign w:val="bottom"/>
          </w:tcPr>
          <w:p w:rsidR="00170E13" w:rsidRPr="005E4BEE" w:rsidRDefault="00170E13" w:rsidP="005E4BEE">
            <w:r w:rsidRPr="005E4BEE">
              <w:t>969534,62</w:t>
            </w:r>
          </w:p>
        </w:tc>
        <w:tc>
          <w:tcPr>
            <w:tcW w:w="1160" w:type="dxa"/>
            <w:noWrap/>
            <w:vAlign w:val="bottom"/>
          </w:tcPr>
          <w:p w:rsidR="00170E13" w:rsidRPr="005E4BEE" w:rsidRDefault="00170E13" w:rsidP="005E4BEE">
            <w:r w:rsidRPr="005E4BEE">
              <w:t>1759683,67</w:t>
            </w:r>
          </w:p>
        </w:tc>
      </w:tr>
      <w:tr w:rsidR="00170E13" w:rsidRPr="005E4BEE" w:rsidTr="005E4BEE">
        <w:trPr>
          <w:trHeight w:val="255"/>
        </w:trPr>
        <w:tc>
          <w:tcPr>
            <w:tcW w:w="2320" w:type="dxa"/>
            <w:noWrap/>
            <w:vAlign w:val="bottom"/>
          </w:tcPr>
          <w:p w:rsidR="00170E13" w:rsidRPr="005E4BEE" w:rsidRDefault="00170E13" w:rsidP="005E4BEE">
            <w:r w:rsidRPr="005E4BEE">
              <w:t>н163</w:t>
            </w:r>
          </w:p>
        </w:tc>
        <w:tc>
          <w:tcPr>
            <w:tcW w:w="1060" w:type="dxa"/>
            <w:noWrap/>
            <w:vAlign w:val="bottom"/>
          </w:tcPr>
          <w:p w:rsidR="00170E13" w:rsidRPr="005E4BEE" w:rsidRDefault="00170E13" w:rsidP="005E4BEE">
            <w:r w:rsidRPr="005E4BEE">
              <w:t>969507,70</w:t>
            </w:r>
          </w:p>
        </w:tc>
        <w:tc>
          <w:tcPr>
            <w:tcW w:w="1160" w:type="dxa"/>
            <w:noWrap/>
            <w:vAlign w:val="bottom"/>
          </w:tcPr>
          <w:p w:rsidR="00170E13" w:rsidRPr="005E4BEE" w:rsidRDefault="00170E13" w:rsidP="005E4BEE">
            <w:r w:rsidRPr="005E4BEE">
              <w:t>1759689,40</w:t>
            </w:r>
          </w:p>
        </w:tc>
      </w:tr>
      <w:tr w:rsidR="00170E13" w:rsidRPr="005E4BEE" w:rsidTr="005E4BEE">
        <w:trPr>
          <w:trHeight w:val="255"/>
        </w:trPr>
        <w:tc>
          <w:tcPr>
            <w:tcW w:w="2320" w:type="dxa"/>
            <w:noWrap/>
            <w:vAlign w:val="bottom"/>
          </w:tcPr>
          <w:p w:rsidR="00170E13" w:rsidRPr="005E4BEE" w:rsidRDefault="00170E13" w:rsidP="005E4BEE">
            <w:r w:rsidRPr="005E4BEE">
              <w:t>н164</w:t>
            </w:r>
          </w:p>
        </w:tc>
        <w:tc>
          <w:tcPr>
            <w:tcW w:w="1060" w:type="dxa"/>
            <w:noWrap/>
            <w:vAlign w:val="bottom"/>
          </w:tcPr>
          <w:p w:rsidR="00170E13" w:rsidRPr="005E4BEE" w:rsidRDefault="00170E13" w:rsidP="005E4BEE">
            <w:r w:rsidRPr="005E4BEE">
              <w:t>969484,98</w:t>
            </w:r>
          </w:p>
        </w:tc>
        <w:tc>
          <w:tcPr>
            <w:tcW w:w="1160" w:type="dxa"/>
            <w:noWrap/>
            <w:vAlign w:val="bottom"/>
          </w:tcPr>
          <w:p w:rsidR="00170E13" w:rsidRPr="005E4BEE" w:rsidRDefault="00170E13" w:rsidP="005E4BEE">
            <w:r w:rsidRPr="005E4BEE">
              <w:t>1759690,41</w:t>
            </w:r>
          </w:p>
        </w:tc>
      </w:tr>
      <w:tr w:rsidR="00170E13" w:rsidRPr="005E4BEE" w:rsidTr="005E4BEE">
        <w:trPr>
          <w:trHeight w:val="255"/>
        </w:trPr>
        <w:tc>
          <w:tcPr>
            <w:tcW w:w="2320" w:type="dxa"/>
            <w:noWrap/>
            <w:vAlign w:val="bottom"/>
          </w:tcPr>
          <w:p w:rsidR="00170E13" w:rsidRPr="005E4BEE" w:rsidRDefault="00170E13" w:rsidP="005E4BEE">
            <w:r w:rsidRPr="005E4BEE">
              <w:t>н165</w:t>
            </w:r>
          </w:p>
        </w:tc>
        <w:tc>
          <w:tcPr>
            <w:tcW w:w="1060" w:type="dxa"/>
            <w:noWrap/>
            <w:vAlign w:val="bottom"/>
          </w:tcPr>
          <w:p w:rsidR="00170E13" w:rsidRPr="005E4BEE" w:rsidRDefault="00170E13" w:rsidP="005E4BEE">
            <w:r w:rsidRPr="005E4BEE">
              <w:t>969484,17</w:t>
            </w:r>
          </w:p>
        </w:tc>
        <w:tc>
          <w:tcPr>
            <w:tcW w:w="1160" w:type="dxa"/>
            <w:noWrap/>
            <w:vAlign w:val="bottom"/>
          </w:tcPr>
          <w:p w:rsidR="00170E13" w:rsidRPr="005E4BEE" w:rsidRDefault="00170E13" w:rsidP="005E4BEE">
            <w:r w:rsidRPr="005E4BEE">
              <w:t>1759690,44</w:t>
            </w:r>
          </w:p>
        </w:tc>
      </w:tr>
      <w:tr w:rsidR="00170E13" w:rsidRPr="005E4BEE" w:rsidTr="005E4BEE">
        <w:trPr>
          <w:trHeight w:val="255"/>
        </w:trPr>
        <w:tc>
          <w:tcPr>
            <w:tcW w:w="2320" w:type="dxa"/>
            <w:noWrap/>
            <w:vAlign w:val="bottom"/>
          </w:tcPr>
          <w:p w:rsidR="00170E13" w:rsidRPr="005E4BEE" w:rsidRDefault="00170E13" w:rsidP="005E4BEE">
            <w:r w:rsidRPr="005E4BEE">
              <w:t>н166</w:t>
            </w:r>
          </w:p>
        </w:tc>
        <w:tc>
          <w:tcPr>
            <w:tcW w:w="1060" w:type="dxa"/>
            <w:noWrap/>
            <w:vAlign w:val="bottom"/>
          </w:tcPr>
          <w:p w:rsidR="00170E13" w:rsidRPr="005E4BEE" w:rsidRDefault="00170E13" w:rsidP="005E4BEE">
            <w:r w:rsidRPr="005E4BEE">
              <w:t>969486,71</w:t>
            </w:r>
          </w:p>
        </w:tc>
        <w:tc>
          <w:tcPr>
            <w:tcW w:w="1160" w:type="dxa"/>
            <w:noWrap/>
            <w:vAlign w:val="bottom"/>
          </w:tcPr>
          <w:p w:rsidR="00170E13" w:rsidRPr="005E4BEE" w:rsidRDefault="00170E13" w:rsidP="005E4BEE">
            <w:r w:rsidRPr="005E4BEE">
              <w:t>1759681,82</w:t>
            </w:r>
          </w:p>
        </w:tc>
      </w:tr>
      <w:tr w:rsidR="00170E13" w:rsidRPr="005E4BEE" w:rsidTr="005E4BEE">
        <w:trPr>
          <w:trHeight w:val="255"/>
        </w:trPr>
        <w:tc>
          <w:tcPr>
            <w:tcW w:w="2320" w:type="dxa"/>
            <w:noWrap/>
            <w:vAlign w:val="bottom"/>
          </w:tcPr>
          <w:p w:rsidR="00170E13" w:rsidRPr="005E4BEE" w:rsidRDefault="00170E13" w:rsidP="005E4BEE">
            <w:r w:rsidRPr="005E4BEE">
              <w:t>н167</w:t>
            </w:r>
          </w:p>
        </w:tc>
        <w:tc>
          <w:tcPr>
            <w:tcW w:w="1060" w:type="dxa"/>
            <w:noWrap/>
            <w:vAlign w:val="bottom"/>
          </w:tcPr>
          <w:p w:rsidR="00170E13" w:rsidRPr="005E4BEE" w:rsidRDefault="00170E13" w:rsidP="005E4BEE">
            <w:r w:rsidRPr="005E4BEE">
              <w:t>969506,61</w:t>
            </w:r>
          </w:p>
        </w:tc>
        <w:tc>
          <w:tcPr>
            <w:tcW w:w="1160" w:type="dxa"/>
            <w:noWrap/>
            <w:vAlign w:val="bottom"/>
          </w:tcPr>
          <w:p w:rsidR="00170E13" w:rsidRPr="005E4BEE" w:rsidRDefault="00170E13" w:rsidP="005E4BEE">
            <w:r w:rsidRPr="005E4BEE">
              <w:t>1759680,94</w:t>
            </w:r>
          </w:p>
        </w:tc>
      </w:tr>
      <w:tr w:rsidR="00170E13" w:rsidRPr="005E4BEE" w:rsidTr="005E4BEE">
        <w:trPr>
          <w:trHeight w:val="255"/>
        </w:trPr>
        <w:tc>
          <w:tcPr>
            <w:tcW w:w="2320" w:type="dxa"/>
            <w:noWrap/>
            <w:vAlign w:val="bottom"/>
          </w:tcPr>
          <w:p w:rsidR="00170E13" w:rsidRPr="005E4BEE" w:rsidRDefault="00170E13" w:rsidP="005E4BEE">
            <w:r w:rsidRPr="005E4BEE">
              <w:t>н168</w:t>
            </w:r>
          </w:p>
        </w:tc>
        <w:tc>
          <w:tcPr>
            <w:tcW w:w="1060" w:type="dxa"/>
            <w:noWrap/>
            <w:vAlign w:val="bottom"/>
          </w:tcPr>
          <w:p w:rsidR="00170E13" w:rsidRPr="005E4BEE" w:rsidRDefault="00170E13" w:rsidP="005E4BEE">
            <w:r w:rsidRPr="005E4BEE">
              <w:t>970659,60</w:t>
            </w:r>
          </w:p>
        </w:tc>
        <w:tc>
          <w:tcPr>
            <w:tcW w:w="1160" w:type="dxa"/>
            <w:noWrap/>
            <w:vAlign w:val="bottom"/>
          </w:tcPr>
          <w:p w:rsidR="00170E13" w:rsidRPr="005E4BEE" w:rsidRDefault="00170E13" w:rsidP="005E4BEE">
            <w:r w:rsidRPr="005E4BEE">
              <w:t>1761298,29</w:t>
            </w:r>
          </w:p>
        </w:tc>
      </w:tr>
      <w:tr w:rsidR="00170E13" w:rsidRPr="005E4BEE" w:rsidTr="005E4BEE">
        <w:trPr>
          <w:trHeight w:val="255"/>
        </w:trPr>
        <w:tc>
          <w:tcPr>
            <w:tcW w:w="2320" w:type="dxa"/>
            <w:noWrap/>
            <w:vAlign w:val="bottom"/>
          </w:tcPr>
          <w:p w:rsidR="00170E13" w:rsidRPr="005E4BEE" w:rsidRDefault="00170E13" w:rsidP="005E4BEE">
            <w:r w:rsidRPr="005E4BEE">
              <w:t>н169</w:t>
            </w:r>
          </w:p>
        </w:tc>
        <w:tc>
          <w:tcPr>
            <w:tcW w:w="1060" w:type="dxa"/>
            <w:noWrap/>
            <w:vAlign w:val="bottom"/>
          </w:tcPr>
          <w:p w:rsidR="00170E13" w:rsidRPr="005E4BEE" w:rsidRDefault="00170E13" w:rsidP="005E4BEE">
            <w:r w:rsidRPr="005E4BEE">
              <w:t>970657,22</w:t>
            </w:r>
          </w:p>
        </w:tc>
        <w:tc>
          <w:tcPr>
            <w:tcW w:w="1160" w:type="dxa"/>
            <w:noWrap/>
            <w:vAlign w:val="bottom"/>
          </w:tcPr>
          <w:p w:rsidR="00170E13" w:rsidRPr="005E4BEE" w:rsidRDefault="00170E13" w:rsidP="005E4BEE">
            <w:r w:rsidRPr="005E4BEE">
              <w:t>1761299,58</w:t>
            </w:r>
          </w:p>
        </w:tc>
      </w:tr>
      <w:tr w:rsidR="00170E13" w:rsidRPr="005E4BEE" w:rsidTr="005E4BEE">
        <w:trPr>
          <w:trHeight w:val="255"/>
        </w:trPr>
        <w:tc>
          <w:tcPr>
            <w:tcW w:w="2320" w:type="dxa"/>
            <w:noWrap/>
            <w:vAlign w:val="bottom"/>
          </w:tcPr>
          <w:p w:rsidR="00170E13" w:rsidRPr="005E4BEE" w:rsidRDefault="00170E13" w:rsidP="005E4BEE">
            <w:r w:rsidRPr="005E4BEE">
              <w:t>н170</w:t>
            </w:r>
          </w:p>
        </w:tc>
        <w:tc>
          <w:tcPr>
            <w:tcW w:w="1060" w:type="dxa"/>
            <w:noWrap/>
            <w:vAlign w:val="bottom"/>
          </w:tcPr>
          <w:p w:rsidR="00170E13" w:rsidRPr="005E4BEE" w:rsidRDefault="00170E13" w:rsidP="005E4BEE">
            <w:r w:rsidRPr="005E4BEE">
              <w:t>970648,55</w:t>
            </w:r>
          </w:p>
        </w:tc>
        <w:tc>
          <w:tcPr>
            <w:tcW w:w="1160" w:type="dxa"/>
            <w:noWrap/>
            <w:vAlign w:val="bottom"/>
          </w:tcPr>
          <w:p w:rsidR="00170E13" w:rsidRPr="005E4BEE" w:rsidRDefault="00170E13" w:rsidP="005E4BEE">
            <w:r w:rsidRPr="005E4BEE">
              <w:t>1761211,30</w:t>
            </w:r>
          </w:p>
        </w:tc>
      </w:tr>
      <w:tr w:rsidR="00170E13" w:rsidRPr="005E4BEE" w:rsidTr="005E4BEE">
        <w:trPr>
          <w:trHeight w:val="255"/>
        </w:trPr>
        <w:tc>
          <w:tcPr>
            <w:tcW w:w="2320" w:type="dxa"/>
            <w:noWrap/>
            <w:vAlign w:val="bottom"/>
          </w:tcPr>
          <w:p w:rsidR="00170E13" w:rsidRPr="005E4BEE" w:rsidRDefault="00170E13" w:rsidP="005E4BEE">
            <w:r w:rsidRPr="005E4BEE">
              <w:t>н171</w:t>
            </w:r>
          </w:p>
        </w:tc>
        <w:tc>
          <w:tcPr>
            <w:tcW w:w="1060" w:type="dxa"/>
            <w:noWrap/>
            <w:vAlign w:val="bottom"/>
          </w:tcPr>
          <w:p w:rsidR="00170E13" w:rsidRPr="005E4BEE" w:rsidRDefault="00170E13" w:rsidP="005E4BEE">
            <w:r w:rsidRPr="005E4BEE">
              <w:t>970651,04</w:t>
            </w:r>
          </w:p>
        </w:tc>
        <w:tc>
          <w:tcPr>
            <w:tcW w:w="1160" w:type="dxa"/>
            <w:noWrap/>
            <w:vAlign w:val="bottom"/>
          </w:tcPr>
          <w:p w:rsidR="00170E13" w:rsidRPr="005E4BEE" w:rsidRDefault="00170E13" w:rsidP="005E4BEE">
            <w:r w:rsidRPr="005E4BEE">
              <w:t>1761211,07</w:t>
            </w:r>
          </w:p>
        </w:tc>
      </w:tr>
      <w:tr w:rsidR="00170E13" w:rsidRPr="005E4BEE" w:rsidTr="005E4BEE">
        <w:trPr>
          <w:trHeight w:val="255"/>
        </w:trPr>
        <w:tc>
          <w:tcPr>
            <w:tcW w:w="2320" w:type="dxa"/>
            <w:noWrap/>
            <w:vAlign w:val="bottom"/>
          </w:tcPr>
          <w:p w:rsidR="00170E13" w:rsidRPr="005E4BEE" w:rsidRDefault="00170E13" w:rsidP="005E4BEE">
            <w:r w:rsidRPr="005E4BEE">
              <w:t>н172</w:t>
            </w:r>
          </w:p>
        </w:tc>
        <w:tc>
          <w:tcPr>
            <w:tcW w:w="1060" w:type="dxa"/>
            <w:noWrap/>
            <w:vAlign w:val="bottom"/>
          </w:tcPr>
          <w:p w:rsidR="00170E13" w:rsidRPr="005E4BEE" w:rsidRDefault="00170E13" w:rsidP="005E4BEE">
            <w:r w:rsidRPr="005E4BEE">
              <w:t>970382,40</w:t>
            </w:r>
          </w:p>
        </w:tc>
        <w:tc>
          <w:tcPr>
            <w:tcW w:w="1160" w:type="dxa"/>
            <w:noWrap/>
            <w:vAlign w:val="bottom"/>
          </w:tcPr>
          <w:p w:rsidR="00170E13" w:rsidRPr="005E4BEE" w:rsidRDefault="00170E13" w:rsidP="005E4BEE">
            <w:r w:rsidRPr="005E4BEE">
              <w:t>1760826,39</w:t>
            </w:r>
          </w:p>
        </w:tc>
      </w:tr>
      <w:tr w:rsidR="00170E13" w:rsidRPr="005E4BEE" w:rsidTr="005E4BEE">
        <w:trPr>
          <w:trHeight w:val="255"/>
        </w:trPr>
        <w:tc>
          <w:tcPr>
            <w:tcW w:w="2320" w:type="dxa"/>
            <w:noWrap/>
            <w:vAlign w:val="bottom"/>
          </w:tcPr>
          <w:p w:rsidR="00170E13" w:rsidRPr="005E4BEE" w:rsidRDefault="00170E13" w:rsidP="005E4BEE">
            <w:r w:rsidRPr="005E4BEE">
              <w:t>н173</w:t>
            </w:r>
          </w:p>
        </w:tc>
        <w:tc>
          <w:tcPr>
            <w:tcW w:w="1060" w:type="dxa"/>
            <w:noWrap/>
            <w:vAlign w:val="bottom"/>
          </w:tcPr>
          <w:p w:rsidR="00170E13" w:rsidRPr="005E4BEE" w:rsidRDefault="00170E13" w:rsidP="005E4BEE">
            <w:r w:rsidRPr="005E4BEE">
              <w:t>970388,25</w:t>
            </w:r>
          </w:p>
        </w:tc>
        <w:tc>
          <w:tcPr>
            <w:tcW w:w="1160" w:type="dxa"/>
            <w:noWrap/>
            <w:vAlign w:val="bottom"/>
          </w:tcPr>
          <w:p w:rsidR="00170E13" w:rsidRPr="005E4BEE" w:rsidRDefault="00170E13" w:rsidP="005E4BEE">
            <w:r w:rsidRPr="005E4BEE">
              <w:t>1760833,08</w:t>
            </w:r>
          </w:p>
        </w:tc>
      </w:tr>
      <w:tr w:rsidR="00170E13" w:rsidRPr="005E4BEE" w:rsidTr="005E4BEE">
        <w:trPr>
          <w:trHeight w:val="255"/>
        </w:trPr>
        <w:tc>
          <w:tcPr>
            <w:tcW w:w="2320" w:type="dxa"/>
            <w:noWrap/>
            <w:vAlign w:val="bottom"/>
          </w:tcPr>
          <w:p w:rsidR="00170E13" w:rsidRPr="005E4BEE" w:rsidRDefault="00170E13" w:rsidP="005E4BEE">
            <w:r w:rsidRPr="005E4BEE">
              <w:t>н174</w:t>
            </w:r>
          </w:p>
        </w:tc>
        <w:tc>
          <w:tcPr>
            <w:tcW w:w="1060" w:type="dxa"/>
            <w:noWrap/>
            <w:vAlign w:val="bottom"/>
          </w:tcPr>
          <w:p w:rsidR="00170E13" w:rsidRPr="005E4BEE" w:rsidRDefault="00170E13" w:rsidP="005E4BEE">
            <w:r w:rsidRPr="005E4BEE">
              <w:t>970369,10</w:t>
            </w:r>
          </w:p>
        </w:tc>
        <w:tc>
          <w:tcPr>
            <w:tcW w:w="1160" w:type="dxa"/>
            <w:noWrap/>
            <w:vAlign w:val="bottom"/>
          </w:tcPr>
          <w:p w:rsidR="00170E13" w:rsidRPr="005E4BEE" w:rsidRDefault="00170E13" w:rsidP="005E4BEE">
            <w:r w:rsidRPr="005E4BEE">
              <w:t>1760841,82</w:t>
            </w:r>
          </w:p>
        </w:tc>
      </w:tr>
      <w:tr w:rsidR="00170E13" w:rsidRPr="005E4BEE" w:rsidTr="005E4BEE">
        <w:trPr>
          <w:trHeight w:val="255"/>
        </w:trPr>
        <w:tc>
          <w:tcPr>
            <w:tcW w:w="2320" w:type="dxa"/>
            <w:noWrap/>
            <w:vAlign w:val="bottom"/>
          </w:tcPr>
          <w:p w:rsidR="00170E13" w:rsidRPr="005E4BEE" w:rsidRDefault="00170E13" w:rsidP="005E4BEE">
            <w:r w:rsidRPr="005E4BEE">
              <w:t>н175</w:t>
            </w:r>
          </w:p>
        </w:tc>
        <w:tc>
          <w:tcPr>
            <w:tcW w:w="1060" w:type="dxa"/>
            <w:noWrap/>
            <w:vAlign w:val="bottom"/>
          </w:tcPr>
          <w:p w:rsidR="00170E13" w:rsidRPr="005E4BEE" w:rsidRDefault="00170E13" w:rsidP="005E4BEE">
            <w:r w:rsidRPr="005E4BEE">
              <w:t>970365,53</w:t>
            </w:r>
          </w:p>
        </w:tc>
        <w:tc>
          <w:tcPr>
            <w:tcW w:w="1160" w:type="dxa"/>
            <w:noWrap/>
            <w:vAlign w:val="bottom"/>
          </w:tcPr>
          <w:p w:rsidR="00170E13" w:rsidRPr="005E4BEE" w:rsidRDefault="00170E13" w:rsidP="005E4BEE">
            <w:r w:rsidRPr="005E4BEE">
              <w:t>1760834,09</w:t>
            </w:r>
          </w:p>
        </w:tc>
      </w:tr>
      <w:tr w:rsidR="00170E13" w:rsidRPr="005E4BEE" w:rsidTr="005E4BEE">
        <w:trPr>
          <w:trHeight w:val="255"/>
        </w:trPr>
        <w:tc>
          <w:tcPr>
            <w:tcW w:w="2320" w:type="dxa"/>
            <w:noWrap/>
            <w:vAlign w:val="bottom"/>
          </w:tcPr>
          <w:p w:rsidR="00170E13" w:rsidRPr="005E4BEE" w:rsidRDefault="00170E13" w:rsidP="005E4BEE">
            <w:r w:rsidRPr="005E4BEE">
              <w:t>н176</w:t>
            </w:r>
          </w:p>
        </w:tc>
        <w:tc>
          <w:tcPr>
            <w:tcW w:w="1060" w:type="dxa"/>
            <w:noWrap/>
            <w:vAlign w:val="bottom"/>
          </w:tcPr>
          <w:p w:rsidR="00170E13" w:rsidRPr="005E4BEE" w:rsidRDefault="00170E13" w:rsidP="005E4BEE">
            <w:r w:rsidRPr="005E4BEE">
              <w:t>969537,29</w:t>
            </w:r>
          </w:p>
        </w:tc>
        <w:tc>
          <w:tcPr>
            <w:tcW w:w="1160" w:type="dxa"/>
            <w:noWrap/>
            <w:vAlign w:val="bottom"/>
          </w:tcPr>
          <w:p w:rsidR="00170E13" w:rsidRPr="005E4BEE" w:rsidRDefault="00170E13" w:rsidP="005E4BEE">
            <w:r w:rsidRPr="005E4BEE">
              <w:t>1759663,15</w:t>
            </w:r>
          </w:p>
        </w:tc>
      </w:tr>
      <w:tr w:rsidR="00170E13" w:rsidRPr="005E4BEE" w:rsidTr="005E4BEE">
        <w:trPr>
          <w:trHeight w:val="255"/>
        </w:trPr>
        <w:tc>
          <w:tcPr>
            <w:tcW w:w="2320" w:type="dxa"/>
            <w:noWrap/>
            <w:vAlign w:val="bottom"/>
          </w:tcPr>
          <w:p w:rsidR="00170E13" w:rsidRPr="005E4BEE" w:rsidRDefault="00170E13" w:rsidP="005E4BEE">
            <w:r w:rsidRPr="005E4BEE">
              <w:t>н177</w:t>
            </w:r>
          </w:p>
        </w:tc>
        <w:tc>
          <w:tcPr>
            <w:tcW w:w="1060" w:type="dxa"/>
            <w:noWrap/>
            <w:vAlign w:val="bottom"/>
          </w:tcPr>
          <w:p w:rsidR="00170E13" w:rsidRPr="005E4BEE" w:rsidRDefault="00170E13" w:rsidP="005E4BEE">
            <w:r w:rsidRPr="005E4BEE">
              <w:t>969540,77</w:t>
            </w:r>
          </w:p>
        </w:tc>
        <w:tc>
          <w:tcPr>
            <w:tcW w:w="1160" w:type="dxa"/>
            <w:noWrap/>
            <w:vAlign w:val="bottom"/>
          </w:tcPr>
          <w:p w:rsidR="00170E13" w:rsidRPr="005E4BEE" w:rsidRDefault="00170E13" w:rsidP="005E4BEE">
            <w:r w:rsidRPr="005E4BEE">
              <w:t>1759668,56</w:t>
            </w:r>
          </w:p>
        </w:tc>
      </w:tr>
      <w:tr w:rsidR="00170E13" w:rsidRPr="005E4BEE" w:rsidTr="005E4BEE">
        <w:trPr>
          <w:trHeight w:val="255"/>
        </w:trPr>
        <w:tc>
          <w:tcPr>
            <w:tcW w:w="2320" w:type="dxa"/>
            <w:noWrap/>
            <w:vAlign w:val="bottom"/>
          </w:tcPr>
          <w:p w:rsidR="00170E13" w:rsidRPr="005E4BEE" w:rsidRDefault="00170E13" w:rsidP="005E4BEE">
            <w:r w:rsidRPr="005E4BEE">
              <w:t>н178</w:t>
            </w:r>
          </w:p>
        </w:tc>
        <w:tc>
          <w:tcPr>
            <w:tcW w:w="1060" w:type="dxa"/>
            <w:noWrap/>
            <w:vAlign w:val="bottom"/>
          </w:tcPr>
          <w:p w:rsidR="00170E13" w:rsidRPr="005E4BEE" w:rsidRDefault="00170E13" w:rsidP="005E4BEE">
            <w:r w:rsidRPr="005E4BEE">
              <w:t>969505,99</w:t>
            </w:r>
          </w:p>
        </w:tc>
        <w:tc>
          <w:tcPr>
            <w:tcW w:w="1160" w:type="dxa"/>
            <w:noWrap/>
            <w:vAlign w:val="bottom"/>
          </w:tcPr>
          <w:p w:rsidR="00170E13" w:rsidRPr="005E4BEE" w:rsidRDefault="00170E13" w:rsidP="005E4BEE">
            <w:r w:rsidRPr="005E4BEE">
              <w:t>1759675,97</w:t>
            </w:r>
          </w:p>
        </w:tc>
      </w:tr>
      <w:tr w:rsidR="00170E13" w:rsidRPr="005E4BEE" w:rsidTr="005E4BEE">
        <w:trPr>
          <w:trHeight w:val="255"/>
        </w:trPr>
        <w:tc>
          <w:tcPr>
            <w:tcW w:w="2320" w:type="dxa"/>
            <w:noWrap/>
            <w:vAlign w:val="bottom"/>
          </w:tcPr>
          <w:p w:rsidR="00170E13" w:rsidRPr="005E4BEE" w:rsidRDefault="00170E13" w:rsidP="005E4BEE">
            <w:r w:rsidRPr="005E4BEE">
              <w:t>н179</w:t>
            </w:r>
          </w:p>
        </w:tc>
        <w:tc>
          <w:tcPr>
            <w:tcW w:w="1060" w:type="dxa"/>
            <w:noWrap/>
            <w:vAlign w:val="bottom"/>
          </w:tcPr>
          <w:p w:rsidR="00170E13" w:rsidRPr="005E4BEE" w:rsidRDefault="00170E13" w:rsidP="005E4BEE">
            <w:r w:rsidRPr="005E4BEE">
              <w:t>969497,78</w:t>
            </w:r>
          </w:p>
        </w:tc>
        <w:tc>
          <w:tcPr>
            <w:tcW w:w="1160" w:type="dxa"/>
            <w:noWrap/>
            <w:vAlign w:val="bottom"/>
          </w:tcPr>
          <w:p w:rsidR="00170E13" w:rsidRPr="005E4BEE" w:rsidRDefault="00170E13" w:rsidP="005E4BEE">
            <w:r w:rsidRPr="005E4BEE">
              <w:t>1759676,33</w:t>
            </w:r>
          </w:p>
        </w:tc>
      </w:tr>
      <w:tr w:rsidR="00170E13" w:rsidRPr="005E4BEE" w:rsidTr="005E4BEE">
        <w:trPr>
          <w:trHeight w:val="255"/>
        </w:trPr>
        <w:tc>
          <w:tcPr>
            <w:tcW w:w="2320" w:type="dxa"/>
            <w:noWrap/>
            <w:vAlign w:val="bottom"/>
          </w:tcPr>
          <w:p w:rsidR="00170E13" w:rsidRPr="005E4BEE" w:rsidRDefault="00170E13" w:rsidP="005E4BEE">
            <w:r w:rsidRPr="005E4BEE">
              <w:t>н180</w:t>
            </w:r>
          </w:p>
        </w:tc>
        <w:tc>
          <w:tcPr>
            <w:tcW w:w="1060" w:type="dxa"/>
            <w:noWrap/>
            <w:vAlign w:val="bottom"/>
          </w:tcPr>
          <w:p w:rsidR="00170E13" w:rsidRPr="005E4BEE" w:rsidRDefault="00170E13" w:rsidP="005E4BEE">
            <w:r w:rsidRPr="005E4BEE">
              <w:t>970611,64</w:t>
            </w:r>
          </w:p>
        </w:tc>
        <w:tc>
          <w:tcPr>
            <w:tcW w:w="1160" w:type="dxa"/>
            <w:noWrap/>
            <w:vAlign w:val="bottom"/>
          </w:tcPr>
          <w:p w:rsidR="00170E13" w:rsidRPr="005E4BEE" w:rsidRDefault="00170E13" w:rsidP="005E4BEE">
            <w:r w:rsidRPr="005E4BEE">
              <w:t>1761084,46</w:t>
            </w:r>
          </w:p>
        </w:tc>
      </w:tr>
      <w:tr w:rsidR="00170E13" w:rsidRPr="005E4BEE" w:rsidTr="005E4BEE">
        <w:trPr>
          <w:trHeight w:val="255"/>
        </w:trPr>
        <w:tc>
          <w:tcPr>
            <w:tcW w:w="2320" w:type="dxa"/>
            <w:noWrap/>
            <w:vAlign w:val="bottom"/>
          </w:tcPr>
          <w:p w:rsidR="00170E13" w:rsidRPr="005E4BEE" w:rsidRDefault="00170E13" w:rsidP="005E4BEE">
            <w:r w:rsidRPr="005E4BEE">
              <w:t>н181</w:t>
            </w:r>
          </w:p>
        </w:tc>
        <w:tc>
          <w:tcPr>
            <w:tcW w:w="1060" w:type="dxa"/>
            <w:noWrap/>
            <w:vAlign w:val="bottom"/>
          </w:tcPr>
          <w:p w:rsidR="00170E13" w:rsidRPr="005E4BEE" w:rsidRDefault="00170E13" w:rsidP="005E4BEE">
            <w:r w:rsidRPr="005E4BEE">
              <w:t>970629,94</w:t>
            </w:r>
          </w:p>
        </w:tc>
        <w:tc>
          <w:tcPr>
            <w:tcW w:w="1160" w:type="dxa"/>
            <w:noWrap/>
            <w:vAlign w:val="bottom"/>
          </w:tcPr>
          <w:p w:rsidR="00170E13" w:rsidRPr="005E4BEE" w:rsidRDefault="00170E13" w:rsidP="005E4BEE">
            <w:r w:rsidRPr="005E4BEE">
              <w:t>1761104,75</w:t>
            </w:r>
          </w:p>
        </w:tc>
      </w:tr>
      <w:tr w:rsidR="00170E13" w:rsidRPr="005E4BEE" w:rsidTr="005E4BEE">
        <w:trPr>
          <w:trHeight w:val="255"/>
        </w:trPr>
        <w:tc>
          <w:tcPr>
            <w:tcW w:w="2320" w:type="dxa"/>
            <w:noWrap/>
            <w:vAlign w:val="bottom"/>
          </w:tcPr>
          <w:p w:rsidR="00170E13" w:rsidRPr="005E4BEE" w:rsidRDefault="00170E13" w:rsidP="005E4BEE">
            <w:r w:rsidRPr="005E4BEE">
              <w:t>н182</w:t>
            </w:r>
          </w:p>
        </w:tc>
        <w:tc>
          <w:tcPr>
            <w:tcW w:w="1060" w:type="dxa"/>
            <w:noWrap/>
            <w:vAlign w:val="bottom"/>
          </w:tcPr>
          <w:p w:rsidR="00170E13" w:rsidRPr="005E4BEE" w:rsidRDefault="00170E13" w:rsidP="005E4BEE">
            <w:r w:rsidRPr="005E4BEE">
              <w:t>970607,95</w:t>
            </w:r>
          </w:p>
        </w:tc>
        <w:tc>
          <w:tcPr>
            <w:tcW w:w="1160" w:type="dxa"/>
            <w:noWrap/>
            <w:vAlign w:val="bottom"/>
          </w:tcPr>
          <w:p w:rsidR="00170E13" w:rsidRPr="005E4BEE" w:rsidRDefault="00170E13" w:rsidP="005E4BEE">
            <w:r w:rsidRPr="005E4BEE">
              <w:t>1761123,54</w:t>
            </w:r>
          </w:p>
        </w:tc>
      </w:tr>
      <w:tr w:rsidR="00170E13" w:rsidRPr="005E4BEE" w:rsidTr="005E4BEE">
        <w:trPr>
          <w:trHeight w:val="255"/>
        </w:trPr>
        <w:tc>
          <w:tcPr>
            <w:tcW w:w="2320" w:type="dxa"/>
            <w:noWrap/>
            <w:vAlign w:val="bottom"/>
          </w:tcPr>
          <w:p w:rsidR="00170E13" w:rsidRPr="005E4BEE" w:rsidRDefault="00170E13" w:rsidP="005E4BEE">
            <w:r w:rsidRPr="005E4BEE">
              <w:t>н183</w:t>
            </w:r>
          </w:p>
        </w:tc>
        <w:tc>
          <w:tcPr>
            <w:tcW w:w="1060" w:type="dxa"/>
            <w:noWrap/>
            <w:vAlign w:val="bottom"/>
          </w:tcPr>
          <w:p w:rsidR="00170E13" w:rsidRPr="005E4BEE" w:rsidRDefault="00170E13" w:rsidP="005E4BEE">
            <w:r w:rsidRPr="005E4BEE">
              <w:t>970604,93</w:t>
            </w:r>
          </w:p>
        </w:tc>
        <w:tc>
          <w:tcPr>
            <w:tcW w:w="1160" w:type="dxa"/>
            <w:noWrap/>
            <w:vAlign w:val="bottom"/>
          </w:tcPr>
          <w:p w:rsidR="00170E13" w:rsidRPr="005E4BEE" w:rsidRDefault="00170E13" w:rsidP="005E4BEE">
            <w:r w:rsidRPr="005E4BEE">
              <w:t>1761123,20</w:t>
            </w:r>
          </w:p>
        </w:tc>
      </w:tr>
      <w:tr w:rsidR="00170E13" w:rsidRPr="005E4BEE" w:rsidTr="005E4BEE">
        <w:trPr>
          <w:trHeight w:val="255"/>
        </w:trPr>
        <w:tc>
          <w:tcPr>
            <w:tcW w:w="2320" w:type="dxa"/>
            <w:noWrap/>
            <w:vAlign w:val="bottom"/>
          </w:tcPr>
          <w:p w:rsidR="00170E13" w:rsidRPr="005E4BEE" w:rsidRDefault="00170E13" w:rsidP="005E4BEE">
            <w:r w:rsidRPr="005E4BEE">
              <w:t>н184</w:t>
            </w:r>
          </w:p>
        </w:tc>
        <w:tc>
          <w:tcPr>
            <w:tcW w:w="1060" w:type="dxa"/>
            <w:noWrap/>
            <w:vAlign w:val="bottom"/>
          </w:tcPr>
          <w:p w:rsidR="00170E13" w:rsidRPr="005E4BEE" w:rsidRDefault="00170E13" w:rsidP="005E4BEE">
            <w:r w:rsidRPr="005E4BEE">
              <w:t>970627,87</w:t>
            </w:r>
          </w:p>
        </w:tc>
        <w:tc>
          <w:tcPr>
            <w:tcW w:w="1160" w:type="dxa"/>
            <w:noWrap/>
            <w:vAlign w:val="bottom"/>
          </w:tcPr>
          <w:p w:rsidR="00170E13" w:rsidRPr="005E4BEE" w:rsidRDefault="00170E13" w:rsidP="005E4BEE">
            <w:r w:rsidRPr="005E4BEE">
              <w:t>1761102,88</w:t>
            </w:r>
          </w:p>
        </w:tc>
      </w:tr>
      <w:tr w:rsidR="00170E13" w:rsidRPr="005E4BEE" w:rsidTr="005E4BEE">
        <w:trPr>
          <w:trHeight w:val="255"/>
        </w:trPr>
        <w:tc>
          <w:tcPr>
            <w:tcW w:w="2320" w:type="dxa"/>
            <w:noWrap/>
            <w:vAlign w:val="bottom"/>
          </w:tcPr>
          <w:p w:rsidR="00170E13" w:rsidRPr="005E4BEE" w:rsidRDefault="00170E13" w:rsidP="005E4BEE">
            <w:r w:rsidRPr="005E4BEE">
              <w:t>86:09:0000000:4542/чзу5</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н185</w:t>
            </w:r>
          </w:p>
        </w:tc>
        <w:tc>
          <w:tcPr>
            <w:tcW w:w="1060" w:type="dxa"/>
            <w:noWrap/>
            <w:vAlign w:val="bottom"/>
          </w:tcPr>
          <w:p w:rsidR="00170E13" w:rsidRPr="005E4BEE" w:rsidRDefault="00170E13" w:rsidP="005E4BEE">
            <w:r w:rsidRPr="005E4BEE">
              <w:t>970562,17</w:t>
            </w:r>
          </w:p>
        </w:tc>
        <w:tc>
          <w:tcPr>
            <w:tcW w:w="1160" w:type="dxa"/>
            <w:noWrap/>
            <w:vAlign w:val="bottom"/>
          </w:tcPr>
          <w:p w:rsidR="00170E13" w:rsidRPr="005E4BEE" w:rsidRDefault="00170E13" w:rsidP="005E4BEE">
            <w:r w:rsidRPr="005E4BEE">
              <w:t>1761181,09</w:t>
            </w:r>
          </w:p>
        </w:tc>
      </w:tr>
      <w:tr w:rsidR="00170E13" w:rsidRPr="005E4BEE" w:rsidTr="005E4BEE">
        <w:trPr>
          <w:trHeight w:val="255"/>
        </w:trPr>
        <w:tc>
          <w:tcPr>
            <w:tcW w:w="2320" w:type="dxa"/>
            <w:noWrap/>
            <w:vAlign w:val="bottom"/>
          </w:tcPr>
          <w:p w:rsidR="00170E13" w:rsidRPr="005E4BEE" w:rsidRDefault="00170E13" w:rsidP="005E4BEE">
            <w:r w:rsidRPr="005E4BEE">
              <w:t>н186</w:t>
            </w:r>
          </w:p>
        </w:tc>
        <w:tc>
          <w:tcPr>
            <w:tcW w:w="1060" w:type="dxa"/>
            <w:noWrap/>
            <w:vAlign w:val="bottom"/>
          </w:tcPr>
          <w:p w:rsidR="00170E13" w:rsidRPr="005E4BEE" w:rsidRDefault="00170E13" w:rsidP="005E4BEE">
            <w:r w:rsidRPr="005E4BEE">
              <w:t>970566,33</w:t>
            </w:r>
          </w:p>
        </w:tc>
        <w:tc>
          <w:tcPr>
            <w:tcW w:w="1160" w:type="dxa"/>
            <w:noWrap/>
            <w:vAlign w:val="bottom"/>
          </w:tcPr>
          <w:p w:rsidR="00170E13" w:rsidRPr="005E4BEE" w:rsidRDefault="00170E13" w:rsidP="005E4BEE">
            <w:r w:rsidRPr="005E4BEE">
              <w:t>1761183,93</w:t>
            </w:r>
          </w:p>
        </w:tc>
      </w:tr>
      <w:tr w:rsidR="00170E13" w:rsidRPr="005E4BEE" w:rsidTr="005E4BEE">
        <w:trPr>
          <w:trHeight w:val="255"/>
        </w:trPr>
        <w:tc>
          <w:tcPr>
            <w:tcW w:w="2320" w:type="dxa"/>
            <w:noWrap/>
            <w:vAlign w:val="bottom"/>
          </w:tcPr>
          <w:p w:rsidR="00170E13" w:rsidRPr="005E4BEE" w:rsidRDefault="00170E13" w:rsidP="005E4BEE">
            <w:r w:rsidRPr="005E4BEE">
              <w:t>н187</w:t>
            </w:r>
          </w:p>
        </w:tc>
        <w:tc>
          <w:tcPr>
            <w:tcW w:w="1060" w:type="dxa"/>
            <w:noWrap/>
            <w:vAlign w:val="bottom"/>
          </w:tcPr>
          <w:p w:rsidR="00170E13" w:rsidRPr="005E4BEE" w:rsidRDefault="00170E13" w:rsidP="005E4BEE">
            <w:r w:rsidRPr="005E4BEE">
              <w:t>970564,97</w:t>
            </w:r>
          </w:p>
        </w:tc>
        <w:tc>
          <w:tcPr>
            <w:tcW w:w="1160" w:type="dxa"/>
            <w:noWrap/>
            <w:vAlign w:val="bottom"/>
          </w:tcPr>
          <w:p w:rsidR="00170E13" w:rsidRPr="005E4BEE" w:rsidRDefault="00170E13" w:rsidP="005E4BEE">
            <w:r w:rsidRPr="005E4BEE">
              <w:t>1761185,49</w:t>
            </w:r>
          </w:p>
        </w:tc>
      </w:tr>
      <w:tr w:rsidR="00170E13" w:rsidRPr="005E4BEE" w:rsidTr="005E4BEE">
        <w:trPr>
          <w:trHeight w:val="255"/>
        </w:trPr>
        <w:tc>
          <w:tcPr>
            <w:tcW w:w="2320" w:type="dxa"/>
            <w:noWrap/>
            <w:vAlign w:val="bottom"/>
          </w:tcPr>
          <w:p w:rsidR="00170E13" w:rsidRPr="005E4BEE" w:rsidRDefault="00170E13" w:rsidP="005E4BEE">
            <w:r w:rsidRPr="005E4BEE">
              <w:t>н188</w:t>
            </w:r>
          </w:p>
        </w:tc>
        <w:tc>
          <w:tcPr>
            <w:tcW w:w="1060" w:type="dxa"/>
            <w:noWrap/>
            <w:vAlign w:val="bottom"/>
          </w:tcPr>
          <w:p w:rsidR="00170E13" w:rsidRPr="005E4BEE" w:rsidRDefault="00170E13" w:rsidP="005E4BEE">
            <w:r w:rsidRPr="005E4BEE">
              <w:t>970589,49</w:t>
            </w:r>
          </w:p>
        </w:tc>
        <w:tc>
          <w:tcPr>
            <w:tcW w:w="1160" w:type="dxa"/>
            <w:noWrap/>
            <w:vAlign w:val="bottom"/>
          </w:tcPr>
          <w:p w:rsidR="00170E13" w:rsidRPr="005E4BEE" w:rsidRDefault="00170E13" w:rsidP="005E4BEE">
            <w:r w:rsidRPr="005E4BEE">
              <w:t>1761204,50</w:t>
            </w:r>
          </w:p>
        </w:tc>
      </w:tr>
      <w:tr w:rsidR="00170E13" w:rsidRPr="005E4BEE" w:rsidTr="005E4BEE">
        <w:trPr>
          <w:trHeight w:val="255"/>
        </w:trPr>
        <w:tc>
          <w:tcPr>
            <w:tcW w:w="2320" w:type="dxa"/>
            <w:noWrap/>
            <w:vAlign w:val="bottom"/>
          </w:tcPr>
          <w:p w:rsidR="00170E13" w:rsidRPr="005E4BEE" w:rsidRDefault="00170E13" w:rsidP="005E4BEE">
            <w:r w:rsidRPr="005E4BEE">
              <w:t>н189</w:t>
            </w:r>
          </w:p>
        </w:tc>
        <w:tc>
          <w:tcPr>
            <w:tcW w:w="1060" w:type="dxa"/>
            <w:noWrap/>
            <w:vAlign w:val="bottom"/>
          </w:tcPr>
          <w:p w:rsidR="00170E13" w:rsidRPr="005E4BEE" w:rsidRDefault="00170E13" w:rsidP="005E4BEE">
            <w:r w:rsidRPr="005E4BEE">
              <w:t>970596,25</w:t>
            </w:r>
          </w:p>
        </w:tc>
        <w:tc>
          <w:tcPr>
            <w:tcW w:w="1160" w:type="dxa"/>
            <w:noWrap/>
            <w:vAlign w:val="bottom"/>
          </w:tcPr>
          <w:p w:rsidR="00170E13" w:rsidRPr="005E4BEE" w:rsidRDefault="00170E13" w:rsidP="005E4BEE">
            <w:r w:rsidRPr="005E4BEE">
              <w:t>1761215,45</w:t>
            </w:r>
          </w:p>
        </w:tc>
      </w:tr>
      <w:tr w:rsidR="00170E13" w:rsidRPr="005E4BEE" w:rsidTr="005E4BEE">
        <w:trPr>
          <w:trHeight w:val="255"/>
        </w:trPr>
        <w:tc>
          <w:tcPr>
            <w:tcW w:w="2320" w:type="dxa"/>
            <w:noWrap/>
            <w:vAlign w:val="bottom"/>
          </w:tcPr>
          <w:p w:rsidR="00170E13" w:rsidRPr="005E4BEE" w:rsidRDefault="00170E13" w:rsidP="005E4BEE">
            <w:r w:rsidRPr="005E4BEE">
              <w:t>н190</w:t>
            </w:r>
          </w:p>
        </w:tc>
        <w:tc>
          <w:tcPr>
            <w:tcW w:w="1060" w:type="dxa"/>
            <w:noWrap/>
            <w:vAlign w:val="bottom"/>
          </w:tcPr>
          <w:p w:rsidR="00170E13" w:rsidRPr="005E4BEE" w:rsidRDefault="00170E13" w:rsidP="005E4BEE">
            <w:r w:rsidRPr="005E4BEE">
              <w:t>970602,37</w:t>
            </w:r>
          </w:p>
        </w:tc>
        <w:tc>
          <w:tcPr>
            <w:tcW w:w="1160" w:type="dxa"/>
            <w:noWrap/>
            <w:vAlign w:val="bottom"/>
          </w:tcPr>
          <w:p w:rsidR="00170E13" w:rsidRPr="005E4BEE" w:rsidRDefault="00170E13" w:rsidP="005E4BEE">
            <w:r w:rsidRPr="005E4BEE">
              <w:t>1761277,94</w:t>
            </w:r>
          </w:p>
        </w:tc>
      </w:tr>
      <w:tr w:rsidR="00170E13" w:rsidRPr="005E4BEE" w:rsidTr="005E4BEE">
        <w:trPr>
          <w:trHeight w:val="255"/>
        </w:trPr>
        <w:tc>
          <w:tcPr>
            <w:tcW w:w="2320" w:type="dxa"/>
            <w:noWrap/>
            <w:vAlign w:val="bottom"/>
          </w:tcPr>
          <w:p w:rsidR="00170E13" w:rsidRPr="005E4BEE" w:rsidRDefault="00170E13" w:rsidP="005E4BEE">
            <w:r w:rsidRPr="005E4BEE">
              <w:t>н191</w:t>
            </w:r>
          </w:p>
        </w:tc>
        <w:tc>
          <w:tcPr>
            <w:tcW w:w="1060" w:type="dxa"/>
            <w:noWrap/>
            <w:vAlign w:val="bottom"/>
          </w:tcPr>
          <w:p w:rsidR="00170E13" w:rsidRPr="005E4BEE" w:rsidRDefault="00170E13" w:rsidP="005E4BEE">
            <w:r w:rsidRPr="005E4BEE">
              <w:t>970607,44</w:t>
            </w:r>
          </w:p>
        </w:tc>
        <w:tc>
          <w:tcPr>
            <w:tcW w:w="1160" w:type="dxa"/>
            <w:noWrap/>
            <w:vAlign w:val="bottom"/>
          </w:tcPr>
          <w:p w:rsidR="00170E13" w:rsidRPr="005E4BEE" w:rsidRDefault="00170E13" w:rsidP="005E4BEE">
            <w:r w:rsidRPr="005E4BEE">
              <w:t>1761314,46</w:t>
            </w:r>
          </w:p>
        </w:tc>
      </w:tr>
      <w:tr w:rsidR="00170E13" w:rsidRPr="005E4BEE" w:rsidTr="005E4BEE">
        <w:trPr>
          <w:trHeight w:val="255"/>
        </w:trPr>
        <w:tc>
          <w:tcPr>
            <w:tcW w:w="2320" w:type="dxa"/>
            <w:noWrap/>
            <w:vAlign w:val="bottom"/>
          </w:tcPr>
          <w:p w:rsidR="00170E13" w:rsidRPr="005E4BEE" w:rsidRDefault="00170E13" w:rsidP="005E4BEE">
            <w:r w:rsidRPr="005E4BEE">
              <w:t>н192</w:t>
            </w:r>
          </w:p>
        </w:tc>
        <w:tc>
          <w:tcPr>
            <w:tcW w:w="1060" w:type="dxa"/>
            <w:noWrap/>
            <w:vAlign w:val="bottom"/>
          </w:tcPr>
          <w:p w:rsidR="00170E13" w:rsidRPr="005E4BEE" w:rsidRDefault="00170E13" w:rsidP="005E4BEE">
            <w:r w:rsidRPr="005E4BEE">
              <w:t>970609,55</w:t>
            </w:r>
          </w:p>
        </w:tc>
        <w:tc>
          <w:tcPr>
            <w:tcW w:w="1160" w:type="dxa"/>
            <w:noWrap/>
            <w:vAlign w:val="bottom"/>
          </w:tcPr>
          <w:p w:rsidR="00170E13" w:rsidRPr="005E4BEE" w:rsidRDefault="00170E13" w:rsidP="005E4BEE">
            <w:r w:rsidRPr="005E4BEE">
              <w:t>1761323,03</w:t>
            </w:r>
          </w:p>
        </w:tc>
      </w:tr>
      <w:tr w:rsidR="00170E13" w:rsidRPr="005E4BEE" w:rsidTr="005E4BEE">
        <w:trPr>
          <w:trHeight w:val="255"/>
        </w:trPr>
        <w:tc>
          <w:tcPr>
            <w:tcW w:w="2320" w:type="dxa"/>
            <w:noWrap/>
            <w:vAlign w:val="bottom"/>
          </w:tcPr>
          <w:p w:rsidR="00170E13" w:rsidRPr="005E4BEE" w:rsidRDefault="00170E13" w:rsidP="005E4BEE">
            <w:r w:rsidRPr="005E4BEE">
              <w:t>н193</w:t>
            </w:r>
          </w:p>
        </w:tc>
        <w:tc>
          <w:tcPr>
            <w:tcW w:w="1060" w:type="dxa"/>
            <w:noWrap/>
            <w:vAlign w:val="bottom"/>
          </w:tcPr>
          <w:p w:rsidR="00170E13" w:rsidRPr="005E4BEE" w:rsidRDefault="00170E13" w:rsidP="005E4BEE">
            <w:r w:rsidRPr="005E4BEE">
              <w:t>970612,10</w:t>
            </w:r>
          </w:p>
        </w:tc>
        <w:tc>
          <w:tcPr>
            <w:tcW w:w="1160" w:type="dxa"/>
            <w:noWrap/>
            <w:vAlign w:val="bottom"/>
          </w:tcPr>
          <w:p w:rsidR="00170E13" w:rsidRPr="005E4BEE" w:rsidRDefault="00170E13" w:rsidP="005E4BEE">
            <w:r w:rsidRPr="005E4BEE">
              <w:t>1761331,47</w:t>
            </w:r>
          </w:p>
        </w:tc>
      </w:tr>
      <w:tr w:rsidR="00170E13" w:rsidRPr="005E4BEE" w:rsidTr="005E4BEE">
        <w:trPr>
          <w:trHeight w:val="255"/>
        </w:trPr>
        <w:tc>
          <w:tcPr>
            <w:tcW w:w="2320" w:type="dxa"/>
            <w:noWrap/>
            <w:vAlign w:val="bottom"/>
          </w:tcPr>
          <w:p w:rsidR="00170E13" w:rsidRPr="005E4BEE" w:rsidRDefault="00170E13" w:rsidP="005E4BEE">
            <w:r w:rsidRPr="005E4BEE">
              <w:t>н194</w:t>
            </w:r>
          </w:p>
        </w:tc>
        <w:tc>
          <w:tcPr>
            <w:tcW w:w="1060" w:type="dxa"/>
            <w:noWrap/>
            <w:vAlign w:val="bottom"/>
          </w:tcPr>
          <w:p w:rsidR="00170E13" w:rsidRPr="005E4BEE" w:rsidRDefault="00170E13" w:rsidP="005E4BEE">
            <w:r w:rsidRPr="005E4BEE">
              <w:t>970615,10</w:t>
            </w:r>
          </w:p>
        </w:tc>
        <w:tc>
          <w:tcPr>
            <w:tcW w:w="1160" w:type="dxa"/>
            <w:noWrap/>
            <w:vAlign w:val="bottom"/>
          </w:tcPr>
          <w:p w:rsidR="00170E13" w:rsidRPr="005E4BEE" w:rsidRDefault="00170E13" w:rsidP="005E4BEE">
            <w:r w:rsidRPr="005E4BEE">
              <w:t>1761339,77</w:t>
            </w:r>
          </w:p>
        </w:tc>
      </w:tr>
      <w:tr w:rsidR="00170E13" w:rsidRPr="005E4BEE" w:rsidTr="005E4BEE">
        <w:trPr>
          <w:trHeight w:val="255"/>
        </w:trPr>
        <w:tc>
          <w:tcPr>
            <w:tcW w:w="2320" w:type="dxa"/>
            <w:noWrap/>
            <w:vAlign w:val="bottom"/>
          </w:tcPr>
          <w:p w:rsidR="00170E13" w:rsidRPr="005E4BEE" w:rsidRDefault="00170E13" w:rsidP="005E4BEE">
            <w:r w:rsidRPr="005E4BEE">
              <w:t>н195</w:t>
            </w:r>
          </w:p>
        </w:tc>
        <w:tc>
          <w:tcPr>
            <w:tcW w:w="1060" w:type="dxa"/>
            <w:noWrap/>
            <w:vAlign w:val="bottom"/>
          </w:tcPr>
          <w:p w:rsidR="00170E13" w:rsidRPr="005E4BEE" w:rsidRDefault="00170E13" w:rsidP="005E4BEE">
            <w:r w:rsidRPr="005E4BEE">
              <w:t>970631,16</w:t>
            </w:r>
          </w:p>
        </w:tc>
        <w:tc>
          <w:tcPr>
            <w:tcW w:w="1160" w:type="dxa"/>
            <w:noWrap/>
            <w:vAlign w:val="bottom"/>
          </w:tcPr>
          <w:p w:rsidR="00170E13" w:rsidRPr="005E4BEE" w:rsidRDefault="00170E13" w:rsidP="005E4BEE">
            <w:r w:rsidRPr="005E4BEE">
              <w:t>1761372,95</w:t>
            </w:r>
          </w:p>
        </w:tc>
      </w:tr>
      <w:tr w:rsidR="00170E13" w:rsidRPr="005E4BEE" w:rsidTr="005E4BEE">
        <w:trPr>
          <w:trHeight w:val="255"/>
        </w:trPr>
        <w:tc>
          <w:tcPr>
            <w:tcW w:w="2320" w:type="dxa"/>
            <w:noWrap/>
            <w:vAlign w:val="bottom"/>
          </w:tcPr>
          <w:p w:rsidR="00170E13" w:rsidRPr="005E4BEE" w:rsidRDefault="00170E13" w:rsidP="005E4BEE">
            <w:r w:rsidRPr="005E4BEE">
              <w:t>н196</w:t>
            </w:r>
          </w:p>
        </w:tc>
        <w:tc>
          <w:tcPr>
            <w:tcW w:w="1060" w:type="dxa"/>
            <w:noWrap/>
            <w:vAlign w:val="bottom"/>
          </w:tcPr>
          <w:p w:rsidR="00170E13" w:rsidRPr="005E4BEE" w:rsidRDefault="00170E13" w:rsidP="005E4BEE">
            <w:r w:rsidRPr="005E4BEE">
              <w:t>970679,04</w:t>
            </w:r>
          </w:p>
        </w:tc>
        <w:tc>
          <w:tcPr>
            <w:tcW w:w="1160" w:type="dxa"/>
            <w:noWrap/>
            <w:vAlign w:val="bottom"/>
          </w:tcPr>
          <w:p w:rsidR="00170E13" w:rsidRPr="005E4BEE" w:rsidRDefault="00170E13" w:rsidP="005E4BEE">
            <w:r w:rsidRPr="005E4BEE">
              <w:t>1761462,61</w:t>
            </w:r>
          </w:p>
        </w:tc>
      </w:tr>
      <w:tr w:rsidR="00170E13" w:rsidRPr="005E4BEE" w:rsidTr="005E4BEE">
        <w:trPr>
          <w:trHeight w:val="255"/>
        </w:trPr>
        <w:tc>
          <w:tcPr>
            <w:tcW w:w="2320" w:type="dxa"/>
            <w:noWrap/>
            <w:vAlign w:val="bottom"/>
          </w:tcPr>
          <w:p w:rsidR="00170E13" w:rsidRPr="005E4BEE" w:rsidRDefault="00170E13" w:rsidP="005E4BEE">
            <w:r w:rsidRPr="005E4BEE">
              <w:t>н197</w:t>
            </w:r>
          </w:p>
        </w:tc>
        <w:tc>
          <w:tcPr>
            <w:tcW w:w="1060" w:type="dxa"/>
            <w:noWrap/>
            <w:vAlign w:val="bottom"/>
          </w:tcPr>
          <w:p w:rsidR="00170E13" w:rsidRPr="005E4BEE" w:rsidRDefault="00170E13" w:rsidP="005E4BEE">
            <w:r w:rsidRPr="005E4BEE">
              <w:t>970687,32</w:t>
            </w:r>
          </w:p>
        </w:tc>
        <w:tc>
          <w:tcPr>
            <w:tcW w:w="1160" w:type="dxa"/>
            <w:noWrap/>
            <w:vAlign w:val="bottom"/>
          </w:tcPr>
          <w:p w:rsidR="00170E13" w:rsidRPr="005E4BEE" w:rsidRDefault="00170E13" w:rsidP="005E4BEE">
            <w:r w:rsidRPr="005E4BEE">
              <w:t>1761458,11</w:t>
            </w:r>
          </w:p>
        </w:tc>
      </w:tr>
      <w:tr w:rsidR="00170E13" w:rsidRPr="005E4BEE" w:rsidTr="005E4BEE">
        <w:trPr>
          <w:trHeight w:val="255"/>
        </w:trPr>
        <w:tc>
          <w:tcPr>
            <w:tcW w:w="2320" w:type="dxa"/>
            <w:noWrap/>
            <w:vAlign w:val="bottom"/>
          </w:tcPr>
          <w:p w:rsidR="00170E13" w:rsidRPr="005E4BEE" w:rsidRDefault="00170E13" w:rsidP="005E4BEE">
            <w:r w:rsidRPr="005E4BEE">
              <w:t>н198</w:t>
            </w:r>
          </w:p>
        </w:tc>
        <w:tc>
          <w:tcPr>
            <w:tcW w:w="1060" w:type="dxa"/>
            <w:noWrap/>
            <w:vAlign w:val="bottom"/>
          </w:tcPr>
          <w:p w:rsidR="00170E13" w:rsidRPr="005E4BEE" w:rsidRDefault="00170E13" w:rsidP="005E4BEE">
            <w:r w:rsidRPr="005E4BEE">
              <w:t>970689,72</w:t>
            </w:r>
          </w:p>
        </w:tc>
        <w:tc>
          <w:tcPr>
            <w:tcW w:w="1160" w:type="dxa"/>
            <w:noWrap/>
            <w:vAlign w:val="bottom"/>
          </w:tcPr>
          <w:p w:rsidR="00170E13" w:rsidRPr="005E4BEE" w:rsidRDefault="00170E13" w:rsidP="005E4BEE">
            <w:r w:rsidRPr="005E4BEE">
              <w:t>1761462,51</w:t>
            </w:r>
          </w:p>
        </w:tc>
      </w:tr>
      <w:tr w:rsidR="00170E13" w:rsidRPr="005E4BEE" w:rsidTr="005E4BEE">
        <w:trPr>
          <w:trHeight w:val="255"/>
        </w:trPr>
        <w:tc>
          <w:tcPr>
            <w:tcW w:w="2320" w:type="dxa"/>
            <w:noWrap/>
            <w:vAlign w:val="bottom"/>
          </w:tcPr>
          <w:p w:rsidR="00170E13" w:rsidRPr="005E4BEE" w:rsidRDefault="00170E13" w:rsidP="005E4BEE">
            <w:r w:rsidRPr="005E4BEE">
              <w:t>н199</w:t>
            </w:r>
          </w:p>
        </w:tc>
        <w:tc>
          <w:tcPr>
            <w:tcW w:w="1060" w:type="dxa"/>
            <w:noWrap/>
            <w:vAlign w:val="bottom"/>
          </w:tcPr>
          <w:p w:rsidR="00170E13" w:rsidRPr="005E4BEE" w:rsidRDefault="00170E13" w:rsidP="005E4BEE">
            <w:r w:rsidRPr="005E4BEE">
              <w:t>970677,01</w:t>
            </w:r>
          </w:p>
        </w:tc>
        <w:tc>
          <w:tcPr>
            <w:tcW w:w="1160" w:type="dxa"/>
            <w:noWrap/>
            <w:vAlign w:val="bottom"/>
          </w:tcPr>
          <w:p w:rsidR="00170E13" w:rsidRPr="005E4BEE" w:rsidRDefault="00170E13" w:rsidP="005E4BEE">
            <w:r w:rsidRPr="005E4BEE">
              <w:t>1761469,43</w:t>
            </w:r>
          </w:p>
        </w:tc>
      </w:tr>
      <w:tr w:rsidR="00170E13" w:rsidRPr="005E4BEE" w:rsidTr="005E4BEE">
        <w:trPr>
          <w:trHeight w:val="255"/>
        </w:trPr>
        <w:tc>
          <w:tcPr>
            <w:tcW w:w="2320" w:type="dxa"/>
            <w:noWrap/>
            <w:vAlign w:val="bottom"/>
          </w:tcPr>
          <w:p w:rsidR="00170E13" w:rsidRPr="005E4BEE" w:rsidRDefault="00170E13" w:rsidP="005E4BEE">
            <w:r w:rsidRPr="005E4BEE">
              <w:t>н200</w:t>
            </w:r>
          </w:p>
        </w:tc>
        <w:tc>
          <w:tcPr>
            <w:tcW w:w="1060" w:type="dxa"/>
            <w:noWrap/>
            <w:vAlign w:val="bottom"/>
          </w:tcPr>
          <w:p w:rsidR="00170E13" w:rsidRPr="005E4BEE" w:rsidRDefault="00170E13" w:rsidP="005E4BEE">
            <w:r w:rsidRPr="005E4BEE">
              <w:t>970626,74</w:t>
            </w:r>
          </w:p>
        </w:tc>
        <w:tc>
          <w:tcPr>
            <w:tcW w:w="1160" w:type="dxa"/>
            <w:noWrap/>
            <w:vAlign w:val="bottom"/>
          </w:tcPr>
          <w:p w:rsidR="00170E13" w:rsidRPr="005E4BEE" w:rsidRDefault="00170E13" w:rsidP="005E4BEE">
            <w:r w:rsidRPr="005E4BEE">
              <w:t>1761375,32</w:t>
            </w:r>
          </w:p>
        </w:tc>
      </w:tr>
      <w:tr w:rsidR="00170E13" w:rsidRPr="005E4BEE" w:rsidTr="005E4BEE">
        <w:trPr>
          <w:trHeight w:val="255"/>
        </w:trPr>
        <w:tc>
          <w:tcPr>
            <w:tcW w:w="2320" w:type="dxa"/>
            <w:noWrap/>
            <w:vAlign w:val="bottom"/>
          </w:tcPr>
          <w:p w:rsidR="00170E13" w:rsidRPr="005E4BEE" w:rsidRDefault="00170E13" w:rsidP="005E4BEE">
            <w:r w:rsidRPr="005E4BEE">
              <w:t>н201</w:t>
            </w:r>
          </w:p>
        </w:tc>
        <w:tc>
          <w:tcPr>
            <w:tcW w:w="1060" w:type="dxa"/>
            <w:noWrap/>
            <w:vAlign w:val="bottom"/>
          </w:tcPr>
          <w:p w:rsidR="00170E13" w:rsidRPr="005E4BEE" w:rsidRDefault="00170E13" w:rsidP="005E4BEE">
            <w:r w:rsidRPr="005E4BEE">
              <w:t>970610,60</w:t>
            </w:r>
          </w:p>
        </w:tc>
        <w:tc>
          <w:tcPr>
            <w:tcW w:w="1160" w:type="dxa"/>
            <w:noWrap/>
            <w:vAlign w:val="bottom"/>
          </w:tcPr>
          <w:p w:rsidR="00170E13" w:rsidRPr="005E4BEE" w:rsidRDefault="00170E13" w:rsidP="005E4BEE">
            <w:r w:rsidRPr="005E4BEE">
              <w:t>1761341,94</w:t>
            </w:r>
          </w:p>
        </w:tc>
      </w:tr>
      <w:tr w:rsidR="00170E13" w:rsidRPr="005E4BEE" w:rsidTr="005E4BEE">
        <w:trPr>
          <w:trHeight w:val="255"/>
        </w:trPr>
        <w:tc>
          <w:tcPr>
            <w:tcW w:w="2320" w:type="dxa"/>
            <w:noWrap/>
            <w:vAlign w:val="bottom"/>
          </w:tcPr>
          <w:p w:rsidR="00170E13" w:rsidRPr="005E4BEE" w:rsidRDefault="00170E13" w:rsidP="005E4BEE">
            <w:r w:rsidRPr="005E4BEE">
              <w:t>н202</w:t>
            </w:r>
          </w:p>
        </w:tc>
        <w:tc>
          <w:tcPr>
            <w:tcW w:w="1060" w:type="dxa"/>
            <w:noWrap/>
            <w:vAlign w:val="bottom"/>
          </w:tcPr>
          <w:p w:rsidR="00170E13" w:rsidRPr="005E4BEE" w:rsidRDefault="00170E13" w:rsidP="005E4BEE">
            <w:r w:rsidRPr="005E4BEE">
              <w:t>970607,43</w:t>
            </w:r>
          </w:p>
        </w:tc>
        <w:tc>
          <w:tcPr>
            <w:tcW w:w="1160" w:type="dxa"/>
            <w:noWrap/>
            <w:vAlign w:val="bottom"/>
          </w:tcPr>
          <w:p w:rsidR="00170E13" w:rsidRPr="005E4BEE" w:rsidRDefault="00170E13" w:rsidP="005E4BEE">
            <w:r w:rsidRPr="005E4BEE">
              <w:t>1761333,30</w:t>
            </w:r>
          </w:p>
        </w:tc>
      </w:tr>
      <w:tr w:rsidR="00170E13" w:rsidRPr="005E4BEE" w:rsidTr="005E4BEE">
        <w:trPr>
          <w:trHeight w:val="255"/>
        </w:trPr>
        <w:tc>
          <w:tcPr>
            <w:tcW w:w="2320" w:type="dxa"/>
            <w:noWrap/>
            <w:vAlign w:val="bottom"/>
          </w:tcPr>
          <w:p w:rsidR="00170E13" w:rsidRPr="005E4BEE" w:rsidRDefault="00170E13" w:rsidP="005E4BEE">
            <w:r w:rsidRPr="005E4BEE">
              <w:t>н203</w:t>
            </w:r>
          </w:p>
        </w:tc>
        <w:tc>
          <w:tcPr>
            <w:tcW w:w="1060" w:type="dxa"/>
            <w:noWrap/>
            <w:vAlign w:val="bottom"/>
          </w:tcPr>
          <w:p w:rsidR="00170E13" w:rsidRPr="005E4BEE" w:rsidRDefault="00170E13" w:rsidP="005E4BEE">
            <w:r w:rsidRPr="005E4BEE">
              <w:t>970604,75</w:t>
            </w:r>
          </w:p>
        </w:tc>
        <w:tc>
          <w:tcPr>
            <w:tcW w:w="1160" w:type="dxa"/>
            <w:noWrap/>
            <w:vAlign w:val="bottom"/>
          </w:tcPr>
          <w:p w:rsidR="00170E13" w:rsidRPr="005E4BEE" w:rsidRDefault="00170E13" w:rsidP="005E4BEE">
            <w:r w:rsidRPr="005E4BEE">
              <w:t>1761324,48</w:t>
            </w:r>
          </w:p>
        </w:tc>
      </w:tr>
      <w:tr w:rsidR="00170E13" w:rsidRPr="005E4BEE" w:rsidTr="005E4BEE">
        <w:trPr>
          <w:trHeight w:val="255"/>
        </w:trPr>
        <w:tc>
          <w:tcPr>
            <w:tcW w:w="2320" w:type="dxa"/>
            <w:noWrap/>
            <w:vAlign w:val="bottom"/>
          </w:tcPr>
          <w:p w:rsidR="00170E13" w:rsidRPr="005E4BEE" w:rsidRDefault="00170E13" w:rsidP="005E4BEE">
            <w:r w:rsidRPr="005E4BEE">
              <w:t>н204</w:t>
            </w:r>
          </w:p>
        </w:tc>
        <w:tc>
          <w:tcPr>
            <w:tcW w:w="1060" w:type="dxa"/>
            <w:noWrap/>
            <w:vAlign w:val="bottom"/>
          </w:tcPr>
          <w:p w:rsidR="00170E13" w:rsidRPr="005E4BEE" w:rsidRDefault="00170E13" w:rsidP="005E4BEE">
            <w:r w:rsidRPr="005E4BEE">
              <w:t>970602,55</w:t>
            </w:r>
          </w:p>
        </w:tc>
        <w:tc>
          <w:tcPr>
            <w:tcW w:w="1160" w:type="dxa"/>
            <w:noWrap/>
            <w:vAlign w:val="bottom"/>
          </w:tcPr>
          <w:p w:rsidR="00170E13" w:rsidRPr="005E4BEE" w:rsidRDefault="00170E13" w:rsidP="005E4BEE">
            <w:r w:rsidRPr="005E4BEE">
              <w:t>1761315,53</w:t>
            </w:r>
          </w:p>
        </w:tc>
      </w:tr>
      <w:tr w:rsidR="00170E13" w:rsidRPr="005E4BEE" w:rsidTr="005E4BEE">
        <w:trPr>
          <w:trHeight w:val="255"/>
        </w:trPr>
        <w:tc>
          <w:tcPr>
            <w:tcW w:w="2320" w:type="dxa"/>
            <w:noWrap/>
            <w:vAlign w:val="bottom"/>
          </w:tcPr>
          <w:p w:rsidR="00170E13" w:rsidRPr="005E4BEE" w:rsidRDefault="00170E13" w:rsidP="005E4BEE">
            <w:r w:rsidRPr="005E4BEE">
              <w:t>н205</w:t>
            </w:r>
          </w:p>
        </w:tc>
        <w:tc>
          <w:tcPr>
            <w:tcW w:w="1060" w:type="dxa"/>
            <w:noWrap/>
            <w:vAlign w:val="bottom"/>
          </w:tcPr>
          <w:p w:rsidR="00170E13" w:rsidRPr="005E4BEE" w:rsidRDefault="00170E13" w:rsidP="005E4BEE">
            <w:r w:rsidRPr="005E4BEE">
              <w:t>970597,42</w:t>
            </w:r>
          </w:p>
        </w:tc>
        <w:tc>
          <w:tcPr>
            <w:tcW w:w="1160" w:type="dxa"/>
            <w:noWrap/>
            <w:vAlign w:val="bottom"/>
          </w:tcPr>
          <w:p w:rsidR="00170E13" w:rsidRPr="005E4BEE" w:rsidRDefault="00170E13" w:rsidP="005E4BEE">
            <w:r w:rsidRPr="005E4BEE">
              <w:t>1761278,62</w:t>
            </w:r>
          </w:p>
        </w:tc>
      </w:tr>
      <w:tr w:rsidR="00170E13" w:rsidRPr="005E4BEE" w:rsidTr="005E4BEE">
        <w:trPr>
          <w:trHeight w:val="255"/>
        </w:trPr>
        <w:tc>
          <w:tcPr>
            <w:tcW w:w="2320" w:type="dxa"/>
            <w:noWrap/>
            <w:vAlign w:val="bottom"/>
          </w:tcPr>
          <w:p w:rsidR="00170E13" w:rsidRPr="005E4BEE" w:rsidRDefault="00170E13" w:rsidP="005E4BEE">
            <w:r w:rsidRPr="005E4BEE">
              <w:t>н206</w:t>
            </w:r>
          </w:p>
        </w:tc>
        <w:tc>
          <w:tcPr>
            <w:tcW w:w="1060" w:type="dxa"/>
            <w:noWrap/>
            <w:vAlign w:val="bottom"/>
          </w:tcPr>
          <w:p w:rsidR="00170E13" w:rsidRPr="005E4BEE" w:rsidRDefault="00170E13" w:rsidP="005E4BEE">
            <w:r w:rsidRPr="005E4BEE">
              <w:t>970591,37</w:t>
            </w:r>
          </w:p>
        </w:tc>
        <w:tc>
          <w:tcPr>
            <w:tcW w:w="1160" w:type="dxa"/>
            <w:noWrap/>
            <w:vAlign w:val="bottom"/>
          </w:tcPr>
          <w:p w:rsidR="00170E13" w:rsidRPr="005E4BEE" w:rsidRDefault="00170E13" w:rsidP="005E4BEE">
            <w:r w:rsidRPr="005E4BEE">
              <w:t>1761217,09</w:t>
            </w:r>
          </w:p>
        </w:tc>
      </w:tr>
      <w:tr w:rsidR="00170E13" w:rsidRPr="005E4BEE" w:rsidTr="005E4BEE">
        <w:trPr>
          <w:trHeight w:val="255"/>
        </w:trPr>
        <w:tc>
          <w:tcPr>
            <w:tcW w:w="2320" w:type="dxa"/>
            <w:noWrap/>
            <w:vAlign w:val="bottom"/>
          </w:tcPr>
          <w:p w:rsidR="00170E13" w:rsidRPr="005E4BEE" w:rsidRDefault="00170E13" w:rsidP="005E4BEE">
            <w:r w:rsidRPr="005E4BEE">
              <w:t>н207</w:t>
            </w:r>
          </w:p>
        </w:tc>
        <w:tc>
          <w:tcPr>
            <w:tcW w:w="1060" w:type="dxa"/>
            <w:noWrap/>
            <w:vAlign w:val="bottom"/>
          </w:tcPr>
          <w:p w:rsidR="00170E13" w:rsidRPr="005E4BEE" w:rsidRDefault="00170E13" w:rsidP="005E4BEE">
            <w:r w:rsidRPr="005E4BEE">
              <w:t>970585,71</w:t>
            </w:r>
          </w:p>
        </w:tc>
        <w:tc>
          <w:tcPr>
            <w:tcW w:w="1160" w:type="dxa"/>
            <w:noWrap/>
            <w:vAlign w:val="bottom"/>
          </w:tcPr>
          <w:p w:rsidR="00170E13" w:rsidRPr="005E4BEE" w:rsidRDefault="00170E13" w:rsidP="005E4BEE">
            <w:r w:rsidRPr="005E4BEE">
              <w:t>1761207,90</w:t>
            </w:r>
          </w:p>
        </w:tc>
      </w:tr>
      <w:tr w:rsidR="00170E13" w:rsidRPr="005E4BEE" w:rsidTr="005E4BEE">
        <w:trPr>
          <w:trHeight w:val="255"/>
        </w:trPr>
        <w:tc>
          <w:tcPr>
            <w:tcW w:w="2320" w:type="dxa"/>
            <w:noWrap/>
            <w:vAlign w:val="bottom"/>
          </w:tcPr>
          <w:p w:rsidR="00170E13" w:rsidRPr="005E4BEE" w:rsidRDefault="00170E13" w:rsidP="005E4BEE">
            <w:r w:rsidRPr="005E4BEE">
              <w:t>н208</w:t>
            </w:r>
          </w:p>
        </w:tc>
        <w:tc>
          <w:tcPr>
            <w:tcW w:w="1060" w:type="dxa"/>
            <w:noWrap/>
            <w:vAlign w:val="bottom"/>
          </w:tcPr>
          <w:p w:rsidR="00170E13" w:rsidRPr="005E4BEE" w:rsidRDefault="00170E13" w:rsidP="005E4BEE">
            <w:r w:rsidRPr="005E4BEE">
              <w:t>970557,72</w:t>
            </w:r>
          </w:p>
        </w:tc>
        <w:tc>
          <w:tcPr>
            <w:tcW w:w="1160" w:type="dxa"/>
            <w:noWrap/>
            <w:vAlign w:val="bottom"/>
          </w:tcPr>
          <w:p w:rsidR="00170E13" w:rsidRPr="005E4BEE" w:rsidRDefault="00170E13" w:rsidP="005E4BEE">
            <w:r w:rsidRPr="005E4BEE">
              <w:t>1761186,19</w:t>
            </w:r>
          </w:p>
        </w:tc>
      </w:tr>
      <w:tr w:rsidR="00170E13" w:rsidRPr="005E4BEE" w:rsidTr="005E4BEE">
        <w:trPr>
          <w:trHeight w:val="255"/>
        </w:trPr>
        <w:tc>
          <w:tcPr>
            <w:tcW w:w="2320" w:type="dxa"/>
            <w:noWrap/>
            <w:vAlign w:val="bottom"/>
          </w:tcPr>
          <w:p w:rsidR="00170E13" w:rsidRPr="005E4BEE" w:rsidRDefault="00170E13" w:rsidP="005E4BEE">
            <w:r w:rsidRPr="005E4BEE">
              <w:t>н209</w:t>
            </w:r>
          </w:p>
        </w:tc>
        <w:tc>
          <w:tcPr>
            <w:tcW w:w="1060" w:type="dxa"/>
            <w:noWrap/>
            <w:vAlign w:val="bottom"/>
          </w:tcPr>
          <w:p w:rsidR="00170E13" w:rsidRPr="005E4BEE" w:rsidRDefault="00170E13" w:rsidP="005E4BEE">
            <w:r w:rsidRPr="005E4BEE">
              <w:t>970634,17</w:t>
            </w:r>
          </w:p>
        </w:tc>
        <w:tc>
          <w:tcPr>
            <w:tcW w:w="1160" w:type="dxa"/>
            <w:noWrap/>
            <w:vAlign w:val="bottom"/>
          </w:tcPr>
          <w:p w:rsidR="00170E13" w:rsidRPr="005E4BEE" w:rsidRDefault="00170E13" w:rsidP="005E4BEE">
            <w:r w:rsidRPr="005E4BEE">
              <w:t>1761221,16</w:t>
            </w:r>
          </w:p>
        </w:tc>
      </w:tr>
      <w:tr w:rsidR="00170E13" w:rsidRPr="005E4BEE" w:rsidTr="005E4BEE">
        <w:trPr>
          <w:trHeight w:val="255"/>
        </w:trPr>
        <w:tc>
          <w:tcPr>
            <w:tcW w:w="2320" w:type="dxa"/>
            <w:noWrap/>
            <w:vAlign w:val="bottom"/>
          </w:tcPr>
          <w:p w:rsidR="00170E13" w:rsidRPr="005E4BEE" w:rsidRDefault="00170E13" w:rsidP="005E4BEE">
            <w:r w:rsidRPr="005E4BEE">
              <w:t>н210</w:t>
            </w:r>
          </w:p>
        </w:tc>
        <w:tc>
          <w:tcPr>
            <w:tcW w:w="1060" w:type="dxa"/>
            <w:noWrap/>
            <w:vAlign w:val="bottom"/>
          </w:tcPr>
          <w:p w:rsidR="00170E13" w:rsidRPr="005E4BEE" w:rsidRDefault="00170E13" w:rsidP="005E4BEE">
            <w:r w:rsidRPr="005E4BEE">
              <w:t>970635,44</w:t>
            </w:r>
          </w:p>
        </w:tc>
        <w:tc>
          <w:tcPr>
            <w:tcW w:w="1160" w:type="dxa"/>
            <w:noWrap/>
            <w:vAlign w:val="bottom"/>
          </w:tcPr>
          <w:p w:rsidR="00170E13" w:rsidRPr="005E4BEE" w:rsidRDefault="00170E13" w:rsidP="005E4BEE">
            <w:r w:rsidRPr="005E4BEE">
              <w:t>1761248,97</w:t>
            </w:r>
          </w:p>
        </w:tc>
      </w:tr>
      <w:tr w:rsidR="00170E13" w:rsidRPr="005E4BEE" w:rsidTr="005E4BEE">
        <w:trPr>
          <w:trHeight w:val="255"/>
        </w:trPr>
        <w:tc>
          <w:tcPr>
            <w:tcW w:w="2320" w:type="dxa"/>
            <w:noWrap/>
            <w:vAlign w:val="bottom"/>
          </w:tcPr>
          <w:p w:rsidR="00170E13" w:rsidRPr="005E4BEE" w:rsidRDefault="00170E13" w:rsidP="005E4BEE">
            <w:r w:rsidRPr="005E4BEE">
              <w:t>н211</w:t>
            </w:r>
          </w:p>
        </w:tc>
        <w:tc>
          <w:tcPr>
            <w:tcW w:w="1060" w:type="dxa"/>
            <w:noWrap/>
            <w:vAlign w:val="bottom"/>
          </w:tcPr>
          <w:p w:rsidR="00170E13" w:rsidRPr="005E4BEE" w:rsidRDefault="00170E13" w:rsidP="005E4BEE">
            <w:r w:rsidRPr="005E4BEE">
              <w:t>970636,00</w:t>
            </w:r>
          </w:p>
        </w:tc>
        <w:tc>
          <w:tcPr>
            <w:tcW w:w="1160" w:type="dxa"/>
            <w:noWrap/>
            <w:vAlign w:val="bottom"/>
          </w:tcPr>
          <w:p w:rsidR="00170E13" w:rsidRPr="005E4BEE" w:rsidRDefault="00170E13" w:rsidP="005E4BEE">
            <w:r w:rsidRPr="005E4BEE">
              <w:t>1761256,92</w:t>
            </w:r>
          </w:p>
        </w:tc>
      </w:tr>
      <w:tr w:rsidR="00170E13" w:rsidRPr="005E4BEE" w:rsidTr="005E4BEE">
        <w:trPr>
          <w:trHeight w:val="255"/>
        </w:trPr>
        <w:tc>
          <w:tcPr>
            <w:tcW w:w="2320" w:type="dxa"/>
            <w:noWrap/>
            <w:vAlign w:val="bottom"/>
          </w:tcPr>
          <w:p w:rsidR="00170E13" w:rsidRPr="005E4BEE" w:rsidRDefault="00170E13" w:rsidP="005E4BEE">
            <w:r w:rsidRPr="005E4BEE">
              <w:t>н212</w:t>
            </w:r>
          </w:p>
        </w:tc>
        <w:tc>
          <w:tcPr>
            <w:tcW w:w="1060" w:type="dxa"/>
            <w:noWrap/>
            <w:vAlign w:val="bottom"/>
          </w:tcPr>
          <w:p w:rsidR="00170E13" w:rsidRPr="005E4BEE" w:rsidRDefault="00170E13" w:rsidP="005E4BEE">
            <w:r w:rsidRPr="005E4BEE">
              <w:t>970639,03</w:t>
            </w:r>
          </w:p>
        </w:tc>
        <w:tc>
          <w:tcPr>
            <w:tcW w:w="1160" w:type="dxa"/>
            <w:noWrap/>
            <w:vAlign w:val="bottom"/>
          </w:tcPr>
          <w:p w:rsidR="00170E13" w:rsidRPr="005E4BEE" w:rsidRDefault="00170E13" w:rsidP="005E4BEE">
            <w:r w:rsidRPr="005E4BEE">
              <w:t>1761287,64</w:t>
            </w:r>
          </w:p>
        </w:tc>
      </w:tr>
      <w:tr w:rsidR="00170E13" w:rsidRPr="005E4BEE" w:rsidTr="005E4BEE">
        <w:trPr>
          <w:trHeight w:val="255"/>
        </w:trPr>
        <w:tc>
          <w:tcPr>
            <w:tcW w:w="2320" w:type="dxa"/>
            <w:noWrap/>
            <w:vAlign w:val="bottom"/>
          </w:tcPr>
          <w:p w:rsidR="00170E13" w:rsidRPr="005E4BEE" w:rsidRDefault="00170E13" w:rsidP="005E4BEE">
            <w:r w:rsidRPr="005E4BEE">
              <w:t>н213</w:t>
            </w:r>
          </w:p>
        </w:tc>
        <w:tc>
          <w:tcPr>
            <w:tcW w:w="1060" w:type="dxa"/>
            <w:noWrap/>
            <w:vAlign w:val="bottom"/>
          </w:tcPr>
          <w:p w:rsidR="00170E13" w:rsidRPr="005E4BEE" w:rsidRDefault="00170E13" w:rsidP="005E4BEE">
            <w:r w:rsidRPr="005E4BEE">
              <w:t>970640,66</w:t>
            </w:r>
          </w:p>
        </w:tc>
        <w:tc>
          <w:tcPr>
            <w:tcW w:w="1160" w:type="dxa"/>
            <w:noWrap/>
            <w:vAlign w:val="bottom"/>
          </w:tcPr>
          <w:p w:rsidR="00170E13" w:rsidRPr="005E4BEE" w:rsidRDefault="00170E13" w:rsidP="005E4BEE">
            <w:r w:rsidRPr="005E4BEE">
              <w:t>1761299,47</w:t>
            </w:r>
          </w:p>
        </w:tc>
      </w:tr>
      <w:tr w:rsidR="00170E13" w:rsidRPr="005E4BEE" w:rsidTr="005E4BEE">
        <w:trPr>
          <w:trHeight w:val="255"/>
        </w:trPr>
        <w:tc>
          <w:tcPr>
            <w:tcW w:w="2320" w:type="dxa"/>
            <w:noWrap/>
            <w:vAlign w:val="bottom"/>
          </w:tcPr>
          <w:p w:rsidR="00170E13" w:rsidRPr="005E4BEE" w:rsidRDefault="00170E13" w:rsidP="005E4BEE">
            <w:r w:rsidRPr="005E4BEE">
              <w:t>н214</w:t>
            </w:r>
          </w:p>
        </w:tc>
        <w:tc>
          <w:tcPr>
            <w:tcW w:w="1060" w:type="dxa"/>
            <w:noWrap/>
            <w:vAlign w:val="bottom"/>
          </w:tcPr>
          <w:p w:rsidR="00170E13" w:rsidRPr="005E4BEE" w:rsidRDefault="00170E13" w:rsidP="005E4BEE">
            <w:r w:rsidRPr="005E4BEE">
              <w:t>970642,44</w:t>
            </w:r>
          </w:p>
        </w:tc>
        <w:tc>
          <w:tcPr>
            <w:tcW w:w="1160" w:type="dxa"/>
            <w:noWrap/>
            <w:vAlign w:val="bottom"/>
          </w:tcPr>
          <w:p w:rsidR="00170E13" w:rsidRPr="005E4BEE" w:rsidRDefault="00170E13" w:rsidP="005E4BEE">
            <w:r w:rsidRPr="005E4BEE">
              <w:t>1761307,63</w:t>
            </w:r>
          </w:p>
        </w:tc>
      </w:tr>
      <w:tr w:rsidR="00170E13" w:rsidRPr="005E4BEE" w:rsidTr="005E4BEE">
        <w:trPr>
          <w:trHeight w:val="255"/>
        </w:trPr>
        <w:tc>
          <w:tcPr>
            <w:tcW w:w="2320" w:type="dxa"/>
            <w:noWrap/>
            <w:vAlign w:val="bottom"/>
          </w:tcPr>
          <w:p w:rsidR="00170E13" w:rsidRPr="005E4BEE" w:rsidRDefault="00170E13" w:rsidP="005E4BEE">
            <w:r w:rsidRPr="005E4BEE">
              <w:t>н215</w:t>
            </w:r>
          </w:p>
        </w:tc>
        <w:tc>
          <w:tcPr>
            <w:tcW w:w="1060" w:type="dxa"/>
            <w:noWrap/>
            <w:vAlign w:val="bottom"/>
          </w:tcPr>
          <w:p w:rsidR="00170E13" w:rsidRPr="005E4BEE" w:rsidRDefault="00170E13" w:rsidP="005E4BEE">
            <w:r w:rsidRPr="005E4BEE">
              <w:t>970639,16</w:t>
            </w:r>
          </w:p>
        </w:tc>
        <w:tc>
          <w:tcPr>
            <w:tcW w:w="1160" w:type="dxa"/>
            <w:noWrap/>
            <w:vAlign w:val="bottom"/>
          </w:tcPr>
          <w:p w:rsidR="00170E13" w:rsidRPr="005E4BEE" w:rsidRDefault="00170E13" w:rsidP="005E4BEE">
            <w:r w:rsidRPr="005E4BEE">
              <w:t>1761309,42</w:t>
            </w:r>
          </w:p>
        </w:tc>
      </w:tr>
      <w:tr w:rsidR="00170E13" w:rsidRPr="005E4BEE" w:rsidTr="005E4BEE">
        <w:trPr>
          <w:trHeight w:val="255"/>
        </w:trPr>
        <w:tc>
          <w:tcPr>
            <w:tcW w:w="2320" w:type="dxa"/>
            <w:noWrap/>
            <w:vAlign w:val="bottom"/>
          </w:tcPr>
          <w:p w:rsidR="00170E13" w:rsidRPr="005E4BEE" w:rsidRDefault="00170E13" w:rsidP="005E4BEE">
            <w:r w:rsidRPr="005E4BEE">
              <w:t>н216</w:t>
            </w:r>
          </w:p>
        </w:tc>
        <w:tc>
          <w:tcPr>
            <w:tcW w:w="1060" w:type="dxa"/>
            <w:noWrap/>
            <w:vAlign w:val="bottom"/>
          </w:tcPr>
          <w:p w:rsidR="00170E13" w:rsidRPr="005E4BEE" w:rsidRDefault="00170E13" w:rsidP="005E4BEE">
            <w:r w:rsidRPr="005E4BEE">
              <w:t>970638,72</w:t>
            </w:r>
          </w:p>
        </w:tc>
        <w:tc>
          <w:tcPr>
            <w:tcW w:w="1160" w:type="dxa"/>
            <w:noWrap/>
            <w:vAlign w:val="bottom"/>
          </w:tcPr>
          <w:p w:rsidR="00170E13" w:rsidRPr="005E4BEE" w:rsidRDefault="00170E13" w:rsidP="005E4BEE">
            <w:r w:rsidRPr="005E4BEE">
              <w:t>1761307,64</w:t>
            </w:r>
          </w:p>
        </w:tc>
      </w:tr>
      <w:tr w:rsidR="00170E13" w:rsidRPr="005E4BEE" w:rsidTr="005E4BEE">
        <w:trPr>
          <w:trHeight w:val="255"/>
        </w:trPr>
        <w:tc>
          <w:tcPr>
            <w:tcW w:w="2320" w:type="dxa"/>
            <w:noWrap/>
            <w:vAlign w:val="bottom"/>
          </w:tcPr>
          <w:p w:rsidR="00170E13" w:rsidRPr="005E4BEE" w:rsidRDefault="00170E13" w:rsidP="005E4BEE">
            <w:r w:rsidRPr="005E4BEE">
              <w:t>н217</w:t>
            </w:r>
          </w:p>
        </w:tc>
        <w:tc>
          <w:tcPr>
            <w:tcW w:w="1060" w:type="dxa"/>
            <w:noWrap/>
            <w:vAlign w:val="bottom"/>
          </w:tcPr>
          <w:p w:rsidR="00170E13" w:rsidRPr="005E4BEE" w:rsidRDefault="00170E13" w:rsidP="005E4BEE">
            <w:r w:rsidRPr="005E4BEE">
              <w:t>970634,25</w:t>
            </w:r>
          </w:p>
        </w:tc>
        <w:tc>
          <w:tcPr>
            <w:tcW w:w="1160" w:type="dxa"/>
            <w:noWrap/>
            <w:vAlign w:val="bottom"/>
          </w:tcPr>
          <w:p w:rsidR="00170E13" w:rsidRPr="005E4BEE" w:rsidRDefault="00170E13" w:rsidP="005E4BEE">
            <w:r w:rsidRPr="005E4BEE">
              <w:t>1761274,81</w:t>
            </w:r>
          </w:p>
        </w:tc>
      </w:tr>
      <w:tr w:rsidR="00170E13" w:rsidRPr="005E4BEE" w:rsidTr="005E4BEE">
        <w:trPr>
          <w:trHeight w:val="255"/>
        </w:trPr>
        <w:tc>
          <w:tcPr>
            <w:tcW w:w="2320" w:type="dxa"/>
            <w:noWrap/>
            <w:vAlign w:val="bottom"/>
          </w:tcPr>
          <w:p w:rsidR="00170E13" w:rsidRPr="005E4BEE" w:rsidRDefault="00170E13" w:rsidP="005E4BEE">
            <w:r w:rsidRPr="005E4BEE">
              <w:t>н218</w:t>
            </w:r>
          </w:p>
        </w:tc>
        <w:tc>
          <w:tcPr>
            <w:tcW w:w="1060" w:type="dxa"/>
            <w:noWrap/>
            <w:vAlign w:val="bottom"/>
          </w:tcPr>
          <w:p w:rsidR="00170E13" w:rsidRPr="005E4BEE" w:rsidRDefault="00170E13" w:rsidP="005E4BEE">
            <w:r w:rsidRPr="005E4BEE">
              <w:t>970629,52</w:t>
            </w:r>
          </w:p>
        </w:tc>
        <w:tc>
          <w:tcPr>
            <w:tcW w:w="1160" w:type="dxa"/>
            <w:noWrap/>
            <w:vAlign w:val="bottom"/>
          </w:tcPr>
          <w:p w:rsidR="00170E13" w:rsidRPr="005E4BEE" w:rsidRDefault="00170E13" w:rsidP="005E4BEE">
            <w:r w:rsidRPr="005E4BEE">
              <w:t>1761226,75</w:t>
            </w:r>
          </w:p>
        </w:tc>
      </w:tr>
      <w:tr w:rsidR="00170E13" w:rsidRPr="005E4BEE" w:rsidTr="005E4BEE">
        <w:trPr>
          <w:trHeight w:val="255"/>
        </w:trPr>
        <w:tc>
          <w:tcPr>
            <w:tcW w:w="2320" w:type="dxa"/>
            <w:noWrap/>
            <w:vAlign w:val="bottom"/>
          </w:tcPr>
          <w:p w:rsidR="00170E13" w:rsidRPr="005E4BEE" w:rsidRDefault="00170E13" w:rsidP="005E4BEE">
            <w:r w:rsidRPr="005E4BEE">
              <w:t>н219</w:t>
            </w:r>
          </w:p>
        </w:tc>
        <w:tc>
          <w:tcPr>
            <w:tcW w:w="1060" w:type="dxa"/>
            <w:noWrap/>
            <w:vAlign w:val="bottom"/>
          </w:tcPr>
          <w:p w:rsidR="00170E13" w:rsidRPr="005E4BEE" w:rsidRDefault="00170E13" w:rsidP="005E4BEE">
            <w:r w:rsidRPr="005E4BEE">
              <w:t>970643,40</w:t>
            </w:r>
          </w:p>
        </w:tc>
        <w:tc>
          <w:tcPr>
            <w:tcW w:w="1160" w:type="dxa"/>
            <w:noWrap/>
            <w:vAlign w:val="bottom"/>
          </w:tcPr>
          <w:p w:rsidR="00170E13" w:rsidRPr="005E4BEE" w:rsidRDefault="00170E13" w:rsidP="005E4BEE">
            <w:r w:rsidRPr="005E4BEE">
              <w:t>1761210,03</w:t>
            </w:r>
          </w:p>
        </w:tc>
      </w:tr>
      <w:tr w:rsidR="00170E13" w:rsidRPr="005E4BEE" w:rsidTr="005E4BEE">
        <w:trPr>
          <w:trHeight w:val="255"/>
        </w:trPr>
        <w:tc>
          <w:tcPr>
            <w:tcW w:w="2320" w:type="dxa"/>
            <w:noWrap/>
            <w:vAlign w:val="bottom"/>
          </w:tcPr>
          <w:p w:rsidR="00170E13" w:rsidRPr="005E4BEE" w:rsidRDefault="00170E13" w:rsidP="005E4BEE">
            <w:r w:rsidRPr="005E4BEE">
              <w:t>н220</w:t>
            </w:r>
          </w:p>
        </w:tc>
        <w:tc>
          <w:tcPr>
            <w:tcW w:w="1060" w:type="dxa"/>
            <w:noWrap/>
            <w:vAlign w:val="bottom"/>
          </w:tcPr>
          <w:p w:rsidR="00170E13" w:rsidRPr="005E4BEE" w:rsidRDefault="00170E13" w:rsidP="005E4BEE">
            <w:r w:rsidRPr="005E4BEE">
              <w:t>970644,09</w:t>
            </w:r>
          </w:p>
        </w:tc>
        <w:tc>
          <w:tcPr>
            <w:tcW w:w="1160" w:type="dxa"/>
            <w:noWrap/>
            <w:vAlign w:val="bottom"/>
          </w:tcPr>
          <w:p w:rsidR="00170E13" w:rsidRPr="005E4BEE" w:rsidRDefault="00170E13" w:rsidP="005E4BEE">
            <w:r w:rsidRPr="005E4BEE">
              <w:t>1761217,02</w:t>
            </w:r>
          </w:p>
        </w:tc>
      </w:tr>
      <w:tr w:rsidR="00170E13" w:rsidRPr="005E4BEE" w:rsidTr="005E4BEE">
        <w:trPr>
          <w:trHeight w:val="255"/>
        </w:trPr>
        <w:tc>
          <w:tcPr>
            <w:tcW w:w="2320" w:type="dxa"/>
            <w:noWrap/>
            <w:vAlign w:val="bottom"/>
          </w:tcPr>
          <w:p w:rsidR="00170E13" w:rsidRPr="005E4BEE" w:rsidRDefault="00170E13" w:rsidP="005E4BEE">
            <w:r w:rsidRPr="005E4BEE">
              <w:t>н221</w:t>
            </w:r>
          </w:p>
        </w:tc>
        <w:tc>
          <w:tcPr>
            <w:tcW w:w="1060" w:type="dxa"/>
            <w:noWrap/>
            <w:vAlign w:val="bottom"/>
          </w:tcPr>
          <w:p w:rsidR="00170E13" w:rsidRPr="005E4BEE" w:rsidRDefault="00170E13" w:rsidP="005E4BEE">
            <w:r w:rsidRPr="005E4BEE">
              <w:t>970639,25</w:t>
            </w:r>
          </w:p>
        </w:tc>
        <w:tc>
          <w:tcPr>
            <w:tcW w:w="1160" w:type="dxa"/>
            <w:noWrap/>
            <w:vAlign w:val="bottom"/>
          </w:tcPr>
          <w:p w:rsidR="00170E13" w:rsidRPr="005E4BEE" w:rsidRDefault="00170E13" w:rsidP="005E4BEE">
            <w:r w:rsidRPr="005E4BEE">
              <w:t>1761222,85</w:t>
            </w:r>
          </w:p>
        </w:tc>
      </w:tr>
      <w:tr w:rsidR="00170E13" w:rsidRPr="005E4BEE" w:rsidTr="005E4BEE">
        <w:trPr>
          <w:trHeight w:val="255"/>
        </w:trPr>
        <w:tc>
          <w:tcPr>
            <w:tcW w:w="2320" w:type="dxa"/>
            <w:noWrap/>
            <w:vAlign w:val="bottom"/>
          </w:tcPr>
          <w:p w:rsidR="00170E13" w:rsidRPr="005E4BEE" w:rsidRDefault="00170E13" w:rsidP="005E4BEE">
            <w:r w:rsidRPr="005E4BEE">
              <w:t>н222</w:t>
            </w:r>
          </w:p>
        </w:tc>
        <w:tc>
          <w:tcPr>
            <w:tcW w:w="1060" w:type="dxa"/>
            <w:noWrap/>
            <w:vAlign w:val="bottom"/>
          </w:tcPr>
          <w:p w:rsidR="00170E13" w:rsidRPr="005E4BEE" w:rsidRDefault="00170E13" w:rsidP="005E4BEE">
            <w:r w:rsidRPr="005E4BEE">
              <w:t>970639,02</w:t>
            </w:r>
          </w:p>
        </w:tc>
        <w:tc>
          <w:tcPr>
            <w:tcW w:w="1160" w:type="dxa"/>
            <w:noWrap/>
            <w:vAlign w:val="bottom"/>
          </w:tcPr>
          <w:p w:rsidR="00170E13" w:rsidRPr="005E4BEE" w:rsidRDefault="00170E13" w:rsidP="005E4BEE">
            <w:r w:rsidRPr="005E4BEE">
              <w:t>1761217,57</w:t>
            </w:r>
          </w:p>
        </w:tc>
      </w:tr>
      <w:tr w:rsidR="00170E13" w:rsidRPr="005E4BEE" w:rsidTr="005E4BEE">
        <w:trPr>
          <w:trHeight w:val="255"/>
        </w:trPr>
        <w:tc>
          <w:tcPr>
            <w:tcW w:w="2320" w:type="dxa"/>
            <w:noWrap/>
            <w:vAlign w:val="bottom"/>
          </w:tcPr>
          <w:p w:rsidR="00170E13" w:rsidRPr="005E4BEE" w:rsidRDefault="00170E13" w:rsidP="005E4BEE">
            <w:r w:rsidRPr="005E4BEE">
              <w:t>н223</w:t>
            </w:r>
          </w:p>
        </w:tc>
        <w:tc>
          <w:tcPr>
            <w:tcW w:w="1060" w:type="dxa"/>
            <w:noWrap/>
            <w:vAlign w:val="bottom"/>
          </w:tcPr>
          <w:p w:rsidR="00170E13" w:rsidRPr="005E4BEE" w:rsidRDefault="00170E13" w:rsidP="005E4BEE">
            <w:r w:rsidRPr="005E4BEE">
              <w:t>970638,20</w:t>
            </w:r>
          </w:p>
        </w:tc>
        <w:tc>
          <w:tcPr>
            <w:tcW w:w="1160" w:type="dxa"/>
            <w:noWrap/>
            <w:vAlign w:val="bottom"/>
          </w:tcPr>
          <w:p w:rsidR="00170E13" w:rsidRPr="005E4BEE" w:rsidRDefault="00170E13" w:rsidP="005E4BEE">
            <w:r w:rsidRPr="005E4BEE">
              <w:t>1761216,30</w:t>
            </w:r>
          </w:p>
        </w:tc>
      </w:tr>
      <w:tr w:rsidR="00170E13" w:rsidRPr="005E4BEE" w:rsidTr="005E4BEE">
        <w:trPr>
          <w:trHeight w:val="255"/>
        </w:trPr>
        <w:tc>
          <w:tcPr>
            <w:tcW w:w="2320" w:type="dxa"/>
            <w:noWrap/>
            <w:vAlign w:val="bottom"/>
          </w:tcPr>
          <w:p w:rsidR="00170E13" w:rsidRPr="005E4BEE" w:rsidRDefault="00170E13" w:rsidP="005E4BEE">
            <w:r w:rsidRPr="005E4BEE">
              <w:t>н224</w:t>
            </w:r>
          </w:p>
        </w:tc>
        <w:tc>
          <w:tcPr>
            <w:tcW w:w="1060" w:type="dxa"/>
            <w:noWrap/>
            <w:vAlign w:val="bottom"/>
          </w:tcPr>
          <w:p w:rsidR="00170E13" w:rsidRPr="005E4BEE" w:rsidRDefault="00170E13" w:rsidP="005E4BEE">
            <w:r w:rsidRPr="005E4BEE">
              <w:t>970651,29</w:t>
            </w:r>
          </w:p>
        </w:tc>
        <w:tc>
          <w:tcPr>
            <w:tcW w:w="1160" w:type="dxa"/>
            <w:noWrap/>
            <w:vAlign w:val="bottom"/>
          </w:tcPr>
          <w:p w:rsidR="00170E13" w:rsidRPr="005E4BEE" w:rsidRDefault="00170E13" w:rsidP="005E4BEE">
            <w:r w:rsidRPr="005E4BEE">
              <w:t>1761206,03</w:t>
            </w:r>
          </w:p>
        </w:tc>
      </w:tr>
      <w:tr w:rsidR="00170E13" w:rsidRPr="005E4BEE" w:rsidTr="005E4BEE">
        <w:trPr>
          <w:trHeight w:val="255"/>
        </w:trPr>
        <w:tc>
          <w:tcPr>
            <w:tcW w:w="2320" w:type="dxa"/>
            <w:noWrap/>
            <w:vAlign w:val="bottom"/>
          </w:tcPr>
          <w:p w:rsidR="00170E13" w:rsidRPr="005E4BEE" w:rsidRDefault="00170E13" w:rsidP="005E4BEE">
            <w:r w:rsidRPr="005E4BEE">
              <w:t>н225</w:t>
            </w:r>
          </w:p>
        </w:tc>
        <w:tc>
          <w:tcPr>
            <w:tcW w:w="1060" w:type="dxa"/>
            <w:noWrap/>
            <w:vAlign w:val="bottom"/>
          </w:tcPr>
          <w:p w:rsidR="00170E13" w:rsidRPr="005E4BEE" w:rsidRDefault="00170E13" w:rsidP="005E4BEE">
            <w:r w:rsidRPr="005E4BEE">
              <w:t>970653,33</w:t>
            </w:r>
          </w:p>
        </w:tc>
        <w:tc>
          <w:tcPr>
            <w:tcW w:w="1160" w:type="dxa"/>
            <w:noWrap/>
            <w:vAlign w:val="bottom"/>
          </w:tcPr>
          <w:p w:rsidR="00170E13" w:rsidRPr="005E4BEE" w:rsidRDefault="00170E13" w:rsidP="005E4BEE">
            <w:r w:rsidRPr="005E4BEE">
              <w:t>1761208,79</w:t>
            </w:r>
          </w:p>
        </w:tc>
      </w:tr>
      <w:tr w:rsidR="00170E13" w:rsidRPr="005E4BEE" w:rsidTr="005E4BEE">
        <w:trPr>
          <w:trHeight w:val="255"/>
        </w:trPr>
        <w:tc>
          <w:tcPr>
            <w:tcW w:w="2320" w:type="dxa"/>
            <w:noWrap/>
            <w:vAlign w:val="bottom"/>
          </w:tcPr>
          <w:p w:rsidR="00170E13" w:rsidRPr="005E4BEE" w:rsidRDefault="00170E13" w:rsidP="005E4BEE">
            <w:r w:rsidRPr="005E4BEE">
              <w:t>н226</w:t>
            </w:r>
          </w:p>
        </w:tc>
        <w:tc>
          <w:tcPr>
            <w:tcW w:w="1060" w:type="dxa"/>
            <w:noWrap/>
            <w:vAlign w:val="bottom"/>
          </w:tcPr>
          <w:p w:rsidR="00170E13" w:rsidRPr="005E4BEE" w:rsidRDefault="00170E13" w:rsidP="005E4BEE">
            <w:r w:rsidRPr="005E4BEE">
              <w:t>970653,54</w:t>
            </w:r>
          </w:p>
        </w:tc>
        <w:tc>
          <w:tcPr>
            <w:tcW w:w="1160" w:type="dxa"/>
            <w:noWrap/>
            <w:vAlign w:val="bottom"/>
          </w:tcPr>
          <w:p w:rsidR="00170E13" w:rsidRPr="005E4BEE" w:rsidRDefault="00170E13" w:rsidP="005E4BEE">
            <w:r w:rsidRPr="005E4BEE">
              <w:t>1761210,85</w:t>
            </w:r>
          </w:p>
        </w:tc>
      </w:tr>
      <w:tr w:rsidR="00170E13" w:rsidRPr="005E4BEE" w:rsidTr="005E4BEE">
        <w:trPr>
          <w:trHeight w:val="255"/>
        </w:trPr>
        <w:tc>
          <w:tcPr>
            <w:tcW w:w="2320" w:type="dxa"/>
            <w:noWrap/>
            <w:vAlign w:val="bottom"/>
          </w:tcPr>
          <w:p w:rsidR="00170E13" w:rsidRPr="005E4BEE" w:rsidRDefault="00170E13" w:rsidP="005E4BEE">
            <w:r w:rsidRPr="005E4BEE">
              <w:t>н227</w:t>
            </w:r>
          </w:p>
        </w:tc>
        <w:tc>
          <w:tcPr>
            <w:tcW w:w="1060" w:type="dxa"/>
            <w:noWrap/>
            <w:vAlign w:val="bottom"/>
          </w:tcPr>
          <w:p w:rsidR="00170E13" w:rsidRPr="005E4BEE" w:rsidRDefault="00170E13" w:rsidP="005E4BEE">
            <w:r w:rsidRPr="005E4BEE">
              <w:t>970648,55</w:t>
            </w:r>
          </w:p>
        </w:tc>
        <w:tc>
          <w:tcPr>
            <w:tcW w:w="1160" w:type="dxa"/>
            <w:noWrap/>
            <w:vAlign w:val="bottom"/>
          </w:tcPr>
          <w:p w:rsidR="00170E13" w:rsidRPr="005E4BEE" w:rsidRDefault="00170E13" w:rsidP="005E4BEE">
            <w:r w:rsidRPr="005E4BEE">
              <w:t>1761211,30</w:t>
            </w:r>
          </w:p>
        </w:tc>
      </w:tr>
      <w:tr w:rsidR="00170E13" w:rsidRPr="005E4BEE" w:rsidTr="005E4BEE">
        <w:trPr>
          <w:trHeight w:val="255"/>
        </w:trPr>
        <w:tc>
          <w:tcPr>
            <w:tcW w:w="2320" w:type="dxa"/>
            <w:noWrap/>
            <w:vAlign w:val="bottom"/>
          </w:tcPr>
          <w:p w:rsidR="00170E13" w:rsidRPr="005E4BEE" w:rsidRDefault="00170E13" w:rsidP="005E4BEE">
            <w:r w:rsidRPr="005E4BEE">
              <w:t>н228</w:t>
            </w:r>
          </w:p>
        </w:tc>
        <w:tc>
          <w:tcPr>
            <w:tcW w:w="1060" w:type="dxa"/>
            <w:noWrap/>
            <w:vAlign w:val="bottom"/>
          </w:tcPr>
          <w:p w:rsidR="00170E13" w:rsidRPr="005E4BEE" w:rsidRDefault="00170E13" w:rsidP="005E4BEE">
            <w:r w:rsidRPr="005E4BEE">
              <w:t>970648,06</w:t>
            </w:r>
          </w:p>
        </w:tc>
        <w:tc>
          <w:tcPr>
            <w:tcW w:w="1160" w:type="dxa"/>
            <w:noWrap/>
            <w:vAlign w:val="bottom"/>
          </w:tcPr>
          <w:p w:rsidR="00170E13" w:rsidRPr="005E4BEE" w:rsidRDefault="00170E13" w:rsidP="005E4BEE">
            <w:r w:rsidRPr="005E4BEE">
              <w:t>1761206,31</w:t>
            </w:r>
          </w:p>
        </w:tc>
      </w:tr>
      <w:tr w:rsidR="00170E13" w:rsidRPr="005E4BEE" w:rsidTr="005E4BEE">
        <w:trPr>
          <w:trHeight w:val="255"/>
        </w:trPr>
        <w:tc>
          <w:tcPr>
            <w:tcW w:w="2320" w:type="dxa"/>
            <w:noWrap/>
            <w:vAlign w:val="bottom"/>
          </w:tcPr>
          <w:p w:rsidR="00170E13" w:rsidRPr="005E4BEE" w:rsidRDefault="00170E13" w:rsidP="005E4BEE">
            <w:r w:rsidRPr="005E4BEE">
              <w:t>86:09:0000000:4542/чзу7</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н229</w:t>
            </w:r>
          </w:p>
        </w:tc>
        <w:tc>
          <w:tcPr>
            <w:tcW w:w="1060" w:type="dxa"/>
            <w:noWrap/>
            <w:vAlign w:val="bottom"/>
          </w:tcPr>
          <w:p w:rsidR="00170E13" w:rsidRPr="005E4BEE" w:rsidRDefault="00170E13" w:rsidP="005E4BEE">
            <w:r w:rsidRPr="005E4BEE">
              <w:t>970659,13</w:t>
            </w:r>
          </w:p>
        </w:tc>
        <w:tc>
          <w:tcPr>
            <w:tcW w:w="1160" w:type="dxa"/>
            <w:noWrap/>
            <w:vAlign w:val="bottom"/>
          </w:tcPr>
          <w:p w:rsidR="00170E13" w:rsidRPr="005E4BEE" w:rsidRDefault="00170E13" w:rsidP="005E4BEE">
            <w:r w:rsidRPr="005E4BEE">
              <w:t>1761216,62</w:t>
            </w:r>
          </w:p>
        </w:tc>
      </w:tr>
      <w:tr w:rsidR="00170E13" w:rsidRPr="005E4BEE" w:rsidTr="005E4BEE">
        <w:trPr>
          <w:trHeight w:val="255"/>
        </w:trPr>
        <w:tc>
          <w:tcPr>
            <w:tcW w:w="2320" w:type="dxa"/>
            <w:noWrap/>
            <w:vAlign w:val="bottom"/>
          </w:tcPr>
          <w:p w:rsidR="00170E13" w:rsidRPr="005E4BEE" w:rsidRDefault="00170E13" w:rsidP="005E4BEE">
            <w:r w:rsidRPr="005E4BEE">
              <w:t>н230</w:t>
            </w:r>
          </w:p>
        </w:tc>
        <w:tc>
          <w:tcPr>
            <w:tcW w:w="1060" w:type="dxa"/>
            <w:noWrap/>
            <w:vAlign w:val="bottom"/>
          </w:tcPr>
          <w:p w:rsidR="00170E13" w:rsidRPr="005E4BEE" w:rsidRDefault="00170E13" w:rsidP="005E4BEE">
            <w:r w:rsidRPr="005E4BEE">
              <w:t>970668,98</w:t>
            </w:r>
          </w:p>
        </w:tc>
        <w:tc>
          <w:tcPr>
            <w:tcW w:w="1160" w:type="dxa"/>
            <w:noWrap/>
            <w:vAlign w:val="bottom"/>
          </w:tcPr>
          <w:p w:rsidR="00170E13" w:rsidRPr="005E4BEE" w:rsidRDefault="00170E13" w:rsidP="005E4BEE">
            <w:r w:rsidRPr="005E4BEE">
              <w:t>1761229,92</w:t>
            </w:r>
          </w:p>
        </w:tc>
      </w:tr>
      <w:tr w:rsidR="00170E13" w:rsidRPr="005E4BEE" w:rsidTr="005E4BEE">
        <w:trPr>
          <w:trHeight w:val="255"/>
        </w:trPr>
        <w:tc>
          <w:tcPr>
            <w:tcW w:w="2320" w:type="dxa"/>
            <w:noWrap/>
            <w:vAlign w:val="bottom"/>
          </w:tcPr>
          <w:p w:rsidR="00170E13" w:rsidRPr="005E4BEE" w:rsidRDefault="00170E13" w:rsidP="005E4BEE">
            <w:r w:rsidRPr="005E4BEE">
              <w:t>н231</w:t>
            </w:r>
          </w:p>
        </w:tc>
        <w:tc>
          <w:tcPr>
            <w:tcW w:w="1060" w:type="dxa"/>
            <w:noWrap/>
            <w:vAlign w:val="bottom"/>
          </w:tcPr>
          <w:p w:rsidR="00170E13" w:rsidRPr="005E4BEE" w:rsidRDefault="00170E13" w:rsidP="005E4BEE">
            <w:r w:rsidRPr="005E4BEE">
              <w:t>970674,88</w:t>
            </w:r>
          </w:p>
        </w:tc>
        <w:tc>
          <w:tcPr>
            <w:tcW w:w="1160" w:type="dxa"/>
            <w:noWrap/>
            <w:vAlign w:val="bottom"/>
          </w:tcPr>
          <w:p w:rsidR="00170E13" w:rsidRPr="005E4BEE" w:rsidRDefault="00170E13" w:rsidP="005E4BEE">
            <w:r w:rsidRPr="005E4BEE">
              <w:t>1761289,96</w:t>
            </w:r>
          </w:p>
        </w:tc>
      </w:tr>
      <w:tr w:rsidR="00170E13" w:rsidRPr="005E4BEE" w:rsidTr="005E4BEE">
        <w:trPr>
          <w:trHeight w:val="255"/>
        </w:trPr>
        <w:tc>
          <w:tcPr>
            <w:tcW w:w="2320" w:type="dxa"/>
            <w:noWrap/>
            <w:vAlign w:val="bottom"/>
          </w:tcPr>
          <w:p w:rsidR="00170E13" w:rsidRPr="005E4BEE" w:rsidRDefault="00170E13" w:rsidP="005E4BEE">
            <w:r w:rsidRPr="005E4BEE">
              <w:t>н232</w:t>
            </w:r>
          </w:p>
        </w:tc>
        <w:tc>
          <w:tcPr>
            <w:tcW w:w="1060" w:type="dxa"/>
            <w:noWrap/>
            <w:vAlign w:val="bottom"/>
          </w:tcPr>
          <w:p w:rsidR="00170E13" w:rsidRPr="005E4BEE" w:rsidRDefault="00170E13" w:rsidP="005E4BEE">
            <w:r w:rsidRPr="005E4BEE">
              <w:t>970666,76</w:t>
            </w:r>
          </w:p>
        </w:tc>
        <w:tc>
          <w:tcPr>
            <w:tcW w:w="1160" w:type="dxa"/>
            <w:noWrap/>
            <w:vAlign w:val="bottom"/>
          </w:tcPr>
          <w:p w:rsidR="00170E13" w:rsidRPr="005E4BEE" w:rsidRDefault="00170E13" w:rsidP="005E4BEE">
            <w:r w:rsidRPr="005E4BEE">
              <w:t>1761294,38</w:t>
            </w:r>
          </w:p>
        </w:tc>
      </w:tr>
      <w:tr w:rsidR="00170E13" w:rsidRPr="005E4BEE" w:rsidTr="005E4BEE">
        <w:trPr>
          <w:trHeight w:val="255"/>
        </w:trPr>
        <w:tc>
          <w:tcPr>
            <w:tcW w:w="2320" w:type="dxa"/>
            <w:noWrap/>
            <w:vAlign w:val="bottom"/>
          </w:tcPr>
          <w:p w:rsidR="00170E13" w:rsidRPr="005E4BEE" w:rsidRDefault="00170E13" w:rsidP="005E4BEE">
            <w:r w:rsidRPr="005E4BEE">
              <w:t>н233</w:t>
            </w:r>
          </w:p>
        </w:tc>
        <w:tc>
          <w:tcPr>
            <w:tcW w:w="1060" w:type="dxa"/>
            <w:noWrap/>
            <w:vAlign w:val="bottom"/>
          </w:tcPr>
          <w:p w:rsidR="00170E13" w:rsidRPr="005E4BEE" w:rsidRDefault="00170E13" w:rsidP="005E4BEE">
            <w:r w:rsidRPr="005E4BEE">
              <w:t>970667,50</w:t>
            </w:r>
          </w:p>
        </w:tc>
        <w:tc>
          <w:tcPr>
            <w:tcW w:w="1160" w:type="dxa"/>
            <w:noWrap/>
            <w:vAlign w:val="bottom"/>
          </w:tcPr>
          <w:p w:rsidR="00170E13" w:rsidRPr="005E4BEE" w:rsidRDefault="00170E13" w:rsidP="005E4BEE">
            <w:r w:rsidRPr="005E4BEE">
              <w:t>1761118,98</w:t>
            </w:r>
          </w:p>
        </w:tc>
      </w:tr>
      <w:tr w:rsidR="00170E13" w:rsidRPr="005E4BEE" w:rsidTr="005E4BEE">
        <w:trPr>
          <w:trHeight w:val="255"/>
        </w:trPr>
        <w:tc>
          <w:tcPr>
            <w:tcW w:w="2320" w:type="dxa"/>
            <w:noWrap/>
            <w:vAlign w:val="bottom"/>
          </w:tcPr>
          <w:p w:rsidR="00170E13" w:rsidRPr="005E4BEE" w:rsidRDefault="00170E13" w:rsidP="005E4BEE">
            <w:r w:rsidRPr="005E4BEE">
              <w:t>н234</w:t>
            </w:r>
          </w:p>
        </w:tc>
        <w:tc>
          <w:tcPr>
            <w:tcW w:w="1060" w:type="dxa"/>
            <w:noWrap/>
            <w:vAlign w:val="bottom"/>
          </w:tcPr>
          <w:p w:rsidR="00170E13" w:rsidRPr="005E4BEE" w:rsidRDefault="00170E13" w:rsidP="005E4BEE">
            <w:r w:rsidRPr="005E4BEE">
              <w:t>970666,00</w:t>
            </w:r>
          </w:p>
        </w:tc>
        <w:tc>
          <w:tcPr>
            <w:tcW w:w="1160" w:type="dxa"/>
            <w:noWrap/>
            <w:vAlign w:val="bottom"/>
          </w:tcPr>
          <w:p w:rsidR="00170E13" w:rsidRPr="005E4BEE" w:rsidRDefault="00170E13" w:rsidP="005E4BEE">
            <w:r w:rsidRPr="005E4BEE">
              <w:t>1761118,07</w:t>
            </w:r>
          </w:p>
        </w:tc>
      </w:tr>
      <w:tr w:rsidR="00170E13" w:rsidRPr="005E4BEE" w:rsidTr="005E4BEE">
        <w:trPr>
          <w:trHeight w:val="255"/>
        </w:trPr>
        <w:tc>
          <w:tcPr>
            <w:tcW w:w="2320" w:type="dxa"/>
            <w:noWrap/>
            <w:vAlign w:val="bottom"/>
          </w:tcPr>
          <w:p w:rsidR="00170E13" w:rsidRPr="005E4BEE" w:rsidRDefault="00170E13" w:rsidP="005E4BEE">
            <w:r w:rsidRPr="005E4BEE">
              <w:t>н235</w:t>
            </w:r>
          </w:p>
        </w:tc>
        <w:tc>
          <w:tcPr>
            <w:tcW w:w="1060" w:type="dxa"/>
            <w:noWrap/>
            <w:vAlign w:val="bottom"/>
          </w:tcPr>
          <w:p w:rsidR="00170E13" w:rsidRPr="005E4BEE" w:rsidRDefault="00170E13" w:rsidP="005E4BEE">
            <w:r w:rsidRPr="005E4BEE">
              <w:t>970662,62</w:t>
            </w:r>
          </w:p>
        </w:tc>
        <w:tc>
          <w:tcPr>
            <w:tcW w:w="1160" w:type="dxa"/>
            <w:noWrap/>
            <w:vAlign w:val="bottom"/>
          </w:tcPr>
          <w:p w:rsidR="00170E13" w:rsidRPr="005E4BEE" w:rsidRDefault="00170E13" w:rsidP="005E4BEE">
            <w:r w:rsidRPr="005E4BEE">
              <w:t>1761117,67</w:t>
            </w:r>
          </w:p>
        </w:tc>
      </w:tr>
      <w:tr w:rsidR="00170E13" w:rsidRPr="005E4BEE" w:rsidTr="005E4BEE">
        <w:trPr>
          <w:trHeight w:val="255"/>
        </w:trPr>
        <w:tc>
          <w:tcPr>
            <w:tcW w:w="2320" w:type="dxa"/>
            <w:noWrap/>
            <w:vAlign w:val="bottom"/>
          </w:tcPr>
          <w:p w:rsidR="00170E13" w:rsidRPr="005E4BEE" w:rsidRDefault="00170E13" w:rsidP="005E4BEE">
            <w:r w:rsidRPr="005E4BEE">
              <w:t>н236</w:t>
            </w:r>
          </w:p>
        </w:tc>
        <w:tc>
          <w:tcPr>
            <w:tcW w:w="1060" w:type="dxa"/>
            <w:noWrap/>
            <w:vAlign w:val="bottom"/>
          </w:tcPr>
          <w:p w:rsidR="00170E13" w:rsidRPr="005E4BEE" w:rsidRDefault="00170E13" w:rsidP="005E4BEE">
            <w:r w:rsidRPr="005E4BEE">
              <w:t>970657,72</w:t>
            </w:r>
          </w:p>
        </w:tc>
        <w:tc>
          <w:tcPr>
            <w:tcW w:w="1160" w:type="dxa"/>
            <w:noWrap/>
            <w:vAlign w:val="bottom"/>
          </w:tcPr>
          <w:p w:rsidR="00170E13" w:rsidRPr="005E4BEE" w:rsidRDefault="00170E13" w:rsidP="005E4BEE">
            <w:r w:rsidRPr="005E4BEE">
              <w:t>1761119,45</w:t>
            </w:r>
          </w:p>
        </w:tc>
      </w:tr>
      <w:tr w:rsidR="00170E13" w:rsidRPr="005E4BEE" w:rsidTr="005E4BEE">
        <w:trPr>
          <w:trHeight w:val="255"/>
        </w:trPr>
        <w:tc>
          <w:tcPr>
            <w:tcW w:w="2320" w:type="dxa"/>
            <w:noWrap/>
            <w:vAlign w:val="bottom"/>
          </w:tcPr>
          <w:p w:rsidR="00170E13" w:rsidRPr="005E4BEE" w:rsidRDefault="00170E13" w:rsidP="005E4BEE">
            <w:r w:rsidRPr="005E4BEE">
              <w:t>н237</w:t>
            </w:r>
          </w:p>
        </w:tc>
        <w:tc>
          <w:tcPr>
            <w:tcW w:w="1060" w:type="dxa"/>
            <w:noWrap/>
            <w:vAlign w:val="bottom"/>
          </w:tcPr>
          <w:p w:rsidR="00170E13" w:rsidRPr="005E4BEE" w:rsidRDefault="00170E13" w:rsidP="005E4BEE">
            <w:r w:rsidRPr="005E4BEE">
              <w:t>970622,79</w:t>
            </w:r>
          </w:p>
        </w:tc>
        <w:tc>
          <w:tcPr>
            <w:tcW w:w="1160" w:type="dxa"/>
            <w:noWrap/>
            <w:vAlign w:val="bottom"/>
          </w:tcPr>
          <w:p w:rsidR="00170E13" w:rsidRPr="005E4BEE" w:rsidRDefault="00170E13" w:rsidP="005E4BEE">
            <w:r w:rsidRPr="005E4BEE">
              <w:t>1761068,88</w:t>
            </w:r>
          </w:p>
        </w:tc>
      </w:tr>
      <w:tr w:rsidR="00170E13" w:rsidRPr="005E4BEE" w:rsidTr="005E4BEE">
        <w:trPr>
          <w:trHeight w:val="255"/>
        </w:trPr>
        <w:tc>
          <w:tcPr>
            <w:tcW w:w="2320" w:type="dxa"/>
            <w:noWrap/>
            <w:vAlign w:val="bottom"/>
          </w:tcPr>
          <w:p w:rsidR="00170E13" w:rsidRPr="005E4BEE" w:rsidRDefault="00170E13" w:rsidP="005E4BEE">
            <w:r w:rsidRPr="005E4BEE">
              <w:t>н238</w:t>
            </w:r>
          </w:p>
        </w:tc>
        <w:tc>
          <w:tcPr>
            <w:tcW w:w="1060" w:type="dxa"/>
            <w:noWrap/>
            <w:vAlign w:val="bottom"/>
          </w:tcPr>
          <w:p w:rsidR="00170E13" w:rsidRPr="005E4BEE" w:rsidRDefault="00170E13" w:rsidP="005E4BEE">
            <w:r w:rsidRPr="005E4BEE">
              <w:t>970622,85</w:t>
            </w:r>
          </w:p>
        </w:tc>
        <w:tc>
          <w:tcPr>
            <w:tcW w:w="1160" w:type="dxa"/>
            <w:noWrap/>
            <w:vAlign w:val="bottom"/>
          </w:tcPr>
          <w:p w:rsidR="00170E13" w:rsidRPr="005E4BEE" w:rsidRDefault="00170E13" w:rsidP="005E4BEE">
            <w:r w:rsidRPr="005E4BEE">
              <w:t>1761068,83</w:t>
            </w:r>
          </w:p>
        </w:tc>
      </w:tr>
      <w:tr w:rsidR="00170E13" w:rsidRPr="005E4BEE" w:rsidTr="005E4BEE">
        <w:trPr>
          <w:trHeight w:val="255"/>
        </w:trPr>
        <w:tc>
          <w:tcPr>
            <w:tcW w:w="2320" w:type="dxa"/>
            <w:noWrap/>
            <w:vAlign w:val="bottom"/>
          </w:tcPr>
          <w:p w:rsidR="00170E13" w:rsidRPr="005E4BEE" w:rsidRDefault="00170E13" w:rsidP="005E4BEE">
            <w:r w:rsidRPr="005E4BEE">
              <w:t>н239</w:t>
            </w:r>
          </w:p>
        </w:tc>
        <w:tc>
          <w:tcPr>
            <w:tcW w:w="1060" w:type="dxa"/>
            <w:noWrap/>
            <w:vAlign w:val="bottom"/>
          </w:tcPr>
          <w:p w:rsidR="00170E13" w:rsidRPr="005E4BEE" w:rsidRDefault="00170E13" w:rsidP="005E4BEE">
            <w:r w:rsidRPr="005E4BEE">
              <w:t>970653,54</w:t>
            </w:r>
          </w:p>
        </w:tc>
        <w:tc>
          <w:tcPr>
            <w:tcW w:w="1160" w:type="dxa"/>
            <w:noWrap/>
            <w:vAlign w:val="bottom"/>
          </w:tcPr>
          <w:p w:rsidR="00170E13" w:rsidRPr="005E4BEE" w:rsidRDefault="00170E13" w:rsidP="005E4BEE">
            <w:r w:rsidRPr="005E4BEE">
              <w:t>1761210,85</w:t>
            </w:r>
          </w:p>
        </w:tc>
      </w:tr>
      <w:tr w:rsidR="00170E13" w:rsidRPr="005E4BEE" w:rsidTr="005E4BEE">
        <w:trPr>
          <w:trHeight w:val="255"/>
        </w:trPr>
        <w:tc>
          <w:tcPr>
            <w:tcW w:w="2320" w:type="dxa"/>
            <w:noWrap/>
            <w:vAlign w:val="bottom"/>
          </w:tcPr>
          <w:p w:rsidR="00170E13" w:rsidRPr="005E4BEE" w:rsidRDefault="00170E13" w:rsidP="005E4BEE">
            <w:r w:rsidRPr="005E4BEE">
              <w:t>н240</w:t>
            </w:r>
          </w:p>
        </w:tc>
        <w:tc>
          <w:tcPr>
            <w:tcW w:w="1060" w:type="dxa"/>
            <w:noWrap/>
            <w:vAlign w:val="bottom"/>
          </w:tcPr>
          <w:p w:rsidR="00170E13" w:rsidRPr="005E4BEE" w:rsidRDefault="00170E13" w:rsidP="005E4BEE">
            <w:r w:rsidRPr="005E4BEE">
              <w:t>970661,99</w:t>
            </w:r>
          </w:p>
        </w:tc>
        <w:tc>
          <w:tcPr>
            <w:tcW w:w="1160" w:type="dxa"/>
            <w:noWrap/>
            <w:vAlign w:val="bottom"/>
          </w:tcPr>
          <w:p w:rsidR="00170E13" w:rsidRPr="005E4BEE" w:rsidRDefault="00170E13" w:rsidP="005E4BEE">
            <w:r w:rsidRPr="005E4BEE">
              <w:t>1761296,98</w:t>
            </w:r>
          </w:p>
        </w:tc>
      </w:tr>
      <w:tr w:rsidR="00170E13" w:rsidRPr="005E4BEE" w:rsidTr="005E4BEE">
        <w:trPr>
          <w:trHeight w:val="255"/>
        </w:trPr>
        <w:tc>
          <w:tcPr>
            <w:tcW w:w="2320" w:type="dxa"/>
            <w:noWrap/>
            <w:vAlign w:val="bottom"/>
          </w:tcPr>
          <w:p w:rsidR="00170E13" w:rsidRPr="005E4BEE" w:rsidRDefault="00170E13" w:rsidP="005E4BEE">
            <w:r w:rsidRPr="005E4BEE">
              <w:t>н241</w:t>
            </w:r>
          </w:p>
        </w:tc>
        <w:tc>
          <w:tcPr>
            <w:tcW w:w="1060" w:type="dxa"/>
            <w:noWrap/>
            <w:vAlign w:val="bottom"/>
          </w:tcPr>
          <w:p w:rsidR="00170E13" w:rsidRPr="005E4BEE" w:rsidRDefault="00170E13" w:rsidP="005E4BEE">
            <w:r w:rsidRPr="005E4BEE">
              <w:t>970659,60</w:t>
            </w:r>
          </w:p>
        </w:tc>
        <w:tc>
          <w:tcPr>
            <w:tcW w:w="1160" w:type="dxa"/>
            <w:noWrap/>
            <w:vAlign w:val="bottom"/>
          </w:tcPr>
          <w:p w:rsidR="00170E13" w:rsidRPr="005E4BEE" w:rsidRDefault="00170E13" w:rsidP="005E4BEE">
            <w:r w:rsidRPr="005E4BEE">
              <w:t>1761298,29</w:t>
            </w:r>
          </w:p>
        </w:tc>
      </w:tr>
      <w:tr w:rsidR="00170E13" w:rsidRPr="005E4BEE" w:rsidTr="005E4BEE">
        <w:trPr>
          <w:trHeight w:val="255"/>
        </w:trPr>
        <w:tc>
          <w:tcPr>
            <w:tcW w:w="2320" w:type="dxa"/>
            <w:noWrap/>
            <w:vAlign w:val="bottom"/>
          </w:tcPr>
          <w:p w:rsidR="00170E13" w:rsidRPr="005E4BEE" w:rsidRDefault="00170E13" w:rsidP="005E4BEE">
            <w:r w:rsidRPr="005E4BEE">
              <w:t>н242</w:t>
            </w:r>
          </w:p>
        </w:tc>
        <w:tc>
          <w:tcPr>
            <w:tcW w:w="1060" w:type="dxa"/>
            <w:noWrap/>
            <w:vAlign w:val="bottom"/>
          </w:tcPr>
          <w:p w:rsidR="00170E13" w:rsidRPr="005E4BEE" w:rsidRDefault="00170E13" w:rsidP="005E4BEE">
            <w:r w:rsidRPr="005E4BEE">
              <w:t>970651,04</w:t>
            </w:r>
          </w:p>
        </w:tc>
        <w:tc>
          <w:tcPr>
            <w:tcW w:w="1160" w:type="dxa"/>
            <w:noWrap/>
            <w:vAlign w:val="bottom"/>
          </w:tcPr>
          <w:p w:rsidR="00170E13" w:rsidRPr="005E4BEE" w:rsidRDefault="00170E13" w:rsidP="005E4BEE">
            <w:r w:rsidRPr="005E4BEE">
              <w:t>1761211,07</w:t>
            </w:r>
          </w:p>
        </w:tc>
      </w:tr>
      <w:tr w:rsidR="00170E13" w:rsidRPr="005E4BEE" w:rsidTr="005E4BEE">
        <w:trPr>
          <w:trHeight w:val="255"/>
        </w:trPr>
        <w:tc>
          <w:tcPr>
            <w:tcW w:w="2320" w:type="dxa"/>
            <w:noWrap/>
            <w:vAlign w:val="bottom"/>
          </w:tcPr>
          <w:p w:rsidR="00170E13" w:rsidRPr="005E4BEE" w:rsidRDefault="00170E13" w:rsidP="005E4BEE">
            <w:r w:rsidRPr="005E4BEE">
              <w:t>н243</w:t>
            </w:r>
          </w:p>
        </w:tc>
        <w:tc>
          <w:tcPr>
            <w:tcW w:w="1060" w:type="dxa"/>
            <w:noWrap/>
            <w:vAlign w:val="bottom"/>
          </w:tcPr>
          <w:p w:rsidR="00170E13" w:rsidRPr="005E4BEE" w:rsidRDefault="00170E13" w:rsidP="005E4BEE">
            <w:r w:rsidRPr="005E4BEE">
              <w:t>970635,18</w:t>
            </w:r>
          </w:p>
        </w:tc>
        <w:tc>
          <w:tcPr>
            <w:tcW w:w="1160" w:type="dxa"/>
            <w:noWrap/>
            <w:vAlign w:val="bottom"/>
          </w:tcPr>
          <w:p w:rsidR="00170E13" w:rsidRPr="005E4BEE" w:rsidRDefault="00170E13" w:rsidP="005E4BEE">
            <w:r w:rsidRPr="005E4BEE">
              <w:t>1761110,55</w:t>
            </w:r>
          </w:p>
        </w:tc>
      </w:tr>
      <w:tr w:rsidR="00170E13" w:rsidRPr="005E4BEE" w:rsidTr="005E4BEE">
        <w:trPr>
          <w:trHeight w:val="255"/>
        </w:trPr>
        <w:tc>
          <w:tcPr>
            <w:tcW w:w="2320" w:type="dxa"/>
            <w:noWrap/>
            <w:vAlign w:val="bottom"/>
          </w:tcPr>
          <w:p w:rsidR="00170E13" w:rsidRPr="005E4BEE" w:rsidRDefault="00170E13" w:rsidP="005E4BEE">
            <w:r w:rsidRPr="005E4BEE">
              <w:t>н244</w:t>
            </w:r>
          </w:p>
        </w:tc>
        <w:tc>
          <w:tcPr>
            <w:tcW w:w="1060" w:type="dxa"/>
            <w:noWrap/>
            <w:vAlign w:val="bottom"/>
          </w:tcPr>
          <w:p w:rsidR="00170E13" w:rsidRPr="005E4BEE" w:rsidRDefault="00170E13" w:rsidP="005E4BEE">
            <w:r w:rsidRPr="005E4BEE">
              <w:t>970646,72</w:t>
            </w:r>
          </w:p>
        </w:tc>
        <w:tc>
          <w:tcPr>
            <w:tcW w:w="1160" w:type="dxa"/>
            <w:noWrap/>
            <w:vAlign w:val="bottom"/>
          </w:tcPr>
          <w:p w:rsidR="00170E13" w:rsidRPr="005E4BEE" w:rsidRDefault="00170E13" w:rsidP="005E4BEE">
            <w:r w:rsidRPr="005E4BEE">
              <w:t>1761123,34</w:t>
            </w:r>
          </w:p>
        </w:tc>
      </w:tr>
      <w:tr w:rsidR="00170E13" w:rsidRPr="005E4BEE" w:rsidTr="005E4BEE">
        <w:trPr>
          <w:trHeight w:val="255"/>
        </w:trPr>
        <w:tc>
          <w:tcPr>
            <w:tcW w:w="2320" w:type="dxa"/>
            <w:noWrap/>
            <w:vAlign w:val="bottom"/>
          </w:tcPr>
          <w:p w:rsidR="00170E13" w:rsidRPr="005E4BEE" w:rsidRDefault="00170E13" w:rsidP="005E4BEE">
            <w:r w:rsidRPr="005E4BEE">
              <w:t>н245</w:t>
            </w:r>
          </w:p>
        </w:tc>
        <w:tc>
          <w:tcPr>
            <w:tcW w:w="1060" w:type="dxa"/>
            <w:noWrap/>
            <w:vAlign w:val="bottom"/>
          </w:tcPr>
          <w:p w:rsidR="00170E13" w:rsidRPr="005E4BEE" w:rsidRDefault="00170E13" w:rsidP="005E4BEE">
            <w:r w:rsidRPr="005E4BEE">
              <w:t>970643,08</w:t>
            </w:r>
          </w:p>
        </w:tc>
        <w:tc>
          <w:tcPr>
            <w:tcW w:w="1160" w:type="dxa"/>
            <w:noWrap/>
            <w:vAlign w:val="bottom"/>
          </w:tcPr>
          <w:p w:rsidR="00170E13" w:rsidRPr="005E4BEE" w:rsidRDefault="00170E13" w:rsidP="005E4BEE">
            <w:r w:rsidRPr="005E4BEE">
              <w:t>1761124,66</w:t>
            </w:r>
          </w:p>
        </w:tc>
      </w:tr>
      <w:tr w:rsidR="00170E13" w:rsidRPr="005E4BEE" w:rsidTr="005E4BEE">
        <w:trPr>
          <w:trHeight w:val="255"/>
        </w:trPr>
        <w:tc>
          <w:tcPr>
            <w:tcW w:w="2320" w:type="dxa"/>
            <w:noWrap/>
            <w:vAlign w:val="bottom"/>
          </w:tcPr>
          <w:p w:rsidR="00170E13" w:rsidRPr="005E4BEE" w:rsidRDefault="00170E13" w:rsidP="005E4BEE">
            <w:r w:rsidRPr="005E4BEE">
              <w:t>н246</w:t>
            </w:r>
          </w:p>
        </w:tc>
        <w:tc>
          <w:tcPr>
            <w:tcW w:w="1060" w:type="dxa"/>
            <w:noWrap/>
            <w:vAlign w:val="bottom"/>
          </w:tcPr>
          <w:p w:rsidR="00170E13" w:rsidRPr="005E4BEE" w:rsidRDefault="00170E13" w:rsidP="005E4BEE">
            <w:r w:rsidRPr="005E4BEE">
              <w:t>970638,18</w:t>
            </w:r>
          </w:p>
        </w:tc>
        <w:tc>
          <w:tcPr>
            <w:tcW w:w="1160" w:type="dxa"/>
            <w:noWrap/>
            <w:vAlign w:val="bottom"/>
          </w:tcPr>
          <w:p w:rsidR="00170E13" w:rsidRPr="005E4BEE" w:rsidRDefault="00170E13" w:rsidP="005E4BEE">
            <w:r w:rsidRPr="005E4BEE">
              <w:t>1761119,16</w:t>
            </w:r>
          </w:p>
        </w:tc>
      </w:tr>
      <w:tr w:rsidR="00170E13" w:rsidRPr="005E4BEE" w:rsidTr="005E4BEE">
        <w:trPr>
          <w:trHeight w:val="255"/>
        </w:trPr>
        <w:tc>
          <w:tcPr>
            <w:tcW w:w="2320" w:type="dxa"/>
            <w:noWrap/>
            <w:vAlign w:val="bottom"/>
          </w:tcPr>
          <w:p w:rsidR="00170E13" w:rsidRPr="005E4BEE" w:rsidRDefault="00170E13" w:rsidP="005E4BEE">
            <w:r w:rsidRPr="005E4BEE">
              <w:t>н247</w:t>
            </w:r>
          </w:p>
        </w:tc>
        <w:tc>
          <w:tcPr>
            <w:tcW w:w="1060" w:type="dxa"/>
            <w:noWrap/>
            <w:vAlign w:val="bottom"/>
          </w:tcPr>
          <w:p w:rsidR="00170E13" w:rsidRPr="005E4BEE" w:rsidRDefault="00170E13" w:rsidP="005E4BEE">
            <w:r w:rsidRPr="005E4BEE">
              <w:t>970630,15</w:t>
            </w:r>
          </w:p>
        </w:tc>
        <w:tc>
          <w:tcPr>
            <w:tcW w:w="1160" w:type="dxa"/>
            <w:noWrap/>
            <w:vAlign w:val="bottom"/>
          </w:tcPr>
          <w:p w:rsidR="00170E13" w:rsidRPr="005E4BEE" w:rsidRDefault="00170E13" w:rsidP="005E4BEE">
            <w:r w:rsidRPr="005E4BEE">
              <w:t>1761126,02</w:t>
            </w:r>
          </w:p>
        </w:tc>
      </w:tr>
      <w:tr w:rsidR="00170E13" w:rsidRPr="005E4BEE" w:rsidTr="005E4BEE">
        <w:trPr>
          <w:trHeight w:val="255"/>
        </w:trPr>
        <w:tc>
          <w:tcPr>
            <w:tcW w:w="2320" w:type="dxa"/>
            <w:noWrap/>
            <w:vAlign w:val="bottom"/>
          </w:tcPr>
          <w:p w:rsidR="00170E13" w:rsidRPr="005E4BEE" w:rsidRDefault="00170E13" w:rsidP="005E4BEE">
            <w:r w:rsidRPr="005E4BEE">
              <w:t>н248</w:t>
            </w:r>
          </w:p>
        </w:tc>
        <w:tc>
          <w:tcPr>
            <w:tcW w:w="1060" w:type="dxa"/>
            <w:noWrap/>
            <w:vAlign w:val="bottom"/>
          </w:tcPr>
          <w:p w:rsidR="00170E13" w:rsidRPr="005E4BEE" w:rsidRDefault="00170E13" w:rsidP="005E4BEE">
            <w:r w:rsidRPr="005E4BEE">
              <w:t>970618,58</w:t>
            </w:r>
          </w:p>
        </w:tc>
        <w:tc>
          <w:tcPr>
            <w:tcW w:w="1160" w:type="dxa"/>
            <w:noWrap/>
            <w:vAlign w:val="bottom"/>
          </w:tcPr>
          <w:p w:rsidR="00170E13" w:rsidRPr="005E4BEE" w:rsidRDefault="00170E13" w:rsidP="005E4BEE">
            <w:r w:rsidRPr="005E4BEE">
              <w:t>1761124,73</w:t>
            </w:r>
          </w:p>
        </w:tc>
      </w:tr>
      <w:tr w:rsidR="00170E13" w:rsidRPr="005E4BEE" w:rsidTr="005E4BEE">
        <w:trPr>
          <w:trHeight w:val="255"/>
        </w:trPr>
        <w:tc>
          <w:tcPr>
            <w:tcW w:w="2320" w:type="dxa"/>
            <w:noWrap/>
            <w:vAlign w:val="bottom"/>
          </w:tcPr>
          <w:p w:rsidR="00170E13" w:rsidRPr="005E4BEE" w:rsidRDefault="00170E13" w:rsidP="005E4BEE">
            <w:r w:rsidRPr="005E4BEE">
              <w:t>н249</w:t>
            </w:r>
          </w:p>
        </w:tc>
        <w:tc>
          <w:tcPr>
            <w:tcW w:w="1060" w:type="dxa"/>
            <w:noWrap/>
            <w:vAlign w:val="bottom"/>
          </w:tcPr>
          <w:p w:rsidR="00170E13" w:rsidRPr="005E4BEE" w:rsidRDefault="00170E13" w:rsidP="005E4BEE">
            <w:r w:rsidRPr="005E4BEE">
              <w:t>970629,94</w:t>
            </w:r>
          </w:p>
        </w:tc>
        <w:tc>
          <w:tcPr>
            <w:tcW w:w="1160" w:type="dxa"/>
            <w:noWrap/>
            <w:vAlign w:val="bottom"/>
          </w:tcPr>
          <w:p w:rsidR="00170E13" w:rsidRPr="005E4BEE" w:rsidRDefault="00170E13" w:rsidP="005E4BEE">
            <w:r w:rsidRPr="005E4BEE">
              <w:t>1761104,74</w:t>
            </w:r>
          </w:p>
        </w:tc>
      </w:tr>
      <w:tr w:rsidR="00170E13" w:rsidRPr="005E4BEE" w:rsidTr="005E4BEE">
        <w:trPr>
          <w:trHeight w:val="255"/>
        </w:trPr>
        <w:tc>
          <w:tcPr>
            <w:tcW w:w="2320" w:type="dxa"/>
            <w:noWrap/>
            <w:vAlign w:val="bottom"/>
          </w:tcPr>
          <w:p w:rsidR="00170E13" w:rsidRPr="005E4BEE" w:rsidRDefault="00170E13" w:rsidP="005E4BEE">
            <w:r w:rsidRPr="005E4BEE">
              <w:t>н250</w:t>
            </w:r>
          </w:p>
        </w:tc>
        <w:tc>
          <w:tcPr>
            <w:tcW w:w="1060" w:type="dxa"/>
            <w:noWrap/>
            <w:vAlign w:val="bottom"/>
          </w:tcPr>
          <w:p w:rsidR="00170E13" w:rsidRPr="005E4BEE" w:rsidRDefault="00170E13" w:rsidP="005E4BEE">
            <w:r w:rsidRPr="005E4BEE">
              <w:t>970631,82</w:t>
            </w:r>
          </w:p>
        </w:tc>
        <w:tc>
          <w:tcPr>
            <w:tcW w:w="1160" w:type="dxa"/>
            <w:noWrap/>
            <w:vAlign w:val="bottom"/>
          </w:tcPr>
          <w:p w:rsidR="00170E13" w:rsidRPr="005E4BEE" w:rsidRDefault="00170E13" w:rsidP="005E4BEE">
            <w:r w:rsidRPr="005E4BEE">
              <w:t>1761106,83</w:t>
            </w:r>
          </w:p>
        </w:tc>
      </w:tr>
      <w:tr w:rsidR="00170E13" w:rsidRPr="005E4BEE" w:rsidTr="005E4BEE">
        <w:trPr>
          <w:trHeight w:val="255"/>
        </w:trPr>
        <w:tc>
          <w:tcPr>
            <w:tcW w:w="2320" w:type="dxa"/>
            <w:noWrap/>
            <w:vAlign w:val="bottom"/>
          </w:tcPr>
          <w:p w:rsidR="00170E13" w:rsidRPr="005E4BEE" w:rsidRDefault="00170E13" w:rsidP="005E4BEE">
            <w:r w:rsidRPr="005E4BEE">
              <w:t>н251</w:t>
            </w:r>
          </w:p>
        </w:tc>
        <w:tc>
          <w:tcPr>
            <w:tcW w:w="1060" w:type="dxa"/>
            <w:noWrap/>
            <w:vAlign w:val="bottom"/>
          </w:tcPr>
          <w:p w:rsidR="00170E13" w:rsidRPr="005E4BEE" w:rsidRDefault="00170E13" w:rsidP="005E4BEE">
            <w:r w:rsidRPr="005E4BEE">
              <w:t>970611,76</w:t>
            </w:r>
          </w:p>
        </w:tc>
        <w:tc>
          <w:tcPr>
            <w:tcW w:w="1160" w:type="dxa"/>
            <w:noWrap/>
            <w:vAlign w:val="bottom"/>
          </w:tcPr>
          <w:p w:rsidR="00170E13" w:rsidRPr="005E4BEE" w:rsidRDefault="00170E13" w:rsidP="005E4BEE">
            <w:r w:rsidRPr="005E4BEE">
              <w:t>1761123,97</w:t>
            </w:r>
          </w:p>
        </w:tc>
      </w:tr>
      <w:tr w:rsidR="00170E13" w:rsidRPr="005E4BEE" w:rsidTr="005E4BEE">
        <w:trPr>
          <w:trHeight w:val="255"/>
        </w:trPr>
        <w:tc>
          <w:tcPr>
            <w:tcW w:w="2320" w:type="dxa"/>
            <w:noWrap/>
            <w:vAlign w:val="bottom"/>
          </w:tcPr>
          <w:p w:rsidR="00170E13" w:rsidRPr="005E4BEE" w:rsidRDefault="00170E13" w:rsidP="005E4BEE">
            <w:r w:rsidRPr="005E4BEE">
              <w:t>н252</w:t>
            </w:r>
          </w:p>
        </w:tc>
        <w:tc>
          <w:tcPr>
            <w:tcW w:w="1060" w:type="dxa"/>
            <w:noWrap/>
            <w:vAlign w:val="bottom"/>
          </w:tcPr>
          <w:p w:rsidR="00170E13" w:rsidRPr="005E4BEE" w:rsidRDefault="00170E13" w:rsidP="005E4BEE">
            <w:r w:rsidRPr="005E4BEE">
              <w:t>970607,94</w:t>
            </w:r>
          </w:p>
        </w:tc>
        <w:tc>
          <w:tcPr>
            <w:tcW w:w="1160" w:type="dxa"/>
            <w:noWrap/>
            <w:vAlign w:val="bottom"/>
          </w:tcPr>
          <w:p w:rsidR="00170E13" w:rsidRPr="005E4BEE" w:rsidRDefault="00170E13" w:rsidP="005E4BEE">
            <w:r w:rsidRPr="005E4BEE">
              <w:t>1761123,54</w:t>
            </w:r>
          </w:p>
        </w:tc>
      </w:tr>
      <w:tr w:rsidR="00170E13" w:rsidRPr="005E4BEE" w:rsidTr="005E4BEE">
        <w:trPr>
          <w:trHeight w:val="255"/>
        </w:trPr>
        <w:tc>
          <w:tcPr>
            <w:tcW w:w="2320" w:type="dxa"/>
            <w:noWrap/>
            <w:vAlign w:val="bottom"/>
          </w:tcPr>
          <w:p w:rsidR="00170E13" w:rsidRPr="005E4BEE" w:rsidRDefault="00170E13" w:rsidP="005E4BEE">
            <w:r w:rsidRPr="005E4BEE">
              <w:t>86:09:0000000:4542/чзу8</w:t>
            </w:r>
          </w:p>
        </w:tc>
        <w:tc>
          <w:tcPr>
            <w:tcW w:w="1060" w:type="dxa"/>
            <w:noWrap/>
            <w:vAlign w:val="bottom"/>
          </w:tcPr>
          <w:p w:rsidR="00170E13" w:rsidRPr="005E4BEE" w:rsidRDefault="00170E13" w:rsidP="005E4BEE">
            <w:r w:rsidRPr="005E4BEE">
              <w:t>---</w:t>
            </w:r>
          </w:p>
        </w:tc>
        <w:tc>
          <w:tcPr>
            <w:tcW w:w="1160" w:type="dxa"/>
            <w:noWrap/>
            <w:vAlign w:val="bottom"/>
          </w:tcPr>
          <w:p w:rsidR="00170E13" w:rsidRPr="005E4BEE" w:rsidRDefault="00170E13" w:rsidP="005E4BEE">
            <w:r w:rsidRPr="005E4BEE">
              <w:t>---</w:t>
            </w:r>
          </w:p>
        </w:tc>
      </w:tr>
      <w:tr w:rsidR="00170E13" w:rsidRPr="005E4BEE" w:rsidTr="005E4BEE">
        <w:trPr>
          <w:trHeight w:val="255"/>
        </w:trPr>
        <w:tc>
          <w:tcPr>
            <w:tcW w:w="2320" w:type="dxa"/>
            <w:noWrap/>
            <w:vAlign w:val="bottom"/>
          </w:tcPr>
          <w:p w:rsidR="00170E13" w:rsidRPr="005E4BEE" w:rsidRDefault="00170E13" w:rsidP="005E4BEE">
            <w:r w:rsidRPr="005E4BEE">
              <w:t>н253</w:t>
            </w:r>
          </w:p>
        </w:tc>
        <w:tc>
          <w:tcPr>
            <w:tcW w:w="1060" w:type="dxa"/>
            <w:noWrap/>
            <w:vAlign w:val="bottom"/>
          </w:tcPr>
          <w:p w:rsidR="00170E13" w:rsidRPr="005E4BEE" w:rsidRDefault="00170E13" w:rsidP="005E4BEE">
            <w:r w:rsidRPr="005E4BEE">
              <w:t>970644,09</w:t>
            </w:r>
          </w:p>
        </w:tc>
        <w:tc>
          <w:tcPr>
            <w:tcW w:w="1160" w:type="dxa"/>
            <w:noWrap/>
            <w:vAlign w:val="bottom"/>
          </w:tcPr>
          <w:p w:rsidR="00170E13" w:rsidRPr="005E4BEE" w:rsidRDefault="00170E13" w:rsidP="005E4BEE">
            <w:r w:rsidRPr="005E4BEE">
              <w:t>1761217,03</w:t>
            </w:r>
          </w:p>
        </w:tc>
      </w:tr>
      <w:tr w:rsidR="00170E13" w:rsidRPr="005E4BEE" w:rsidTr="005E4BEE">
        <w:trPr>
          <w:trHeight w:val="255"/>
        </w:trPr>
        <w:tc>
          <w:tcPr>
            <w:tcW w:w="2320" w:type="dxa"/>
            <w:noWrap/>
            <w:vAlign w:val="bottom"/>
          </w:tcPr>
          <w:p w:rsidR="00170E13" w:rsidRPr="005E4BEE" w:rsidRDefault="00170E13" w:rsidP="005E4BEE">
            <w:r w:rsidRPr="005E4BEE">
              <w:t>н254</w:t>
            </w:r>
          </w:p>
        </w:tc>
        <w:tc>
          <w:tcPr>
            <w:tcW w:w="1060" w:type="dxa"/>
            <w:noWrap/>
            <w:vAlign w:val="bottom"/>
          </w:tcPr>
          <w:p w:rsidR="00170E13" w:rsidRPr="005E4BEE" w:rsidRDefault="00170E13" w:rsidP="005E4BEE">
            <w:r w:rsidRPr="005E4BEE">
              <w:t>970652,45</w:t>
            </w:r>
          </w:p>
        </w:tc>
        <w:tc>
          <w:tcPr>
            <w:tcW w:w="1160" w:type="dxa"/>
            <w:noWrap/>
            <w:vAlign w:val="bottom"/>
          </w:tcPr>
          <w:p w:rsidR="00170E13" w:rsidRPr="005E4BEE" w:rsidRDefault="00170E13" w:rsidP="005E4BEE">
            <w:r w:rsidRPr="005E4BEE">
              <w:t>1761302,18</w:t>
            </w:r>
          </w:p>
        </w:tc>
      </w:tr>
      <w:tr w:rsidR="00170E13" w:rsidRPr="005E4BEE" w:rsidTr="005E4BEE">
        <w:trPr>
          <w:trHeight w:val="255"/>
        </w:trPr>
        <w:tc>
          <w:tcPr>
            <w:tcW w:w="2320" w:type="dxa"/>
            <w:noWrap/>
            <w:vAlign w:val="bottom"/>
          </w:tcPr>
          <w:p w:rsidR="00170E13" w:rsidRPr="005E4BEE" w:rsidRDefault="00170E13" w:rsidP="005E4BEE">
            <w:r w:rsidRPr="005E4BEE">
              <w:t>н255</w:t>
            </w:r>
          </w:p>
        </w:tc>
        <w:tc>
          <w:tcPr>
            <w:tcW w:w="1060" w:type="dxa"/>
            <w:noWrap/>
            <w:vAlign w:val="bottom"/>
          </w:tcPr>
          <w:p w:rsidR="00170E13" w:rsidRPr="005E4BEE" w:rsidRDefault="00170E13" w:rsidP="005E4BEE">
            <w:r w:rsidRPr="005E4BEE">
              <w:t>970647,02</w:t>
            </w:r>
          </w:p>
        </w:tc>
        <w:tc>
          <w:tcPr>
            <w:tcW w:w="1160" w:type="dxa"/>
            <w:noWrap/>
            <w:vAlign w:val="bottom"/>
          </w:tcPr>
          <w:p w:rsidR="00170E13" w:rsidRPr="005E4BEE" w:rsidRDefault="00170E13" w:rsidP="005E4BEE">
            <w:r w:rsidRPr="005E4BEE">
              <w:t>1761305,13</w:t>
            </w:r>
          </w:p>
        </w:tc>
      </w:tr>
      <w:tr w:rsidR="00170E13" w:rsidRPr="005E4BEE" w:rsidTr="005E4BEE">
        <w:trPr>
          <w:trHeight w:val="255"/>
        </w:trPr>
        <w:tc>
          <w:tcPr>
            <w:tcW w:w="2320" w:type="dxa"/>
            <w:noWrap/>
            <w:vAlign w:val="bottom"/>
          </w:tcPr>
          <w:p w:rsidR="00170E13" w:rsidRPr="005E4BEE" w:rsidRDefault="00170E13" w:rsidP="005E4BEE">
            <w:r w:rsidRPr="005E4BEE">
              <w:t>н256</w:t>
            </w:r>
          </w:p>
        </w:tc>
        <w:tc>
          <w:tcPr>
            <w:tcW w:w="1060" w:type="dxa"/>
            <w:noWrap/>
            <w:vAlign w:val="bottom"/>
          </w:tcPr>
          <w:p w:rsidR="00170E13" w:rsidRPr="005E4BEE" w:rsidRDefault="00170E13" w:rsidP="005E4BEE">
            <w:r w:rsidRPr="005E4BEE">
              <w:t>970645,59</w:t>
            </w:r>
          </w:p>
        </w:tc>
        <w:tc>
          <w:tcPr>
            <w:tcW w:w="1160" w:type="dxa"/>
            <w:noWrap/>
            <w:vAlign w:val="bottom"/>
          </w:tcPr>
          <w:p w:rsidR="00170E13" w:rsidRPr="005E4BEE" w:rsidRDefault="00170E13" w:rsidP="005E4BEE">
            <w:r w:rsidRPr="005E4BEE">
              <w:t>1761298,58</w:t>
            </w:r>
          </w:p>
        </w:tc>
      </w:tr>
      <w:tr w:rsidR="00170E13" w:rsidRPr="005E4BEE" w:rsidTr="005E4BEE">
        <w:trPr>
          <w:trHeight w:val="255"/>
        </w:trPr>
        <w:tc>
          <w:tcPr>
            <w:tcW w:w="2320" w:type="dxa"/>
            <w:noWrap/>
            <w:vAlign w:val="bottom"/>
          </w:tcPr>
          <w:p w:rsidR="00170E13" w:rsidRPr="005E4BEE" w:rsidRDefault="00170E13" w:rsidP="005E4BEE">
            <w:r w:rsidRPr="005E4BEE">
              <w:t>н257</w:t>
            </w:r>
          </w:p>
        </w:tc>
        <w:tc>
          <w:tcPr>
            <w:tcW w:w="1060" w:type="dxa"/>
            <w:noWrap/>
            <w:vAlign w:val="bottom"/>
          </w:tcPr>
          <w:p w:rsidR="00170E13" w:rsidRPr="005E4BEE" w:rsidRDefault="00170E13" w:rsidP="005E4BEE">
            <w:r w:rsidRPr="005E4BEE">
              <w:t>970643,99</w:t>
            </w:r>
          </w:p>
        </w:tc>
        <w:tc>
          <w:tcPr>
            <w:tcW w:w="1160" w:type="dxa"/>
            <w:noWrap/>
            <w:vAlign w:val="bottom"/>
          </w:tcPr>
          <w:p w:rsidR="00170E13" w:rsidRPr="005E4BEE" w:rsidRDefault="00170E13" w:rsidP="005E4BEE">
            <w:r w:rsidRPr="005E4BEE">
              <w:t>1761287,05</w:t>
            </w:r>
          </w:p>
        </w:tc>
      </w:tr>
      <w:tr w:rsidR="00170E13" w:rsidRPr="005E4BEE" w:rsidTr="005E4BEE">
        <w:trPr>
          <w:trHeight w:val="255"/>
        </w:trPr>
        <w:tc>
          <w:tcPr>
            <w:tcW w:w="2320" w:type="dxa"/>
            <w:noWrap/>
            <w:vAlign w:val="bottom"/>
          </w:tcPr>
          <w:p w:rsidR="00170E13" w:rsidRPr="005E4BEE" w:rsidRDefault="00170E13" w:rsidP="005E4BEE">
            <w:r w:rsidRPr="005E4BEE">
              <w:t>н258</w:t>
            </w:r>
          </w:p>
        </w:tc>
        <w:tc>
          <w:tcPr>
            <w:tcW w:w="1060" w:type="dxa"/>
            <w:noWrap/>
            <w:vAlign w:val="bottom"/>
          </w:tcPr>
          <w:p w:rsidR="00170E13" w:rsidRPr="005E4BEE" w:rsidRDefault="00170E13" w:rsidP="005E4BEE">
            <w:r w:rsidRPr="005E4BEE">
              <w:t>970640,99</w:t>
            </w:r>
          </w:p>
        </w:tc>
        <w:tc>
          <w:tcPr>
            <w:tcW w:w="1160" w:type="dxa"/>
            <w:noWrap/>
            <w:vAlign w:val="bottom"/>
          </w:tcPr>
          <w:p w:rsidR="00170E13" w:rsidRPr="005E4BEE" w:rsidRDefault="00170E13" w:rsidP="005E4BEE">
            <w:r w:rsidRPr="005E4BEE">
              <w:t>1761256,46</w:t>
            </w:r>
          </w:p>
        </w:tc>
      </w:tr>
      <w:tr w:rsidR="00170E13" w:rsidRPr="005E4BEE" w:rsidTr="005E4BEE">
        <w:trPr>
          <w:trHeight w:val="255"/>
        </w:trPr>
        <w:tc>
          <w:tcPr>
            <w:tcW w:w="2320" w:type="dxa"/>
            <w:noWrap/>
            <w:vAlign w:val="bottom"/>
          </w:tcPr>
          <w:p w:rsidR="00170E13" w:rsidRPr="005E4BEE" w:rsidRDefault="00170E13" w:rsidP="005E4BEE">
            <w:r w:rsidRPr="005E4BEE">
              <w:t>н259</w:t>
            </w:r>
          </w:p>
        </w:tc>
        <w:tc>
          <w:tcPr>
            <w:tcW w:w="1060" w:type="dxa"/>
            <w:noWrap/>
            <w:vAlign w:val="bottom"/>
          </w:tcPr>
          <w:p w:rsidR="00170E13" w:rsidRPr="005E4BEE" w:rsidRDefault="00170E13" w:rsidP="005E4BEE">
            <w:r w:rsidRPr="005E4BEE">
              <w:t>970640,44</w:t>
            </w:r>
          </w:p>
        </w:tc>
        <w:tc>
          <w:tcPr>
            <w:tcW w:w="1160" w:type="dxa"/>
            <w:noWrap/>
            <w:vAlign w:val="bottom"/>
          </w:tcPr>
          <w:p w:rsidR="00170E13" w:rsidRPr="005E4BEE" w:rsidRDefault="00170E13" w:rsidP="005E4BEE">
            <w:r w:rsidRPr="005E4BEE">
              <w:t>1761248,73</w:t>
            </w:r>
          </w:p>
        </w:tc>
      </w:tr>
      <w:tr w:rsidR="00170E13" w:rsidRPr="005E4BEE" w:rsidTr="005E4BEE">
        <w:trPr>
          <w:trHeight w:val="255"/>
        </w:trPr>
        <w:tc>
          <w:tcPr>
            <w:tcW w:w="2320" w:type="dxa"/>
            <w:noWrap/>
            <w:vAlign w:val="bottom"/>
          </w:tcPr>
          <w:p w:rsidR="00170E13" w:rsidRPr="005E4BEE" w:rsidRDefault="00170E13" w:rsidP="005E4BEE">
            <w:r w:rsidRPr="005E4BEE">
              <w:t>н260</w:t>
            </w:r>
          </w:p>
        </w:tc>
        <w:tc>
          <w:tcPr>
            <w:tcW w:w="1060" w:type="dxa"/>
            <w:noWrap/>
            <w:vAlign w:val="bottom"/>
          </w:tcPr>
          <w:p w:rsidR="00170E13" w:rsidRPr="005E4BEE" w:rsidRDefault="00170E13" w:rsidP="005E4BEE">
            <w:r w:rsidRPr="005E4BEE">
              <w:t>970639,25</w:t>
            </w:r>
          </w:p>
        </w:tc>
        <w:tc>
          <w:tcPr>
            <w:tcW w:w="1160" w:type="dxa"/>
            <w:noWrap/>
            <w:vAlign w:val="bottom"/>
          </w:tcPr>
          <w:p w:rsidR="00170E13" w:rsidRPr="005E4BEE" w:rsidRDefault="00170E13" w:rsidP="005E4BEE">
            <w:r w:rsidRPr="005E4BEE">
              <w:t>1761222,85</w:t>
            </w:r>
          </w:p>
        </w:tc>
      </w:tr>
    </w:tbl>
    <w:p w:rsidR="00170E13" w:rsidRPr="005E4BEE" w:rsidRDefault="00170E13" w:rsidP="005E4BEE">
      <w:pPr>
        <w:sectPr w:rsidR="00170E13" w:rsidRPr="005E4BEE" w:rsidSect="005E4BEE">
          <w:type w:val="continuous"/>
          <w:pgSz w:w="11906" w:h="16838" w:code="9"/>
          <w:pgMar w:top="1106" w:right="568" w:bottom="426" w:left="1560" w:header="570" w:footer="332" w:gutter="0"/>
          <w:cols w:num="2" w:space="720"/>
          <w:docGrid w:linePitch="326"/>
        </w:sectPr>
      </w:pPr>
    </w:p>
    <w:p w:rsidR="00170E13" w:rsidRPr="00FD2D8E" w:rsidRDefault="00170E13" w:rsidP="005C4554">
      <w:pPr>
        <w:ind w:firstLine="567"/>
        <w:jc w:val="both"/>
        <w:rPr>
          <w:b/>
          <w:sz w:val="24"/>
          <w:szCs w:val="24"/>
        </w:rPr>
      </w:pPr>
      <w:bookmarkStart w:id="52" w:name="_Toc98855441"/>
      <w:r>
        <w:rPr>
          <w:b/>
          <w:sz w:val="24"/>
          <w:szCs w:val="24"/>
        </w:rPr>
        <w:t>2</w:t>
      </w:r>
      <w:r w:rsidRPr="00FD2D8E">
        <w:rPr>
          <w:b/>
          <w:sz w:val="24"/>
          <w:szCs w:val="24"/>
        </w:rPr>
        <w:t>.3.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bookmarkEnd w:id="52"/>
    </w:p>
    <w:p w:rsidR="00170E13" w:rsidRPr="005E4BEE" w:rsidRDefault="00170E13" w:rsidP="005E4BEE">
      <w:pPr>
        <w:sectPr w:rsidR="00170E13" w:rsidRPr="005E4BEE" w:rsidSect="005E4BEE">
          <w:pgSz w:w="11906" w:h="16838" w:code="9"/>
          <w:pgMar w:top="1106" w:right="568" w:bottom="426" w:left="1560" w:header="570" w:footer="332"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1066"/>
        <w:gridCol w:w="1183"/>
      </w:tblGrid>
      <w:tr w:rsidR="00170E13" w:rsidRPr="005E4BEE" w:rsidTr="005E4BEE">
        <w:trPr>
          <w:trHeight w:val="255"/>
        </w:trPr>
        <w:tc>
          <w:tcPr>
            <w:tcW w:w="1228" w:type="pct"/>
            <w:noWrap/>
            <w:vAlign w:val="center"/>
          </w:tcPr>
          <w:p w:rsidR="00170E13" w:rsidRPr="005E4BEE" w:rsidRDefault="00170E13" w:rsidP="003D5C0C">
            <w:r w:rsidRPr="005E4BEE">
              <w:t>N_тчк</w:t>
            </w:r>
          </w:p>
        </w:tc>
        <w:tc>
          <w:tcPr>
            <w:tcW w:w="1755" w:type="pct"/>
            <w:noWrap/>
            <w:vAlign w:val="center"/>
          </w:tcPr>
          <w:p w:rsidR="00170E13" w:rsidRPr="005E4BEE" w:rsidRDefault="00170E13" w:rsidP="003D5C0C">
            <w:r w:rsidRPr="005E4BEE">
              <w:t>X</w:t>
            </w:r>
          </w:p>
        </w:tc>
        <w:tc>
          <w:tcPr>
            <w:tcW w:w="2017" w:type="pct"/>
            <w:noWrap/>
            <w:vAlign w:val="center"/>
          </w:tcPr>
          <w:p w:rsidR="00170E13" w:rsidRPr="005E4BEE" w:rsidRDefault="00170E13" w:rsidP="003D5C0C">
            <w:r w:rsidRPr="005E4BEE">
              <w:t>Y</w:t>
            </w:r>
          </w:p>
        </w:tc>
      </w:tr>
      <w:tr w:rsidR="00170E13" w:rsidRPr="005E4BEE" w:rsidTr="005E4BEE">
        <w:trPr>
          <w:trHeight w:val="255"/>
        </w:trPr>
        <w:tc>
          <w:tcPr>
            <w:tcW w:w="1228" w:type="pct"/>
            <w:noWrap/>
            <w:vAlign w:val="center"/>
          </w:tcPr>
          <w:p w:rsidR="00170E13" w:rsidRPr="005E4BEE" w:rsidRDefault="00170E13" w:rsidP="003D5C0C">
            <w:r w:rsidRPr="005E4BEE">
              <w:t>н1</w:t>
            </w:r>
          </w:p>
        </w:tc>
        <w:tc>
          <w:tcPr>
            <w:tcW w:w="1755" w:type="pct"/>
            <w:noWrap/>
            <w:vAlign w:val="center"/>
          </w:tcPr>
          <w:p w:rsidR="00170E13" w:rsidRPr="005E4BEE" w:rsidRDefault="00170E13" w:rsidP="003D5C0C">
            <w:r w:rsidRPr="005E4BEE">
              <w:t>970677,01</w:t>
            </w:r>
          </w:p>
        </w:tc>
        <w:tc>
          <w:tcPr>
            <w:tcW w:w="2017" w:type="pct"/>
            <w:noWrap/>
            <w:vAlign w:val="center"/>
          </w:tcPr>
          <w:p w:rsidR="00170E13" w:rsidRPr="005E4BEE" w:rsidRDefault="00170E13" w:rsidP="003D5C0C">
            <w:r w:rsidRPr="005E4BEE">
              <w:t>1761469,43</w:t>
            </w:r>
          </w:p>
        </w:tc>
      </w:tr>
      <w:tr w:rsidR="00170E13" w:rsidRPr="005E4BEE" w:rsidTr="005E4BEE">
        <w:trPr>
          <w:trHeight w:val="255"/>
        </w:trPr>
        <w:tc>
          <w:tcPr>
            <w:tcW w:w="1228" w:type="pct"/>
            <w:noWrap/>
            <w:vAlign w:val="center"/>
          </w:tcPr>
          <w:p w:rsidR="00170E13" w:rsidRPr="005E4BEE" w:rsidRDefault="00170E13" w:rsidP="003D5C0C">
            <w:r w:rsidRPr="005E4BEE">
              <w:t>н2</w:t>
            </w:r>
          </w:p>
        </w:tc>
        <w:tc>
          <w:tcPr>
            <w:tcW w:w="1755" w:type="pct"/>
            <w:noWrap/>
            <w:vAlign w:val="center"/>
          </w:tcPr>
          <w:p w:rsidR="00170E13" w:rsidRPr="005E4BEE" w:rsidRDefault="00170E13" w:rsidP="003D5C0C">
            <w:r w:rsidRPr="005E4BEE">
              <w:t>970626,74</w:t>
            </w:r>
          </w:p>
        </w:tc>
        <w:tc>
          <w:tcPr>
            <w:tcW w:w="2017" w:type="pct"/>
            <w:noWrap/>
            <w:vAlign w:val="center"/>
          </w:tcPr>
          <w:p w:rsidR="00170E13" w:rsidRPr="005E4BEE" w:rsidRDefault="00170E13" w:rsidP="003D5C0C">
            <w:r w:rsidRPr="005E4BEE">
              <w:t>1761375,32</w:t>
            </w:r>
          </w:p>
        </w:tc>
      </w:tr>
      <w:tr w:rsidR="00170E13" w:rsidRPr="005E4BEE" w:rsidTr="005E4BEE">
        <w:trPr>
          <w:trHeight w:val="255"/>
        </w:trPr>
        <w:tc>
          <w:tcPr>
            <w:tcW w:w="1228" w:type="pct"/>
            <w:noWrap/>
            <w:vAlign w:val="center"/>
          </w:tcPr>
          <w:p w:rsidR="00170E13" w:rsidRPr="005E4BEE" w:rsidRDefault="00170E13" w:rsidP="003D5C0C">
            <w:r w:rsidRPr="005E4BEE">
              <w:t>н3</w:t>
            </w:r>
          </w:p>
        </w:tc>
        <w:tc>
          <w:tcPr>
            <w:tcW w:w="1755" w:type="pct"/>
            <w:noWrap/>
            <w:vAlign w:val="center"/>
          </w:tcPr>
          <w:p w:rsidR="00170E13" w:rsidRPr="005E4BEE" w:rsidRDefault="00170E13" w:rsidP="003D5C0C">
            <w:r w:rsidRPr="005E4BEE">
              <w:t>970610,60</w:t>
            </w:r>
          </w:p>
        </w:tc>
        <w:tc>
          <w:tcPr>
            <w:tcW w:w="2017" w:type="pct"/>
            <w:noWrap/>
            <w:vAlign w:val="center"/>
          </w:tcPr>
          <w:p w:rsidR="00170E13" w:rsidRPr="005E4BEE" w:rsidRDefault="00170E13" w:rsidP="003D5C0C">
            <w:r w:rsidRPr="005E4BEE">
              <w:t>1761341,94</w:t>
            </w:r>
          </w:p>
        </w:tc>
      </w:tr>
      <w:tr w:rsidR="00170E13" w:rsidRPr="005E4BEE" w:rsidTr="005E4BEE">
        <w:trPr>
          <w:trHeight w:val="255"/>
        </w:trPr>
        <w:tc>
          <w:tcPr>
            <w:tcW w:w="1228" w:type="pct"/>
            <w:noWrap/>
            <w:vAlign w:val="center"/>
          </w:tcPr>
          <w:p w:rsidR="00170E13" w:rsidRPr="005E4BEE" w:rsidRDefault="00170E13" w:rsidP="003D5C0C">
            <w:r w:rsidRPr="005E4BEE">
              <w:t>н4</w:t>
            </w:r>
          </w:p>
        </w:tc>
        <w:tc>
          <w:tcPr>
            <w:tcW w:w="1755" w:type="pct"/>
            <w:noWrap/>
            <w:vAlign w:val="center"/>
          </w:tcPr>
          <w:p w:rsidR="00170E13" w:rsidRPr="005E4BEE" w:rsidRDefault="00170E13" w:rsidP="003D5C0C">
            <w:r w:rsidRPr="005E4BEE">
              <w:t>970607,43</w:t>
            </w:r>
          </w:p>
        </w:tc>
        <w:tc>
          <w:tcPr>
            <w:tcW w:w="2017" w:type="pct"/>
            <w:noWrap/>
            <w:vAlign w:val="center"/>
          </w:tcPr>
          <w:p w:rsidR="00170E13" w:rsidRPr="005E4BEE" w:rsidRDefault="00170E13" w:rsidP="003D5C0C">
            <w:r w:rsidRPr="005E4BEE">
              <w:t>1761333,30</w:t>
            </w:r>
          </w:p>
        </w:tc>
      </w:tr>
      <w:tr w:rsidR="00170E13" w:rsidRPr="005E4BEE" w:rsidTr="005E4BEE">
        <w:trPr>
          <w:trHeight w:val="255"/>
        </w:trPr>
        <w:tc>
          <w:tcPr>
            <w:tcW w:w="1228" w:type="pct"/>
            <w:noWrap/>
            <w:vAlign w:val="center"/>
          </w:tcPr>
          <w:p w:rsidR="00170E13" w:rsidRPr="005E4BEE" w:rsidRDefault="00170E13" w:rsidP="003D5C0C">
            <w:r w:rsidRPr="005E4BEE">
              <w:t>н5</w:t>
            </w:r>
          </w:p>
        </w:tc>
        <w:tc>
          <w:tcPr>
            <w:tcW w:w="1755" w:type="pct"/>
            <w:noWrap/>
            <w:vAlign w:val="center"/>
          </w:tcPr>
          <w:p w:rsidR="00170E13" w:rsidRPr="005E4BEE" w:rsidRDefault="00170E13" w:rsidP="003D5C0C">
            <w:r w:rsidRPr="005E4BEE">
              <w:t>970604,75</w:t>
            </w:r>
          </w:p>
        </w:tc>
        <w:tc>
          <w:tcPr>
            <w:tcW w:w="2017" w:type="pct"/>
            <w:noWrap/>
            <w:vAlign w:val="center"/>
          </w:tcPr>
          <w:p w:rsidR="00170E13" w:rsidRPr="005E4BEE" w:rsidRDefault="00170E13" w:rsidP="003D5C0C">
            <w:r w:rsidRPr="005E4BEE">
              <w:t>1761324,48</w:t>
            </w:r>
          </w:p>
        </w:tc>
      </w:tr>
      <w:tr w:rsidR="00170E13" w:rsidRPr="005E4BEE" w:rsidTr="005E4BEE">
        <w:trPr>
          <w:trHeight w:val="255"/>
        </w:trPr>
        <w:tc>
          <w:tcPr>
            <w:tcW w:w="1228" w:type="pct"/>
            <w:noWrap/>
            <w:vAlign w:val="center"/>
          </w:tcPr>
          <w:p w:rsidR="00170E13" w:rsidRPr="005E4BEE" w:rsidRDefault="00170E13" w:rsidP="003D5C0C">
            <w:r w:rsidRPr="005E4BEE">
              <w:t>н6</w:t>
            </w:r>
          </w:p>
        </w:tc>
        <w:tc>
          <w:tcPr>
            <w:tcW w:w="1755" w:type="pct"/>
            <w:noWrap/>
            <w:vAlign w:val="center"/>
          </w:tcPr>
          <w:p w:rsidR="00170E13" w:rsidRPr="005E4BEE" w:rsidRDefault="00170E13" w:rsidP="003D5C0C">
            <w:r w:rsidRPr="005E4BEE">
              <w:t>970602,55</w:t>
            </w:r>
          </w:p>
        </w:tc>
        <w:tc>
          <w:tcPr>
            <w:tcW w:w="2017" w:type="pct"/>
            <w:noWrap/>
            <w:vAlign w:val="center"/>
          </w:tcPr>
          <w:p w:rsidR="00170E13" w:rsidRPr="005E4BEE" w:rsidRDefault="00170E13" w:rsidP="003D5C0C">
            <w:r w:rsidRPr="005E4BEE">
              <w:t>1761315,53</w:t>
            </w:r>
          </w:p>
        </w:tc>
      </w:tr>
      <w:tr w:rsidR="00170E13" w:rsidRPr="005E4BEE" w:rsidTr="005E4BEE">
        <w:trPr>
          <w:trHeight w:val="255"/>
        </w:trPr>
        <w:tc>
          <w:tcPr>
            <w:tcW w:w="1228" w:type="pct"/>
            <w:noWrap/>
            <w:vAlign w:val="center"/>
          </w:tcPr>
          <w:p w:rsidR="00170E13" w:rsidRPr="005E4BEE" w:rsidRDefault="00170E13" w:rsidP="003D5C0C">
            <w:r w:rsidRPr="005E4BEE">
              <w:t>н7</w:t>
            </w:r>
          </w:p>
        </w:tc>
        <w:tc>
          <w:tcPr>
            <w:tcW w:w="1755" w:type="pct"/>
            <w:noWrap/>
            <w:vAlign w:val="center"/>
          </w:tcPr>
          <w:p w:rsidR="00170E13" w:rsidRPr="005E4BEE" w:rsidRDefault="00170E13" w:rsidP="003D5C0C">
            <w:r w:rsidRPr="005E4BEE">
              <w:t>970597,42</w:t>
            </w:r>
          </w:p>
        </w:tc>
        <w:tc>
          <w:tcPr>
            <w:tcW w:w="2017" w:type="pct"/>
            <w:noWrap/>
            <w:vAlign w:val="center"/>
          </w:tcPr>
          <w:p w:rsidR="00170E13" w:rsidRPr="005E4BEE" w:rsidRDefault="00170E13" w:rsidP="003D5C0C">
            <w:r w:rsidRPr="005E4BEE">
              <w:t>1761278,62</w:t>
            </w:r>
          </w:p>
        </w:tc>
      </w:tr>
      <w:tr w:rsidR="00170E13" w:rsidRPr="005E4BEE" w:rsidTr="005E4BEE">
        <w:trPr>
          <w:trHeight w:val="255"/>
        </w:trPr>
        <w:tc>
          <w:tcPr>
            <w:tcW w:w="1228" w:type="pct"/>
            <w:noWrap/>
            <w:vAlign w:val="center"/>
          </w:tcPr>
          <w:p w:rsidR="00170E13" w:rsidRPr="005E4BEE" w:rsidRDefault="00170E13" w:rsidP="003D5C0C">
            <w:r w:rsidRPr="005E4BEE">
              <w:t>н8</w:t>
            </w:r>
          </w:p>
        </w:tc>
        <w:tc>
          <w:tcPr>
            <w:tcW w:w="1755" w:type="pct"/>
            <w:noWrap/>
            <w:vAlign w:val="center"/>
          </w:tcPr>
          <w:p w:rsidR="00170E13" w:rsidRPr="005E4BEE" w:rsidRDefault="00170E13" w:rsidP="003D5C0C">
            <w:r w:rsidRPr="005E4BEE">
              <w:t>970591,37</w:t>
            </w:r>
          </w:p>
        </w:tc>
        <w:tc>
          <w:tcPr>
            <w:tcW w:w="2017" w:type="pct"/>
            <w:noWrap/>
            <w:vAlign w:val="center"/>
          </w:tcPr>
          <w:p w:rsidR="00170E13" w:rsidRPr="005E4BEE" w:rsidRDefault="00170E13" w:rsidP="003D5C0C">
            <w:r w:rsidRPr="005E4BEE">
              <w:t>1761217,09</w:t>
            </w:r>
          </w:p>
        </w:tc>
      </w:tr>
      <w:tr w:rsidR="00170E13" w:rsidRPr="005E4BEE" w:rsidTr="005E4BEE">
        <w:trPr>
          <w:trHeight w:val="255"/>
        </w:trPr>
        <w:tc>
          <w:tcPr>
            <w:tcW w:w="1228" w:type="pct"/>
            <w:noWrap/>
            <w:vAlign w:val="center"/>
          </w:tcPr>
          <w:p w:rsidR="00170E13" w:rsidRPr="005E4BEE" w:rsidRDefault="00170E13" w:rsidP="003D5C0C">
            <w:r w:rsidRPr="005E4BEE">
              <w:t>н9</w:t>
            </w:r>
          </w:p>
        </w:tc>
        <w:tc>
          <w:tcPr>
            <w:tcW w:w="1755" w:type="pct"/>
            <w:noWrap/>
            <w:vAlign w:val="center"/>
          </w:tcPr>
          <w:p w:rsidR="00170E13" w:rsidRPr="005E4BEE" w:rsidRDefault="00170E13" w:rsidP="003D5C0C">
            <w:r w:rsidRPr="005E4BEE">
              <w:t>970585,71</w:t>
            </w:r>
          </w:p>
        </w:tc>
        <w:tc>
          <w:tcPr>
            <w:tcW w:w="2017" w:type="pct"/>
            <w:noWrap/>
            <w:vAlign w:val="center"/>
          </w:tcPr>
          <w:p w:rsidR="00170E13" w:rsidRPr="005E4BEE" w:rsidRDefault="00170E13" w:rsidP="003D5C0C">
            <w:r w:rsidRPr="005E4BEE">
              <w:t>1761207,90</w:t>
            </w:r>
          </w:p>
        </w:tc>
      </w:tr>
      <w:tr w:rsidR="00170E13" w:rsidRPr="005E4BEE" w:rsidTr="005E4BEE">
        <w:trPr>
          <w:trHeight w:val="255"/>
        </w:trPr>
        <w:tc>
          <w:tcPr>
            <w:tcW w:w="1228" w:type="pct"/>
            <w:noWrap/>
            <w:vAlign w:val="center"/>
          </w:tcPr>
          <w:p w:rsidR="00170E13" w:rsidRPr="005E4BEE" w:rsidRDefault="00170E13" w:rsidP="003D5C0C">
            <w:r w:rsidRPr="005E4BEE">
              <w:t>н10</w:t>
            </w:r>
          </w:p>
        </w:tc>
        <w:tc>
          <w:tcPr>
            <w:tcW w:w="1755" w:type="pct"/>
            <w:noWrap/>
            <w:vAlign w:val="center"/>
          </w:tcPr>
          <w:p w:rsidR="00170E13" w:rsidRPr="005E4BEE" w:rsidRDefault="00170E13" w:rsidP="003D5C0C">
            <w:r w:rsidRPr="005E4BEE">
              <w:t>970557,72</w:t>
            </w:r>
          </w:p>
        </w:tc>
        <w:tc>
          <w:tcPr>
            <w:tcW w:w="2017" w:type="pct"/>
            <w:noWrap/>
            <w:vAlign w:val="center"/>
          </w:tcPr>
          <w:p w:rsidR="00170E13" w:rsidRPr="005E4BEE" w:rsidRDefault="00170E13" w:rsidP="003D5C0C">
            <w:r w:rsidRPr="005E4BEE">
              <w:t>1761186,19</w:t>
            </w:r>
          </w:p>
        </w:tc>
      </w:tr>
      <w:tr w:rsidR="00170E13" w:rsidRPr="005E4BEE" w:rsidTr="005E4BEE">
        <w:trPr>
          <w:trHeight w:val="255"/>
        </w:trPr>
        <w:tc>
          <w:tcPr>
            <w:tcW w:w="1228" w:type="pct"/>
            <w:noWrap/>
            <w:vAlign w:val="center"/>
          </w:tcPr>
          <w:p w:rsidR="00170E13" w:rsidRPr="005E4BEE" w:rsidRDefault="00170E13" w:rsidP="003D5C0C">
            <w:r w:rsidRPr="005E4BEE">
              <w:t>н11</w:t>
            </w:r>
          </w:p>
        </w:tc>
        <w:tc>
          <w:tcPr>
            <w:tcW w:w="1755" w:type="pct"/>
            <w:noWrap/>
            <w:vAlign w:val="center"/>
          </w:tcPr>
          <w:p w:rsidR="00170E13" w:rsidRPr="005E4BEE" w:rsidRDefault="00170E13" w:rsidP="003D5C0C">
            <w:r w:rsidRPr="005E4BEE">
              <w:t>970574,83</w:t>
            </w:r>
          </w:p>
        </w:tc>
        <w:tc>
          <w:tcPr>
            <w:tcW w:w="2017" w:type="pct"/>
            <w:noWrap/>
            <w:vAlign w:val="center"/>
          </w:tcPr>
          <w:p w:rsidR="00170E13" w:rsidRPr="005E4BEE" w:rsidRDefault="00170E13" w:rsidP="003D5C0C">
            <w:r w:rsidRPr="005E4BEE">
              <w:t>1761166,58</w:t>
            </w:r>
          </w:p>
        </w:tc>
      </w:tr>
      <w:tr w:rsidR="00170E13" w:rsidRPr="005E4BEE" w:rsidTr="005E4BEE">
        <w:trPr>
          <w:trHeight w:val="255"/>
        </w:trPr>
        <w:tc>
          <w:tcPr>
            <w:tcW w:w="1228" w:type="pct"/>
            <w:noWrap/>
            <w:vAlign w:val="center"/>
          </w:tcPr>
          <w:p w:rsidR="00170E13" w:rsidRPr="005E4BEE" w:rsidRDefault="00170E13" w:rsidP="003D5C0C">
            <w:r w:rsidRPr="005E4BEE">
              <w:t>н12</w:t>
            </w:r>
          </w:p>
        </w:tc>
        <w:tc>
          <w:tcPr>
            <w:tcW w:w="1755" w:type="pct"/>
            <w:noWrap/>
            <w:vAlign w:val="center"/>
          </w:tcPr>
          <w:p w:rsidR="00170E13" w:rsidRPr="005E4BEE" w:rsidRDefault="00170E13" w:rsidP="003D5C0C">
            <w:r w:rsidRPr="005E4BEE">
              <w:t>970581,88</w:t>
            </w:r>
          </w:p>
        </w:tc>
        <w:tc>
          <w:tcPr>
            <w:tcW w:w="2017" w:type="pct"/>
            <w:noWrap/>
            <w:vAlign w:val="center"/>
          </w:tcPr>
          <w:p w:rsidR="00170E13" w:rsidRPr="005E4BEE" w:rsidRDefault="00170E13" w:rsidP="003D5C0C">
            <w:r w:rsidRPr="005E4BEE">
              <w:t>1761172,69</w:t>
            </w:r>
          </w:p>
        </w:tc>
      </w:tr>
      <w:tr w:rsidR="00170E13" w:rsidRPr="005E4BEE" w:rsidTr="005E4BEE">
        <w:trPr>
          <w:trHeight w:val="255"/>
        </w:trPr>
        <w:tc>
          <w:tcPr>
            <w:tcW w:w="1228" w:type="pct"/>
            <w:noWrap/>
            <w:vAlign w:val="center"/>
          </w:tcPr>
          <w:p w:rsidR="00170E13" w:rsidRPr="005E4BEE" w:rsidRDefault="00170E13" w:rsidP="003D5C0C">
            <w:r w:rsidRPr="005E4BEE">
              <w:t>н13</w:t>
            </w:r>
          </w:p>
        </w:tc>
        <w:tc>
          <w:tcPr>
            <w:tcW w:w="1755" w:type="pct"/>
            <w:noWrap/>
            <w:vAlign w:val="center"/>
          </w:tcPr>
          <w:p w:rsidR="00170E13" w:rsidRPr="005E4BEE" w:rsidRDefault="00170E13" w:rsidP="003D5C0C">
            <w:r w:rsidRPr="005E4BEE">
              <w:t>970593,81</w:t>
            </w:r>
          </w:p>
        </w:tc>
        <w:tc>
          <w:tcPr>
            <w:tcW w:w="2017" w:type="pct"/>
            <w:noWrap/>
            <w:vAlign w:val="center"/>
          </w:tcPr>
          <w:p w:rsidR="00170E13" w:rsidRPr="005E4BEE" w:rsidRDefault="00170E13" w:rsidP="003D5C0C">
            <w:r w:rsidRPr="005E4BEE">
              <w:t>1761157,39</w:t>
            </w:r>
          </w:p>
        </w:tc>
      </w:tr>
      <w:tr w:rsidR="00170E13" w:rsidRPr="005E4BEE" w:rsidTr="005E4BEE">
        <w:trPr>
          <w:trHeight w:val="255"/>
        </w:trPr>
        <w:tc>
          <w:tcPr>
            <w:tcW w:w="1228" w:type="pct"/>
            <w:noWrap/>
            <w:vAlign w:val="center"/>
          </w:tcPr>
          <w:p w:rsidR="00170E13" w:rsidRPr="005E4BEE" w:rsidRDefault="00170E13" w:rsidP="003D5C0C">
            <w:r w:rsidRPr="005E4BEE">
              <w:t>н14</w:t>
            </w:r>
          </w:p>
        </w:tc>
        <w:tc>
          <w:tcPr>
            <w:tcW w:w="1755" w:type="pct"/>
            <w:noWrap/>
            <w:vAlign w:val="center"/>
          </w:tcPr>
          <w:p w:rsidR="00170E13" w:rsidRPr="005E4BEE" w:rsidRDefault="00170E13" w:rsidP="003D5C0C">
            <w:r w:rsidRPr="005E4BEE">
              <w:t>970590,72</w:t>
            </w:r>
          </w:p>
        </w:tc>
        <w:tc>
          <w:tcPr>
            <w:tcW w:w="2017" w:type="pct"/>
            <w:noWrap/>
            <w:vAlign w:val="center"/>
          </w:tcPr>
          <w:p w:rsidR="00170E13" w:rsidRPr="005E4BEE" w:rsidRDefault="00170E13" w:rsidP="003D5C0C">
            <w:r w:rsidRPr="005E4BEE">
              <w:t>1761117,73</w:t>
            </w:r>
          </w:p>
        </w:tc>
      </w:tr>
      <w:tr w:rsidR="00170E13" w:rsidRPr="005E4BEE" w:rsidTr="005E4BEE">
        <w:trPr>
          <w:trHeight w:val="255"/>
        </w:trPr>
        <w:tc>
          <w:tcPr>
            <w:tcW w:w="1228" w:type="pct"/>
            <w:noWrap/>
            <w:vAlign w:val="center"/>
          </w:tcPr>
          <w:p w:rsidR="00170E13" w:rsidRPr="005E4BEE" w:rsidRDefault="00170E13" w:rsidP="003D5C0C">
            <w:r w:rsidRPr="005E4BEE">
              <w:t>н15</w:t>
            </w:r>
          </w:p>
        </w:tc>
        <w:tc>
          <w:tcPr>
            <w:tcW w:w="1755" w:type="pct"/>
            <w:noWrap/>
            <w:vAlign w:val="center"/>
          </w:tcPr>
          <w:p w:rsidR="00170E13" w:rsidRPr="005E4BEE" w:rsidRDefault="00170E13" w:rsidP="003D5C0C">
            <w:r w:rsidRPr="005E4BEE">
              <w:t>970608,83</w:t>
            </w:r>
          </w:p>
        </w:tc>
        <w:tc>
          <w:tcPr>
            <w:tcW w:w="2017" w:type="pct"/>
            <w:noWrap/>
            <w:vAlign w:val="center"/>
          </w:tcPr>
          <w:p w:rsidR="00170E13" w:rsidRPr="005E4BEE" w:rsidRDefault="00170E13" w:rsidP="003D5C0C">
            <w:r w:rsidRPr="005E4BEE">
              <w:t>1761101,70</w:t>
            </w:r>
          </w:p>
        </w:tc>
      </w:tr>
      <w:tr w:rsidR="00170E13" w:rsidRPr="005E4BEE" w:rsidTr="005E4BEE">
        <w:trPr>
          <w:trHeight w:val="255"/>
        </w:trPr>
        <w:tc>
          <w:tcPr>
            <w:tcW w:w="1228" w:type="pct"/>
            <w:noWrap/>
            <w:vAlign w:val="center"/>
          </w:tcPr>
          <w:p w:rsidR="00170E13" w:rsidRPr="005E4BEE" w:rsidRDefault="00170E13" w:rsidP="003D5C0C">
            <w:r w:rsidRPr="005E4BEE">
              <w:t>н16</w:t>
            </w:r>
          </w:p>
        </w:tc>
        <w:tc>
          <w:tcPr>
            <w:tcW w:w="1755" w:type="pct"/>
            <w:noWrap/>
            <w:vAlign w:val="center"/>
          </w:tcPr>
          <w:p w:rsidR="00170E13" w:rsidRPr="005E4BEE" w:rsidRDefault="00170E13" w:rsidP="003D5C0C">
            <w:r w:rsidRPr="005E4BEE">
              <w:t>970386,09</w:t>
            </w:r>
          </w:p>
        </w:tc>
        <w:tc>
          <w:tcPr>
            <w:tcW w:w="2017" w:type="pct"/>
            <w:noWrap/>
            <w:vAlign w:val="center"/>
          </w:tcPr>
          <w:p w:rsidR="00170E13" w:rsidRPr="005E4BEE" w:rsidRDefault="00170E13" w:rsidP="003D5C0C">
            <w:r w:rsidRPr="005E4BEE">
              <w:t>1760848,90</w:t>
            </w:r>
          </w:p>
        </w:tc>
      </w:tr>
      <w:tr w:rsidR="00170E13" w:rsidRPr="005E4BEE" w:rsidTr="005E4BEE">
        <w:trPr>
          <w:trHeight w:val="255"/>
        </w:trPr>
        <w:tc>
          <w:tcPr>
            <w:tcW w:w="1228" w:type="pct"/>
            <w:noWrap/>
            <w:vAlign w:val="center"/>
          </w:tcPr>
          <w:p w:rsidR="00170E13" w:rsidRPr="005E4BEE" w:rsidRDefault="00170E13" w:rsidP="003D5C0C">
            <w:r w:rsidRPr="005E4BEE">
              <w:t>н17</w:t>
            </w:r>
          </w:p>
        </w:tc>
        <w:tc>
          <w:tcPr>
            <w:tcW w:w="1755" w:type="pct"/>
            <w:noWrap/>
            <w:vAlign w:val="center"/>
          </w:tcPr>
          <w:p w:rsidR="00170E13" w:rsidRPr="005E4BEE" w:rsidRDefault="00170E13" w:rsidP="003D5C0C">
            <w:r w:rsidRPr="005E4BEE">
              <w:t>970245,91</w:t>
            </w:r>
          </w:p>
        </w:tc>
        <w:tc>
          <w:tcPr>
            <w:tcW w:w="2017" w:type="pct"/>
            <w:noWrap/>
            <w:vAlign w:val="center"/>
          </w:tcPr>
          <w:p w:rsidR="00170E13" w:rsidRPr="005E4BEE" w:rsidRDefault="00170E13" w:rsidP="003D5C0C">
            <w:r w:rsidRPr="005E4BEE">
              <w:t>1760912,91</w:t>
            </w:r>
          </w:p>
        </w:tc>
      </w:tr>
      <w:tr w:rsidR="00170E13" w:rsidRPr="005E4BEE" w:rsidTr="005E4BEE">
        <w:trPr>
          <w:trHeight w:val="255"/>
        </w:trPr>
        <w:tc>
          <w:tcPr>
            <w:tcW w:w="1228" w:type="pct"/>
            <w:noWrap/>
            <w:vAlign w:val="center"/>
          </w:tcPr>
          <w:p w:rsidR="00170E13" w:rsidRPr="005E4BEE" w:rsidRDefault="00170E13" w:rsidP="003D5C0C">
            <w:r w:rsidRPr="005E4BEE">
              <w:t>н18</w:t>
            </w:r>
          </w:p>
        </w:tc>
        <w:tc>
          <w:tcPr>
            <w:tcW w:w="1755" w:type="pct"/>
            <w:noWrap/>
            <w:vAlign w:val="center"/>
          </w:tcPr>
          <w:p w:rsidR="00170E13" w:rsidRPr="005E4BEE" w:rsidRDefault="00170E13" w:rsidP="003D5C0C">
            <w:r w:rsidRPr="005E4BEE">
              <w:t>969990,11</w:t>
            </w:r>
          </w:p>
        </w:tc>
        <w:tc>
          <w:tcPr>
            <w:tcW w:w="2017" w:type="pct"/>
            <w:noWrap/>
            <w:vAlign w:val="center"/>
          </w:tcPr>
          <w:p w:rsidR="00170E13" w:rsidRPr="005E4BEE" w:rsidRDefault="00170E13" w:rsidP="003D5C0C">
            <w:r w:rsidRPr="005E4BEE">
              <w:t>1760442,67</w:t>
            </w:r>
          </w:p>
        </w:tc>
      </w:tr>
      <w:tr w:rsidR="00170E13" w:rsidRPr="005E4BEE" w:rsidTr="005E4BEE">
        <w:trPr>
          <w:trHeight w:val="255"/>
        </w:trPr>
        <w:tc>
          <w:tcPr>
            <w:tcW w:w="1228" w:type="pct"/>
            <w:noWrap/>
            <w:vAlign w:val="center"/>
          </w:tcPr>
          <w:p w:rsidR="00170E13" w:rsidRPr="005E4BEE" w:rsidRDefault="00170E13" w:rsidP="003D5C0C">
            <w:r w:rsidRPr="005E4BEE">
              <w:t>н19</w:t>
            </w:r>
          </w:p>
        </w:tc>
        <w:tc>
          <w:tcPr>
            <w:tcW w:w="1755" w:type="pct"/>
            <w:noWrap/>
            <w:vAlign w:val="center"/>
          </w:tcPr>
          <w:p w:rsidR="00170E13" w:rsidRPr="005E4BEE" w:rsidRDefault="00170E13" w:rsidP="003D5C0C">
            <w:r w:rsidRPr="005E4BEE">
              <w:t>969832,34</w:t>
            </w:r>
          </w:p>
        </w:tc>
        <w:tc>
          <w:tcPr>
            <w:tcW w:w="2017" w:type="pct"/>
            <w:noWrap/>
            <w:vAlign w:val="center"/>
          </w:tcPr>
          <w:p w:rsidR="00170E13" w:rsidRPr="005E4BEE" w:rsidRDefault="00170E13" w:rsidP="003D5C0C">
            <w:r w:rsidRPr="005E4BEE">
              <w:t>1760286,32</w:t>
            </w:r>
          </w:p>
        </w:tc>
      </w:tr>
      <w:tr w:rsidR="00170E13" w:rsidRPr="005E4BEE" w:rsidTr="005E4BEE">
        <w:trPr>
          <w:trHeight w:val="255"/>
        </w:trPr>
        <w:tc>
          <w:tcPr>
            <w:tcW w:w="1228" w:type="pct"/>
            <w:noWrap/>
            <w:vAlign w:val="center"/>
          </w:tcPr>
          <w:p w:rsidR="00170E13" w:rsidRPr="005E4BEE" w:rsidRDefault="00170E13" w:rsidP="003D5C0C">
            <w:r w:rsidRPr="005E4BEE">
              <w:t>н20</w:t>
            </w:r>
          </w:p>
        </w:tc>
        <w:tc>
          <w:tcPr>
            <w:tcW w:w="1755" w:type="pct"/>
            <w:noWrap/>
            <w:vAlign w:val="center"/>
          </w:tcPr>
          <w:p w:rsidR="00170E13" w:rsidRPr="005E4BEE" w:rsidRDefault="00170E13" w:rsidP="003D5C0C">
            <w:r w:rsidRPr="005E4BEE">
              <w:t>969591,35</w:t>
            </w:r>
          </w:p>
        </w:tc>
        <w:tc>
          <w:tcPr>
            <w:tcW w:w="2017" w:type="pct"/>
            <w:noWrap/>
            <w:vAlign w:val="center"/>
          </w:tcPr>
          <w:p w:rsidR="00170E13" w:rsidRPr="005E4BEE" w:rsidRDefault="00170E13" w:rsidP="003D5C0C">
            <w:r w:rsidRPr="005E4BEE">
              <w:t>1759739,86</w:t>
            </w:r>
          </w:p>
        </w:tc>
      </w:tr>
      <w:tr w:rsidR="00170E13" w:rsidRPr="005E4BEE" w:rsidTr="005E4BEE">
        <w:trPr>
          <w:trHeight w:val="255"/>
        </w:trPr>
        <w:tc>
          <w:tcPr>
            <w:tcW w:w="1228" w:type="pct"/>
            <w:noWrap/>
            <w:vAlign w:val="center"/>
          </w:tcPr>
          <w:p w:rsidR="00170E13" w:rsidRPr="005E4BEE" w:rsidRDefault="00170E13" w:rsidP="003D5C0C">
            <w:r w:rsidRPr="005E4BEE">
              <w:t>н21</w:t>
            </w:r>
          </w:p>
        </w:tc>
        <w:tc>
          <w:tcPr>
            <w:tcW w:w="1755" w:type="pct"/>
            <w:noWrap/>
            <w:vAlign w:val="center"/>
          </w:tcPr>
          <w:p w:rsidR="00170E13" w:rsidRPr="005E4BEE" w:rsidRDefault="00170E13" w:rsidP="003D5C0C">
            <w:r w:rsidRPr="005E4BEE">
              <w:t>969581,64</w:t>
            </w:r>
          </w:p>
        </w:tc>
        <w:tc>
          <w:tcPr>
            <w:tcW w:w="2017" w:type="pct"/>
            <w:noWrap/>
            <w:vAlign w:val="center"/>
          </w:tcPr>
          <w:p w:rsidR="00170E13" w:rsidRPr="005E4BEE" w:rsidRDefault="00170E13" w:rsidP="003D5C0C">
            <w:r w:rsidRPr="005E4BEE">
              <w:t>1759673,66</w:t>
            </w:r>
          </w:p>
        </w:tc>
      </w:tr>
      <w:tr w:rsidR="00170E13" w:rsidRPr="005E4BEE" w:rsidTr="005E4BEE">
        <w:trPr>
          <w:trHeight w:val="255"/>
        </w:trPr>
        <w:tc>
          <w:tcPr>
            <w:tcW w:w="1228" w:type="pct"/>
            <w:noWrap/>
            <w:vAlign w:val="center"/>
          </w:tcPr>
          <w:p w:rsidR="00170E13" w:rsidRPr="005E4BEE" w:rsidRDefault="00170E13" w:rsidP="003D5C0C">
            <w:r w:rsidRPr="005E4BEE">
              <w:t>н22</w:t>
            </w:r>
          </w:p>
        </w:tc>
        <w:tc>
          <w:tcPr>
            <w:tcW w:w="1755" w:type="pct"/>
            <w:noWrap/>
            <w:vAlign w:val="center"/>
          </w:tcPr>
          <w:p w:rsidR="00170E13" w:rsidRPr="005E4BEE" w:rsidRDefault="00170E13" w:rsidP="003D5C0C">
            <w:r w:rsidRPr="005E4BEE">
              <w:t>969507,70</w:t>
            </w:r>
          </w:p>
        </w:tc>
        <w:tc>
          <w:tcPr>
            <w:tcW w:w="2017" w:type="pct"/>
            <w:noWrap/>
            <w:vAlign w:val="center"/>
          </w:tcPr>
          <w:p w:rsidR="00170E13" w:rsidRPr="005E4BEE" w:rsidRDefault="00170E13" w:rsidP="003D5C0C">
            <w:r w:rsidRPr="005E4BEE">
              <w:t>1759689,40</w:t>
            </w:r>
          </w:p>
        </w:tc>
      </w:tr>
      <w:tr w:rsidR="00170E13" w:rsidRPr="005E4BEE" w:rsidTr="005E4BEE">
        <w:trPr>
          <w:trHeight w:val="255"/>
        </w:trPr>
        <w:tc>
          <w:tcPr>
            <w:tcW w:w="1228" w:type="pct"/>
            <w:noWrap/>
            <w:vAlign w:val="center"/>
          </w:tcPr>
          <w:p w:rsidR="00170E13" w:rsidRPr="005E4BEE" w:rsidRDefault="00170E13" w:rsidP="003D5C0C">
            <w:r w:rsidRPr="005E4BEE">
              <w:t>н23</w:t>
            </w:r>
          </w:p>
        </w:tc>
        <w:tc>
          <w:tcPr>
            <w:tcW w:w="1755" w:type="pct"/>
            <w:noWrap/>
            <w:vAlign w:val="center"/>
          </w:tcPr>
          <w:p w:rsidR="00170E13" w:rsidRPr="005E4BEE" w:rsidRDefault="00170E13" w:rsidP="003D5C0C">
            <w:r w:rsidRPr="005E4BEE">
              <w:t>969484,98</w:t>
            </w:r>
          </w:p>
        </w:tc>
        <w:tc>
          <w:tcPr>
            <w:tcW w:w="2017" w:type="pct"/>
            <w:noWrap/>
            <w:vAlign w:val="center"/>
          </w:tcPr>
          <w:p w:rsidR="00170E13" w:rsidRPr="005E4BEE" w:rsidRDefault="00170E13" w:rsidP="003D5C0C">
            <w:r w:rsidRPr="005E4BEE">
              <w:t>1759690,41</w:t>
            </w:r>
          </w:p>
        </w:tc>
      </w:tr>
      <w:tr w:rsidR="00170E13" w:rsidRPr="005E4BEE" w:rsidTr="005E4BEE">
        <w:trPr>
          <w:trHeight w:val="255"/>
        </w:trPr>
        <w:tc>
          <w:tcPr>
            <w:tcW w:w="1228" w:type="pct"/>
            <w:noWrap/>
            <w:vAlign w:val="center"/>
          </w:tcPr>
          <w:p w:rsidR="00170E13" w:rsidRPr="005E4BEE" w:rsidRDefault="00170E13" w:rsidP="003D5C0C">
            <w:r w:rsidRPr="005E4BEE">
              <w:t>н24</w:t>
            </w:r>
          </w:p>
        </w:tc>
        <w:tc>
          <w:tcPr>
            <w:tcW w:w="1755" w:type="pct"/>
            <w:noWrap/>
            <w:vAlign w:val="center"/>
          </w:tcPr>
          <w:p w:rsidR="00170E13" w:rsidRPr="005E4BEE" w:rsidRDefault="00170E13" w:rsidP="003D5C0C">
            <w:r w:rsidRPr="005E4BEE">
              <w:t>969474,99</w:t>
            </w:r>
          </w:p>
        </w:tc>
        <w:tc>
          <w:tcPr>
            <w:tcW w:w="2017" w:type="pct"/>
            <w:noWrap/>
            <w:vAlign w:val="center"/>
          </w:tcPr>
          <w:p w:rsidR="00170E13" w:rsidRPr="005E4BEE" w:rsidRDefault="00170E13" w:rsidP="003D5C0C">
            <w:r w:rsidRPr="005E4BEE">
              <w:t>1759690,85</w:t>
            </w:r>
          </w:p>
        </w:tc>
      </w:tr>
      <w:tr w:rsidR="00170E13" w:rsidRPr="005E4BEE" w:rsidTr="005E4BEE">
        <w:trPr>
          <w:trHeight w:val="255"/>
        </w:trPr>
        <w:tc>
          <w:tcPr>
            <w:tcW w:w="1228" w:type="pct"/>
            <w:noWrap/>
            <w:vAlign w:val="center"/>
          </w:tcPr>
          <w:p w:rsidR="00170E13" w:rsidRPr="005E4BEE" w:rsidRDefault="00170E13" w:rsidP="003D5C0C">
            <w:r w:rsidRPr="005E4BEE">
              <w:t>н25</w:t>
            </w:r>
          </w:p>
        </w:tc>
        <w:tc>
          <w:tcPr>
            <w:tcW w:w="1755" w:type="pct"/>
            <w:noWrap/>
            <w:vAlign w:val="center"/>
          </w:tcPr>
          <w:p w:rsidR="00170E13" w:rsidRPr="005E4BEE" w:rsidRDefault="00170E13" w:rsidP="003D5C0C">
            <w:r w:rsidRPr="005E4BEE">
              <w:t>969474,01</w:t>
            </w:r>
          </w:p>
        </w:tc>
        <w:tc>
          <w:tcPr>
            <w:tcW w:w="2017" w:type="pct"/>
            <w:noWrap/>
            <w:vAlign w:val="center"/>
          </w:tcPr>
          <w:p w:rsidR="00170E13" w:rsidRPr="005E4BEE" w:rsidRDefault="00170E13" w:rsidP="003D5C0C">
            <w:r w:rsidRPr="005E4BEE">
              <w:t>1759668,85</w:t>
            </w:r>
          </w:p>
        </w:tc>
      </w:tr>
      <w:tr w:rsidR="00170E13" w:rsidRPr="005E4BEE" w:rsidTr="005E4BEE">
        <w:trPr>
          <w:trHeight w:val="255"/>
        </w:trPr>
        <w:tc>
          <w:tcPr>
            <w:tcW w:w="1228" w:type="pct"/>
            <w:noWrap/>
            <w:vAlign w:val="center"/>
          </w:tcPr>
          <w:p w:rsidR="00170E13" w:rsidRPr="005E4BEE" w:rsidRDefault="00170E13" w:rsidP="003D5C0C">
            <w:r w:rsidRPr="005E4BEE">
              <w:t>н26</w:t>
            </w:r>
          </w:p>
        </w:tc>
        <w:tc>
          <w:tcPr>
            <w:tcW w:w="1755" w:type="pct"/>
            <w:noWrap/>
            <w:vAlign w:val="center"/>
          </w:tcPr>
          <w:p w:rsidR="00170E13" w:rsidRPr="005E4BEE" w:rsidRDefault="00170E13" w:rsidP="003D5C0C">
            <w:r w:rsidRPr="005E4BEE">
              <w:t>969484,01</w:t>
            </w:r>
          </w:p>
        </w:tc>
        <w:tc>
          <w:tcPr>
            <w:tcW w:w="2017" w:type="pct"/>
            <w:noWrap/>
            <w:vAlign w:val="center"/>
          </w:tcPr>
          <w:p w:rsidR="00170E13" w:rsidRPr="005E4BEE" w:rsidRDefault="00170E13" w:rsidP="003D5C0C">
            <w:r w:rsidRPr="005E4BEE">
              <w:t>1759668,42</w:t>
            </w:r>
          </w:p>
        </w:tc>
      </w:tr>
      <w:tr w:rsidR="00170E13" w:rsidRPr="005E4BEE" w:rsidTr="005E4BEE">
        <w:trPr>
          <w:trHeight w:val="255"/>
        </w:trPr>
        <w:tc>
          <w:tcPr>
            <w:tcW w:w="1228" w:type="pct"/>
            <w:noWrap/>
            <w:vAlign w:val="center"/>
          </w:tcPr>
          <w:p w:rsidR="00170E13" w:rsidRPr="005E4BEE" w:rsidRDefault="00170E13" w:rsidP="003D5C0C">
            <w:r w:rsidRPr="005E4BEE">
              <w:t>н27</w:t>
            </w:r>
          </w:p>
        </w:tc>
        <w:tc>
          <w:tcPr>
            <w:tcW w:w="1755" w:type="pct"/>
            <w:noWrap/>
            <w:vAlign w:val="center"/>
          </w:tcPr>
          <w:p w:rsidR="00170E13" w:rsidRPr="005E4BEE" w:rsidRDefault="00170E13" w:rsidP="003D5C0C">
            <w:r w:rsidRPr="005E4BEE">
              <w:t>969504,90</w:t>
            </w:r>
          </w:p>
        </w:tc>
        <w:tc>
          <w:tcPr>
            <w:tcW w:w="2017" w:type="pct"/>
            <w:noWrap/>
            <w:vAlign w:val="center"/>
          </w:tcPr>
          <w:p w:rsidR="00170E13" w:rsidRPr="005E4BEE" w:rsidRDefault="00170E13" w:rsidP="003D5C0C">
            <w:r w:rsidRPr="005E4BEE">
              <w:t>1759667,49</w:t>
            </w:r>
          </w:p>
        </w:tc>
      </w:tr>
      <w:tr w:rsidR="00170E13" w:rsidRPr="005E4BEE" w:rsidTr="005E4BEE">
        <w:trPr>
          <w:trHeight w:val="255"/>
        </w:trPr>
        <w:tc>
          <w:tcPr>
            <w:tcW w:w="1228" w:type="pct"/>
            <w:noWrap/>
            <w:vAlign w:val="center"/>
          </w:tcPr>
          <w:p w:rsidR="00170E13" w:rsidRPr="005E4BEE" w:rsidRDefault="00170E13" w:rsidP="003D5C0C">
            <w:r w:rsidRPr="005E4BEE">
              <w:t>н28</w:t>
            </w:r>
          </w:p>
        </w:tc>
        <w:tc>
          <w:tcPr>
            <w:tcW w:w="1755" w:type="pct"/>
            <w:noWrap/>
            <w:vAlign w:val="center"/>
          </w:tcPr>
          <w:p w:rsidR="00170E13" w:rsidRPr="005E4BEE" w:rsidRDefault="00170E13" w:rsidP="003D5C0C">
            <w:r w:rsidRPr="005E4BEE">
              <w:t>969600,02</w:t>
            </w:r>
          </w:p>
        </w:tc>
        <w:tc>
          <w:tcPr>
            <w:tcW w:w="2017" w:type="pct"/>
            <w:noWrap/>
            <w:vAlign w:val="center"/>
          </w:tcPr>
          <w:p w:rsidR="00170E13" w:rsidRPr="005E4BEE" w:rsidRDefault="00170E13" w:rsidP="003D5C0C">
            <w:r w:rsidRPr="005E4BEE">
              <w:t>1759647,24</w:t>
            </w:r>
          </w:p>
        </w:tc>
      </w:tr>
      <w:tr w:rsidR="00170E13" w:rsidRPr="005E4BEE" w:rsidTr="005E4BEE">
        <w:trPr>
          <w:trHeight w:val="255"/>
        </w:trPr>
        <w:tc>
          <w:tcPr>
            <w:tcW w:w="1228" w:type="pct"/>
            <w:noWrap/>
            <w:vAlign w:val="center"/>
          </w:tcPr>
          <w:p w:rsidR="00170E13" w:rsidRPr="005E4BEE" w:rsidRDefault="00170E13" w:rsidP="003D5C0C">
            <w:r w:rsidRPr="005E4BEE">
              <w:t>н29</w:t>
            </w:r>
          </w:p>
        </w:tc>
        <w:tc>
          <w:tcPr>
            <w:tcW w:w="1755" w:type="pct"/>
            <w:noWrap/>
            <w:vAlign w:val="center"/>
          </w:tcPr>
          <w:p w:rsidR="00170E13" w:rsidRPr="005E4BEE" w:rsidRDefault="00170E13" w:rsidP="003D5C0C">
            <w:r w:rsidRPr="005E4BEE">
              <w:t>969612,71</w:t>
            </w:r>
          </w:p>
        </w:tc>
        <w:tc>
          <w:tcPr>
            <w:tcW w:w="2017" w:type="pct"/>
            <w:noWrap/>
            <w:vAlign w:val="center"/>
          </w:tcPr>
          <w:p w:rsidR="00170E13" w:rsidRPr="005E4BEE" w:rsidRDefault="00170E13" w:rsidP="003D5C0C">
            <w:r w:rsidRPr="005E4BEE">
              <w:t>1759733,70</w:t>
            </w:r>
          </w:p>
        </w:tc>
      </w:tr>
      <w:tr w:rsidR="00170E13" w:rsidRPr="005E4BEE" w:rsidTr="005E4BEE">
        <w:trPr>
          <w:trHeight w:val="255"/>
        </w:trPr>
        <w:tc>
          <w:tcPr>
            <w:tcW w:w="1228" w:type="pct"/>
            <w:noWrap/>
            <w:vAlign w:val="center"/>
          </w:tcPr>
          <w:p w:rsidR="00170E13" w:rsidRPr="005E4BEE" w:rsidRDefault="00170E13" w:rsidP="003D5C0C">
            <w:r w:rsidRPr="005E4BEE">
              <w:t>н30</w:t>
            </w:r>
          </w:p>
        </w:tc>
        <w:tc>
          <w:tcPr>
            <w:tcW w:w="1755" w:type="pct"/>
            <w:noWrap/>
            <w:vAlign w:val="center"/>
          </w:tcPr>
          <w:p w:rsidR="00170E13" w:rsidRPr="005E4BEE" w:rsidRDefault="00170E13" w:rsidP="003D5C0C">
            <w:r w:rsidRPr="005E4BEE">
              <w:t>969850,81</w:t>
            </w:r>
          </w:p>
        </w:tc>
        <w:tc>
          <w:tcPr>
            <w:tcW w:w="2017" w:type="pct"/>
            <w:noWrap/>
            <w:vAlign w:val="center"/>
          </w:tcPr>
          <w:p w:rsidR="00170E13" w:rsidRPr="005E4BEE" w:rsidRDefault="00170E13" w:rsidP="003D5C0C">
            <w:r w:rsidRPr="005E4BEE">
              <w:t>1760273,62</w:t>
            </w:r>
          </w:p>
        </w:tc>
      </w:tr>
      <w:tr w:rsidR="00170E13" w:rsidRPr="005E4BEE" w:rsidTr="005E4BEE">
        <w:trPr>
          <w:trHeight w:val="255"/>
        </w:trPr>
        <w:tc>
          <w:tcPr>
            <w:tcW w:w="1228" w:type="pct"/>
            <w:noWrap/>
            <w:vAlign w:val="center"/>
          </w:tcPr>
          <w:p w:rsidR="00170E13" w:rsidRPr="005E4BEE" w:rsidRDefault="00170E13" w:rsidP="003D5C0C">
            <w:r w:rsidRPr="005E4BEE">
              <w:t>н31</w:t>
            </w:r>
          </w:p>
        </w:tc>
        <w:tc>
          <w:tcPr>
            <w:tcW w:w="1755" w:type="pct"/>
            <w:noWrap/>
            <w:vAlign w:val="center"/>
          </w:tcPr>
          <w:p w:rsidR="00170E13" w:rsidRPr="005E4BEE" w:rsidRDefault="00170E13" w:rsidP="003D5C0C">
            <w:r w:rsidRPr="005E4BEE">
              <w:t>970007,90</w:t>
            </w:r>
          </w:p>
        </w:tc>
        <w:tc>
          <w:tcPr>
            <w:tcW w:w="2017" w:type="pct"/>
            <w:noWrap/>
            <w:vAlign w:val="center"/>
          </w:tcPr>
          <w:p w:rsidR="00170E13" w:rsidRPr="005E4BEE" w:rsidRDefault="00170E13" w:rsidP="003D5C0C">
            <w:r w:rsidRPr="005E4BEE">
              <w:t>1760429,31</w:t>
            </w:r>
          </w:p>
        </w:tc>
      </w:tr>
      <w:tr w:rsidR="00170E13" w:rsidRPr="005E4BEE" w:rsidTr="005E4BEE">
        <w:trPr>
          <w:trHeight w:val="255"/>
        </w:trPr>
        <w:tc>
          <w:tcPr>
            <w:tcW w:w="1228" w:type="pct"/>
            <w:noWrap/>
            <w:vAlign w:val="center"/>
          </w:tcPr>
          <w:p w:rsidR="00170E13" w:rsidRPr="005E4BEE" w:rsidRDefault="00170E13" w:rsidP="003D5C0C">
            <w:r w:rsidRPr="005E4BEE">
              <w:t>н32</w:t>
            </w:r>
          </w:p>
        </w:tc>
        <w:tc>
          <w:tcPr>
            <w:tcW w:w="1755" w:type="pct"/>
            <w:noWrap/>
            <w:vAlign w:val="center"/>
          </w:tcPr>
          <w:p w:rsidR="00170E13" w:rsidRPr="005E4BEE" w:rsidRDefault="00170E13" w:rsidP="003D5C0C">
            <w:r w:rsidRPr="005E4BEE">
              <w:t>970255,44</w:t>
            </w:r>
          </w:p>
        </w:tc>
        <w:tc>
          <w:tcPr>
            <w:tcW w:w="2017" w:type="pct"/>
            <w:noWrap/>
            <w:vAlign w:val="center"/>
          </w:tcPr>
          <w:p w:rsidR="00170E13" w:rsidRPr="005E4BEE" w:rsidRDefault="00170E13" w:rsidP="003D5C0C">
            <w:r w:rsidRPr="005E4BEE">
              <w:t>1760884,37</w:t>
            </w:r>
          </w:p>
        </w:tc>
      </w:tr>
      <w:tr w:rsidR="00170E13" w:rsidRPr="005E4BEE" w:rsidTr="005E4BEE">
        <w:trPr>
          <w:trHeight w:val="255"/>
        </w:trPr>
        <w:tc>
          <w:tcPr>
            <w:tcW w:w="1228" w:type="pct"/>
            <w:noWrap/>
            <w:vAlign w:val="center"/>
          </w:tcPr>
          <w:p w:rsidR="00170E13" w:rsidRPr="005E4BEE" w:rsidRDefault="00170E13" w:rsidP="003D5C0C">
            <w:r w:rsidRPr="005E4BEE">
              <w:t>н33</w:t>
            </w:r>
          </w:p>
        </w:tc>
        <w:tc>
          <w:tcPr>
            <w:tcW w:w="1755" w:type="pct"/>
            <w:noWrap/>
            <w:vAlign w:val="center"/>
          </w:tcPr>
          <w:p w:rsidR="00170E13" w:rsidRPr="005E4BEE" w:rsidRDefault="00170E13" w:rsidP="003D5C0C">
            <w:r w:rsidRPr="005E4BEE">
              <w:t>970391,80</w:t>
            </w:r>
          </w:p>
        </w:tc>
        <w:tc>
          <w:tcPr>
            <w:tcW w:w="2017" w:type="pct"/>
            <w:noWrap/>
            <w:vAlign w:val="center"/>
          </w:tcPr>
          <w:p w:rsidR="00170E13" w:rsidRPr="005E4BEE" w:rsidRDefault="00170E13" w:rsidP="003D5C0C">
            <w:r w:rsidRPr="005E4BEE">
              <w:t>1760822,10</w:t>
            </w:r>
          </w:p>
        </w:tc>
      </w:tr>
      <w:tr w:rsidR="00170E13" w:rsidRPr="005E4BEE" w:rsidTr="005E4BEE">
        <w:trPr>
          <w:trHeight w:val="255"/>
        </w:trPr>
        <w:tc>
          <w:tcPr>
            <w:tcW w:w="1228" w:type="pct"/>
            <w:noWrap/>
            <w:vAlign w:val="center"/>
          </w:tcPr>
          <w:p w:rsidR="00170E13" w:rsidRPr="005E4BEE" w:rsidRDefault="00170E13" w:rsidP="003D5C0C">
            <w:r w:rsidRPr="005E4BEE">
              <w:t>н34</w:t>
            </w:r>
          </w:p>
        </w:tc>
        <w:tc>
          <w:tcPr>
            <w:tcW w:w="1755" w:type="pct"/>
            <w:noWrap/>
            <w:vAlign w:val="center"/>
          </w:tcPr>
          <w:p w:rsidR="00170E13" w:rsidRPr="005E4BEE" w:rsidRDefault="00170E13" w:rsidP="003D5C0C">
            <w:r w:rsidRPr="005E4BEE">
              <w:t>970615,21</w:t>
            </w:r>
          </w:p>
        </w:tc>
        <w:tc>
          <w:tcPr>
            <w:tcW w:w="2017" w:type="pct"/>
            <w:noWrap/>
            <w:vAlign w:val="center"/>
          </w:tcPr>
          <w:p w:rsidR="00170E13" w:rsidRPr="005E4BEE" w:rsidRDefault="00170E13" w:rsidP="003D5C0C">
            <w:r w:rsidRPr="005E4BEE">
              <w:t>1761075,64</w:t>
            </w:r>
          </w:p>
        </w:tc>
      </w:tr>
      <w:tr w:rsidR="00170E13" w:rsidRPr="005E4BEE" w:rsidTr="005E4BEE">
        <w:trPr>
          <w:trHeight w:val="255"/>
        </w:trPr>
        <w:tc>
          <w:tcPr>
            <w:tcW w:w="1228" w:type="pct"/>
            <w:noWrap/>
            <w:vAlign w:val="center"/>
          </w:tcPr>
          <w:p w:rsidR="00170E13" w:rsidRPr="005E4BEE" w:rsidRDefault="00170E13" w:rsidP="003D5C0C">
            <w:r w:rsidRPr="005E4BEE">
              <w:t>н35</w:t>
            </w:r>
          </w:p>
        </w:tc>
        <w:tc>
          <w:tcPr>
            <w:tcW w:w="1755" w:type="pct"/>
            <w:noWrap/>
            <w:vAlign w:val="center"/>
          </w:tcPr>
          <w:p w:rsidR="00170E13" w:rsidRPr="005E4BEE" w:rsidRDefault="00170E13" w:rsidP="003D5C0C">
            <w:r w:rsidRPr="005E4BEE">
              <w:t>970622,85</w:t>
            </w:r>
          </w:p>
        </w:tc>
        <w:tc>
          <w:tcPr>
            <w:tcW w:w="2017" w:type="pct"/>
            <w:noWrap/>
            <w:vAlign w:val="center"/>
          </w:tcPr>
          <w:p w:rsidR="00170E13" w:rsidRPr="005E4BEE" w:rsidRDefault="00170E13" w:rsidP="003D5C0C">
            <w:r w:rsidRPr="005E4BEE">
              <w:t>1761068,83</w:t>
            </w:r>
          </w:p>
        </w:tc>
      </w:tr>
      <w:tr w:rsidR="00170E13" w:rsidRPr="005E4BEE" w:rsidTr="005E4BEE">
        <w:trPr>
          <w:trHeight w:val="255"/>
        </w:trPr>
        <w:tc>
          <w:tcPr>
            <w:tcW w:w="1228" w:type="pct"/>
            <w:noWrap/>
            <w:vAlign w:val="center"/>
          </w:tcPr>
          <w:p w:rsidR="00170E13" w:rsidRPr="005E4BEE" w:rsidRDefault="00170E13" w:rsidP="003D5C0C">
            <w:r w:rsidRPr="005E4BEE">
              <w:t>н36</w:t>
            </w:r>
          </w:p>
        </w:tc>
        <w:tc>
          <w:tcPr>
            <w:tcW w:w="1755" w:type="pct"/>
            <w:noWrap/>
            <w:vAlign w:val="center"/>
          </w:tcPr>
          <w:p w:rsidR="00170E13" w:rsidRPr="005E4BEE" w:rsidRDefault="00170E13" w:rsidP="003D5C0C">
            <w:r w:rsidRPr="005E4BEE">
              <w:t>970669,11</w:t>
            </w:r>
          </w:p>
        </w:tc>
        <w:tc>
          <w:tcPr>
            <w:tcW w:w="2017" w:type="pct"/>
            <w:noWrap/>
            <w:vAlign w:val="center"/>
          </w:tcPr>
          <w:p w:rsidR="00170E13" w:rsidRPr="005E4BEE" w:rsidRDefault="00170E13" w:rsidP="003D5C0C">
            <w:r w:rsidRPr="005E4BEE">
              <w:t>1761120,79</w:t>
            </w:r>
          </w:p>
        </w:tc>
      </w:tr>
      <w:tr w:rsidR="00170E13" w:rsidRPr="005E4BEE" w:rsidTr="005E4BEE">
        <w:trPr>
          <w:trHeight w:val="255"/>
        </w:trPr>
        <w:tc>
          <w:tcPr>
            <w:tcW w:w="1228" w:type="pct"/>
            <w:noWrap/>
            <w:vAlign w:val="center"/>
          </w:tcPr>
          <w:p w:rsidR="00170E13" w:rsidRPr="005E4BEE" w:rsidRDefault="00170E13" w:rsidP="003D5C0C">
            <w:r w:rsidRPr="005E4BEE">
              <w:t>н37</w:t>
            </w:r>
          </w:p>
        </w:tc>
        <w:tc>
          <w:tcPr>
            <w:tcW w:w="1755" w:type="pct"/>
            <w:noWrap/>
            <w:vAlign w:val="center"/>
          </w:tcPr>
          <w:p w:rsidR="00170E13" w:rsidRPr="005E4BEE" w:rsidRDefault="00170E13" w:rsidP="003D5C0C">
            <w:r w:rsidRPr="005E4BEE">
              <w:t>970652,67</w:t>
            </w:r>
          </w:p>
        </w:tc>
        <w:tc>
          <w:tcPr>
            <w:tcW w:w="2017" w:type="pct"/>
            <w:noWrap/>
            <w:vAlign w:val="center"/>
          </w:tcPr>
          <w:p w:rsidR="00170E13" w:rsidRPr="005E4BEE" w:rsidRDefault="00170E13" w:rsidP="003D5C0C">
            <w:r w:rsidRPr="005E4BEE">
              <w:t>1761135,43</w:t>
            </w:r>
          </w:p>
        </w:tc>
      </w:tr>
      <w:tr w:rsidR="00170E13" w:rsidRPr="005E4BEE" w:rsidTr="005E4BEE">
        <w:trPr>
          <w:trHeight w:val="255"/>
        </w:trPr>
        <w:tc>
          <w:tcPr>
            <w:tcW w:w="1228" w:type="pct"/>
            <w:noWrap/>
            <w:vAlign w:val="center"/>
          </w:tcPr>
          <w:p w:rsidR="00170E13" w:rsidRPr="005E4BEE" w:rsidRDefault="00170E13" w:rsidP="003D5C0C">
            <w:r w:rsidRPr="005E4BEE">
              <w:t>н38</w:t>
            </w:r>
          </w:p>
        </w:tc>
        <w:tc>
          <w:tcPr>
            <w:tcW w:w="1755" w:type="pct"/>
            <w:noWrap/>
            <w:vAlign w:val="center"/>
          </w:tcPr>
          <w:p w:rsidR="00170E13" w:rsidRPr="005E4BEE" w:rsidRDefault="00170E13" w:rsidP="003D5C0C">
            <w:r w:rsidRPr="005E4BEE">
              <w:t>970638,18</w:t>
            </w:r>
          </w:p>
        </w:tc>
        <w:tc>
          <w:tcPr>
            <w:tcW w:w="2017" w:type="pct"/>
            <w:noWrap/>
            <w:vAlign w:val="center"/>
          </w:tcPr>
          <w:p w:rsidR="00170E13" w:rsidRPr="005E4BEE" w:rsidRDefault="00170E13" w:rsidP="003D5C0C">
            <w:r w:rsidRPr="005E4BEE">
              <w:t>1761119,16</w:t>
            </w:r>
          </w:p>
        </w:tc>
      </w:tr>
      <w:tr w:rsidR="00170E13" w:rsidRPr="005E4BEE" w:rsidTr="005E4BEE">
        <w:trPr>
          <w:trHeight w:val="255"/>
        </w:trPr>
        <w:tc>
          <w:tcPr>
            <w:tcW w:w="1228" w:type="pct"/>
            <w:noWrap/>
            <w:vAlign w:val="center"/>
          </w:tcPr>
          <w:p w:rsidR="00170E13" w:rsidRPr="005E4BEE" w:rsidRDefault="00170E13" w:rsidP="003D5C0C">
            <w:r w:rsidRPr="005E4BEE">
              <w:t>н39</w:t>
            </w:r>
          </w:p>
        </w:tc>
        <w:tc>
          <w:tcPr>
            <w:tcW w:w="1755" w:type="pct"/>
            <w:noWrap/>
            <w:vAlign w:val="center"/>
          </w:tcPr>
          <w:p w:rsidR="00170E13" w:rsidRPr="005E4BEE" w:rsidRDefault="00170E13" w:rsidP="003D5C0C">
            <w:r w:rsidRPr="005E4BEE">
              <w:t>970623,89</w:t>
            </w:r>
          </w:p>
        </w:tc>
        <w:tc>
          <w:tcPr>
            <w:tcW w:w="2017" w:type="pct"/>
            <w:noWrap/>
            <w:vAlign w:val="center"/>
          </w:tcPr>
          <w:p w:rsidR="00170E13" w:rsidRPr="005E4BEE" w:rsidRDefault="00170E13" w:rsidP="003D5C0C">
            <w:r w:rsidRPr="005E4BEE">
              <w:t>1761131,37</w:t>
            </w:r>
          </w:p>
        </w:tc>
      </w:tr>
      <w:tr w:rsidR="00170E13" w:rsidRPr="005E4BEE" w:rsidTr="005E4BEE">
        <w:trPr>
          <w:trHeight w:val="255"/>
        </w:trPr>
        <w:tc>
          <w:tcPr>
            <w:tcW w:w="1228" w:type="pct"/>
            <w:noWrap/>
            <w:vAlign w:val="center"/>
          </w:tcPr>
          <w:p w:rsidR="00170E13" w:rsidRPr="005E4BEE" w:rsidRDefault="00170E13" w:rsidP="003D5C0C">
            <w:r w:rsidRPr="005E4BEE">
              <w:t>н40</w:t>
            </w:r>
          </w:p>
        </w:tc>
        <w:tc>
          <w:tcPr>
            <w:tcW w:w="1755" w:type="pct"/>
            <w:noWrap/>
            <w:vAlign w:val="center"/>
          </w:tcPr>
          <w:p w:rsidR="00170E13" w:rsidRPr="005E4BEE" w:rsidRDefault="00170E13" w:rsidP="003D5C0C">
            <w:r w:rsidRPr="005E4BEE">
              <w:t>970624,64</w:t>
            </w:r>
          </w:p>
        </w:tc>
        <w:tc>
          <w:tcPr>
            <w:tcW w:w="2017" w:type="pct"/>
            <w:noWrap/>
            <w:vAlign w:val="center"/>
          </w:tcPr>
          <w:p w:rsidR="00170E13" w:rsidRPr="005E4BEE" w:rsidRDefault="00170E13" w:rsidP="003D5C0C">
            <w:r w:rsidRPr="005E4BEE">
              <w:t>1761140,98</w:t>
            </w:r>
          </w:p>
        </w:tc>
      </w:tr>
      <w:tr w:rsidR="00170E13" w:rsidRPr="005E4BEE" w:rsidTr="005E4BEE">
        <w:trPr>
          <w:trHeight w:val="255"/>
        </w:trPr>
        <w:tc>
          <w:tcPr>
            <w:tcW w:w="1228" w:type="pct"/>
            <w:noWrap/>
            <w:vAlign w:val="center"/>
          </w:tcPr>
          <w:p w:rsidR="00170E13" w:rsidRPr="005E4BEE" w:rsidRDefault="00170E13" w:rsidP="003D5C0C">
            <w:r w:rsidRPr="005E4BEE">
              <w:t>н41</w:t>
            </w:r>
          </w:p>
        </w:tc>
        <w:tc>
          <w:tcPr>
            <w:tcW w:w="1755" w:type="pct"/>
            <w:noWrap/>
            <w:vAlign w:val="center"/>
          </w:tcPr>
          <w:p w:rsidR="00170E13" w:rsidRPr="005E4BEE" w:rsidRDefault="00170E13" w:rsidP="003D5C0C">
            <w:r w:rsidRPr="005E4BEE">
              <w:t>970663,26</w:t>
            </w:r>
          </w:p>
        </w:tc>
        <w:tc>
          <w:tcPr>
            <w:tcW w:w="2017" w:type="pct"/>
            <w:noWrap/>
            <w:vAlign w:val="center"/>
          </w:tcPr>
          <w:p w:rsidR="00170E13" w:rsidRPr="005E4BEE" w:rsidRDefault="00170E13" w:rsidP="003D5C0C">
            <w:r w:rsidRPr="005E4BEE">
              <w:t>1761171,58</w:t>
            </w:r>
          </w:p>
        </w:tc>
      </w:tr>
      <w:tr w:rsidR="00170E13" w:rsidRPr="005E4BEE" w:rsidTr="005E4BEE">
        <w:trPr>
          <w:trHeight w:val="255"/>
        </w:trPr>
        <w:tc>
          <w:tcPr>
            <w:tcW w:w="1228" w:type="pct"/>
            <w:noWrap/>
            <w:vAlign w:val="center"/>
          </w:tcPr>
          <w:p w:rsidR="00170E13" w:rsidRPr="005E4BEE" w:rsidRDefault="00170E13" w:rsidP="003D5C0C">
            <w:r w:rsidRPr="005E4BEE">
              <w:t>н42</w:t>
            </w:r>
          </w:p>
        </w:tc>
        <w:tc>
          <w:tcPr>
            <w:tcW w:w="1755" w:type="pct"/>
            <w:noWrap/>
            <w:vAlign w:val="center"/>
          </w:tcPr>
          <w:p w:rsidR="00170E13" w:rsidRPr="005E4BEE" w:rsidRDefault="00170E13" w:rsidP="003D5C0C">
            <w:r w:rsidRPr="005E4BEE">
              <w:t>970665,35</w:t>
            </w:r>
          </w:p>
        </w:tc>
        <w:tc>
          <w:tcPr>
            <w:tcW w:w="2017" w:type="pct"/>
            <w:noWrap/>
            <w:vAlign w:val="center"/>
          </w:tcPr>
          <w:p w:rsidR="00170E13" w:rsidRPr="005E4BEE" w:rsidRDefault="00170E13" w:rsidP="003D5C0C">
            <w:r w:rsidRPr="005E4BEE">
              <w:t>1761185,65</w:t>
            </w:r>
          </w:p>
        </w:tc>
      </w:tr>
      <w:tr w:rsidR="00170E13" w:rsidRPr="005E4BEE" w:rsidTr="005E4BEE">
        <w:trPr>
          <w:trHeight w:val="255"/>
        </w:trPr>
        <w:tc>
          <w:tcPr>
            <w:tcW w:w="1228" w:type="pct"/>
            <w:noWrap/>
            <w:vAlign w:val="center"/>
          </w:tcPr>
          <w:p w:rsidR="00170E13" w:rsidRPr="005E4BEE" w:rsidRDefault="00170E13" w:rsidP="003D5C0C">
            <w:r w:rsidRPr="005E4BEE">
              <w:t>н43</w:t>
            </w:r>
          </w:p>
        </w:tc>
        <w:tc>
          <w:tcPr>
            <w:tcW w:w="1755" w:type="pct"/>
            <w:noWrap/>
            <w:vAlign w:val="center"/>
          </w:tcPr>
          <w:p w:rsidR="00170E13" w:rsidRPr="005E4BEE" w:rsidRDefault="00170E13" w:rsidP="003D5C0C">
            <w:r w:rsidRPr="005E4BEE">
              <w:t>970666,99</w:t>
            </w:r>
          </w:p>
        </w:tc>
        <w:tc>
          <w:tcPr>
            <w:tcW w:w="2017" w:type="pct"/>
            <w:noWrap/>
            <w:vAlign w:val="center"/>
          </w:tcPr>
          <w:p w:rsidR="00170E13" w:rsidRPr="005E4BEE" w:rsidRDefault="00170E13" w:rsidP="003D5C0C">
            <w:r w:rsidRPr="005E4BEE">
              <w:t>1761209,68</w:t>
            </w:r>
          </w:p>
        </w:tc>
      </w:tr>
      <w:tr w:rsidR="00170E13" w:rsidRPr="005E4BEE" w:rsidTr="005E4BEE">
        <w:trPr>
          <w:trHeight w:val="255"/>
        </w:trPr>
        <w:tc>
          <w:tcPr>
            <w:tcW w:w="1228" w:type="pct"/>
            <w:noWrap/>
            <w:vAlign w:val="center"/>
          </w:tcPr>
          <w:p w:rsidR="00170E13" w:rsidRPr="005E4BEE" w:rsidRDefault="00170E13" w:rsidP="003D5C0C">
            <w:r w:rsidRPr="005E4BEE">
              <w:t>н44</w:t>
            </w:r>
          </w:p>
        </w:tc>
        <w:tc>
          <w:tcPr>
            <w:tcW w:w="1755" w:type="pct"/>
            <w:noWrap/>
            <w:vAlign w:val="center"/>
          </w:tcPr>
          <w:p w:rsidR="00170E13" w:rsidRPr="005E4BEE" w:rsidRDefault="00170E13" w:rsidP="003D5C0C">
            <w:r w:rsidRPr="005E4BEE">
              <w:t>970676,28</w:t>
            </w:r>
          </w:p>
        </w:tc>
        <w:tc>
          <w:tcPr>
            <w:tcW w:w="2017" w:type="pct"/>
            <w:noWrap/>
            <w:vAlign w:val="center"/>
          </w:tcPr>
          <w:p w:rsidR="00170E13" w:rsidRPr="005E4BEE" w:rsidRDefault="00170E13" w:rsidP="003D5C0C">
            <w:r w:rsidRPr="005E4BEE">
              <w:t>1761304,27</w:t>
            </w:r>
          </w:p>
        </w:tc>
      </w:tr>
      <w:tr w:rsidR="00170E13" w:rsidRPr="005E4BEE" w:rsidTr="005E4BEE">
        <w:trPr>
          <w:trHeight w:val="255"/>
        </w:trPr>
        <w:tc>
          <w:tcPr>
            <w:tcW w:w="1228" w:type="pct"/>
            <w:noWrap/>
            <w:vAlign w:val="center"/>
          </w:tcPr>
          <w:p w:rsidR="00170E13" w:rsidRPr="005E4BEE" w:rsidRDefault="00170E13" w:rsidP="003D5C0C">
            <w:r w:rsidRPr="005E4BEE">
              <w:t>н45</w:t>
            </w:r>
          </w:p>
        </w:tc>
        <w:tc>
          <w:tcPr>
            <w:tcW w:w="1755" w:type="pct"/>
            <w:noWrap/>
            <w:vAlign w:val="center"/>
          </w:tcPr>
          <w:p w:rsidR="00170E13" w:rsidRPr="005E4BEE" w:rsidRDefault="00170E13" w:rsidP="003D5C0C">
            <w:r w:rsidRPr="005E4BEE">
              <w:t>970686,41</w:t>
            </w:r>
          </w:p>
        </w:tc>
        <w:tc>
          <w:tcPr>
            <w:tcW w:w="2017" w:type="pct"/>
            <w:noWrap/>
            <w:vAlign w:val="center"/>
          </w:tcPr>
          <w:p w:rsidR="00170E13" w:rsidRPr="005E4BEE" w:rsidRDefault="00170E13" w:rsidP="003D5C0C">
            <w:r w:rsidRPr="005E4BEE">
              <w:t>1761329,84</w:t>
            </w:r>
          </w:p>
        </w:tc>
      </w:tr>
      <w:tr w:rsidR="00170E13" w:rsidRPr="005E4BEE" w:rsidTr="005E4BEE">
        <w:trPr>
          <w:trHeight w:val="255"/>
        </w:trPr>
        <w:tc>
          <w:tcPr>
            <w:tcW w:w="1228" w:type="pct"/>
            <w:noWrap/>
            <w:vAlign w:val="center"/>
          </w:tcPr>
          <w:p w:rsidR="00170E13" w:rsidRPr="005E4BEE" w:rsidRDefault="00170E13" w:rsidP="003D5C0C">
            <w:r w:rsidRPr="005E4BEE">
              <w:t>н46</w:t>
            </w:r>
          </w:p>
        </w:tc>
        <w:tc>
          <w:tcPr>
            <w:tcW w:w="1755" w:type="pct"/>
            <w:noWrap/>
            <w:vAlign w:val="center"/>
          </w:tcPr>
          <w:p w:rsidR="00170E13" w:rsidRPr="005E4BEE" w:rsidRDefault="00170E13" w:rsidP="003D5C0C">
            <w:r w:rsidRPr="005E4BEE">
              <w:t>970703,28</w:t>
            </w:r>
          </w:p>
        </w:tc>
        <w:tc>
          <w:tcPr>
            <w:tcW w:w="2017" w:type="pct"/>
            <w:noWrap/>
            <w:vAlign w:val="center"/>
          </w:tcPr>
          <w:p w:rsidR="00170E13" w:rsidRPr="005E4BEE" w:rsidRDefault="00170E13" w:rsidP="003D5C0C">
            <w:r w:rsidRPr="005E4BEE">
              <w:t>1761361,41</w:t>
            </w:r>
          </w:p>
        </w:tc>
      </w:tr>
      <w:tr w:rsidR="00170E13" w:rsidRPr="005E4BEE" w:rsidTr="005E4BEE">
        <w:trPr>
          <w:trHeight w:val="255"/>
        </w:trPr>
        <w:tc>
          <w:tcPr>
            <w:tcW w:w="1228" w:type="pct"/>
            <w:noWrap/>
            <w:vAlign w:val="center"/>
          </w:tcPr>
          <w:p w:rsidR="00170E13" w:rsidRPr="005E4BEE" w:rsidRDefault="00170E13" w:rsidP="003D5C0C">
            <w:r w:rsidRPr="005E4BEE">
              <w:t>н47</w:t>
            </w:r>
          </w:p>
        </w:tc>
        <w:tc>
          <w:tcPr>
            <w:tcW w:w="1755" w:type="pct"/>
            <w:noWrap/>
            <w:vAlign w:val="center"/>
          </w:tcPr>
          <w:p w:rsidR="00170E13" w:rsidRPr="005E4BEE" w:rsidRDefault="00170E13" w:rsidP="003D5C0C">
            <w:r w:rsidRPr="005E4BEE">
              <w:t>970703,25</w:t>
            </w:r>
          </w:p>
        </w:tc>
        <w:tc>
          <w:tcPr>
            <w:tcW w:w="2017" w:type="pct"/>
            <w:noWrap/>
            <w:vAlign w:val="center"/>
          </w:tcPr>
          <w:p w:rsidR="00170E13" w:rsidRPr="005E4BEE" w:rsidRDefault="00170E13" w:rsidP="003D5C0C">
            <w:r w:rsidRPr="005E4BEE">
              <w:t>1761361,43</w:t>
            </w:r>
          </w:p>
        </w:tc>
      </w:tr>
      <w:tr w:rsidR="00170E13" w:rsidRPr="005E4BEE" w:rsidTr="005E4BEE">
        <w:trPr>
          <w:trHeight w:val="255"/>
        </w:trPr>
        <w:tc>
          <w:tcPr>
            <w:tcW w:w="1228" w:type="pct"/>
            <w:noWrap/>
            <w:vAlign w:val="center"/>
          </w:tcPr>
          <w:p w:rsidR="00170E13" w:rsidRPr="005E4BEE" w:rsidRDefault="00170E13" w:rsidP="003D5C0C">
            <w:r w:rsidRPr="005E4BEE">
              <w:t>н48</w:t>
            </w:r>
          </w:p>
        </w:tc>
        <w:tc>
          <w:tcPr>
            <w:tcW w:w="1755" w:type="pct"/>
            <w:noWrap/>
            <w:vAlign w:val="center"/>
          </w:tcPr>
          <w:p w:rsidR="00170E13" w:rsidRPr="005E4BEE" w:rsidRDefault="00170E13" w:rsidP="003D5C0C">
            <w:r w:rsidRPr="005E4BEE">
              <w:t>970796,37</w:t>
            </w:r>
          </w:p>
        </w:tc>
        <w:tc>
          <w:tcPr>
            <w:tcW w:w="2017" w:type="pct"/>
            <w:noWrap/>
            <w:vAlign w:val="center"/>
          </w:tcPr>
          <w:p w:rsidR="00170E13" w:rsidRPr="005E4BEE" w:rsidRDefault="00170E13" w:rsidP="003D5C0C">
            <w:r w:rsidRPr="005E4BEE">
              <w:t>1761311,70</w:t>
            </w:r>
          </w:p>
        </w:tc>
      </w:tr>
      <w:tr w:rsidR="00170E13" w:rsidRPr="005E4BEE" w:rsidTr="005E4BEE">
        <w:trPr>
          <w:trHeight w:val="255"/>
        </w:trPr>
        <w:tc>
          <w:tcPr>
            <w:tcW w:w="1228" w:type="pct"/>
            <w:noWrap/>
            <w:vAlign w:val="center"/>
          </w:tcPr>
          <w:p w:rsidR="00170E13" w:rsidRPr="005E4BEE" w:rsidRDefault="00170E13" w:rsidP="003D5C0C">
            <w:r w:rsidRPr="005E4BEE">
              <w:t>н49</w:t>
            </w:r>
          </w:p>
        </w:tc>
        <w:tc>
          <w:tcPr>
            <w:tcW w:w="1755" w:type="pct"/>
            <w:noWrap/>
            <w:vAlign w:val="center"/>
          </w:tcPr>
          <w:p w:rsidR="00170E13" w:rsidRPr="005E4BEE" w:rsidRDefault="00170E13" w:rsidP="003D5C0C">
            <w:r w:rsidRPr="005E4BEE">
              <w:t>970811,40</w:t>
            </w:r>
          </w:p>
        </w:tc>
        <w:tc>
          <w:tcPr>
            <w:tcW w:w="2017" w:type="pct"/>
            <w:noWrap/>
            <w:vAlign w:val="center"/>
          </w:tcPr>
          <w:p w:rsidR="00170E13" w:rsidRPr="005E4BEE" w:rsidRDefault="00170E13" w:rsidP="003D5C0C">
            <w:r w:rsidRPr="005E4BEE">
              <w:t>1761339,86</w:t>
            </w:r>
          </w:p>
        </w:tc>
      </w:tr>
      <w:tr w:rsidR="00170E13" w:rsidRPr="005E4BEE" w:rsidTr="005E4BEE">
        <w:trPr>
          <w:trHeight w:val="255"/>
        </w:trPr>
        <w:tc>
          <w:tcPr>
            <w:tcW w:w="1228" w:type="pct"/>
            <w:noWrap/>
            <w:vAlign w:val="center"/>
          </w:tcPr>
          <w:p w:rsidR="00170E13" w:rsidRPr="005E4BEE" w:rsidRDefault="00170E13" w:rsidP="003D5C0C">
            <w:r w:rsidRPr="005E4BEE">
              <w:t>н50</w:t>
            </w:r>
          </w:p>
        </w:tc>
        <w:tc>
          <w:tcPr>
            <w:tcW w:w="1755" w:type="pct"/>
            <w:noWrap/>
            <w:vAlign w:val="center"/>
          </w:tcPr>
          <w:p w:rsidR="00170E13" w:rsidRPr="005E4BEE" w:rsidRDefault="00170E13" w:rsidP="003D5C0C">
            <w:r w:rsidRPr="005E4BEE">
              <w:t>970796,40</w:t>
            </w:r>
          </w:p>
        </w:tc>
        <w:tc>
          <w:tcPr>
            <w:tcW w:w="2017" w:type="pct"/>
            <w:noWrap/>
            <w:vAlign w:val="center"/>
          </w:tcPr>
          <w:p w:rsidR="00170E13" w:rsidRPr="005E4BEE" w:rsidRDefault="00170E13" w:rsidP="003D5C0C">
            <w:r w:rsidRPr="005E4BEE">
              <w:t>1761347,88</w:t>
            </w:r>
          </w:p>
        </w:tc>
      </w:tr>
      <w:tr w:rsidR="00170E13" w:rsidRPr="005E4BEE" w:rsidTr="005E4BEE">
        <w:trPr>
          <w:trHeight w:val="255"/>
        </w:trPr>
        <w:tc>
          <w:tcPr>
            <w:tcW w:w="1228" w:type="pct"/>
            <w:noWrap/>
            <w:vAlign w:val="center"/>
          </w:tcPr>
          <w:p w:rsidR="00170E13" w:rsidRPr="005E4BEE" w:rsidRDefault="00170E13" w:rsidP="003D5C0C">
            <w:r w:rsidRPr="005E4BEE">
              <w:t>н51</w:t>
            </w:r>
          </w:p>
        </w:tc>
        <w:tc>
          <w:tcPr>
            <w:tcW w:w="1755" w:type="pct"/>
            <w:noWrap/>
            <w:vAlign w:val="center"/>
          </w:tcPr>
          <w:p w:rsidR="00170E13" w:rsidRPr="005E4BEE" w:rsidRDefault="00170E13" w:rsidP="003D5C0C">
            <w:r w:rsidRPr="005E4BEE">
              <w:t>970789,37</w:t>
            </w:r>
          </w:p>
        </w:tc>
        <w:tc>
          <w:tcPr>
            <w:tcW w:w="2017" w:type="pct"/>
            <w:noWrap/>
            <w:vAlign w:val="center"/>
          </w:tcPr>
          <w:p w:rsidR="00170E13" w:rsidRPr="005E4BEE" w:rsidRDefault="00170E13" w:rsidP="003D5C0C">
            <w:r w:rsidRPr="005E4BEE">
              <w:t>1761334,71</w:t>
            </w:r>
          </w:p>
        </w:tc>
      </w:tr>
      <w:tr w:rsidR="00170E13" w:rsidRPr="005E4BEE" w:rsidTr="005E4BEE">
        <w:trPr>
          <w:trHeight w:val="255"/>
        </w:trPr>
        <w:tc>
          <w:tcPr>
            <w:tcW w:w="1228" w:type="pct"/>
            <w:noWrap/>
            <w:vAlign w:val="center"/>
          </w:tcPr>
          <w:p w:rsidR="00170E13" w:rsidRPr="005E4BEE" w:rsidRDefault="00170E13" w:rsidP="003D5C0C">
            <w:r w:rsidRPr="005E4BEE">
              <w:t>н52</w:t>
            </w:r>
          </w:p>
        </w:tc>
        <w:tc>
          <w:tcPr>
            <w:tcW w:w="1755" w:type="pct"/>
            <w:noWrap/>
            <w:vAlign w:val="center"/>
          </w:tcPr>
          <w:p w:rsidR="00170E13" w:rsidRPr="005E4BEE" w:rsidRDefault="00170E13" w:rsidP="003D5C0C">
            <w:r w:rsidRPr="005E4BEE">
              <w:t>970711,28</w:t>
            </w:r>
          </w:p>
        </w:tc>
        <w:tc>
          <w:tcPr>
            <w:tcW w:w="2017" w:type="pct"/>
            <w:noWrap/>
            <w:vAlign w:val="center"/>
          </w:tcPr>
          <w:p w:rsidR="00170E13" w:rsidRPr="005E4BEE" w:rsidRDefault="00170E13" w:rsidP="003D5C0C">
            <w:r w:rsidRPr="005E4BEE">
              <w:t>1761376,41</w:t>
            </w:r>
          </w:p>
        </w:tc>
      </w:tr>
      <w:tr w:rsidR="00170E13" w:rsidRPr="005E4BEE" w:rsidTr="005E4BEE">
        <w:trPr>
          <w:trHeight w:val="255"/>
        </w:trPr>
        <w:tc>
          <w:tcPr>
            <w:tcW w:w="1228" w:type="pct"/>
            <w:noWrap/>
            <w:vAlign w:val="center"/>
          </w:tcPr>
          <w:p w:rsidR="00170E13" w:rsidRPr="005E4BEE" w:rsidRDefault="00170E13" w:rsidP="003D5C0C">
            <w:r w:rsidRPr="005E4BEE">
              <w:t>н53</w:t>
            </w:r>
          </w:p>
        </w:tc>
        <w:tc>
          <w:tcPr>
            <w:tcW w:w="1755" w:type="pct"/>
            <w:noWrap/>
            <w:vAlign w:val="center"/>
          </w:tcPr>
          <w:p w:rsidR="00170E13" w:rsidRPr="005E4BEE" w:rsidRDefault="00170E13" w:rsidP="003D5C0C">
            <w:r w:rsidRPr="005E4BEE">
              <w:t>970714,95</w:t>
            </w:r>
          </w:p>
        </w:tc>
        <w:tc>
          <w:tcPr>
            <w:tcW w:w="2017" w:type="pct"/>
            <w:noWrap/>
            <w:vAlign w:val="center"/>
          </w:tcPr>
          <w:p w:rsidR="00170E13" w:rsidRPr="005E4BEE" w:rsidRDefault="00170E13" w:rsidP="003D5C0C">
            <w:r w:rsidRPr="005E4BEE">
              <w:t>1761383,27</w:t>
            </w:r>
          </w:p>
        </w:tc>
      </w:tr>
      <w:tr w:rsidR="00170E13" w:rsidRPr="005E4BEE" w:rsidTr="005E4BEE">
        <w:trPr>
          <w:trHeight w:val="255"/>
        </w:trPr>
        <w:tc>
          <w:tcPr>
            <w:tcW w:w="1228" w:type="pct"/>
            <w:noWrap/>
            <w:vAlign w:val="center"/>
          </w:tcPr>
          <w:p w:rsidR="00170E13" w:rsidRPr="005E4BEE" w:rsidRDefault="00170E13" w:rsidP="003D5C0C">
            <w:r w:rsidRPr="005E4BEE">
              <w:t>н54</w:t>
            </w:r>
          </w:p>
        </w:tc>
        <w:tc>
          <w:tcPr>
            <w:tcW w:w="1755" w:type="pct"/>
            <w:noWrap/>
            <w:vAlign w:val="center"/>
          </w:tcPr>
          <w:p w:rsidR="00170E13" w:rsidRPr="005E4BEE" w:rsidRDefault="00170E13" w:rsidP="003D5C0C">
            <w:r w:rsidRPr="005E4BEE">
              <w:t>970725,33</w:t>
            </w:r>
          </w:p>
        </w:tc>
        <w:tc>
          <w:tcPr>
            <w:tcW w:w="2017" w:type="pct"/>
            <w:noWrap/>
            <w:vAlign w:val="center"/>
          </w:tcPr>
          <w:p w:rsidR="00170E13" w:rsidRPr="005E4BEE" w:rsidRDefault="00170E13" w:rsidP="003D5C0C">
            <w:r w:rsidRPr="005E4BEE">
              <w:t>1761379,03</w:t>
            </w:r>
          </w:p>
        </w:tc>
      </w:tr>
      <w:tr w:rsidR="00170E13" w:rsidRPr="005E4BEE" w:rsidTr="005E4BEE">
        <w:trPr>
          <w:trHeight w:val="255"/>
        </w:trPr>
        <w:tc>
          <w:tcPr>
            <w:tcW w:w="1228" w:type="pct"/>
            <w:noWrap/>
            <w:vAlign w:val="center"/>
          </w:tcPr>
          <w:p w:rsidR="00170E13" w:rsidRPr="005E4BEE" w:rsidRDefault="00170E13" w:rsidP="003D5C0C">
            <w:r w:rsidRPr="005E4BEE">
              <w:t>н55</w:t>
            </w:r>
          </w:p>
        </w:tc>
        <w:tc>
          <w:tcPr>
            <w:tcW w:w="1755" w:type="pct"/>
            <w:noWrap/>
            <w:vAlign w:val="center"/>
          </w:tcPr>
          <w:p w:rsidR="00170E13" w:rsidRPr="005E4BEE" w:rsidRDefault="00170E13" w:rsidP="003D5C0C">
            <w:r w:rsidRPr="005E4BEE">
              <w:t>970730,89</w:t>
            </w:r>
          </w:p>
        </w:tc>
        <w:tc>
          <w:tcPr>
            <w:tcW w:w="2017" w:type="pct"/>
            <w:noWrap/>
            <w:vAlign w:val="center"/>
          </w:tcPr>
          <w:p w:rsidR="00170E13" w:rsidRPr="005E4BEE" w:rsidRDefault="00170E13" w:rsidP="003D5C0C">
            <w:r w:rsidRPr="005E4BEE">
              <w:t>1761390,55</w:t>
            </w:r>
          </w:p>
        </w:tc>
      </w:tr>
      <w:tr w:rsidR="00170E13" w:rsidRPr="005E4BEE" w:rsidTr="005E4BEE">
        <w:trPr>
          <w:trHeight w:val="255"/>
        </w:trPr>
        <w:tc>
          <w:tcPr>
            <w:tcW w:w="1228" w:type="pct"/>
            <w:noWrap/>
            <w:vAlign w:val="center"/>
          </w:tcPr>
          <w:p w:rsidR="00170E13" w:rsidRPr="005E4BEE" w:rsidRDefault="00170E13" w:rsidP="003D5C0C">
            <w:r w:rsidRPr="005E4BEE">
              <w:t>н56</w:t>
            </w:r>
          </w:p>
        </w:tc>
        <w:tc>
          <w:tcPr>
            <w:tcW w:w="1755" w:type="pct"/>
            <w:noWrap/>
            <w:vAlign w:val="center"/>
          </w:tcPr>
          <w:p w:rsidR="00170E13" w:rsidRPr="005E4BEE" w:rsidRDefault="00170E13" w:rsidP="003D5C0C">
            <w:r w:rsidRPr="005E4BEE">
              <w:t>970736,46</w:t>
            </w:r>
          </w:p>
        </w:tc>
        <w:tc>
          <w:tcPr>
            <w:tcW w:w="2017" w:type="pct"/>
            <w:noWrap/>
            <w:vAlign w:val="center"/>
          </w:tcPr>
          <w:p w:rsidR="00170E13" w:rsidRPr="005E4BEE" w:rsidRDefault="00170E13" w:rsidP="003D5C0C">
            <w:r w:rsidRPr="005E4BEE">
              <w:t>1761402,14</w:t>
            </w:r>
          </w:p>
        </w:tc>
      </w:tr>
      <w:tr w:rsidR="00170E13" w:rsidRPr="005E4BEE" w:rsidTr="005E4BEE">
        <w:trPr>
          <w:trHeight w:val="255"/>
        </w:trPr>
        <w:tc>
          <w:tcPr>
            <w:tcW w:w="1228" w:type="pct"/>
            <w:noWrap/>
            <w:vAlign w:val="center"/>
          </w:tcPr>
          <w:p w:rsidR="00170E13" w:rsidRPr="005E4BEE" w:rsidRDefault="00170E13" w:rsidP="003D5C0C">
            <w:r w:rsidRPr="005E4BEE">
              <w:t>н57</w:t>
            </w:r>
          </w:p>
        </w:tc>
        <w:tc>
          <w:tcPr>
            <w:tcW w:w="1755" w:type="pct"/>
            <w:noWrap/>
            <w:vAlign w:val="center"/>
          </w:tcPr>
          <w:p w:rsidR="00170E13" w:rsidRPr="005E4BEE" w:rsidRDefault="00170E13" w:rsidP="003D5C0C">
            <w:r w:rsidRPr="005E4BEE">
              <w:t>970724,58</w:t>
            </w:r>
          </w:p>
        </w:tc>
        <w:tc>
          <w:tcPr>
            <w:tcW w:w="2017" w:type="pct"/>
            <w:noWrap/>
            <w:vAlign w:val="center"/>
          </w:tcPr>
          <w:p w:rsidR="00170E13" w:rsidRPr="005E4BEE" w:rsidRDefault="00170E13" w:rsidP="003D5C0C">
            <w:r w:rsidRPr="005E4BEE">
              <w:t>1761408,42</w:t>
            </w:r>
          </w:p>
        </w:tc>
      </w:tr>
      <w:tr w:rsidR="00170E13" w:rsidRPr="005E4BEE" w:rsidTr="005E4BEE">
        <w:trPr>
          <w:trHeight w:val="255"/>
        </w:trPr>
        <w:tc>
          <w:tcPr>
            <w:tcW w:w="1228" w:type="pct"/>
            <w:noWrap/>
            <w:vAlign w:val="center"/>
          </w:tcPr>
          <w:p w:rsidR="00170E13" w:rsidRPr="005E4BEE" w:rsidRDefault="00170E13" w:rsidP="003D5C0C">
            <w:r w:rsidRPr="005E4BEE">
              <w:t>н58</w:t>
            </w:r>
          </w:p>
        </w:tc>
        <w:tc>
          <w:tcPr>
            <w:tcW w:w="1755" w:type="pct"/>
            <w:noWrap/>
            <w:vAlign w:val="center"/>
          </w:tcPr>
          <w:p w:rsidR="00170E13" w:rsidRPr="005E4BEE" w:rsidRDefault="00170E13" w:rsidP="003D5C0C">
            <w:r w:rsidRPr="005E4BEE">
              <w:t>970739,33</w:t>
            </w:r>
          </w:p>
        </w:tc>
        <w:tc>
          <w:tcPr>
            <w:tcW w:w="2017" w:type="pct"/>
            <w:noWrap/>
            <w:vAlign w:val="center"/>
          </w:tcPr>
          <w:p w:rsidR="00170E13" w:rsidRPr="005E4BEE" w:rsidRDefault="00170E13" w:rsidP="003D5C0C">
            <w:r w:rsidRPr="005E4BEE">
              <w:t>1761435,47</w:t>
            </w:r>
          </w:p>
        </w:tc>
      </w:tr>
    </w:tbl>
    <w:p w:rsidR="00170E13" w:rsidRPr="005E4BEE" w:rsidRDefault="00170E13" w:rsidP="005E4BEE">
      <w:pPr>
        <w:sectPr w:rsidR="00170E13" w:rsidRPr="005E4BEE" w:rsidSect="005E4BEE">
          <w:type w:val="continuous"/>
          <w:pgSz w:w="11906" w:h="16838" w:code="9"/>
          <w:pgMar w:top="1106" w:right="568" w:bottom="426" w:left="1560" w:header="570" w:footer="332" w:gutter="0"/>
          <w:cols w:num="3" w:space="720"/>
          <w:docGrid w:linePitch="326"/>
        </w:sectPr>
      </w:pPr>
    </w:p>
    <w:p w:rsidR="00170E13" w:rsidRDefault="00170E13" w:rsidP="005C4554">
      <w:pPr>
        <w:pStyle w:val="24"/>
        <w:numPr>
          <w:ilvl w:val="1"/>
          <w:numId w:val="52"/>
        </w:numPr>
        <w:spacing w:before="0" w:after="0"/>
        <w:ind w:left="0" w:right="0" w:firstLine="567"/>
        <w:jc w:val="both"/>
      </w:pPr>
      <w:bookmarkStart w:id="53" w:name="_Toc98855442"/>
      <w:r>
        <w:t xml:space="preserve">Вид </w:t>
      </w:r>
      <w:r w:rsidRPr="00A40A81">
        <w:t>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 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53"/>
    </w:p>
    <w:p w:rsidR="00170E13" w:rsidRPr="00ED07D5" w:rsidRDefault="00170E13" w:rsidP="005C4554">
      <w:pPr>
        <w:autoSpaceDE w:val="0"/>
        <w:autoSpaceDN w:val="0"/>
        <w:adjustRightInd w:val="0"/>
        <w:ind w:firstLine="567"/>
        <w:jc w:val="both"/>
        <w:rPr>
          <w:sz w:val="24"/>
          <w:szCs w:val="24"/>
        </w:rPr>
      </w:pPr>
      <w:r w:rsidRPr="00ED07D5">
        <w:rPr>
          <w:sz w:val="24"/>
          <w:szCs w:val="24"/>
        </w:rPr>
        <w:t xml:space="preserve">Образуемые земельные участки расположены на землях лесного фонда. </w:t>
      </w:r>
    </w:p>
    <w:p w:rsidR="00170E13" w:rsidRPr="007134B5" w:rsidRDefault="00170E13" w:rsidP="005C4554">
      <w:pPr>
        <w:pStyle w:val="afff2"/>
        <w:spacing w:line="240" w:lineRule="auto"/>
        <w:ind w:right="0" w:firstLine="567"/>
      </w:pPr>
      <w:r>
        <w:t>Вид разрешенного использования образуемых земельных участков – недропользование, установлен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 «</w:t>
      </w:r>
      <w:r w:rsidRPr="00AF574C">
        <w:t>Об утверждении классификатора видов разрешенного использования земельных участков</w:t>
      </w:r>
      <w:r>
        <w:t>».</w:t>
      </w:r>
    </w:p>
    <w:p w:rsidR="00170E13" w:rsidRDefault="00170E13" w:rsidP="00FD2D8E">
      <w:pPr>
        <w:autoSpaceDE w:val="0"/>
        <w:autoSpaceDN w:val="0"/>
        <w:adjustRightInd w:val="0"/>
        <w:ind w:firstLine="709"/>
        <w:jc w:val="both"/>
      </w:pPr>
    </w:p>
    <w:p w:rsidR="00170E13" w:rsidRDefault="00170E13" w:rsidP="00FD2D8E">
      <w:pPr>
        <w:autoSpaceDE w:val="0"/>
        <w:autoSpaceDN w:val="0"/>
        <w:adjustRightInd w:val="0"/>
        <w:ind w:firstLine="709"/>
        <w:jc w:val="both"/>
      </w:pPr>
    </w:p>
    <w:sectPr w:rsidR="00170E13" w:rsidSect="003F04D2">
      <w:pgSz w:w="11906" w:h="16838" w:code="9"/>
      <w:pgMar w:top="1106" w:right="568" w:bottom="426" w:left="1560" w:header="570" w:footer="33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E13" w:rsidRDefault="00170E13" w:rsidP="0078347F">
      <w:r>
        <w:separator/>
      </w:r>
    </w:p>
  </w:endnote>
  <w:endnote w:type="continuationSeparator" w:id="0">
    <w:p w:rsidR="00170E13" w:rsidRDefault="00170E13" w:rsidP="007834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ISOCPEUR">
    <w:panose1 w:val="00000000000000000000"/>
    <w:charset w:val="CC"/>
    <w:family w:val="swiss"/>
    <w:notTrueType/>
    <w:pitch w:val="variable"/>
    <w:sig w:usb0="00000203" w:usb1="00000000" w:usb2="00000000" w:usb3="00000000" w:csb0="00000005" w:csb1="00000000"/>
  </w:font>
  <w:font w:name="Pragmatic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rsidP="003339CE">
    <w:pPr>
      <w:pStyle w:val="Footer"/>
    </w:pPr>
  </w:p>
  <w:p w:rsidR="00170E13" w:rsidRDefault="00170E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rsidP="009F3C17">
    <w:pPr>
      <w:tabs>
        <w:tab w:val="center" w:pos="4153"/>
        <w:tab w:val="left" w:pos="7655"/>
        <w:tab w:val="left" w:pos="8931"/>
      </w:tabs>
      <w:rPr>
        <w:spacing w:val="-20"/>
      </w:rPr>
    </w:pPr>
  </w:p>
  <w:p w:rsidR="00170E13" w:rsidRDefault="00170E13" w:rsidP="009F3C17">
    <w:pPr>
      <w:tabs>
        <w:tab w:val="center" w:pos="4153"/>
        <w:tab w:val="left" w:pos="7655"/>
        <w:tab w:val="left" w:pos="8931"/>
      </w:tabs>
      <w:rPr>
        <w:spacing w:val="-20"/>
      </w:rPr>
    </w:pPr>
  </w:p>
  <w:p w:rsidR="00170E13" w:rsidRPr="00382684" w:rsidRDefault="00170E13" w:rsidP="009F3C17">
    <w:pPr>
      <w:tabs>
        <w:tab w:val="center" w:pos="4153"/>
        <w:tab w:val="left" w:pos="7655"/>
        <w:tab w:val="left" w:pos="8931"/>
      </w:tabs>
    </w:pPr>
    <w:r>
      <w:rPr>
        <w:spacing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E13" w:rsidRDefault="00170E13" w:rsidP="0078347F">
      <w:r>
        <w:separator/>
      </w:r>
    </w:p>
  </w:footnote>
  <w:footnote w:type="continuationSeparator" w:id="0">
    <w:p w:rsidR="00170E13" w:rsidRDefault="00170E13" w:rsidP="007834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Pr="003B24EF" w:rsidRDefault="00170E13" w:rsidP="00E73F05">
    <w:pPr>
      <w:pStyle w:val="Header"/>
      <w:tabs>
        <w:tab w:val="left" w:pos="2040"/>
      </w:tabs>
    </w:pP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rsidP="00D56E39">
    <w:pPr>
      <w:pStyle w:val="Header"/>
      <w:tabs>
        <w:tab w:val="left" w:pos="1920"/>
      </w:tabs>
    </w:pPr>
    <w:r>
      <w:tab/>
    </w:r>
    <w:r>
      <w:tab/>
    </w:r>
    <w:r>
      <w:tab/>
    </w:r>
  </w:p>
  <w:p w:rsidR="00170E13" w:rsidRDefault="00170E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rsidP="009F3C17">
    <w:pPr>
      <w:pStyle w:val="Header"/>
      <w:rPr>
        <w:b/>
      </w:rPr>
    </w:pPr>
  </w:p>
  <w:p w:rsidR="00170E13" w:rsidRDefault="00170E13" w:rsidP="009F3C17">
    <w:pPr>
      <w:pStyle w:val="Header"/>
      <w:rPr>
        <w:b/>
      </w:rPr>
    </w:pPr>
  </w:p>
  <w:p w:rsidR="00170E13" w:rsidRDefault="00170E13" w:rsidP="009F3C17">
    <w:pPr>
      <w:pStyle w:val="Header"/>
      <w:rPr>
        <w:b/>
      </w:rPr>
    </w:pPr>
  </w:p>
  <w:p w:rsidR="00170E13" w:rsidRPr="00A4097C" w:rsidRDefault="00170E13" w:rsidP="009F3C17">
    <w:pPr>
      <w:pStyle w:val="Header"/>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13" w:rsidRDefault="00170E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29EB2DE"/>
    <w:lvl w:ilvl="0">
      <w:start w:val="1"/>
      <w:numFmt w:val="bullet"/>
      <w:lvlText w:val=""/>
      <w:lvlJc w:val="left"/>
      <w:pPr>
        <w:tabs>
          <w:tab w:val="num" w:pos="926"/>
        </w:tabs>
        <w:ind w:left="926" w:hanging="360"/>
      </w:pPr>
      <w:rPr>
        <w:rFonts w:ascii="Symbol" w:hAnsi="Symbol" w:hint="default"/>
      </w:rPr>
    </w:lvl>
  </w:abstractNum>
  <w:abstractNum w:abstractNumId="1">
    <w:nsid w:val="FFFFFF88"/>
    <w:multiLevelType w:val="singleLevel"/>
    <w:tmpl w:val="C04A4826"/>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770C9126"/>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2"/>
    <w:lvl w:ilvl="0">
      <w:start w:val="1"/>
      <w:numFmt w:val="decimal"/>
      <w:lvlText w:val="%1."/>
      <w:lvlJc w:val="left"/>
      <w:pPr>
        <w:tabs>
          <w:tab w:val="num" w:pos="720"/>
        </w:tabs>
        <w:ind w:left="720" w:hanging="360"/>
      </w:pPr>
      <w:rPr>
        <w:rFonts w:cs="Times New Roman"/>
        <w:sz w:val="24"/>
        <w:szCs w:val="24"/>
      </w:rPr>
    </w:lvl>
  </w:abstractNum>
  <w:abstractNum w:abstractNumId="4">
    <w:nsid w:val="0000000E"/>
    <w:multiLevelType w:val="singleLevel"/>
    <w:tmpl w:val="0000000E"/>
    <w:name w:val="WW8Num19"/>
    <w:lvl w:ilvl="0">
      <w:numFmt w:val="bullet"/>
      <w:lvlText w:val="-"/>
      <w:lvlJc w:val="left"/>
      <w:pPr>
        <w:tabs>
          <w:tab w:val="num" w:pos="720"/>
        </w:tabs>
        <w:ind w:left="720" w:hanging="360"/>
      </w:pPr>
      <w:rPr>
        <w:rFonts w:ascii="Times New Roman" w:hAnsi="Times New Roman"/>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cs="Times New Roman" w:hint="default"/>
      </w:rPr>
    </w:lvl>
    <w:lvl w:ilvl="2" w:tplc="04190011">
      <w:start w:val="1"/>
      <w:numFmt w:val="decimal"/>
      <w:lvlText w:val="%3)"/>
      <w:lvlJc w:val="left"/>
      <w:pPr>
        <w:ind w:left="2160" w:hanging="360"/>
      </w:pPr>
      <w:rPr>
        <w:rFonts w:cs="Times New Roman"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26059B"/>
    <w:multiLevelType w:val="multilevel"/>
    <w:tmpl w:val="552CE4A4"/>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0C9146A3"/>
    <w:multiLevelType w:val="multilevel"/>
    <w:tmpl w:val="67187D76"/>
    <w:lvl w:ilvl="0">
      <w:start w:val="4"/>
      <w:numFmt w:val="decimal"/>
      <w:lvlText w:val="%1."/>
      <w:lvlJc w:val="left"/>
      <w:pPr>
        <w:ind w:left="360" w:hanging="360"/>
      </w:pPr>
      <w:rPr>
        <w:rFonts w:cs="Times New Roman" w:hint="default"/>
        <w:b/>
        <w:sz w:val="24"/>
        <w:szCs w:val="24"/>
      </w:rPr>
    </w:lvl>
    <w:lvl w:ilvl="1">
      <w:start w:val="1"/>
      <w:numFmt w:val="decimal"/>
      <w:lvlText w:val="%1.%2."/>
      <w:lvlJc w:val="left"/>
      <w:pPr>
        <w:ind w:left="7307"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11">
    <w:nsid w:val="0DA113BA"/>
    <w:multiLevelType w:val="multilevel"/>
    <w:tmpl w:val="FFA06596"/>
    <w:lvl w:ilvl="0">
      <w:start w:val="2"/>
      <w:numFmt w:val="decimal"/>
      <w:lvlText w:val="%1."/>
      <w:lvlJc w:val="left"/>
      <w:pPr>
        <w:ind w:left="360" w:hanging="360"/>
      </w:pPr>
      <w:rPr>
        <w:rFonts w:cs="Times New Roman" w:hint="default"/>
      </w:rPr>
    </w:lvl>
    <w:lvl w:ilvl="1">
      <w:start w:val="8"/>
      <w:numFmt w:val="decimal"/>
      <w:lvlText w:val="%1.%2."/>
      <w:lvlJc w:val="left"/>
      <w:pPr>
        <w:ind w:left="1430" w:hanging="360"/>
      </w:pPr>
      <w:rPr>
        <w:rFonts w:cs="Times New Roman" w:hint="default"/>
      </w:rPr>
    </w:lvl>
    <w:lvl w:ilvl="2">
      <w:start w:val="1"/>
      <w:numFmt w:val="decimal"/>
      <w:lvlText w:val="%1.%2.%3."/>
      <w:lvlJc w:val="left"/>
      <w:pPr>
        <w:ind w:left="2860" w:hanging="720"/>
      </w:pPr>
      <w:rPr>
        <w:rFonts w:cs="Times New Roman" w:hint="default"/>
      </w:rPr>
    </w:lvl>
    <w:lvl w:ilvl="3">
      <w:start w:val="1"/>
      <w:numFmt w:val="decimal"/>
      <w:lvlText w:val="%1.%2.%3.%4."/>
      <w:lvlJc w:val="left"/>
      <w:pPr>
        <w:ind w:left="3930" w:hanging="72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430" w:hanging="1080"/>
      </w:pPr>
      <w:rPr>
        <w:rFonts w:cs="Times New Roman" w:hint="default"/>
      </w:rPr>
    </w:lvl>
    <w:lvl w:ilvl="6">
      <w:start w:val="1"/>
      <w:numFmt w:val="decimal"/>
      <w:lvlText w:val="%1.%2.%3.%4.%5.%6.%7."/>
      <w:lvlJc w:val="left"/>
      <w:pPr>
        <w:ind w:left="7860" w:hanging="1440"/>
      </w:pPr>
      <w:rPr>
        <w:rFonts w:cs="Times New Roman" w:hint="default"/>
      </w:rPr>
    </w:lvl>
    <w:lvl w:ilvl="7">
      <w:start w:val="1"/>
      <w:numFmt w:val="decimal"/>
      <w:lvlText w:val="%1.%2.%3.%4.%5.%6.%7.%8."/>
      <w:lvlJc w:val="left"/>
      <w:pPr>
        <w:ind w:left="8930" w:hanging="1440"/>
      </w:pPr>
      <w:rPr>
        <w:rFonts w:cs="Times New Roman" w:hint="default"/>
      </w:rPr>
    </w:lvl>
    <w:lvl w:ilvl="8">
      <w:start w:val="1"/>
      <w:numFmt w:val="decimal"/>
      <w:lvlText w:val="%1.%2.%3.%4.%5.%6.%7.%8.%9."/>
      <w:lvlJc w:val="left"/>
      <w:pPr>
        <w:ind w:left="10360" w:hanging="1800"/>
      </w:pPr>
      <w:rPr>
        <w:rFonts w:cs="Times New Roman"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7743" w:hanging="360"/>
      </w:pPr>
      <w:rPr>
        <w:rFonts w:ascii="Courier New" w:hAnsi="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609088E"/>
    <w:multiLevelType w:val="multilevel"/>
    <w:tmpl w:val="039E0D98"/>
    <w:lvl w:ilvl="0">
      <w:start w:val="1"/>
      <w:numFmt w:val="decimal"/>
      <w:suff w:val="space"/>
      <w:lvlText w:val="%1."/>
      <w:lvlJc w:val="left"/>
      <w:pPr>
        <w:ind w:left="360" w:hanging="360"/>
      </w:pPr>
      <w:rPr>
        <w:rFonts w:cs="Times New Roman" w:hint="default"/>
        <w:sz w:val="24"/>
        <w:szCs w:val="24"/>
      </w:rPr>
    </w:lvl>
    <w:lvl w:ilvl="1">
      <w:start w:val="2"/>
      <w:numFmt w:val="decimal"/>
      <w:suff w:val="space"/>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4">
    <w:nsid w:val="177D4909"/>
    <w:multiLevelType w:val="multilevel"/>
    <w:tmpl w:val="552AB034"/>
    <w:lvl w:ilvl="0">
      <w:start w:val="1"/>
      <w:numFmt w:val="decimal"/>
      <w:lvlText w:val="%1."/>
      <w:lvlJc w:val="left"/>
      <w:pPr>
        <w:ind w:left="360" w:hanging="360"/>
      </w:pPr>
      <w:rPr>
        <w:rFonts w:cs="Times New Roman" w:hint="default"/>
      </w:rPr>
    </w:lvl>
    <w:lvl w:ilvl="1">
      <w:start w:val="2"/>
      <w:numFmt w:val="decimal"/>
      <w:lvlText w:val="%1.%2."/>
      <w:lvlJc w:val="left"/>
      <w:pPr>
        <w:ind w:left="2781" w:hanging="360"/>
      </w:pPr>
      <w:rPr>
        <w:rFonts w:cs="Times New Roman" w:hint="default"/>
      </w:rPr>
    </w:lvl>
    <w:lvl w:ilvl="2">
      <w:start w:val="1"/>
      <w:numFmt w:val="decimal"/>
      <w:lvlText w:val="%1.%2.%3."/>
      <w:lvlJc w:val="left"/>
      <w:pPr>
        <w:ind w:left="5562" w:hanging="720"/>
      </w:pPr>
      <w:rPr>
        <w:rFonts w:cs="Times New Roman" w:hint="default"/>
      </w:rPr>
    </w:lvl>
    <w:lvl w:ilvl="3">
      <w:start w:val="1"/>
      <w:numFmt w:val="decimal"/>
      <w:lvlText w:val="%1.%2.%3.%4."/>
      <w:lvlJc w:val="left"/>
      <w:pPr>
        <w:ind w:left="7983" w:hanging="720"/>
      </w:pPr>
      <w:rPr>
        <w:rFonts w:cs="Times New Roman" w:hint="default"/>
      </w:rPr>
    </w:lvl>
    <w:lvl w:ilvl="4">
      <w:start w:val="1"/>
      <w:numFmt w:val="decimal"/>
      <w:lvlText w:val="%1.%2.%3.%4.%5."/>
      <w:lvlJc w:val="left"/>
      <w:pPr>
        <w:ind w:left="10764" w:hanging="1080"/>
      </w:pPr>
      <w:rPr>
        <w:rFonts w:cs="Times New Roman" w:hint="default"/>
      </w:rPr>
    </w:lvl>
    <w:lvl w:ilvl="5">
      <w:start w:val="1"/>
      <w:numFmt w:val="decimal"/>
      <w:lvlText w:val="%1.%2.%3.%4.%5.%6."/>
      <w:lvlJc w:val="left"/>
      <w:pPr>
        <w:ind w:left="13185" w:hanging="1080"/>
      </w:pPr>
      <w:rPr>
        <w:rFonts w:cs="Times New Roman" w:hint="default"/>
      </w:rPr>
    </w:lvl>
    <w:lvl w:ilvl="6">
      <w:start w:val="1"/>
      <w:numFmt w:val="decimal"/>
      <w:lvlText w:val="%1.%2.%3.%4.%5.%6.%7."/>
      <w:lvlJc w:val="left"/>
      <w:pPr>
        <w:ind w:left="15966" w:hanging="1440"/>
      </w:pPr>
      <w:rPr>
        <w:rFonts w:cs="Times New Roman" w:hint="default"/>
      </w:rPr>
    </w:lvl>
    <w:lvl w:ilvl="7">
      <w:start w:val="1"/>
      <w:numFmt w:val="decimal"/>
      <w:lvlText w:val="%1.%2.%3.%4.%5.%6.%7.%8."/>
      <w:lvlJc w:val="left"/>
      <w:pPr>
        <w:ind w:left="18387" w:hanging="1440"/>
      </w:pPr>
      <w:rPr>
        <w:rFonts w:cs="Times New Roman" w:hint="default"/>
      </w:rPr>
    </w:lvl>
    <w:lvl w:ilvl="8">
      <w:start w:val="1"/>
      <w:numFmt w:val="decimal"/>
      <w:lvlText w:val="%1.%2.%3.%4.%5.%6.%7.%8.%9."/>
      <w:lvlJc w:val="left"/>
      <w:pPr>
        <w:ind w:left="21168" w:hanging="1800"/>
      </w:pPr>
      <w:rPr>
        <w:rFonts w:cs="Times New Roman" w:hint="default"/>
      </w:rPr>
    </w:lvl>
  </w:abstractNum>
  <w:abstractNum w:abstractNumId="15">
    <w:nsid w:val="1CA34492"/>
    <w:multiLevelType w:val="multilevel"/>
    <w:tmpl w:val="C7104FE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28D10206"/>
    <w:multiLevelType w:val="multilevel"/>
    <w:tmpl w:val="CB088DDE"/>
    <w:lvl w:ilvl="0">
      <w:start w:val="1"/>
      <w:numFmt w:val="decimal"/>
      <w:lvlText w:val="%1."/>
      <w:lvlJc w:val="left"/>
      <w:pPr>
        <w:ind w:left="432" w:hanging="432"/>
      </w:pPr>
      <w:rPr>
        <w:rFonts w:cs="Times New Roman" w:hint="default"/>
        <w:b/>
        <w:i w:val="0"/>
        <w:vanish w:val="0"/>
        <w:sz w:val="28"/>
        <w:szCs w:val="28"/>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nsid w:val="2A3609A1"/>
    <w:multiLevelType w:val="hybridMultilevel"/>
    <w:tmpl w:val="2C5C34DA"/>
    <w:lvl w:ilvl="0" w:tplc="BFD03F52">
      <w:start w:val="1"/>
      <w:numFmt w:val="decimal"/>
      <w:pStyle w:val="a0"/>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050B79"/>
    <w:multiLevelType w:val="hybridMultilevel"/>
    <w:tmpl w:val="7E502D92"/>
    <w:lvl w:ilvl="0" w:tplc="C2EC52CE">
      <w:start w:val="1"/>
      <w:numFmt w:val="bullet"/>
      <w:pStyle w:val="a1"/>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4D50F2"/>
    <w:multiLevelType w:val="multilevel"/>
    <w:tmpl w:val="413ADFFE"/>
    <w:styleLink w:val="a2"/>
    <w:lvl w:ilvl="0">
      <w:start w:val="1"/>
      <w:numFmt w:val="bullet"/>
      <w:pStyle w:val="a3"/>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21">
    <w:nsid w:val="30A7414C"/>
    <w:multiLevelType w:val="multilevel"/>
    <w:tmpl w:val="79321394"/>
    <w:lvl w:ilvl="0">
      <w:start w:val="1"/>
      <w:numFmt w:val="decimal"/>
      <w:pStyle w:val="1NGP"/>
      <w:suff w:val="space"/>
      <w:lvlText w:val="%1"/>
      <w:lvlJc w:val="left"/>
      <w:pPr>
        <w:ind w:left="360" w:hanging="360"/>
      </w:pPr>
      <w:rPr>
        <w:rFonts w:cs="Times New Roman" w:hint="default"/>
      </w:rPr>
    </w:lvl>
    <w:lvl w:ilvl="1">
      <w:start w:val="1"/>
      <w:numFmt w:val="decimal"/>
      <w:pStyle w:val="2NGP"/>
      <w:suff w:val="space"/>
      <w:lvlText w:val="%1.%2"/>
      <w:lvlJc w:val="left"/>
      <w:pPr>
        <w:ind w:left="792" w:hanging="432"/>
      </w:pPr>
      <w:rPr>
        <w:rFonts w:cs="Times New Roman" w:hint="default"/>
      </w:rPr>
    </w:lvl>
    <w:lvl w:ilvl="2">
      <w:start w:val="1"/>
      <w:numFmt w:val="decimal"/>
      <w:pStyle w:val="3NGP"/>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338F38B0"/>
    <w:multiLevelType w:val="multilevel"/>
    <w:tmpl w:val="E6FE1BF4"/>
    <w:lvl w:ilvl="0">
      <w:start w:val="7"/>
      <w:numFmt w:val="decimal"/>
      <w:lvlText w:val="%1."/>
      <w:lvlJc w:val="left"/>
      <w:pPr>
        <w:ind w:left="360" w:hanging="360"/>
      </w:pPr>
      <w:rPr>
        <w:rFonts w:cs="Times New Roman" w:hint="default"/>
      </w:rPr>
    </w:lvl>
    <w:lvl w:ilvl="1">
      <w:start w:val="8"/>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3">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4">
    <w:nsid w:val="38345307"/>
    <w:multiLevelType w:val="multilevel"/>
    <w:tmpl w:val="76DE8D30"/>
    <w:lvl w:ilvl="0">
      <w:start w:val="1"/>
      <w:numFmt w:val="decimal"/>
      <w:pStyle w:val="S1"/>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25">
    <w:nsid w:val="39AB074C"/>
    <w:multiLevelType w:val="hybridMultilevel"/>
    <w:tmpl w:val="AFBAEF12"/>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3AD65435"/>
    <w:multiLevelType w:val="multilevel"/>
    <w:tmpl w:val="85E04C86"/>
    <w:lvl w:ilvl="0">
      <w:start w:val="3"/>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7">
    <w:nsid w:val="3E074DDD"/>
    <w:multiLevelType w:val="multilevel"/>
    <w:tmpl w:val="C5DC26EA"/>
    <w:lvl w:ilvl="0">
      <w:start w:val="4"/>
      <w:numFmt w:val="decimal"/>
      <w:lvlText w:val="%1."/>
      <w:lvlJc w:val="left"/>
      <w:pPr>
        <w:ind w:left="360" w:hanging="360"/>
      </w:pPr>
      <w:rPr>
        <w:rFonts w:cs="Times New Roman" w:hint="default"/>
      </w:rPr>
    </w:lvl>
    <w:lvl w:ilvl="1">
      <w:start w:val="3"/>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8">
    <w:nsid w:val="495804B6"/>
    <w:multiLevelType w:val="multilevel"/>
    <w:tmpl w:val="ABDA7D82"/>
    <w:styleLink w:val="115"/>
    <w:lvl w:ilvl="0">
      <w:start w:val="1"/>
      <w:numFmt w:val="decimal"/>
      <w:suff w:val="space"/>
      <w:lvlText w:val="%1."/>
      <w:lvlJc w:val="left"/>
      <w:pPr>
        <w:ind w:left="2345" w:hanging="360"/>
      </w:pPr>
      <w:rPr>
        <w:rFonts w:cs="Times New Roman" w:hint="default"/>
        <w:sz w:val="24"/>
        <w:szCs w:val="24"/>
      </w:rPr>
    </w:lvl>
    <w:lvl w:ilvl="1">
      <w:start w:val="1"/>
      <w:numFmt w:val="decimal"/>
      <w:isLgl/>
      <w:suff w:val="space"/>
      <w:lvlText w:val="%1.%2."/>
      <w:lvlJc w:val="left"/>
      <w:pPr>
        <w:ind w:left="2345" w:hanging="360"/>
      </w:pPr>
      <w:rPr>
        <w:rFonts w:cs="Times New Roman" w:hint="default"/>
        <w:color w:val="000000"/>
        <w:sz w:val="24"/>
      </w:rPr>
    </w:lvl>
    <w:lvl w:ilvl="2">
      <w:start w:val="1"/>
      <w:numFmt w:val="decimal"/>
      <w:isLgl/>
      <w:lvlText w:val="%1.%2.%3."/>
      <w:lvlJc w:val="left"/>
      <w:pPr>
        <w:ind w:left="2781" w:hanging="720"/>
      </w:pPr>
      <w:rPr>
        <w:rFonts w:cs="Times New Roman" w:hint="default"/>
        <w:color w:val="000000"/>
        <w:sz w:val="24"/>
      </w:rPr>
    </w:lvl>
    <w:lvl w:ilvl="3">
      <w:start w:val="1"/>
      <w:numFmt w:val="decimal"/>
      <w:isLgl/>
      <w:lvlText w:val="%1.%2.%3.%4."/>
      <w:lvlJc w:val="left"/>
      <w:pPr>
        <w:ind w:left="2781" w:hanging="720"/>
      </w:pPr>
      <w:rPr>
        <w:rFonts w:cs="Times New Roman" w:hint="default"/>
        <w:color w:val="000000"/>
        <w:sz w:val="24"/>
      </w:rPr>
    </w:lvl>
    <w:lvl w:ilvl="4">
      <w:start w:val="1"/>
      <w:numFmt w:val="decimal"/>
      <w:isLgl/>
      <w:lvlText w:val="%1.%2.%3.%4.%5."/>
      <w:lvlJc w:val="left"/>
      <w:pPr>
        <w:ind w:left="3141" w:hanging="1080"/>
      </w:pPr>
      <w:rPr>
        <w:rFonts w:cs="Times New Roman" w:hint="default"/>
        <w:color w:val="000000"/>
        <w:sz w:val="24"/>
      </w:rPr>
    </w:lvl>
    <w:lvl w:ilvl="5">
      <w:start w:val="1"/>
      <w:numFmt w:val="decimal"/>
      <w:isLgl/>
      <w:lvlText w:val="%1.%2.%3.%4.%5.%6."/>
      <w:lvlJc w:val="left"/>
      <w:pPr>
        <w:ind w:left="3141" w:hanging="1080"/>
      </w:pPr>
      <w:rPr>
        <w:rFonts w:cs="Times New Roman" w:hint="default"/>
        <w:color w:val="000000"/>
        <w:sz w:val="24"/>
      </w:rPr>
    </w:lvl>
    <w:lvl w:ilvl="6">
      <w:start w:val="1"/>
      <w:numFmt w:val="decimal"/>
      <w:isLgl/>
      <w:lvlText w:val="%1.%2.%3.%4.%5.%6.%7."/>
      <w:lvlJc w:val="left"/>
      <w:pPr>
        <w:ind w:left="3141" w:hanging="1080"/>
      </w:pPr>
      <w:rPr>
        <w:rFonts w:cs="Times New Roman" w:hint="default"/>
        <w:color w:val="000000"/>
        <w:sz w:val="24"/>
      </w:rPr>
    </w:lvl>
    <w:lvl w:ilvl="7">
      <w:start w:val="1"/>
      <w:numFmt w:val="decimal"/>
      <w:isLgl/>
      <w:lvlText w:val="%1.%2.%3.%4.%5.%6.%7.%8."/>
      <w:lvlJc w:val="left"/>
      <w:pPr>
        <w:ind w:left="3501" w:hanging="1440"/>
      </w:pPr>
      <w:rPr>
        <w:rFonts w:cs="Times New Roman" w:hint="default"/>
        <w:color w:val="000000"/>
        <w:sz w:val="24"/>
      </w:rPr>
    </w:lvl>
    <w:lvl w:ilvl="8">
      <w:start w:val="1"/>
      <w:numFmt w:val="decimal"/>
      <w:isLgl/>
      <w:lvlText w:val="%1.%2.%3.%4.%5.%6.%7.%8.%9."/>
      <w:lvlJc w:val="left"/>
      <w:pPr>
        <w:ind w:left="3501" w:hanging="1440"/>
      </w:pPr>
      <w:rPr>
        <w:rFonts w:cs="Times New Roman" w:hint="default"/>
        <w:color w:val="000000"/>
        <w:sz w:val="24"/>
      </w:rPr>
    </w:lvl>
  </w:abstractNum>
  <w:abstractNum w:abstractNumId="29">
    <w:nsid w:val="4CA80B6F"/>
    <w:multiLevelType w:val="multilevel"/>
    <w:tmpl w:val="B142D39C"/>
    <w:lvl w:ilvl="0">
      <w:start w:val="8"/>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30">
    <w:nsid w:val="4E404242"/>
    <w:multiLevelType w:val="multilevel"/>
    <w:tmpl w:val="33C44F7C"/>
    <w:lvl w:ilvl="0">
      <w:start w:val="2"/>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1">
    <w:nsid w:val="4EF4234F"/>
    <w:multiLevelType w:val="multilevel"/>
    <w:tmpl w:val="8EA8658A"/>
    <w:lvl w:ilvl="0">
      <w:start w:val="1"/>
      <w:numFmt w:val="upperRoman"/>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53330B04"/>
    <w:multiLevelType w:val="multilevel"/>
    <w:tmpl w:val="A3C8BED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38E2813"/>
    <w:multiLevelType w:val="hybridMultilevel"/>
    <w:tmpl w:val="4B8C8E1C"/>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3C8593A"/>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nsid w:val="54D40C0B"/>
    <w:multiLevelType w:val="multilevel"/>
    <w:tmpl w:val="C750DC16"/>
    <w:lvl w:ilvl="0">
      <w:start w:val="2"/>
      <w:numFmt w:val="decimal"/>
      <w:lvlText w:val="%1."/>
      <w:lvlJc w:val="left"/>
      <w:pPr>
        <w:ind w:left="720"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780" w:hanging="720"/>
      </w:pPr>
      <w:rPr>
        <w:rFonts w:cs="Times New Roman" w:hint="default"/>
      </w:rPr>
    </w:lvl>
    <w:lvl w:ilvl="3">
      <w:start w:val="1"/>
      <w:numFmt w:val="decimal"/>
      <w:isLgl/>
      <w:lvlText w:val="%1.%2.%3.%4."/>
      <w:lvlJc w:val="left"/>
      <w:pPr>
        <w:ind w:left="2130" w:hanging="720"/>
      </w:pPr>
      <w:rPr>
        <w:rFonts w:cs="Times New Roman" w:hint="default"/>
      </w:rPr>
    </w:lvl>
    <w:lvl w:ilvl="4">
      <w:start w:val="1"/>
      <w:numFmt w:val="decimal"/>
      <w:isLgl/>
      <w:lvlText w:val="%1.%2.%3.%4.%5."/>
      <w:lvlJc w:val="left"/>
      <w:pPr>
        <w:ind w:left="2840" w:hanging="1080"/>
      </w:pPr>
      <w:rPr>
        <w:rFonts w:cs="Times New Roman" w:hint="default"/>
      </w:rPr>
    </w:lvl>
    <w:lvl w:ilvl="5">
      <w:start w:val="1"/>
      <w:numFmt w:val="decimal"/>
      <w:isLgl/>
      <w:lvlText w:val="%1.%2.%3.%4.%5.%6."/>
      <w:lvlJc w:val="left"/>
      <w:pPr>
        <w:ind w:left="3190" w:hanging="1080"/>
      </w:pPr>
      <w:rPr>
        <w:rFonts w:cs="Times New Roman" w:hint="default"/>
      </w:rPr>
    </w:lvl>
    <w:lvl w:ilvl="6">
      <w:start w:val="1"/>
      <w:numFmt w:val="decimal"/>
      <w:isLgl/>
      <w:lvlText w:val="%1.%2.%3.%4.%5.%6.%7."/>
      <w:lvlJc w:val="left"/>
      <w:pPr>
        <w:ind w:left="3900" w:hanging="1440"/>
      </w:pPr>
      <w:rPr>
        <w:rFonts w:cs="Times New Roman" w:hint="default"/>
      </w:rPr>
    </w:lvl>
    <w:lvl w:ilvl="7">
      <w:start w:val="1"/>
      <w:numFmt w:val="decimal"/>
      <w:isLgl/>
      <w:lvlText w:val="%1.%2.%3.%4.%5.%6.%7.%8."/>
      <w:lvlJc w:val="left"/>
      <w:pPr>
        <w:ind w:left="4250" w:hanging="1440"/>
      </w:pPr>
      <w:rPr>
        <w:rFonts w:cs="Times New Roman" w:hint="default"/>
      </w:rPr>
    </w:lvl>
    <w:lvl w:ilvl="8">
      <w:start w:val="1"/>
      <w:numFmt w:val="decimal"/>
      <w:isLgl/>
      <w:lvlText w:val="%1.%2.%3.%4.%5.%6.%7.%8.%9."/>
      <w:lvlJc w:val="left"/>
      <w:pPr>
        <w:ind w:left="4960" w:hanging="1800"/>
      </w:pPr>
      <w:rPr>
        <w:rFonts w:cs="Times New Roman" w:hint="default"/>
      </w:rPr>
    </w:lvl>
  </w:abstractNum>
  <w:abstractNum w:abstractNumId="36">
    <w:nsid w:val="56467D4D"/>
    <w:multiLevelType w:val="multilevel"/>
    <w:tmpl w:val="7D22E66C"/>
    <w:lvl w:ilvl="0">
      <w:start w:val="2"/>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37">
    <w:nsid w:val="589E73DF"/>
    <w:multiLevelType w:val="multilevel"/>
    <w:tmpl w:val="7946FCB8"/>
    <w:lvl w:ilvl="0">
      <w:start w:val="1"/>
      <w:numFmt w:val="decimal"/>
      <w:lvlText w:val="%1."/>
      <w:lvlJc w:val="left"/>
      <w:pPr>
        <w:ind w:left="360" w:hanging="360"/>
      </w:pPr>
      <w:rPr>
        <w:rFonts w:cs="Times New Roman"/>
      </w:rPr>
    </w:lvl>
    <w:lvl w:ilvl="1">
      <w:start w:val="1"/>
      <w:numFmt w:val="decimal"/>
      <w:pStyle w:val="a4"/>
      <w:lvlText w:val="%1.%2."/>
      <w:lvlJc w:val="left"/>
      <w:pPr>
        <w:ind w:left="573"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5C282D22"/>
    <w:multiLevelType w:val="multilevel"/>
    <w:tmpl w:val="7164A294"/>
    <w:lvl w:ilvl="0">
      <w:start w:val="3"/>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340" w:hanging="108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120" w:hanging="1440"/>
      </w:pPr>
      <w:rPr>
        <w:rFonts w:cs="Times New Roman" w:hint="default"/>
      </w:rPr>
    </w:lvl>
  </w:abstractNum>
  <w:abstractNum w:abstractNumId="39">
    <w:nsid w:val="5D997499"/>
    <w:multiLevelType w:val="multilevel"/>
    <w:tmpl w:val="C92E8650"/>
    <w:lvl w:ilvl="0">
      <w:start w:val="3"/>
      <w:numFmt w:val="decimal"/>
      <w:lvlText w:val="%1."/>
      <w:lvlJc w:val="left"/>
      <w:pPr>
        <w:ind w:left="360" w:hanging="360"/>
      </w:pPr>
      <w:rPr>
        <w:rFonts w:cs="Times New Roman" w:hint="default"/>
      </w:rPr>
    </w:lvl>
    <w:lvl w:ilvl="1">
      <w:start w:val="5"/>
      <w:numFmt w:val="decimal"/>
      <w:lvlText w:val="%1.%2."/>
      <w:lvlJc w:val="left"/>
      <w:pPr>
        <w:ind w:left="502" w:hanging="360"/>
      </w:pPr>
      <w:rPr>
        <w:rFonts w:cs="Times New Roman" w:hint="default"/>
      </w:rPr>
    </w:lvl>
    <w:lvl w:ilvl="2">
      <w:start w:val="1"/>
      <w:numFmt w:val="decimal"/>
      <w:lvlText w:val="%1.%2.%3."/>
      <w:lvlJc w:val="left"/>
      <w:pPr>
        <w:ind w:left="3292" w:hanging="720"/>
      </w:pPr>
      <w:rPr>
        <w:rFonts w:cs="Times New Roman" w:hint="default"/>
      </w:rPr>
    </w:lvl>
    <w:lvl w:ilvl="3">
      <w:start w:val="1"/>
      <w:numFmt w:val="decimal"/>
      <w:lvlText w:val="%1.%2.%3.%4."/>
      <w:lvlJc w:val="left"/>
      <w:pPr>
        <w:ind w:left="4578" w:hanging="720"/>
      </w:pPr>
      <w:rPr>
        <w:rFonts w:cs="Times New Roman" w:hint="default"/>
      </w:rPr>
    </w:lvl>
    <w:lvl w:ilvl="4">
      <w:start w:val="1"/>
      <w:numFmt w:val="decimal"/>
      <w:lvlText w:val="%1.%2.%3.%4.%5."/>
      <w:lvlJc w:val="left"/>
      <w:pPr>
        <w:ind w:left="6224" w:hanging="1080"/>
      </w:pPr>
      <w:rPr>
        <w:rFonts w:cs="Times New Roman" w:hint="default"/>
      </w:rPr>
    </w:lvl>
    <w:lvl w:ilvl="5">
      <w:start w:val="1"/>
      <w:numFmt w:val="decimal"/>
      <w:lvlText w:val="%1.%2.%3.%4.%5.%6."/>
      <w:lvlJc w:val="left"/>
      <w:pPr>
        <w:ind w:left="7510" w:hanging="1080"/>
      </w:pPr>
      <w:rPr>
        <w:rFonts w:cs="Times New Roman" w:hint="default"/>
      </w:rPr>
    </w:lvl>
    <w:lvl w:ilvl="6">
      <w:start w:val="1"/>
      <w:numFmt w:val="decimal"/>
      <w:lvlText w:val="%1.%2.%3.%4.%5.%6.%7."/>
      <w:lvlJc w:val="left"/>
      <w:pPr>
        <w:ind w:left="9156" w:hanging="1440"/>
      </w:pPr>
      <w:rPr>
        <w:rFonts w:cs="Times New Roman" w:hint="default"/>
      </w:rPr>
    </w:lvl>
    <w:lvl w:ilvl="7">
      <w:start w:val="1"/>
      <w:numFmt w:val="decimal"/>
      <w:lvlText w:val="%1.%2.%3.%4.%5.%6.%7.%8."/>
      <w:lvlJc w:val="left"/>
      <w:pPr>
        <w:ind w:left="10442" w:hanging="1440"/>
      </w:pPr>
      <w:rPr>
        <w:rFonts w:cs="Times New Roman" w:hint="default"/>
      </w:rPr>
    </w:lvl>
    <w:lvl w:ilvl="8">
      <w:start w:val="1"/>
      <w:numFmt w:val="decimal"/>
      <w:lvlText w:val="%1.%2.%3.%4.%5.%6.%7.%8.%9."/>
      <w:lvlJc w:val="left"/>
      <w:pPr>
        <w:ind w:left="12088" w:hanging="1800"/>
      </w:pPr>
      <w:rPr>
        <w:rFonts w:cs="Times New Roman" w:hint="default"/>
      </w:rPr>
    </w:lvl>
  </w:abstractNum>
  <w:abstractNum w:abstractNumId="40">
    <w:nsid w:val="63521A0D"/>
    <w:multiLevelType w:val="hybridMultilevel"/>
    <w:tmpl w:val="406281FA"/>
    <w:styleLink w:val="6"/>
    <w:lvl w:ilvl="0" w:tplc="B4DAA88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2A57C6"/>
    <w:multiLevelType w:val="multilevel"/>
    <w:tmpl w:val="2508F99C"/>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6372161"/>
    <w:multiLevelType w:val="multilevel"/>
    <w:tmpl w:val="14C8C3F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3">
    <w:nsid w:val="6785238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DBA3672"/>
    <w:multiLevelType w:val="multilevel"/>
    <w:tmpl w:val="FDA2C132"/>
    <w:lvl w:ilvl="0">
      <w:start w:val="1"/>
      <w:numFmt w:val="decimal"/>
      <w:lvlText w:val="%1."/>
      <w:lvlJc w:val="left"/>
      <w:pPr>
        <w:ind w:left="360" w:hanging="360"/>
      </w:pPr>
      <w:rPr>
        <w:rFonts w:cs="Times New Roman" w:hint="default"/>
      </w:rPr>
    </w:lvl>
    <w:lvl w:ilvl="1">
      <w:start w:val="2"/>
      <w:numFmt w:val="decimal"/>
      <w:lvlText w:val="%1.%2."/>
      <w:lvlJc w:val="left"/>
      <w:pPr>
        <w:ind w:left="1646" w:hanging="360"/>
      </w:pPr>
      <w:rPr>
        <w:rFonts w:cs="Times New Roman" w:hint="default"/>
      </w:rPr>
    </w:lvl>
    <w:lvl w:ilvl="2">
      <w:start w:val="1"/>
      <w:numFmt w:val="decimal"/>
      <w:lvlText w:val="%1.%2.%3."/>
      <w:lvlJc w:val="left"/>
      <w:pPr>
        <w:ind w:left="3292" w:hanging="720"/>
      </w:pPr>
      <w:rPr>
        <w:rFonts w:cs="Times New Roman" w:hint="default"/>
      </w:rPr>
    </w:lvl>
    <w:lvl w:ilvl="3">
      <w:start w:val="1"/>
      <w:numFmt w:val="decimal"/>
      <w:lvlText w:val="%1.%2.%3.%4."/>
      <w:lvlJc w:val="left"/>
      <w:pPr>
        <w:ind w:left="4578" w:hanging="720"/>
      </w:pPr>
      <w:rPr>
        <w:rFonts w:cs="Times New Roman" w:hint="default"/>
      </w:rPr>
    </w:lvl>
    <w:lvl w:ilvl="4">
      <w:start w:val="1"/>
      <w:numFmt w:val="decimal"/>
      <w:lvlText w:val="%1.%2.%3.%4.%5."/>
      <w:lvlJc w:val="left"/>
      <w:pPr>
        <w:ind w:left="6224" w:hanging="1080"/>
      </w:pPr>
      <w:rPr>
        <w:rFonts w:cs="Times New Roman" w:hint="default"/>
      </w:rPr>
    </w:lvl>
    <w:lvl w:ilvl="5">
      <w:start w:val="1"/>
      <w:numFmt w:val="decimal"/>
      <w:lvlText w:val="%1.%2.%3.%4.%5.%6."/>
      <w:lvlJc w:val="left"/>
      <w:pPr>
        <w:ind w:left="7510" w:hanging="1080"/>
      </w:pPr>
      <w:rPr>
        <w:rFonts w:cs="Times New Roman" w:hint="default"/>
      </w:rPr>
    </w:lvl>
    <w:lvl w:ilvl="6">
      <w:start w:val="1"/>
      <w:numFmt w:val="decimal"/>
      <w:lvlText w:val="%1.%2.%3.%4.%5.%6.%7."/>
      <w:lvlJc w:val="left"/>
      <w:pPr>
        <w:ind w:left="9156" w:hanging="1440"/>
      </w:pPr>
      <w:rPr>
        <w:rFonts w:cs="Times New Roman" w:hint="default"/>
      </w:rPr>
    </w:lvl>
    <w:lvl w:ilvl="7">
      <w:start w:val="1"/>
      <w:numFmt w:val="decimal"/>
      <w:lvlText w:val="%1.%2.%3.%4.%5.%6.%7.%8."/>
      <w:lvlJc w:val="left"/>
      <w:pPr>
        <w:ind w:left="10442" w:hanging="1440"/>
      </w:pPr>
      <w:rPr>
        <w:rFonts w:cs="Times New Roman" w:hint="default"/>
      </w:rPr>
    </w:lvl>
    <w:lvl w:ilvl="8">
      <w:start w:val="1"/>
      <w:numFmt w:val="decimal"/>
      <w:lvlText w:val="%1.%2.%3.%4.%5.%6.%7.%8.%9."/>
      <w:lvlJc w:val="left"/>
      <w:pPr>
        <w:ind w:left="12088" w:hanging="1800"/>
      </w:pPr>
      <w:rPr>
        <w:rFonts w:cs="Times New Roman" w:hint="default"/>
      </w:rPr>
    </w:lvl>
  </w:abstractNum>
  <w:abstractNum w:abstractNumId="45">
    <w:nsid w:val="72D65235"/>
    <w:multiLevelType w:val="multilevel"/>
    <w:tmpl w:val="FA764E54"/>
    <w:lvl w:ilvl="0">
      <w:start w:val="7"/>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46">
    <w:nsid w:val="73347419"/>
    <w:multiLevelType w:val="multilevel"/>
    <w:tmpl w:val="692C1DD6"/>
    <w:lvl w:ilvl="0">
      <w:start w:val="6"/>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630" w:hanging="108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410" w:hanging="1440"/>
      </w:pPr>
      <w:rPr>
        <w:rFonts w:cs="Times New Roman" w:hint="default"/>
      </w:rPr>
    </w:lvl>
    <w:lvl w:ilvl="8">
      <w:start w:val="1"/>
      <w:numFmt w:val="decimal"/>
      <w:lvlText w:val="%1.%2.%3.%4.%5.%6.%7.%8.%9"/>
      <w:lvlJc w:val="left"/>
      <w:pPr>
        <w:ind w:left="7480" w:hanging="1800"/>
      </w:pPr>
      <w:rPr>
        <w:rFonts w:cs="Times New Roman" w:hint="default"/>
      </w:rPr>
    </w:lvl>
  </w:abstractNum>
  <w:abstractNum w:abstractNumId="47">
    <w:nsid w:val="74EC5770"/>
    <w:multiLevelType w:val="multilevel"/>
    <w:tmpl w:val="6644A970"/>
    <w:lvl w:ilvl="0">
      <w:start w:val="3"/>
      <w:numFmt w:val="decimal"/>
      <w:lvlText w:val="%1."/>
      <w:lvlJc w:val="left"/>
      <w:pPr>
        <w:ind w:left="360" w:hanging="360"/>
      </w:pPr>
      <w:rPr>
        <w:rFonts w:cs="Times New Roman" w:hint="default"/>
      </w:rPr>
    </w:lvl>
    <w:lvl w:ilvl="1">
      <w:start w:val="7"/>
      <w:numFmt w:val="decimal"/>
      <w:lvlText w:val="%1.%2."/>
      <w:lvlJc w:val="left"/>
      <w:pPr>
        <w:ind w:left="862" w:hanging="36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48">
    <w:nsid w:val="7749022A"/>
    <w:multiLevelType w:val="hybridMultilevel"/>
    <w:tmpl w:val="B78ACA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8EA05AF"/>
    <w:multiLevelType w:val="multilevel"/>
    <w:tmpl w:val="8DF67DA6"/>
    <w:lvl w:ilvl="0">
      <w:start w:val="2"/>
      <w:numFmt w:val="decimal"/>
      <w:lvlText w:val="%1."/>
      <w:lvlJc w:val="left"/>
      <w:pPr>
        <w:ind w:left="360" w:hanging="360"/>
      </w:pPr>
      <w:rPr>
        <w:rFonts w:cs="Times New Roman" w:hint="default"/>
      </w:rPr>
    </w:lvl>
    <w:lvl w:ilvl="1">
      <w:start w:val="4"/>
      <w:numFmt w:val="decimal"/>
      <w:lvlText w:val="%1.%2."/>
      <w:lvlJc w:val="left"/>
      <w:pPr>
        <w:ind w:left="1430" w:hanging="360"/>
      </w:pPr>
      <w:rPr>
        <w:rFonts w:cs="Times New Roman" w:hint="default"/>
      </w:rPr>
    </w:lvl>
    <w:lvl w:ilvl="2">
      <w:start w:val="1"/>
      <w:numFmt w:val="decimal"/>
      <w:lvlText w:val="%1.%2.%3."/>
      <w:lvlJc w:val="left"/>
      <w:pPr>
        <w:ind w:left="2860" w:hanging="720"/>
      </w:pPr>
      <w:rPr>
        <w:rFonts w:cs="Times New Roman" w:hint="default"/>
      </w:rPr>
    </w:lvl>
    <w:lvl w:ilvl="3">
      <w:start w:val="1"/>
      <w:numFmt w:val="decimal"/>
      <w:lvlText w:val="%1.%2.%3.%4."/>
      <w:lvlJc w:val="left"/>
      <w:pPr>
        <w:ind w:left="3930" w:hanging="72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430" w:hanging="1080"/>
      </w:pPr>
      <w:rPr>
        <w:rFonts w:cs="Times New Roman" w:hint="default"/>
      </w:rPr>
    </w:lvl>
    <w:lvl w:ilvl="6">
      <w:start w:val="1"/>
      <w:numFmt w:val="decimal"/>
      <w:lvlText w:val="%1.%2.%3.%4.%5.%6.%7."/>
      <w:lvlJc w:val="left"/>
      <w:pPr>
        <w:ind w:left="7860" w:hanging="1440"/>
      </w:pPr>
      <w:rPr>
        <w:rFonts w:cs="Times New Roman" w:hint="default"/>
      </w:rPr>
    </w:lvl>
    <w:lvl w:ilvl="7">
      <w:start w:val="1"/>
      <w:numFmt w:val="decimal"/>
      <w:lvlText w:val="%1.%2.%3.%4.%5.%6.%7.%8."/>
      <w:lvlJc w:val="left"/>
      <w:pPr>
        <w:ind w:left="8930" w:hanging="1440"/>
      </w:pPr>
      <w:rPr>
        <w:rFonts w:cs="Times New Roman" w:hint="default"/>
      </w:rPr>
    </w:lvl>
    <w:lvl w:ilvl="8">
      <w:start w:val="1"/>
      <w:numFmt w:val="decimal"/>
      <w:lvlText w:val="%1.%2.%3.%4.%5.%6.%7.%8.%9."/>
      <w:lvlJc w:val="left"/>
      <w:pPr>
        <w:ind w:left="10360" w:hanging="1800"/>
      </w:pPr>
      <w:rPr>
        <w:rFonts w:cs="Times New Roman" w:hint="default"/>
      </w:rPr>
    </w:lvl>
  </w:abstractNum>
  <w:abstractNum w:abstractNumId="50">
    <w:nsid w:val="7F4B3825"/>
    <w:multiLevelType w:val="multilevel"/>
    <w:tmpl w:val="3084C458"/>
    <w:styleLink w:val="9"/>
    <w:lvl w:ilvl="0">
      <w:start w:val="1"/>
      <w:numFmt w:val="decimal"/>
      <w:lvlText w:val="%1."/>
      <w:lvlJc w:val="left"/>
      <w:pPr>
        <w:ind w:left="540" w:hanging="540"/>
      </w:pPr>
      <w:rPr>
        <w:rFonts w:cs="Times New Roman" w:hint="default"/>
      </w:rPr>
    </w:lvl>
    <w:lvl w:ilvl="1">
      <w:start w:val="2"/>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1"/>
  </w:num>
  <w:num w:numId="2">
    <w:abstractNumId w:val="2"/>
  </w:num>
  <w:num w:numId="3">
    <w:abstractNumId w:val="0"/>
  </w:num>
  <w:num w:numId="4">
    <w:abstractNumId w:val="1"/>
  </w:num>
  <w:num w:numId="5">
    <w:abstractNumId w:val="2"/>
  </w:num>
  <w:num w:numId="6">
    <w:abstractNumId w:val="0"/>
  </w:num>
  <w:num w:numId="7">
    <w:abstractNumId w:val="5"/>
  </w:num>
  <w:num w:numId="8">
    <w:abstractNumId w:val="21"/>
  </w:num>
  <w:num w:numId="9">
    <w:abstractNumId w:val="24"/>
  </w:num>
  <w:num w:numId="10">
    <w:abstractNumId w:val="23"/>
  </w:num>
  <w:num w:numId="11">
    <w:abstractNumId w:val="37"/>
  </w:num>
  <w:num w:numId="12">
    <w:abstractNumId w:val="25"/>
  </w:num>
  <w:num w:numId="13">
    <w:abstractNumId w:val="12"/>
  </w:num>
  <w:num w:numId="14">
    <w:abstractNumId w:val="17"/>
  </w:num>
  <w:num w:numId="15">
    <w:abstractNumId w:val="8"/>
  </w:num>
  <w:num w:numId="16">
    <w:abstractNumId w:val="20"/>
  </w:num>
  <w:num w:numId="17">
    <w:abstractNumId w:val="9"/>
  </w:num>
  <w:num w:numId="18">
    <w:abstractNumId w:val="28"/>
  </w:num>
  <w:num w:numId="19">
    <w:abstractNumId w:val="19"/>
  </w:num>
  <w:num w:numId="20">
    <w:abstractNumId w:val="18"/>
  </w:num>
  <w:num w:numId="21">
    <w:abstractNumId w:val="7"/>
  </w:num>
  <w:num w:numId="22">
    <w:abstractNumId w:val="0"/>
  </w:num>
  <w:num w:numId="23">
    <w:abstractNumId w:val="40"/>
  </w:num>
  <w:num w:numId="24">
    <w:abstractNumId w:val="50"/>
  </w:num>
  <w:num w:numId="25">
    <w:abstractNumId w:val="16"/>
  </w:num>
  <w:num w:numId="26">
    <w:abstractNumId w:val="44"/>
  </w:num>
  <w:num w:numId="27">
    <w:abstractNumId w:val="10"/>
  </w:num>
  <w:num w:numId="28">
    <w:abstractNumId w:val="16"/>
    <w:lvlOverride w:ilvl="0">
      <w:startOverride w:val="4"/>
    </w:lvlOverride>
  </w:num>
  <w:num w:numId="29">
    <w:abstractNumId w:val="38"/>
  </w:num>
  <w:num w:numId="30">
    <w:abstractNumId w:val="13"/>
  </w:num>
  <w:num w:numId="31">
    <w:abstractNumId w:val="36"/>
  </w:num>
  <w:num w:numId="32">
    <w:abstractNumId w:val="11"/>
  </w:num>
  <w:num w:numId="33">
    <w:abstractNumId w:val="42"/>
  </w:num>
  <w:num w:numId="34">
    <w:abstractNumId w:val="26"/>
  </w:num>
  <w:num w:numId="35">
    <w:abstractNumId w:val="39"/>
  </w:num>
  <w:num w:numId="36">
    <w:abstractNumId w:val="47"/>
  </w:num>
  <w:num w:numId="37">
    <w:abstractNumId w:val="27"/>
  </w:num>
  <w:num w:numId="38">
    <w:abstractNumId w:val="46"/>
  </w:num>
  <w:num w:numId="39">
    <w:abstractNumId w:val="6"/>
  </w:num>
  <w:num w:numId="40">
    <w:abstractNumId w:val="45"/>
  </w:num>
  <w:num w:numId="41">
    <w:abstractNumId w:val="22"/>
  </w:num>
  <w:num w:numId="42">
    <w:abstractNumId w:val="29"/>
  </w:num>
  <w:num w:numId="43">
    <w:abstractNumId w:val="41"/>
  </w:num>
  <w:num w:numId="44">
    <w:abstractNumId w:val="32"/>
  </w:num>
  <w:num w:numId="45">
    <w:abstractNumId w:val="15"/>
  </w:num>
  <w:num w:numId="46">
    <w:abstractNumId w:val="33"/>
  </w:num>
  <w:num w:numId="47">
    <w:abstractNumId w:val="30"/>
  </w:num>
  <w:num w:numId="48">
    <w:abstractNumId w:val="35"/>
  </w:num>
  <w:num w:numId="49">
    <w:abstractNumId w:val="31"/>
  </w:num>
  <w:num w:numId="50">
    <w:abstractNumId w:val="14"/>
  </w:num>
  <w:num w:numId="51">
    <w:abstractNumId w:val="48"/>
  </w:num>
  <w:num w:numId="52">
    <w:abstractNumId w:val="49"/>
  </w:num>
  <w:num w:numId="53">
    <w:abstractNumId w:val="34"/>
  </w:num>
  <w:num w:numId="54">
    <w:abstractNumId w:val="4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9FE"/>
    <w:rsid w:val="000149C5"/>
    <w:rsid w:val="0003656D"/>
    <w:rsid w:val="00047635"/>
    <w:rsid w:val="00070726"/>
    <w:rsid w:val="00071436"/>
    <w:rsid w:val="00071AAC"/>
    <w:rsid w:val="00073470"/>
    <w:rsid w:val="000770E2"/>
    <w:rsid w:val="000B1D94"/>
    <w:rsid w:val="000C2CC9"/>
    <w:rsid w:val="000C3C1E"/>
    <w:rsid w:val="000D7C97"/>
    <w:rsid w:val="00106BE4"/>
    <w:rsid w:val="00120CF8"/>
    <w:rsid w:val="00122E51"/>
    <w:rsid w:val="00144D4F"/>
    <w:rsid w:val="00147019"/>
    <w:rsid w:val="00152EDC"/>
    <w:rsid w:val="00170E13"/>
    <w:rsid w:val="00170F93"/>
    <w:rsid w:val="00173184"/>
    <w:rsid w:val="001912D7"/>
    <w:rsid w:val="001A14AF"/>
    <w:rsid w:val="001B0B91"/>
    <w:rsid w:val="001C3318"/>
    <w:rsid w:val="001C3506"/>
    <w:rsid w:val="001C7DED"/>
    <w:rsid w:val="001E4B1F"/>
    <w:rsid w:val="001F43CA"/>
    <w:rsid w:val="0021188F"/>
    <w:rsid w:val="002253E6"/>
    <w:rsid w:val="00232E43"/>
    <w:rsid w:val="00257E7A"/>
    <w:rsid w:val="00262956"/>
    <w:rsid w:val="0029233B"/>
    <w:rsid w:val="002C6FBB"/>
    <w:rsid w:val="002E12B0"/>
    <w:rsid w:val="002F054B"/>
    <w:rsid w:val="0031196B"/>
    <w:rsid w:val="00316670"/>
    <w:rsid w:val="00320364"/>
    <w:rsid w:val="003339CE"/>
    <w:rsid w:val="00354496"/>
    <w:rsid w:val="003624D0"/>
    <w:rsid w:val="00382684"/>
    <w:rsid w:val="003B24EF"/>
    <w:rsid w:val="003B310D"/>
    <w:rsid w:val="003B7385"/>
    <w:rsid w:val="003C39F6"/>
    <w:rsid w:val="003D4411"/>
    <w:rsid w:val="003D4CEF"/>
    <w:rsid w:val="003D5941"/>
    <w:rsid w:val="003D5C0C"/>
    <w:rsid w:val="003E1A1B"/>
    <w:rsid w:val="003F04D2"/>
    <w:rsid w:val="003F3E95"/>
    <w:rsid w:val="00422D10"/>
    <w:rsid w:val="004331D9"/>
    <w:rsid w:val="00436E23"/>
    <w:rsid w:val="00437BDD"/>
    <w:rsid w:val="00440E12"/>
    <w:rsid w:val="004564A8"/>
    <w:rsid w:val="00490589"/>
    <w:rsid w:val="004942C9"/>
    <w:rsid w:val="004A19FF"/>
    <w:rsid w:val="004A1A43"/>
    <w:rsid w:val="004A557F"/>
    <w:rsid w:val="004B26C7"/>
    <w:rsid w:val="004B61E4"/>
    <w:rsid w:val="004C1258"/>
    <w:rsid w:val="004D4E9B"/>
    <w:rsid w:val="004D690A"/>
    <w:rsid w:val="00515F73"/>
    <w:rsid w:val="00521F52"/>
    <w:rsid w:val="0054016E"/>
    <w:rsid w:val="005412B4"/>
    <w:rsid w:val="00576B31"/>
    <w:rsid w:val="00592CC5"/>
    <w:rsid w:val="00595E94"/>
    <w:rsid w:val="005A65D6"/>
    <w:rsid w:val="005B2789"/>
    <w:rsid w:val="005B2E83"/>
    <w:rsid w:val="005B7BA4"/>
    <w:rsid w:val="005C053B"/>
    <w:rsid w:val="005C4554"/>
    <w:rsid w:val="005D30BB"/>
    <w:rsid w:val="005E4BEE"/>
    <w:rsid w:val="005F5AAC"/>
    <w:rsid w:val="00601B84"/>
    <w:rsid w:val="00617011"/>
    <w:rsid w:val="0063347F"/>
    <w:rsid w:val="00635527"/>
    <w:rsid w:val="0064054F"/>
    <w:rsid w:val="00640BB0"/>
    <w:rsid w:val="00646664"/>
    <w:rsid w:val="00664C30"/>
    <w:rsid w:val="006729FE"/>
    <w:rsid w:val="006864D2"/>
    <w:rsid w:val="006A07CF"/>
    <w:rsid w:val="006A1977"/>
    <w:rsid w:val="006A74FE"/>
    <w:rsid w:val="006B33B4"/>
    <w:rsid w:val="006E044D"/>
    <w:rsid w:val="006F1F55"/>
    <w:rsid w:val="007134B5"/>
    <w:rsid w:val="007247F2"/>
    <w:rsid w:val="007403AD"/>
    <w:rsid w:val="00755C29"/>
    <w:rsid w:val="00762CF1"/>
    <w:rsid w:val="00772398"/>
    <w:rsid w:val="007734E0"/>
    <w:rsid w:val="00777AFA"/>
    <w:rsid w:val="0078347F"/>
    <w:rsid w:val="00792F4E"/>
    <w:rsid w:val="00806B0E"/>
    <w:rsid w:val="0081035F"/>
    <w:rsid w:val="00816A6E"/>
    <w:rsid w:val="00817BD6"/>
    <w:rsid w:val="008240AA"/>
    <w:rsid w:val="00841AFF"/>
    <w:rsid w:val="008605D0"/>
    <w:rsid w:val="00864F36"/>
    <w:rsid w:val="0086684F"/>
    <w:rsid w:val="00875DD6"/>
    <w:rsid w:val="008768ED"/>
    <w:rsid w:val="0088300C"/>
    <w:rsid w:val="00883F70"/>
    <w:rsid w:val="00893B91"/>
    <w:rsid w:val="008C6536"/>
    <w:rsid w:val="008D45A0"/>
    <w:rsid w:val="008E2CA3"/>
    <w:rsid w:val="0091365F"/>
    <w:rsid w:val="0093387B"/>
    <w:rsid w:val="00964CC5"/>
    <w:rsid w:val="0097788D"/>
    <w:rsid w:val="00995959"/>
    <w:rsid w:val="009C3A16"/>
    <w:rsid w:val="009F1881"/>
    <w:rsid w:val="009F39FA"/>
    <w:rsid w:val="009F3C17"/>
    <w:rsid w:val="00A040D6"/>
    <w:rsid w:val="00A0424A"/>
    <w:rsid w:val="00A06E7D"/>
    <w:rsid w:val="00A174FD"/>
    <w:rsid w:val="00A23962"/>
    <w:rsid w:val="00A277F9"/>
    <w:rsid w:val="00A34E28"/>
    <w:rsid w:val="00A4097C"/>
    <w:rsid w:val="00A40A81"/>
    <w:rsid w:val="00A464A0"/>
    <w:rsid w:val="00A5123D"/>
    <w:rsid w:val="00A71E1C"/>
    <w:rsid w:val="00A77EC6"/>
    <w:rsid w:val="00A81C59"/>
    <w:rsid w:val="00A832AA"/>
    <w:rsid w:val="00A95C93"/>
    <w:rsid w:val="00AA2155"/>
    <w:rsid w:val="00AA5F48"/>
    <w:rsid w:val="00AC2073"/>
    <w:rsid w:val="00AD711E"/>
    <w:rsid w:val="00AD787B"/>
    <w:rsid w:val="00AF0223"/>
    <w:rsid w:val="00AF574C"/>
    <w:rsid w:val="00B00908"/>
    <w:rsid w:val="00B21E93"/>
    <w:rsid w:val="00B23346"/>
    <w:rsid w:val="00B261A7"/>
    <w:rsid w:val="00B34C50"/>
    <w:rsid w:val="00B53463"/>
    <w:rsid w:val="00B70A45"/>
    <w:rsid w:val="00B735CA"/>
    <w:rsid w:val="00B929D6"/>
    <w:rsid w:val="00B93D99"/>
    <w:rsid w:val="00BC2157"/>
    <w:rsid w:val="00BD01A9"/>
    <w:rsid w:val="00BF5E05"/>
    <w:rsid w:val="00C03119"/>
    <w:rsid w:val="00C24F69"/>
    <w:rsid w:val="00C56D3B"/>
    <w:rsid w:val="00C57540"/>
    <w:rsid w:val="00C65373"/>
    <w:rsid w:val="00C72E84"/>
    <w:rsid w:val="00C765F3"/>
    <w:rsid w:val="00C9105A"/>
    <w:rsid w:val="00CA2469"/>
    <w:rsid w:val="00CB1E0F"/>
    <w:rsid w:val="00CE4233"/>
    <w:rsid w:val="00D0018B"/>
    <w:rsid w:val="00D278C3"/>
    <w:rsid w:val="00D336F2"/>
    <w:rsid w:val="00D33F29"/>
    <w:rsid w:val="00D5088A"/>
    <w:rsid w:val="00D533FF"/>
    <w:rsid w:val="00D56E39"/>
    <w:rsid w:val="00D62621"/>
    <w:rsid w:val="00D7205C"/>
    <w:rsid w:val="00D75800"/>
    <w:rsid w:val="00D84A56"/>
    <w:rsid w:val="00DE254D"/>
    <w:rsid w:val="00DF2540"/>
    <w:rsid w:val="00DF6524"/>
    <w:rsid w:val="00E105A4"/>
    <w:rsid w:val="00E14AE9"/>
    <w:rsid w:val="00E30B0B"/>
    <w:rsid w:val="00E514FC"/>
    <w:rsid w:val="00E575E8"/>
    <w:rsid w:val="00E62862"/>
    <w:rsid w:val="00E64ECB"/>
    <w:rsid w:val="00E73F05"/>
    <w:rsid w:val="00E769C9"/>
    <w:rsid w:val="00E85289"/>
    <w:rsid w:val="00EC11FB"/>
    <w:rsid w:val="00ED07D5"/>
    <w:rsid w:val="00EE4AA3"/>
    <w:rsid w:val="00EF0495"/>
    <w:rsid w:val="00F0469C"/>
    <w:rsid w:val="00F2455C"/>
    <w:rsid w:val="00F418BC"/>
    <w:rsid w:val="00F43CDB"/>
    <w:rsid w:val="00F44B04"/>
    <w:rsid w:val="00F511B5"/>
    <w:rsid w:val="00F63659"/>
    <w:rsid w:val="00F8150B"/>
    <w:rsid w:val="00F84316"/>
    <w:rsid w:val="00F950FB"/>
    <w:rsid w:val="00F9592D"/>
    <w:rsid w:val="00FB184B"/>
    <w:rsid w:val="00FB2B79"/>
    <w:rsid w:val="00FD2D8E"/>
    <w:rsid w:val="00FE422F"/>
    <w:rsid w:val="00FE5F24"/>
    <w:rsid w:val="00FE7A9D"/>
    <w:rsid w:val="00FF6B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63659"/>
    <w:rPr>
      <w:sz w:val="20"/>
      <w:szCs w:val="20"/>
      <w:lang w:eastAsia="zh-CN"/>
    </w:rPr>
  </w:style>
  <w:style w:type="paragraph" w:styleId="Heading1">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Normal"/>
    <w:next w:val="Normal"/>
    <w:link w:val="Heading1Char1"/>
    <w:uiPriority w:val="99"/>
    <w:qFormat/>
    <w:rsid w:val="00F63659"/>
    <w:pPr>
      <w:keepNext/>
      <w:ind w:left="1429" w:hanging="360"/>
      <w:jc w:val="center"/>
      <w:outlineLvl w:val="0"/>
    </w:pPr>
    <w:rPr>
      <w:b/>
      <w:sz w:val="28"/>
    </w:rPr>
  </w:style>
  <w:style w:type="paragraph" w:styleId="Heading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w:basedOn w:val="Normal"/>
    <w:next w:val="Normal"/>
    <w:link w:val="Heading2Char"/>
    <w:uiPriority w:val="99"/>
    <w:qFormat/>
    <w:rsid w:val="00F63659"/>
    <w:pPr>
      <w:keepNext/>
      <w:ind w:left="2149" w:hanging="360"/>
      <w:jc w:val="center"/>
      <w:outlineLvl w:val="1"/>
    </w:pPr>
    <w:rPr>
      <w:b/>
      <w:sz w:val="32"/>
    </w:rPr>
  </w:style>
  <w:style w:type="paragraph" w:styleId="Heading3">
    <w:name w:val="heading 3"/>
    <w:basedOn w:val="Normal"/>
    <w:next w:val="Normal"/>
    <w:link w:val="Heading3Char"/>
    <w:uiPriority w:val="99"/>
    <w:qFormat/>
    <w:rsid w:val="00F63659"/>
    <w:pPr>
      <w:keepNext/>
      <w:ind w:left="2869" w:hanging="360"/>
      <w:jc w:val="center"/>
      <w:outlineLvl w:val="2"/>
    </w:pPr>
    <w:rPr>
      <w:b/>
      <w:sz w:val="24"/>
    </w:rPr>
  </w:style>
  <w:style w:type="paragraph" w:styleId="Heading4">
    <w:name w:val="heading 4"/>
    <w:aliases w:val="Заголовок без нумерации,Подпункт,H4,(????.)"/>
    <w:basedOn w:val="Normal"/>
    <w:next w:val="Normal"/>
    <w:link w:val="Heading4Char"/>
    <w:uiPriority w:val="99"/>
    <w:qFormat/>
    <w:rsid w:val="00F63659"/>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Heading5">
    <w:name w:val="heading 5"/>
    <w:aliases w:val="Block Label,Underline,Block Label1,Block Label2,Block Label3,Block Label11,Block Label21,Block Label4,Block Label12,Block Label22,Block Label5,Block Label13,Block Label23,Block Label6,Block Label7,Block Label8,Block Label9,Block Label10,H5"/>
    <w:basedOn w:val="Normal"/>
    <w:next w:val="Normal"/>
    <w:link w:val="Heading5Char"/>
    <w:uiPriority w:val="99"/>
    <w:qFormat/>
    <w:rsid w:val="00F63659"/>
    <w:pPr>
      <w:spacing w:before="240" w:after="60"/>
      <w:ind w:left="4309" w:hanging="360"/>
      <w:outlineLvl w:val="4"/>
    </w:pPr>
    <w:rPr>
      <w:b/>
      <w:bCs/>
      <w:i/>
      <w:iCs/>
      <w:sz w:val="26"/>
      <w:szCs w:val="26"/>
    </w:rPr>
  </w:style>
  <w:style w:type="paragraph" w:styleId="Heading6">
    <w:name w:val="heading 6"/>
    <w:aliases w:val="Heading 6 Char"/>
    <w:basedOn w:val="Normal"/>
    <w:next w:val="Normal"/>
    <w:link w:val="Heading6Char1"/>
    <w:uiPriority w:val="99"/>
    <w:qFormat/>
    <w:rsid w:val="004B26C7"/>
    <w:pPr>
      <w:spacing w:before="240" w:after="60" w:line="360" w:lineRule="auto"/>
      <w:ind w:left="5029" w:hanging="360"/>
      <w:jc w:val="both"/>
      <w:outlineLvl w:val="5"/>
    </w:pPr>
    <w:rPr>
      <w:rFonts w:ascii="Calibri" w:hAnsi="Calibri"/>
      <w:sz w:val="22"/>
      <w:szCs w:val="22"/>
      <w:lang w:eastAsia="en-US"/>
    </w:rPr>
  </w:style>
  <w:style w:type="paragraph" w:styleId="Heading7">
    <w:name w:val="heading 7"/>
    <w:basedOn w:val="Normal"/>
    <w:next w:val="Normal"/>
    <w:link w:val="Heading7Char"/>
    <w:uiPriority w:val="99"/>
    <w:qFormat/>
    <w:rsid w:val="00F63659"/>
    <w:pPr>
      <w:spacing w:before="240" w:after="60"/>
      <w:ind w:left="5749" w:hanging="360"/>
      <w:outlineLvl w:val="6"/>
    </w:pPr>
    <w:rPr>
      <w:sz w:val="24"/>
      <w:szCs w:val="24"/>
    </w:rPr>
  </w:style>
  <w:style w:type="paragraph" w:styleId="Heading8">
    <w:name w:val="heading 8"/>
    <w:aliases w:val="Знак8"/>
    <w:basedOn w:val="Normal"/>
    <w:next w:val="Normal"/>
    <w:link w:val="Heading8Char"/>
    <w:uiPriority w:val="99"/>
    <w:qFormat/>
    <w:rsid w:val="00F63659"/>
    <w:pPr>
      <w:spacing w:before="240" w:after="60"/>
      <w:ind w:left="6469" w:hanging="360"/>
      <w:outlineLvl w:val="7"/>
    </w:pPr>
    <w:rPr>
      <w:rFonts w:ascii="Calibri" w:hAnsi="Calibri"/>
      <w:i/>
      <w:iCs/>
      <w:sz w:val="24"/>
      <w:szCs w:val="24"/>
    </w:rPr>
  </w:style>
  <w:style w:type="paragraph" w:styleId="Heading9">
    <w:name w:val="heading 9"/>
    <w:aliases w:val="Заголовок 90"/>
    <w:basedOn w:val="Normal"/>
    <w:next w:val="Normal"/>
    <w:link w:val="Heading9Char"/>
    <w:uiPriority w:val="99"/>
    <w:qFormat/>
    <w:rsid w:val="00F63659"/>
    <w:pPr>
      <w:spacing w:before="240" w:after="60"/>
      <w:ind w:left="7189" w:hanging="360"/>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 (1.0) Char,Заголовок к1 Char,Gliederung1 Char,Заголовок А Char,Заголовок 2-1 Char,Заголовок 1 Знак1 Char,Заголовок А Знак Char,Заголовок к1 Знак Char,Gliederung1 Знак Char,. (1.0) Знак Char,Заголовок 1 Знак Знак Char"/>
    <w:basedOn w:val="DefaultParagraphFont"/>
    <w:link w:val="Heading1"/>
    <w:uiPriority w:val="9"/>
    <w:rsid w:val="00C952BF"/>
    <w:rPr>
      <w:rFonts w:asciiTheme="majorHAnsi" w:eastAsiaTheme="majorEastAsia" w:hAnsiTheme="majorHAnsi" w:cstheme="majorBidi"/>
      <w:b/>
      <w:bCs/>
      <w:kern w:val="32"/>
      <w:sz w:val="32"/>
      <w:szCs w:val="32"/>
      <w:lang w:eastAsia="zh-CN"/>
    </w:rPr>
  </w:style>
  <w:style w:type="character" w:customStyle="1" w:styleId="Heading2Char">
    <w:name w:val="Heading 2 Char"/>
    <w:aliases w:val="Заголовок 2 Знак1 Char,Знак2 Знак Char,Заголовок 2 Знак Знак Char,Знак2 Знак Знак Char,Заголовок 2 Знак2 Знак Char,Знак2 Знак Знак1 Знак1 Char,Заголовок 2 Знак Знак Знак1 Char,Заголовок 2 Знак1 Знак Знак Char"/>
    <w:basedOn w:val="DefaultParagraphFont"/>
    <w:link w:val="Heading2"/>
    <w:uiPriority w:val="99"/>
    <w:locked/>
    <w:rsid w:val="00864F36"/>
    <w:rPr>
      <w:b/>
      <w:sz w:val="32"/>
      <w:lang w:eastAsia="zh-CN"/>
    </w:rPr>
  </w:style>
  <w:style w:type="character" w:customStyle="1" w:styleId="Heading3Char">
    <w:name w:val="Heading 3 Char"/>
    <w:basedOn w:val="DefaultParagraphFont"/>
    <w:link w:val="Heading3"/>
    <w:uiPriority w:val="99"/>
    <w:locked/>
    <w:rsid w:val="004B26C7"/>
    <w:rPr>
      <w:b/>
      <w:sz w:val="24"/>
      <w:lang w:eastAsia="zh-CN"/>
    </w:rPr>
  </w:style>
  <w:style w:type="character" w:customStyle="1" w:styleId="Heading4Char">
    <w:name w:val="Heading 4 Char"/>
    <w:aliases w:val="Заголовок без нумерации Char,Подпункт Char,H4 Char,(????.) Char"/>
    <w:basedOn w:val="DefaultParagraphFont"/>
    <w:link w:val="Heading4"/>
    <w:uiPriority w:val="99"/>
    <w:locked/>
    <w:rsid w:val="004B26C7"/>
    <w:rPr>
      <w:b/>
      <w:i/>
      <w:sz w:val="24"/>
      <w:u w:val="single"/>
      <w:lang w:eastAsia="zh-CN"/>
    </w:rPr>
  </w:style>
  <w:style w:type="character" w:customStyle="1" w:styleId="Heading5Char">
    <w:name w:val="Heading 5 Char"/>
    <w:aliases w:val="Block Label Char,Underline Char,Block Label1 Char,Block Label2 Char,Block Label3 Char,Block Label11 Char,Block Label21 Char,Block Label4 Char,Block Label12 Char,Block Label22 Char,Block Label5 Char,Block Label13 Char,Block Label23 Char"/>
    <w:basedOn w:val="DefaultParagraphFont"/>
    <w:link w:val="Heading5"/>
    <w:uiPriority w:val="99"/>
    <w:locked/>
    <w:rsid w:val="004B26C7"/>
    <w:rPr>
      <w:b/>
      <w:i/>
      <w:sz w:val="26"/>
      <w:lang w:eastAsia="zh-CN"/>
    </w:rPr>
  </w:style>
  <w:style w:type="character" w:customStyle="1" w:styleId="Heading6Char1">
    <w:name w:val="Heading 6 Char1"/>
    <w:aliases w:val="Heading 6 Char Char"/>
    <w:basedOn w:val="DefaultParagraphFont"/>
    <w:link w:val="Heading6"/>
    <w:uiPriority w:val="99"/>
    <w:locked/>
    <w:rsid w:val="004B26C7"/>
    <w:rPr>
      <w:rFonts w:ascii="Calibri" w:hAnsi="Calibri"/>
      <w:sz w:val="22"/>
      <w:lang w:eastAsia="en-US"/>
    </w:rPr>
  </w:style>
  <w:style w:type="character" w:customStyle="1" w:styleId="Heading7Char">
    <w:name w:val="Heading 7 Char"/>
    <w:basedOn w:val="DefaultParagraphFont"/>
    <w:link w:val="Heading7"/>
    <w:uiPriority w:val="99"/>
    <w:locked/>
    <w:rsid w:val="004B26C7"/>
    <w:rPr>
      <w:sz w:val="24"/>
      <w:lang w:eastAsia="zh-CN"/>
    </w:rPr>
  </w:style>
  <w:style w:type="character" w:customStyle="1" w:styleId="Heading8Char">
    <w:name w:val="Heading 8 Char"/>
    <w:aliases w:val="Знак8 Char"/>
    <w:basedOn w:val="DefaultParagraphFont"/>
    <w:link w:val="Heading8"/>
    <w:uiPriority w:val="99"/>
    <w:locked/>
    <w:rsid w:val="004B26C7"/>
    <w:rPr>
      <w:rFonts w:ascii="Calibri" w:hAnsi="Calibri"/>
      <w:i/>
      <w:sz w:val="24"/>
      <w:lang w:eastAsia="zh-CN"/>
    </w:rPr>
  </w:style>
  <w:style w:type="character" w:customStyle="1" w:styleId="Heading9Char">
    <w:name w:val="Heading 9 Char"/>
    <w:aliases w:val="Заголовок 90 Char"/>
    <w:basedOn w:val="DefaultParagraphFont"/>
    <w:link w:val="Heading9"/>
    <w:uiPriority w:val="99"/>
    <w:locked/>
    <w:rsid w:val="004B26C7"/>
    <w:rPr>
      <w:rFonts w:ascii="Arial" w:hAnsi="Arial"/>
      <w:sz w:val="22"/>
      <w:lang w:eastAsia="zh-CN"/>
    </w:rPr>
  </w:style>
  <w:style w:type="character" w:customStyle="1" w:styleId="WW8Num1z0">
    <w:name w:val="WW8Num1z0"/>
    <w:uiPriority w:val="99"/>
    <w:rsid w:val="00F63659"/>
  </w:style>
  <w:style w:type="character" w:customStyle="1" w:styleId="WW8Num1z1">
    <w:name w:val="WW8Num1z1"/>
    <w:uiPriority w:val="99"/>
    <w:rsid w:val="00F63659"/>
  </w:style>
  <w:style w:type="character" w:customStyle="1" w:styleId="WW8Num1z2">
    <w:name w:val="WW8Num1z2"/>
    <w:uiPriority w:val="99"/>
    <w:rsid w:val="00F63659"/>
  </w:style>
  <w:style w:type="character" w:customStyle="1" w:styleId="WW8Num1z3">
    <w:name w:val="WW8Num1z3"/>
    <w:uiPriority w:val="99"/>
    <w:rsid w:val="00F63659"/>
  </w:style>
  <w:style w:type="character" w:customStyle="1" w:styleId="WW8Num1z4">
    <w:name w:val="WW8Num1z4"/>
    <w:uiPriority w:val="99"/>
    <w:rsid w:val="00F63659"/>
  </w:style>
  <w:style w:type="character" w:customStyle="1" w:styleId="WW8Num1z5">
    <w:name w:val="WW8Num1z5"/>
    <w:uiPriority w:val="99"/>
    <w:rsid w:val="00F63659"/>
  </w:style>
  <w:style w:type="character" w:customStyle="1" w:styleId="WW8Num1z6">
    <w:name w:val="WW8Num1z6"/>
    <w:uiPriority w:val="99"/>
    <w:rsid w:val="00F63659"/>
  </w:style>
  <w:style w:type="character" w:customStyle="1" w:styleId="WW8Num1z7">
    <w:name w:val="WW8Num1z7"/>
    <w:uiPriority w:val="99"/>
    <w:rsid w:val="00F63659"/>
  </w:style>
  <w:style w:type="character" w:customStyle="1" w:styleId="WW8Num1z8">
    <w:name w:val="WW8Num1z8"/>
    <w:uiPriority w:val="99"/>
    <w:rsid w:val="00F63659"/>
  </w:style>
  <w:style w:type="character" w:customStyle="1" w:styleId="WW8Num2z0">
    <w:name w:val="WW8Num2z0"/>
    <w:uiPriority w:val="99"/>
    <w:rsid w:val="00F63659"/>
    <w:rPr>
      <w:sz w:val="24"/>
    </w:rPr>
  </w:style>
  <w:style w:type="character" w:customStyle="1" w:styleId="WW8Num2z1">
    <w:name w:val="WW8Num2z1"/>
    <w:uiPriority w:val="99"/>
    <w:rsid w:val="00F63659"/>
  </w:style>
  <w:style w:type="character" w:customStyle="1" w:styleId="WW8Num2z2">
    <w:name w:val="WW8Num2z2"/>
    <w:uiPriority w:val="99"/>
    <w:rsid w:val="00F63659"/>
  </w:style>
  <w:style w:type="character" w:customStyle="1" w:styleId="WW8Num2z3">
    <w:name w:val="WW8Num2z3"/>
    <w:uiPriority w:val="99"/>
    <w:rsid w:val="00F63659"/>
  </w:style>
  <w:style w:type="character" w:customStyle="1" w:styleId="WW8Num2z4">
    <w:name w:val="WW8Num2z4"/>
    <w:uiPriority w:val="99"/>
    <w:rsid w:val="00F63659"/>
  </w:style>
  <w:style w:type="character" w:customStyle="1" w:styleId="WW8Num2z5">
    <w:name w:val="WW8Num2z5"/>
    <w:uiPriority w:val="99"/>
    <w:rsid w:val="00F63659"/>
  </w:style>
  <w:style w:type="character" w:customStyle="1" w:styleId="WW8Num2z6">
    <w:name w:val="WW8Num2z6"/>
    <w:uiPriority w:val="99"/>
    <w:rsid w:val="00F63659"/>
  </w:style>
  <w:style w:type="character" w:customStyle="1" w:styleId="WW8Num2z7">
    <w:name w:val="WW8Num2z7"/>
    <w:uiPriority w:val="99"/>
    <w:rsid w:val="00F63659"/>
  </w:style>
  <w:style w:type="character" w:customStyle="1" w:styleId="WW8Num2z8">
    <w:name w:val="WW8Num2z8"/>
    <w:uiPriority w:val="99"/>
    <w:rsid w:val="00F63659"/>
  </w:style>
  <w:style w:type="character" w:customStyle="1" w:styleId="WW8Num3z0">
    <w:name w:val="WW8Num3z0"/>
    <w:uiPriority w:val="99"/>
    <w:rsid w:val="00F63659"/>
  </w:style>
  <w:style w:type="character" w:customStyle="1" w:styleId="10">
    <w:name w:val="Основной шрифт абзаца1"/>
    <w:uiPriority w:val="99"/>
    <w:rsid w:val="00F63659"/>
  </w:style>
  <w:style w:type="character" w:customStyle="1" w:styleId="FontStyle25">
    <w:name w:val="Font Style25"/>
    <w:uiPriority w:val="99"/>
    <w:rsid w:val="00F63659"/>
    <w:rPr>
      <w:rFonts w:ascii="Times New Roman" w:hAnsi="Times New Roman"/>
      <w:sz w:val="20"/>
    </w:rPr>
  </w:style>
  <w:style w:type="character" w:customStyle="1" w:styleId="FontStyle26">
    <w:name w:val="Font Style26"/>
    <w:uiPriority w:val="99"/>
    <w:rsid w:val="00F63659"/>
    <w:rPr>
      <w:rFonts w:ascii="Georgia" w:hAnsi="Georgia"/>
      <w:b/>
      <w:sz w:val="18"/>
    </w:rPr>
  </w:style>
  <w:style w:type="character" w:customStyle="1" w:styleId="FontStyle28">
    <w:name w:val="Font Style28"/>
    <w:uiPriority w:val="99"/>
    <w:rsid w:val="00F63659"/>
    <w:rPr>
      <w:rFonts w:ascii="Times New Roman" w:hAnsi="Times New Roman"/>
      <w:sz w:val="14"/>
    </w:rPr>
  </w:style>
  <w:style w:type="character" w:customStyle="1" w:styleId="FontStyle34">
    <w:name w:val="Font Style34"/>
    <w:uiPriority w:val="99"/>
    <w:rsid w:val="00F63659"/>
    <w:rPr>
      <w:rFonts w:ascii="Times New Roman" w:hAnsi="Times New Roman"/>
      <w:b/>
      <w:sz w:val="18"/>
    </w:rPr>
  </w:style>
  <w:style w:type="character" w:customStyle="1" w:styleId="FontStyle35">
    <w:name w:val="Font Style35"/>
    <w:uiPriority w:val="99"/>
    <w:rsid w:val="00F63659"/>
    <w:rPr>
      <w:rFonts w:ascii="Times New Roman" w:hAnsi="Times New Roman"/>
      <w:sz w:val="20"/>
    </w:rPr>
  </w:style>
  <w:style w:type="character" w:styleId="Hyperlink">
    <w:name w:val="Hyperlink"/>
    <w:basedOn w:val="DefaultParagraphFont"/>
    <w:uiPriority w:val="99"/>
    <w:rsid w:val="00F63659"/>
    <w:rPr>
      <w:rFonts w:cs="Times New Roman"/>
      <w:color w:val="0000FF"/>
      <w:u w:val="single"/>
    </w:rPr>
  </w:style>
  <w:style w:type="character" w:customStyle="1" w:styleId="14">
    <w:name w:val="Основной текст 14 Знак Знак"/>
    <w:uiPriority w:val="99"/>
    <w:rsid w:val="00F63659"/>
    <w:rPr>
      <w:sz w:val="28"/>
      <w:lang w:val="ru-RU"/>
    </w:rPr>
  </w:style>
  <w:style w:type="character" w:customStyle="1" w:styleId="2">
    <w:name w:val="Знак Знак2"/>
    <w:uiPriority w:val="99"/>
    <w:rsid w:val="00F63659"/>
    <w:rPr>
      <w:sz w:val="16"/>
      <w:lang w:val="ru-RU"/>
    </w:rPr>
  </w:style>
  <w:style w:type="character" w:customStyle="1" w:styleId="a5">
    <w:name w:val="Цветовое выделение"/>
    <w:uiPriority w:val="99"/>
    <w:rsid w:val="00F63659"/>
    <w:rPr>
      <w:b/>
      <w:color w:val="000080"/>
    </w:rPr>
  </w:style>
  <w:style w:type="character" w:customStyle="1" w:styleId="val">
    <w:name w:val="val"/>
    <w:basedOn w:val="10"/>
    <w:uiPriority w:val="99"/>
    <w:rsid w:val="00F63659"/>
    <w:rPr>
      <w:rFonts w:cs="Times New Roman"/>
    </w:rPr>
  </w:style>
  <w:style w:type="character" w:customStyle="1" w:styleId="a6">
    <w:name w:val="Гипертекстовая ссылка"/>
    <w:uiPriority w:val="99"/>
    <w:rsid w:val="00F63659"/>
    <w:rPr>
      <w:b/>
      <w:color w:val="008000"/>
    </w:rPr>
  </w:style>
  <w:style w:type="character" w:customStyle="1" w:styleId="a7">
    <w:name w:val="Сравнение редакций. Добавленный фрагмент"/>
    <w:uiPriority w:val="99"/>
    <w:rsid w:val="00F63659"/>
    <w:rPr>
      <w:b/>
      <w:color w:val="0000FF"/>
    </w:rPr>
  </w:style>
  <w:style w:type="character" w:customStyle="1" w:styleId="a8">
    <w:name w:val="Основной текст_"/>
    <w:uiPriority w:val="99"/>
    <w:rsid w:val="00F63659"/>
    <w:rPr>
      <w:rFonts w:ascii="Times New Roman" w:hAnsi="Times New Roman"/>
      <w:sz w:val="23"/>
      <w:u w:val="none"/>
    </w:rPr>
  </w:style>
  <w:style w:type="character" w:customStyle="1" w:styleId="a9">
    <w:name w:val="Основной текст + Полужирный"/>
    <w:uiPriority w:val="99"/>
    <w:rsid w:val="00F63659"/>
    <w:rPr>
      <w:rFonts w:ascii="Times New Roman" w:hAnsi="Times New Roman"/>
      <w:b/>
      <w:sz w:val="22"/>
      <w:u w:val="none"/>
    </w:rPr>
  </w:style>
  <w:style w:type="character" w:customStyle="1" w:styleId="20">
    <w:name w:val="Основной текст (2)_"/>
    <w:uiPriority w:val="99"/>
    <w:rsid w:val="00F63659"/>
  </w:style>
  <w:style w:type="character" w:customStyle="1" w:styleId="7pt">
    <w:name w:val="Основной текст + 7 pt"/>
    <w:uiPriority w:val="99"/>
    <w:rsid w:val="00F63659"/>
    <w:rPr>
      <w:rFonts w:ascii="Times New Roman" w:hAnsi="Times New Roman"/>
      <w:sz w:val="14"/>
      <w:u w:val="none"/>
      <w:lang w:val="ru-RU" w:eastAsia="ru-RU"/>
    </w:rPr>
  </w:style>
  <w:style w:type="character" w:customStyle="1" w:styleId="7pt1">
    <w:name w:val="Основной текст + 7 pt1"/>
    <w:uiPriority w:val="99"/>
    <w:rsid w:val="00F63659"/>
    <w:rPr>
      <w:rFonts w:ascii="Times New Roman" w:hAnsi="Times New Roman"/>
      <w:sz w:val="14"/>
      <w:u w:val="none"/>
      <w:lang w:val="ru-RU" w:eastAsia="ru-RU"/>
    </w:rPr>
  </w:style>
  <w:style w:type="character" w:customStyle="1" w:styleId="ArialUnicodeMS">
    <w:name w:val="Основной текст + Arial Unicode MS"/>
    <w:uiPriority w:val="99"/>
    <w:rsid w:val="00F63659"/>
    <w:rPr>
      <w:rFonts w:ascii="Arial Unicode MS" w:eastAsia="Arial Unicode MS" w:hAnsi="Arial Unicode MS"/>
      <w:i/>
      <w:sz w:val="45"/>
      <w:u w:val="none"/>
      <w:lang w:val="ru-RU" w:eastAsia="ru-RU"/>
    </w:rPr>
  </w:style>
  <w:style w:type="character" w:customStyle="1" w:styleId="11">
    <w:name w:val="Знак Знак1"/>
    <w:uiPriority w:val="99"/>
    <w:rsid w:val="00F63659"/>
  </w:style>
  <w:style w:type="character" w:customStyle="1" w:styleId="aa">
    <w:name w:val="Знак Знак"/>
    <w:uiPriority w:val="99"/>
    <w:rsid w:val="00F63659"/>
  </w:style>
  <w:style w:type="character" w:customStyle="1" w:styleId="FontStyle30">
    <w:name w:val="Font Style30"/>
    <w:uiPriority w:val="99"/>
    <w:rsid w:val="00F63659"/>
    <w:rPr>
      <w:rFonts w:ascii="Times New Roman" w:hAnsi="Times New Roman"/>
      <w:b/>
      <w:sz w:val="20"/>
    </w:rPr>
  </w:style>
  <w:style w:type="character" w:customStyle="1" w:styleId="ConsPlusNormal">
    <w:name w:val="ConsPlusNormal Знак"/>
    <w:uiPriority w:val="99"/>
    <w:rsid w:val="00F63659"/>
    <w:rPr>
      <w:rFonts w:ascii="Arial" w:hAnsi="Arial"/>
      <w:lang w:val="ru-RU"/>
    </w:rPr>
  </w:style>
  <w:style w:type="character" w:customStyle="1" w:styleId="4">
    <w:name w:val="Знак Знак4"/>
    <w:uiPriority w:val="99"/>
    <w:rsid w:val="00F63659"/>
    <w:rPr>
      <w:b/>
      <w:sz w:val="28"/>
      <w:lang w:val="ru-RU"/>
    </w:rPr>
  </w:style>
  <w:style w:type="character" w:customStyle="1" w:styleId="highlighthighlightactive">
    <w:name w:val="highlight highlight_active"/>
    <w:basedOn w:val="10"/>
    <w:uiPriority w:val="99"/>
    <w:rsid w:val="00F63659"/>
    <w:rPr>
      <w:rFonts w:cs="Times New Roman"/>
    </w:rPr>
  </w:style>
  <w:style w:type="character" w:customStyle="1" w:styleId="3">
    <w:name w:val="Знак Знак3"/>
    <w:uiPriority w:val="99"/>
    <w:rsid w:val="00F63659"/>
    <w:rPr>
      <w:rFonts w:ascii="Tahoma" w:hAnsi="Tahoma"/>
      <w:sz w:val="16"/>
      <w:lang w:val="ru-RU"/>
    </w:rPr>
  </w:style>
  <w:style w:type="character" w:customStyle="1" w:styleId="FontStyle31">
    <w:name w:val="Font Style31"/>
    <w:uiPriority w:val="99"/>
    <w:rsid w:val="00F63659"/>
    <w:rPr>
      <w:rFonts w:ascii="Times New Roman" w:hAnsi="Times New Roman"/>
      <w:sz w:val="22"/>
    </w:rPr>
  </w:style>
  <w:style w:type="character" w:customStyle="1" w:styleId="FontStyle29">
    <w:name w:val="Font Style29"/>
    <w:uiPriority w:val="99"/>
    <w:rsid w:val="00F63659"/>
    <w:rPr>
      <w:rFonts w:ascii="Times New Roman" w:hAnsi="Times New Roman"/>
      <w:sz w:val="22"/>
    </w:rPr>
  </w:style>
  <w:style w:type="character" w:customStyle="1" w:styleId="FontStyle22">
    <w:name w:val="Font Style22"/>
    <w:uiPriority w:val="99"/>
    <w:rsid w:val="00F63659"/>
    <w:rPr>
      <w:rFonts w:ascii="Times New Roman" w:hAnsi="Times New Roman"/>
      <w:sz w:val="22"/>
    </w:rPr>
  </w:style>
  <w:style w:type="character" w:customStyle="1" w:styleId="FontStyle12">
    <w:name w:val="Font Style12"/>
    <w:uiPriority w:val="99"/>
    <w:rsid w:val="00F63659"/>
    <w:rPr>
      <w:rFonts w:ascii="Times New Roman" w:hAnsi="Times New Roman"/>
      <w:b/>
      <w:sz w:val="22"/>
    </w:rPr>
  </w:style>
  <w:style w:type="character" w:customStyle="1" w:styleId="FontStyle16">
    <w:name w:val="Font Style16"/>
    <w:uiPriority w:val="99"/>
    <w:rsid w:val="00F63659"/>
    <w:rPr>
      <w:rFonts w:ascii="Times New Roman" w:hAnsi="Times New Roman"/>
      <w:sz w:val="22"/>
    </w:rPr>
  </w:style>
  <w:style w:type="character" w:customStyle="1" w:styleId="FontStyle19">
    <w:name w:val="Font Style19"/>
    <w:uiPriority w:val="99"/>
    <w:rsid w:val="00F63659"/>
    <w:rPr>
      <w:rFonts w:ascii="Times New Roman" w:hAnsi="Times New Roman"/>
      <w:sz w:val="22"/>
    </w:rPr>
  </w:style>
  <w:style w:type="character" w:customStyle="1" w:styleId="FontStyle21">
    <w:name w:val="Font Style21"/>
    <w:uiPriority w:val="99"/>
    <w:rsid w:val="00F63659"/>
    <w:rPr>
      <w:rFonts w:ascii="Times New Roman" w:hAnsi="Times New Roman"/>
      <w:sz w:val="22"/>
    </w:rPr>
  </w:style>
  <w:style w:type="character" w:customStyle="1" w:styleId="FontStyle27">
    <w:name w:val="Font Style27"/>
    <w:uiPriority w:val="99"/>
    <w:rsid w:val="00F63659"/>
    <w:rPr>
      <w:rFonts w:ascii="Times New Roman" w:hAnsi="Times New Roman"/>
      <w:sz w:val="22"/>
    </w:rPr>
  </w:style>
  <w:style w:type="character" w:customStyle="1" w:styleId="FontStyle38">
    <w:name w:val="Font Style38"/>
    <w:uiPriority w:val="99"/>
    <w:rsid w:val="00F63659"/>
    <w:rPr>
      <w:rFonts w:ascii="Times New Roman" w:hAnsi="Times New Roman"/>
      <w:sz w:val="22"/>
    </w:rPr>
  </w:style>
  <w:style w:type="character" w:customStyle="1" w:styleId="8pt">
    <w:name w:val="Основной текст + 8 pt"/>
    <w:uiPriority w:val="99"/>
    <w:rsid w:val="00F63659"/>
    <w:rPr>
      <w:rFonts w:ascii="Times New Roman" w:hAnsi="Times New Roman"/>
      <w:smallCaps/>
      <w:spacing w:val="10"/>
      <w:sz w:val="16"/>
      <w:u w:val="none"/>
    </w:rPr>
  </w:style>
  <w:style w:type="character" w:customStyle="1" w:styleId="FontStyle17">
    <w:name w:val="Font Style17"/>
    <w:uiPriority w:val="99"/>
    <w:rsid w:val="00F63659"/>
    <w:rPr>
      <w:rFonts w:ascii="Times New Roman" w:hAnsi="Times New Roman"/>
      <w:sz w:val="22"/>
    </w:rPr>
  </w:style>
  <w:style w:type="character" w:customStyle="1" w:styleId="9pt">
    <w:name w:val="Основной текст + 9 pt"/>
    <w:uiPriority w:val="99"/>
    <w:rsid w:val="00F63659"/>
    <w:rPr>
      <w:rFonts w:ascii="Times New Roman" w:hAnsi="Times New Roman"/>
      <w:b/>
      <w:spacing w:val="1"/>
      <w:sz w:val="18"/>
      <w:u w:val="none"/>
      <w:lang w:val="en-US"/>
    </w:rPr>
  </w:style>
  <w:style w:type="character" w:customStyle="1" w:styleId="FontStyle32">
    <w:name w:val="Font Style32"/>
    <w:uiPriority w:val="99"/>
    <w:rsid w:val="00F63659"/>
    <w:rPr>
      <w:rFonts w:ascii="Times New Roman" w:hAnsi="Times New Roman"/>
      <w:sz w:val="22"/>
    </w:rPr>
  </w:style>
  <w:style w:type="character" w:customStyle="1" w:styleId="FontStyle18">
    <w:name w:val="Font Style18"/>
    <w:uiPriority w:val="99"/>
    <w:rsid w:val="00F63659"/>
    <w:rPr>
      <w:rFonts w:ascii="Times New Roman" w:hAnsi="Times New Roman"/>
      <w:b/>
      <w:sz w:val="22"/>
    </w:rPr>
  </w:style>
  <w:style w:type="character" w:customStyle="1" w:styleId="FontStyle23">
    <w:name w:val="Font Style23"/>
    <w:uiPriority w:val="99"/>
    <w:rsid w:val="00F63659"/>
    <w:rPr>
      <w:rFonts w:ascii="Bookman Old Style" w:hAnsi="Bookman Old Style"/>
      <w:b/>
      <w:i/>
      <w:sz w:val="16"/>
    </w:rPr>
  </w:style>
  <w:style w:type="character" w:customStyle="1" w:styleId="FontStyle33">
    <w:name w:val="Font Style33"/>
    <w:uiPriority w:val="99"/>
    <w:rsid w:val="00F63659"/>
    <w:rPr>
      <w:rFonts w:ascii="Times New Roman" w:hAnsi="Times New Roman"/>
      <w:i/>
      <w:spacing w:val="-30"/>
      <w:sz w:val="28"/>
    </w:rPr>
  </w:style>
  <w:style w:type="character" w:customStyle="1" w:styleId="FontStyle40">
    <w:name w:val="Font Style40"/>
    <w:uiPriority w:val="99"/>
    <w:rsid w:val="00F63659"/>
    <w:rPr>
      <w:rFonts w:ascii="Times New Roman" w:hAnsi="Times New Roman"/>
      <w:sz w:val="22"/>
    </w:rPr>
  </w:style>
  <w:style w:type="character" w:customStyle="1" w:styleId="FontStyle41">
    <w:name w:val="Font Style41"/>
    <w:uiPriority w:val="99"/>
    <w:rsid w:val="00F63659"/>
    <w:rPr>
      <w:rFonts w:ascii="Times New Roman" w:hAnsi="Times New Roman"/>
      <w:spacing w:val="-10"/>
      <w:sz w:val="20"/>
    </w:rPr>
  </w:style>
  <w:style w:type="character" w:customStyle="1" w:styleId="FontStyle43">
    <w:name w:val="Font Style43"/>
    <w:uiPriority w:val="99"/>
    <w:rsid w:val="00F63659"/>
    <w:rPr>
      <w:rFonts w:ascii="Times New Roman" w:hAnsi="Times New Roman"/>
      <w:b/>
      <w:i/>
      <w:spacing w:val="10"/>
      <w:sz w:val="22"/>
    </w:rPr>
  </w:style>
  <w:style w:type="character" w:customStyle="1" w:styleId="FontStyle47">
    <w:name w:val="Font Style47"/>
    <w:uiPriority w:val="99"/>
    <w:rsid w:val="00F63659"/>
    <w:rPr>
      <w:rFonts w:ascii="Times New Roman" w:hAnsi="Times New Roman"/>
      <w:sz w:val="22"/>
    </w:rPr>
  </w:style>
  <w:style w:type="character" w:customStyle="1" w:styleId="FontStyle45">
    <w:name w:val="Font Style45"/>
    <w:uiPriority w:val="99"/>
    <w:rsid w:val="00F63659"/>
    <w:rPr>
      <w:rFonts w:ascii="Times New Roman" w:hAnsi="Times New Roman"/>
      <w:spacing w:val="10"/>
      <w:sz w:val="22"/>
    </w:rPr>
  </w:style>
  <w:style w:type="character" w:customStyle="1" w:styleId="FontStyle11">
    <w:name w:val="Font Style11"/>
    <w:uiPriority w:val="99"/>
    <w:rsid w:val="00F63659"/>
    <w:rPr>
      <w:rFonts w:ascii="Times New Roman" w:hAnsi="Times New Roman"/>
      <w:sz w:val="24"/>
    </w:rPr>
  </w:style>
  <w:style w:type="paragraph" w:customStyle="1" w:styleId="ab">
    <w:name w:val="Заголовок"/>
    <w:basedOn w:val="Normal"/>
    <w:next w:val="BodyText"/>
    <w:uiPriority w:val="99"/>
    <w:rsid w:val="00F63659"/>
    <w:pPr>
      <w:jc w:val="center"/>
    </w:pPr>
    <w:rPr>
      <w:b/>
      <w:sz w:val="32"/>
    </w:rPr>
  </w:style>
  <w:style w:type="paragraph" w:styleId="BodyText">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Normal"/>
    <w:link w:val="BodyTextChar"/>
    <w:uiPriority w:val="99"/>
    <w:rsid w:val="00F63659"/>
    <w:pPr>
      <w:jc w:val="both"/>
    </w:pPr>
    <w:rPr>
      <w:sz w:val="28"/>
    </w:r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Òàáëè÷íûé Char,Òàáëè÷íûé1 Char,Òàáëè÷íûé2 Char,Òàáëè÷íûé3 Char"/>
    <w:basedOn w:val="DefaultParagraphFont"/>
    <w:link w:val="BodyText"/>
    <w:uiPriority w:val="99"/>
    <w:locked/>
    <w:rsid w:val="004B26C7"/>
    <w:rPr>
      <w:sz w:val="28"/>
      <w:lang w:eastAsia="zh-CN"/>
    </w:rPr>
  </w:style>
  <w:style w:type="paragraph" w:styleId="List">
    <w:name w:val="List"/>
    <w:basedOn w:val="BodyText"/>
    <w:uiPriority w:val="99"/>
    <w:rsid w:val="00F63659"/>
    <w:rPr>
      <w:rFonts w:cs="Mangal"/>
    </w:rPr>
  </w:style>
  <w:style w:type="paragraph" w:styleId="Caption">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Normal"/>
    <w:link w:val="CaptionChar1"/>
    <w:uiPriority w:val="99"/>
    <w:qFormat/>
    <w:rsid w:val="00F63659"/>
    <w:pPr>
      <w:suppressLineNumbers/>
      <w:spacing w:before="120" w:after="120"/>
    </w:pPr>
    <w:rPr>
      <w:i/>
      <w:iCs/>
      <w:sz w:val="24"/>
      <w:szCs w:val="24"/>
    </w:rPr>
  </w:style>
  <w:style w:type="paragraph" w:customStyle="1" w:styleId="12">
    <w:name w:val="Указатель1"/>
    <w:basedOn w:val="Normal"/>
    <w:uiPriority w:val="99"/>
    <w:rsid w:val="00F63659"/>
    <w:pPr>
      <w:suppressLineNumbers/>
    </w:pPr>
    <w:rPr>
      <w:rFonts w:cs="Mangal"/>
    </w:rPr>
  </w:style>
  <w:style w:type="paragraph" w:customStyle="1" w:styleId="LO-Normal">
    <w:name w:val="LO-Normal"/>
    <w:uiPriority w:val="99"/>
    <w:rsid w:val="00F63659"/>
    <w:pPr>
      <w:widowControl w:val="0"/>
      <w:suppressAutoHyphens/>
      <w:spacing w:line="300" w:lineRule="auto"/>
      <w:ind w:left="360" w:hanging="360"/>
    </w:pPr>
    <w:rPr>
      <w:rFonts w:ascii="Arial" w:hAnsi="Arial" w:cs="Arial"/>
      <w:szCs w:val="20"/>
      <w:lang w:eastAsia="zh-CN"/>
    </w:rPr>
  </w:style>
  <w:style w:type="paragraph" w:customStyle="1" w:styleId="210">
    <w:name w:val="Основной текст 21"/>
    <w:basedOn w:val="Normal"/>
    <w:uiPriority w:val="99"/>
    <w:rsid w:val="00F63659"/>
    <w:pPr>
      <w:jc w:val="both"/>
    </w:pPr>
    <w:rPr>
      <w:sz w:val="24"/>
    </w:rPr>
  </w:style>
  <w:style w:type="paragraph" w:customStyle="1" w:styleId="FR1">
    <w:name w:val="FR1"/>
    <w:uiPriority w:val="99"/>
    <w:rsid w:val="00F63659"/>
    <w:pPr>
      <w:widowControl w:val="0"/>
      <w:suppressAutoHyphens/>
      <w:spacing w:before="180" w:line="300" w:lineRule="auto"/>
      <w:ind w:hanging="2180"/>
    </w:pPr>
    <w:rPr>
      <w:rFonts w:ascii="Arial" w:hAnsi="Arial" w:cs="Arial"/>
      <w:b/>
      <w:szCs w:val="20"/>
      <w:lang w:eastAsia="zh-CN"/>
    </w:rPr>
  </w:style>
  <w:style w:type="paragraph" w:styleId="BodyTextIndent">
    <w:name w:val="Body Text Indent"/>
    <w:basedOn w:val="Normal"/>
    <w:link w:val="BodyTextIndentChar"/>
    <w:uiPriority w:val="99"/>
    <w:rsid w:val="00F63659"/>
    <w:pPr>
      <w:ind w:left="5529"/>
      <w:jc w:val="both"/>
    </w:pPr>
    <w:rPr>
      <w:sz w:val="28"/>
    </w:rPr>
  </w:style>
  <w:style w:type="character" w:customStyle="1" w:styleId="BodyTextIndentChar">
    <w:name w:val="Body Text Indent Char"/>
    <w:basedOn w:val="DefaultParagraphFont"/>
    <w:link w:val="BodyTextIndent"/>
    <w:uiPriority w:val="99"/>
    <w:locked/>
    <w:rsid w:val="004B26C7"/>
    <w:rPr>
      <w:sz w:val="28"/>
      <w:lang w:eastAsia="zh-CN"/>
    </w:rPr>
  </w:style>
  <w:style w:type="paragraph" w:styleId="BalloonText">
    <w:name w:val="Balloon Text"/>
    <w:basedOn w:val="Normal"/>
    <w:link w:val="BalloonTextChar"/>
    <w:uiPriority w:val="99"/>
    <w:rsid w:val="00F63659"/>
    <w:rPr>
      <w:rFonts w:ascii="Tahoma" w:hAnsi="Tahoma"/>
      <w:sz w:val="16"/>
      <w:szCs w:val="16"/>
    </w:rPr>
  </w:style>
  <w:style w:type="character" w:customStyle="1" w:styleId="BalloonTextChar">
    <w:name w:val="Balloon Text Char"/>
    <w:basedOn w:val="DefaultParagraphFont"/>
    <w:link w:val="BalloonText"/>
    <w:uiPriority w:val="99"/>
    <w:locked/>
    <w:rsid w:val="004B26C7"/>
    <w:rPr>
      <w:rFonts w:ascii="Tahoma" w:hAnsi="Tahoma"/>
      <w:sz w:val="16"/>
      <w:lang w:eastAsia="zh-CN"/>
    </w:rPr>
  </w:style>
  <w:style w:type="paragraph" w:customStyle="1" w:styleId="31">
    <w:name w:val="Основной текст 31"/>
    <w:basedOn w:val="Normal"/>
    <w:uiPriority w:val="99"/>
    <w:rsid w:val="00F63659"/>
    <w:pPr>
      <w:spacing w:after="120"/>
    </w:pPr>
    <w:rPr>
      <w:sz w:val="16"/>
      <w:szCs w:val="16"/>
    </w:rPr>
  </w:style>
  <w:style w:type="paragraph" w:customStyle="1" w:styleId="Style1">
    <w:name w:val="Style1"/>
    <w:basedOn w:val="Normal"/>
    <w:uiPriority w:val="99"/>
    <w:rsid w:val="00F63659"/>
    <w:pPr>
      <w:widowControl w:val="0"/>
      <w:autoSpaceDE w:val="0"/>
      <w:spacing w:line="278" w:lineRule="exact"/>
      <w:ind w:firstLine="701"/>
      <w:jc w:val="both"/>
    </w:pPr>
    <w:rPr>
      <w:sz w:val="24"/>
      <w:szCs w:val="24"/>
    </w:rPr>
  </w:style>
  <w:style w:type="paragraph" w:customStyle="1" w:styleId="Style2">
    <w:name w:val="Style2"/>
    <w:basedOn w:val="Normal"/>
    <w:uiPriority w:val="99"/>
    <w:rsid w:val="00F63659"/>
    <w:pPr>
      <w:widowControl w:val="0"/>
      <w:autoSpaceDE w:val="0"/>
      <w:spacing w:line="275" w:lineRule="exact"/>
      <w:jc w:val="both"/>
    </w:pPr>
    <w:rPr>
      <w:sz w:val="24"/>
      <w:szCs w:val="24"/>
    </w:rPr>
  </w:style>
  <w:style w:type="paragraph" w:customStyle="1" w:styleId="Style10">
    <w:name w:val="Style10"/>
    <w:basedOn w:val="Normal"/>
    <w:uiPriority w:val="99"/>
    <w:rsid w:val="00F63659"/>
    <w:pPr>
      <w:widowControl w:val="0"/>
      <w:autoSpaceDE w:val="0"/>
      <w:spacing w:line="278" w:lineRule="exact"/>
    </w:pPr>
    <w:rPr>
      <w:sz w:val="24"/>
      <w:szCs w:val="24"/>
    </w:rPr>
  </w:style>
  <w:style w:type="paragraph" w:customStyle="1" w:styleId="Style4">
    <w:name w:val="Style4"/>
    <w:basedOn w:val="Normal"/>
    <w:uiPriority w:val="99"/>
    <w:rsid w:val="00F63659"/>
    <w:pPr>
      <w:widowControl w:val="0"/>
      <w:autoSpaceDE w:val="0"/>
    </w:pPr>
    <w:rPr>
      <w:sz w:val="24"/>
      <w:szCs w:val="24"/>
    </w:rPr>
  </w:style>
  <w:style w:type="paragraph" w:customStyle="1" w:styleId="Style5">
    <w:name w:val="Style5"/>
    <w:basedOn w:val="Normal"/>
    <w:uiPriority w:val="99"/>
    <w:rsid w:val="00F63659"/>
    <w:pPr>
      <w:widowControl w:val="0"/>
      <w:autoSpaceDE w:val="0"/>
      <w:spacing w:line="252" w:lineRule="exact"/>
      <w:ind w:hanging="101"/>
      <w:jc w:val="both"/>
    </w:pPr>
    <w:rPr>
      <w:sz w:val="24"/>
      <w:szCs w:val="24"/>
    </w:rPr>
  </w:style>
  <w:style w:type="paragraph" w:customStyle="1" w:styleId="Style6">
    <w:name w:val="Style6"/>
    <w:basedOn w:val="Normal"/>
    <w:uiPriority w:val="99"/>
    <w:rsid w:val="00F63659"/>
    <w:pPr>
      <w:widowControl w:val="0"/>
      <w:autoSpaceDE w:val="0"/>
      <w:spacing w:line="235" w:lineRule="exact"/>
      <w:jc w:val="both"/>
    </w:pPr>
    <w:rPr>
      <w:sz w:val="24"/>
      <w:szCs w:val="24"/>
    </w:rPr>
  </w:style>
  <w:style w:type="paragraph" w:customStyle="1" w:styleId="Style12">
    <w:name w:val="Style12"/>
    <w:basedOn w:val="Normal"/>
    <w:uiPriority w:val="99"/>
    <w:rsid w:val="00F63659"/>
    <w:pPr>
      <w:widowControl w:val="0"/>
      <w:autoSpaceDE w:val="0"/>
      <w:spacing w:line="252" w:lineRule="exact"/>
      <w:ind w:hanging="274"/>
    </w:pPr>
    <w:rPr>
      <w:sz w:val="24"/>
      <w:szCs w:val="24"/>
    </w:rPr>
  </w:style>
  <w:style w:type="paragraph" w:customStyle="1" w:styleId="Style22">
    <w:name w:val="Style22"/>
    <w:basedOn w:val="Normal"/>
    <w:uiPriority w:val="99"/>
    <w:rsid w:val="00F63659"/>
    <w:pPr>
      <w:widowControl w:val="0"/>
      <w:autoSpaceDE w:val="0"/>
    </w:pPr>
    <w:rPr>
      <w:sz w:val="24"/>
      <w:szCs w:val="24"/>
    </w:rPr>
  </w:style>
  <w:style w:type="paragraph" w:customStyle="1" w:styleId="22">
    <w:name w:val="Знак2"/>
    <w:basedOn w:val="Normal"/>
    <w:uiPriority w:val="99"/>
    <w:rsid w:val="00F63659"/>
    <w:pPr>
      <w:spacing w:after="160" w:line="240" w:lineRule="exact"/>
    </w:pPr>
    <w:rPr>
      <w:rFonts w:ascii="Verdana" w:hAnsi="Verdana" w:cs="Verdana"/>
      <w:lang w:val="en-US"/>
    </w:rPr>
  </w:style>
  <w:style w:type="paragraph" w:customStyle="1" w:styleId="ac">
    <w:name w:val="Знак"/>
    <w:basedOn w:val="Normal"/>
    <w:uiPriority w:val="99"/>
    <w:rsid w:val="00F63659"/>
    <w:pPr>
      <w:spacing w:after="160" w:line="240" w:lineRule="exact"/>
    </w:pPr>
    <w:rPr>
      <w:rFonts w:ascii="Verdana" w:hAnsi="Verdana" w:cs="Verdana"/>
      <w:lang w:val="en-US"/>
    </w:rPr>
  </w:style>
  <w:style w:type="paragraph" w:customStyle="1" w:styleId="13">
    <w:name w:val="Абзац списка1"/>
    <w:basedOn w:val="Normal"/>
    <w:uiPriority w:val="99"/>
    <w:rsid w:val="00F63659"/>
    <w:pPr>
      <w:spacing w:after="200" w:line="276" w:lineRule="auto"/>
      <w:ind w:left="720"/>
      <w:contextualSpacing/>
    </w:pPr>
    <w:rPr>
      <w:rFonts w:ascii="Calibri" w:hAnsi="Calibri" w:cs="Calibri"/>
      <w:sz w:val="22"/>
      <w:szCs w:val="22"/>
    </w:rPr>
  </w:style>
  <w:style w:type="paragraph" w:customStyle="1" w:styleId="ad">
    <w:name w:val="Таблицы (моноширинный)"/>
    <w:basedOn w:val="Normal"/>
    <w:next w:val="Normal"/>
    <w:uiPriority w:val="99"/>
    <w:rsid w:val="00F63659"/>
    <w:pPr>
      <w:widowControl w:val="0"/>
      <w:autoSpaceDE w:val="0"/>
      <w:jc w:val="both"/>
    </w:pPr>
    <w:rPr>
      <w:rFonts w:ascii="Courier New" w:hAnsi="Courier New" w:cs="Courier New"/>
    </w:rPr>
  </w:style>
  <w:style w:type="paragraph" w:styleId="HTMLPreformatted">
    <w:name w:val="HTML Preformatted"/>
    <w:basedOn w:val="Normal"/>
    <w:link w:val="HTMLPreformattedChar"/>
    <w:uiPriority w:val="99"/>
    <w:rsid w:val="00F63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952BF"/>
    <w:rPr>
      <w:rFonts w:ascii="Courier New" w:hAnsi="Courier New" w:cs="Courier New"/>
      <w:sz w:val="20"/>
      <w:szCs w:val="20"/>
      <w:lang w:eastAsia="zh-CN"/>
    </w:rPr>
  </w:style>
  <w:style w:type="paragraph" w:customStyle="1" w:styleId="ConsPlusNormal0">
    <w:name w:val="ConsPlusNormal"/>
    <w:uiPriority w:val="99"/>
    <w:rsid w:val="00F63659"/>
    <w:pPr>
      <w:widowControl w:val="0"/>
      <w:suppressAutoHyphens/>
      <w:autoSpaceDE w:val="0"/>
      <w:ind w:firstLine="720"/>
    </w:pPr>
    <w:rPr>
      <w:rFonts w:ascii="Arial" w:hAnsi="Arial" w:cs="Arial"/>
      <w:sz w:val="20"/>
      <w:szCs w:val="20"/>
      <w:lang w:eastAsia="zh-CN"/>
    </w:rPr>
  </w:style>
  <w:style w:type="paragraph" w:customStyle="1" w:styleId="ConsPlusTitle">
    <w:name w:val="ConsPlusTitle"/>
    <w:uiPriority w:val="99"/>
    <w:rsid w:val="00F63659"/>
    <w:pPr>
      <w:widowControl w:val="0"/>
      <w:suppressAutoHyphens/>
      <w:autoSpaceDE w:val="0"/>
    </w:pPr>
    <w:rPr>
      <w:rFonts w:ascii="Calibri" w:hAnsi="Calibri" w:cs="Calibri"/>
      <w:b/>
      <w:bCs/>
      <w:lang w:eastAsia="zh-CN"/>
    </w:rPr>
  </w:style>
  <w:style w:type="paragraph" w:customStyle="1" w:styleId="30">
    <w:name w:val="Знак3"/>
    <w:basedOn w:val="Normal"/>
    <w:uiPriority w:val="99"/>
    <w:rsid w:val="00F63659"/>
    <w:pPr>
      <w:spacing w:after="160" w:line="240" w:lineRule="exact"/>
    </w:pPr>
    <w:rPr>
      <w:rFonts w:ascii="Verdana" w:hAnsi="Verdana" w:cs="Verdana"/>
      <w:lang w:val="en-US"/>
    </w:rPr>
  </w:style>
  <w:style w:type="paragraph" w:styleId="NormalWeb">
    <w:name w:val="Normal (Web)"/>
    <w:aliases w:val="Обычный (веб) Знак,Обычный (Web),Обычный (Web)1"/>
    <w:basedOn w:val="Normal"/>
    <w:link w:val="NormalWebChar"/>
    <w:uiPriority w:val="99"/>
    <w:rsid w:val="00F63659"/>
    <w:pPr>
      <w:spacing w:before="31" w:after="31"/>
      <w:ind w:firstLine="851"/>
      <w:jc w:val="both"/>
    </w:pPr>
    <w:rPr>
      <w:rFonts w:ascii="Arial" w:hAnsi="Arial"/>
      <w:color w:val="332E2D"/>
      <w:spacing w:val="2"/>
      <w:sz w:val="28"/>
      <w:szCs w:val="28"/>
    </w:rPr>
  </w:style>
  <w:style w:type="paragraph" w:styleId="ListParagraph">
    <w:name w:val="List Paragraph"/>
    <w:aliases w:val="Абзац с отступом"/>
    <w:basedOn w:val="Normal"/>
    <w:link w:val="ListParagraphChar"/>
    <w:uiPriority w:val="99"/>
    <w:qFormat/>
    <w:rsid w:val="00F63659"/>
    <w:pPr>
      <w:ind w:left="720"/>
      <w:contextualSpacing/>
    </w:pPr>
  </w:style>
  <w:style w:type="paragraph" w:customStyle="1" w:styleId="23">
    <w:name w:val="Основной текст (2)"/>
    <w:basedOn w:val="Normal"/>
    <w:uiPriority w:val="99"/>
    <w:rsid w:val="00F63659"/>
    <w:pPr>
      <w:widowControl w:val="0"/>
      <w:shd w:val="clear" w:color="auto" w:fill="FFFFFF"/>
      <w:spacing w:line="250" w:lineRule="exact"/>
      <w:jc w:val="both"/>
    </w:pPr>
  </w:style>
  <w:style w:type="paragraph" w:styleId="Header">
    <w:name w:val="header"/>
    <w:aliases w:val="??????? ??????????,Верхний колонтитул Знак1 Знак,Верхний колонтитул Знак Знак Знак,Верхний колонтитул Знак1,Верхний колонтитул Знак Знак,Знак1 Знак Знак1 Знак Знак Знак,??????? ??????????1,??????? ??????????2"/>
    <w:basedOn w:val="Normal"/>
    <w:link w:val="HeaderChar"/>
    <w:uiPriority w:val="99"/>
    <w:rsid w:val="00F63659"/>
    <w:pPr>
      <w:tabs>
        <w:tab w:val="center" w:pos="4677"/>
        <w:tab w:val="right" w:pos="9355"/>
      </w:tabs>
    </w:pPr>
  </w:style>
  <w:style w:type="character" w:customStyle="1" w:styleId="HeaderChar">
    <w:name w:val="Header Char"/>
    <w:aliases w:val="??????? ?????????? Char,Верхний колонтитул Знак1 Знак Char,Верхний колонтитул Знак Знак Знак Char,Верхний колонтитул Знак1 Char,Верхний колонтитул Знак Знак Char,Знак1 Знак Знак1 Знак Знак Знак Char,??????? ??????????1 Char"/>
    <w:basedOn w:val="DefaultParagraphFont"/>
    <w:link w:val="Header"/>
    <w:uiPriority w:val="99"/>
    <w:locked/>
    <w:rsid w:val="004B26C7"/>
    <w:rPr>
      <w:lang w:eastAsia="zh-CN"/>
    </w:rPr>
  </w:style>
  <w:style w:type="paragraph" w:styleId="Footer">
    <w:name w:val="footer"/>
    <w:basedOn w:val="Normal"/>
    <w:link w:val="FooterChar"/>
    <w:uiPriority w:val="99"/>
    <w:rsid w:val="00F63659"/>
    <w:pPr>
      <w:tabs>
        <w:tab w:val="center" w:pos="4677"/>
        <w:tab w:val="right" w:pos="9355"/>
      </w:tabs>
    </w:pPr>
  </w:style>
  <w:style w:type="character" w:customStyle="1" w:styleId="FooterChar">
    <w:name w:val="Footer Char"/>
    <w:basedOn w:val="DefaultParagraphFont"/>
    <w:link w:val="Footer"/>
    <w:uiPriority w:val="99"/>
    <w:locked/>
    <w:rsid w:val="004B26C7"/>
    <w:rPr>
      <w:lang w:eastAsia="zh-CN"/>
    </w:rPr>
  </w:style>
  <w:style w:type="paragraph" w:customStyle="1" w:styleId="15">
    <w:name w:val="Знак1"/>
    <w:basedOn w:val="Normal"/>
    <w:uiPriority w:val="99"/>
    <w:rsid w:val="00F63659"/>
    <w:pPr>
      <w:spacing w:after="160" w:line="240" w:lineRule="exact"/>
    </w:pPr>
    <w:rPr>
      <w:rFonts w:ascii="Verdana" w:hAnsi="Verdana" w:cs="Verdana"/>
      <w:lang w:val="en-US"/>
    </w:rPr>
  </w:style>
  <w:style w:type="paragraph" w:customStyle="1" w:styleId="211">
    <w:name w:val="Основной текст с отступом 21"/>
    <w:basedOn w:val="Normal"/>
    <w:uiPriority w:val="99"/>
    <w:rsid w:val="00F63659"/>
    <w:pPr>
      <w:ind w:left="709" w:firstLine="425"/>
      <w:jc w:val="both"/>
    </w:pPr>
    <w:rPr>
      <w:sz w:val="28"/>
    </w:rPr>
  </w:style>
  <w:style w:type="paragraph" w:customStyle="1" w:styleId="u">
    <w:name w:val="u"/>
    <w:basedOn w:val="Normal"/>
    <w:uiPriority w:val="99"/>
    <w:rsid w:val="00F63659"/>
    <w:pPr>
      <w:ind w:firstLine="390"/>
      <w:jc w:val="both"/>
    </w:pPr>
    <w:rPr>
      <w:sz w:val="24"/>
      <w:szCs w:val="24"/>
    </w:rPr>
  </w:style>
  <w:style w:type="paragraph" w:customStyle="1" w:styleId="16">
    <w:name w:val="Без интервала1"/>
    <w:uiPriority w:val="99"/>
    <w:rsid w:val="00F63659"/>
    <w:pPr>
      <w:suppressAutoHyphens/>
    </w:pPr>
    <w:rPr>
      <w:rFonts w:ascii="Calibri" w:hAnsi="Calibri" w:cs="Calibri"/>
      <w:lang w:eastAsia="zh-CN"/>
    </w:rPr>
  </w:style>
  <w:style w:type="paragraph" w:customStyle="1" w:styleId="ConsPlusNonformat">
    <w:name w:val="ConsPlusNonformat"/>
    <w:uiPriority w:val="99"/>
    <w:rsid w:val="00F63659"/>
    <w:pPr>
      <w:widowControl w:val="0"/>
      <w:suppressAutoHyphens/>
      <w:autoSpaceDE w:val="0"/>
    </w:pPr>
    <w:rPr>
      <w:rFonts w:ascii="Courier New" w:hAnsi="Courier New" w:cs="Courier New"/>
      <w:sz w:val="20"/>
      <w:szCs w:val="20"/>
      <w:lang w:eastAsia="zh-CN"/>
    </w:rPr>
  </w:style>
  <w:style w:type="paragraph" w:customStyle="1" w:styleId="60">
    <w:name w:val="Основной текст6"/>
    <w:basedOn w:val="Normal"/>
    <w:uiPriority w:val="99"/>
    <w:rsid w:val="00F63659"/>
    <w:pPr>
      <w:shd w:val="clear" w:color="auto" w:fill="FFFFFF"/>
      <w:spacing w:after="60" w:line="240" w:lineRule="atLeast"/>
      <w:ind w:hanging="480"/>
    </w:pPr>
    <w:rPr>
      <w:sz w:val="23"/>
      <w:szCs w:val="23"/>
    </w:rPr>
  </w:style>
  <w:style w:type="paragraph" w:customStyle="1" w:styleId="ae">
    <w:name w:val="Содержимое таблицы"/>
    <w:basedOn w:val="Normal"/>
    <w:uiPriority w:val="99"/>
    <w:rsid w:val="00F63659"/>
    <w:pPr>
      <w:widowControl w:val="0"/>
      <w:suppressLineNumbers/>
    </w:pPr>
    <w:rPr>
      <w:rFonts w:ascii="Arial" w:hAnsi="Arial" w:cs="Arial"/>
      <w:kern w:val="1"/>
    </w:rPr>
  </w:style>
  <w:style w:type="paragraph" w:customStyle="1" w:styleId="Style7">
    <w:name w:val="Style7"/>
    <w:basedOn w:val="Normal"/>
    <w:uiPriority w:val="99"/>
    <w:rsid w:val="00F63659"/>
    <w:pPr>
      <w:widowControl w:val="0"/>
      <w:autoSpaceDE w:val="0"/>
    </w:pPr>
    <w:rPr>
      <w:rFonts w:eastAsia="SimSun"/>
      <w:sz w:val="24"/>
      <w:szCs w:val="24"/>
    </w:rPr>
  </w:style>
  <w:style w:type="paragraph" w:customStyle="1" w:styleId="Style8">
    <w:name w:val="Style8"/>
    <w:basedOn w:val="Normal"/>
    <w:uiPriority w:val="99"/>
    <w:rsid w:val="00F63659"/>
    <w:pPr>
      <w:widowControl w:val="0"/>
      <w:autoSpaceDE w:val="0"/>
    </w:pPr>
    <w:rPr>
      <w:rFonts w:eastAsia="SimSun"/>
      <w:sz w:val="24"/>
      <w:szCs w:val="24"/>
    </w:rPr>
  </w:style>
  <w:style w:type="paragraph" w:customStyle="1" w:styleId="Style9">
    <w:name w:val="Style9"/>
    <w:basedOn w:val="Normal"/>
    <w:uiPriority w:val="99"/>
    <w:rsid w:val="00F63659"/>
    <w:pPr>
      <w:widowControl w:val="0"/>
      <w:autoSpaceDE w:val="0"/>
    </w:pPr>
    <w:rPr>
      <w:rFonts w:eastAsia="SimSun"/>
      <w:sz w:val="24"/>
      <w:szCs w:val="24"/>
    </w:rPr>
  </w:style>
  <w:style w:type="paragraph" w:customStyle="1" w:styleId="Style13">
    <w:name w:val="Style13"/>
    <w:basedOn w:val="Normal"/>
    <w:uiPriority w:val="99"/>
    <w:rsid w:val="00F63659"/>
    <w:pPr>
      <w:widowControl w:val="0"/>
      <w:autoSpaceDE w:val="0"/>
    </w:pPr>
    <w:rPr>
      <w:rFonts w:eastAsia="SimSun"/>
      <w:sz w:val="24"/>
      <w:szCs w:val="24"/>
    </w:rPr>
  </w:style>
  <w:style w:type="paragraph" w:customStyle="1" w:styleId="Style18">
    <w:name w:val="Style18"/>
    <w:basedOn w:val="Normal"/>
    <w:uiPriority w:val="99"/>
    <w:rsid w:val="00F63659"/>
    <w:pPr>
      <w:widowControl w:val="0"/>
      <w:autoSpaceDE w:val="0"/>
    </w:pPr>
    <w:rPr>
      <w:rFonts w:eastAsia="SimSun"/>
      <w:sz w:val="24"/>
      <w:szCs w:val="24"/>
    </w:rPr>
  </w:style>
  <w:style w:type="paragraph" w:customStyle="1" w:styleId="Style19">
    <w:name w:val="Style19"/>
    <w:basedOn w:val="Normal"/>
    <w:uiPriority w:val="99"/>
    <w:rsid w:val="00F63659"/>
    <w:pPr>
      <w:widowControl w:val="0"/>
      <w:autoSpaceDE w:val="0"/>
    </w:pPr>
    <w:rPr>
      <w:rFonts w:eastAsia="SimSun"/>
      <w:sz w:val="24"/>
      <w:szCs w:val="24"/>
    </w:rPr>
  </w:style>
  <w:style w:type="paragraph" w:customStyle="1" w:styleId="Style14">
    <w:name w:val="Style14"/>
    <w:basedOn w:val="Normal"/>
    <w:uiPriority w:val="99"/>
    <w:rsid w:val="00F63659"/>
    <w:pPr>
      <w:widowControl w:val="0"/>
      <w:autoSpaceDE w:val="0"/>
    </w:pPr>
    <w:rPr>
      <w:rFonts w:eastAsia="SimSun"/>
      <w:sz w:val="24"/>
      <w:szCs w:val="24"/>
    </w:rPr>
  </w:style>
  <w:style w:type="paragraph" w:customStyle="1" w:styleId="Style16">
    <w:name w:val="Style16"/>
    <w:basedOn w:val="Normal"/>
    <w:uiPriority w:val="99"/>
    <w:rsid w:val="00F63659"/>
    <w:pPr>
      <w:widowControl w:val="0"/>
      <w:autoSpaceDE w:val="0"/>
    </w:pPr>
    <w:rPr>
      <w:rFonts w:eastAsia="SimSun"/>
      <w:sz w:val="24"/>
      <w:szCs w:val="24"/>
    </w:rPr>
  </w:style>
  <w:style w:type="paragraph" w:customStyle="1" w:styleId="Style3">
    <w:name w:val="Style3"/>
    <w:basedOn w:val="Normal"/>
    <w:uiPriority w:val="99"/>
    <w:rsid w:val="00F63659"/>
    <w:pPr>
      <w:widowControl w:val="0"/>
      <w:autoSpaceDE w:val="0"/>
    </w:pPr>
    <w:rPr>
      <w:rFonts w:eastAsia="SimSun"/>
      <w:sz w:val="24"/>
      <w:szCs w:val="24"/>
    </w:rPr>
  </w:style>
  <w:style w:type="paragraph" w:customStyle="1" w:styleId="Style15">
    <w:name w:val="Style15"/>
    <w:basedOn w:val="Normal"/>
    <w:uiPriority w:val="99"/>
    <w:rsid w:val="00F63659"/>
    <w:pPr>
      <w:widowControl w:val="0"/>
      <w:autoSpaceDE w:val="0"/>
    </w:pPr>
    <w:rPr>
      <w:rFonts w:eastAsia="SimSun"/>
      <w:sz w:val="24"/>
      <w:szCs w:val="24"/>
    </w:rPr>
  </w:style>
  <w:style w:type="paragraph" w:customStyle="1" w:styleId="Style17">
    <w:name w:val="Style17"/>
    <w:basedOn w:val="Normal"/>
    <w:uiPriority w:val="99"/>
    <w:rsid w:val="00F63659"/>
    <w:pPr>
      <w:widowControl w:val="0"/>
      <w:autoSpaceDE w:val="0"/>
    </w:pPr>
    <w:rPr>
      <w:rFonts w:eastAsia="SimSun"/>
      <w:sz w:val="24"/>
      <w:szCs w:val="24"/>
    </w:rPr>
  </w:style>
  <w:style w:type="paragraph" w:customStyle="1" w:styleId="Style11">
    <w:name w:val="Style11"/>
    <w:basedOn w:val="Normal"/>
    <w:uiPriority w:val="99"/>
    <w:rsid w:val="00F63659"/>
    <w:pPr>
      <w:widowControl w:val="0"/>
      <w:autoSpaceDE w:val="0"/>
    </w:pPr>
    <w:rPr>
      <w:rFonts w:eastAsia="SimSun"/>
      <w:sz w:val="24"/>
      <w:szCs w:val="24"/>
    </w:rPr>
  </w:style>
  <w:style w:type="paragraph" w:customStyle="1" w:styleId="Style24">
    <w:name w:val="Style24"/>
    <w:basedOn w:val="Normal"/>
    <w:uiPriority w:val="99"/>
    <w:rsid w:val="00F63659"/>
    <w:pPr>
      <w:widowControl w:val="0"/>
      <w:autoSpaceDE w:val="0"/>
    </w:pPr>
    <w:rPr>
      <w:rFonts w:eastAsia="SimSun"/>
      <w:sz w:val="24"/>
      <w:szCs w:val="24"/>
    </w:rPr>
  </w:style>
  <w:style w:type="paragraph" w:customStyle="1" w:styleId="Style25">
    <w:name w:val="Style25"/>
    <w:basedOn w:val="Normal"/>
    <w:uiPriority w:val="99"/>
    <w:rsid w:val="00F63659"/>
    <w:pPr>
      <w:widowControl w:val="0"/>
      <w:autoSpaceDE w:val="0"/>
    </w:pPr>
    <w:rPr>
      <w:rFonts w:eastAsia="SimSun"/>
      <w:sz w:val="24"/>
      <w:szCs w:val="24"/>
    </w:rPr>
  </w:style>
  <w:style w:type="paragraph" w:customStyle="1" w:styleId="Style27">
    <w:name w:val="Style27"/>
    <w:basedOn w:val="Normal"/>
    <w:uiPriority w:val="99"/>
    <w:rsid w:val="00F63659"/>
    <w:pPr>
      <w:widowControl w:val="0"/>
      <w:autoSpaceDE w:val="0"/>
    </w:pPr>
    <w:rPr>
      <w:rFonts w:eastAsia="SimSun"/>
      <w:sz w:val="24"/>
      <w:szCs w:val="24"/>
    </w:rPr>
  </w:style>
  <w:style w:type="paragraph" w:customStyle="1" w:styleId="western">
    <w:name w:val="western"/>
    <w:basedOn w:val="Normal"/>
    <w:uiPriority w:val="99"/>
    <w:rsid w:val="00F63659"/>
    <w:pPr>
      <w:spacing w:before="100"/>
      <w:jc w:val="both"/>
    </w:pPr>
    <w:rPr>
      <w:sz w:val="28"/>
      <w:szCs w:val="28"/>
    </w:rPr>
  </w:style>
  <w:style w:type="paragraph" w:customStyle="1" w:styleId="af">
    <w:name w:val="Заголовок таблицы"/>
    <w:basedOn w:val="ae"/>
    <w:uiPriority w:val="99"/>
    <w:rsid w:val="00F63659"/>
    <w:pPr>
      <w:jc w:val="center"/>
    </w:pPr>
    <w:rPr>
      <w:b/>
      <w:bCs/>
    </w:rPr>
  </w:style>
  <w:style w:type="paragraph" w:styleId="BodyText2">
    <w:name w:val="Body Text 2"/>
    <w:basedOn w:val="Normal"/>
    <w:link w:val="BodyText2Char"/>
    <w:uiPriority w:val="99"/>
    <w:rsid w:val="00EE4AA3"/>
    <w:pPr>
      <w:spacing w:after="120" w:line="480" w:lineRule="auto"/>
    </w:pPr>
  </w:style>
  <w:style w:type="character" w:customStyle="1" w:styleId="BodyText2Char">
    <w:name w:val="Body Text 2 Char"/>
    <w:basedOn w:val="DefaultParagraphFont"/>
    <w:link w:val="BodyText2"/>
    <w:uiPriority w:val="99"/>
    <w:locked/>
    <w:rsid w:val="00EE4AA3"/>
    <w:rPr>
      <w:lang w:eastAsia="zh-CN"/>
    </w:rPr>
  </w:style>
  <w:style w:type="paragraph" w:customStyle="1" w:styleId="NGP">
    <w:name w:val="Маркиров. список_NGP"/>
    <w:link w:val="NGP1"/>
    <w:uiPriority w:val="99"/>
    <w:locked/>
    <w:rsid w:val="00EE4AA3"/>
    <w:pPr>
      <w:numPr>
        <w:numId w:val="7"/>
      </w:numPr>
      <w:tabs>
        <w:tab w:val="left" w:pos="709"/>
        <w:tab w:val="left" w:pos="1021"/>
      </w:tabs>
      <w:spacing w:line="360" w:lineRule="auto"/>
      <w:ind w:left="360" w:right="170"/>
      <w:jc w:val="both"/>
    </w:pPr>
    <w:rPr>
      <w:sz w:val="24"/>
      <w:lang w:eastAsia="en-US"/>
    </w:rPr>
  </w:style>
  <w:style w:type="paragraph" w:customStyle="1" w:styleId="NGP2">
    <w:name w:val="Обычн. текст_NGP"/>
    <w:link w:val="NGP3"/>
    <w:uiPriority w:val="99"/>
    <w:locked/>
    <w:rsid w:val="00EE4AA3"/>
    <w:pPr>
      <w:suppressAutoHyphens/>
      <w:spacing w:line="360" w:lineRule="auto"/>
      <w:ind w:right="170" w:firstLine="709"/>
      <w:jc w:val="both"/>
    </w:pPr>
    <w:rPr>
      <w:sz w:val="24"/>
      <w:lang w:eastAsia="en-US"/>
    </w:rPr>
  </w:style>
  <w:style w:type="character" w:customStyle="1" w:styleId="NGP3">
    <w:name w:val="Обычн. текст_NGP Знак"/>
    <w:link w:val="NGP2"/>
    <w:uiPriority w:val="99"/>
    <w:locked/>
    <w:rsid w:val="00EE4AA3"/>
    <w:rPr>
      <w:rFonts w:eastAsia="Times New Roman"/>
      <w:sz w:val="22"/>
      <w:lang w:eastAsia="en-US"/>
    </w:rPr>
  </w:style>
  <w:style w:type="paragraph" w:customStyle="1" w:styleId="af0">
    <w:name w:val="Абзац"/>
    <w:basedOn w:val="Normal"/>
    <w:link w:val="17"/>
    <w:uiPriority w:val="99"/>
    <w:rsid w:val="00EE4AA3"/>
    <w:pPr>
      <w:tabs>
        <w:tab w:val="left" w:pos="1276"/>
      </w:tabs>
      <w:spacing w:line="360" w:lineRule="auto"/>
      <w:ind w:firstLine="709"/>
      <w:contextualSpacing/>
      <w:jc w:val="both"/>
    </w:pPr>
    <w:rPr>
      <w:sz w:val="24"/>
      <w:szCs w:val="24"/>
      <w:lang w:eastAsia="ru-RU"/>
    </w:rPr>
  </w:style>
  <w:style w:type="character" w:customStyle="1" w:styleId="17">
    <w:name w:val="Абзац Знак1"/>
    <w:link w:val="af0"/>
    <w:uiPriority w:val="99"/>
    <w:locked/>
    <w:rsid w:val="00EE4AA3"/>
    <w:rPr>
      <w:sz w:val="24"/>
    </w:rPr>
  </w:style>
  <w:style w:type="character" w:customStyle="1" w:styleId="af1">
    <w:name w:val="Текст основной Знак"/>
    <w:link w:val="af2"/>
    <w:uiPriority w:val="99"/>
    <w:locked/>
    <w:rsid w:val="00864F36"/>
    <w:rPr>
      <w:kern w:val="32"/>
      <w:sz w:val="26"/>
      <w:lang w:val="ru-RU" w:eastAsia="ru-RU"/>
    </w:rPr>
  </w:style>
  <w:style w:type="paragraph" w:customStyle="1" w:styleId="af2">
    <w:name w:val="Текст основной"/>
    <w:link w:val="af1"/>
    <w:uiPriority w:val="99"/>
    <w:rsid w:val="00864F36"/>
    <w:pPr>
      <w:suppressAutoHyphens/>
      <w:spacing w:before="120" w:after="120" w:line="360" w:lineRule="auto"/>
      <w:ind w:firstLine="425"/>
      <w:contextualSpacing/>
      <w:jc w:val="both"/>
    </w:pPr>
    <w:rPr>
      <w:kern w:val="32"/>
      <w:sz w:val="24"/>
      <w:szCs w:val="26"/>
    </w:rPr>
  </w:style>
  <w:style w:type="paragraph" w:styleId="ListContinue2">
    <w:name w:val="List Continue 2"/>
    <w:basedOn w:val="Normal"/>
    <w:link w:val="ListContinue2Char"/>
    <w:uiPriority w:val="99"/>
    <w:rsid w:val="00864F36"/>
    <w:pPr>
      <w:spacing w:after="120"/>
      <w:ind w:left="566"/>
      <w:contextualSpacing/>
    </w:pPr>
    <w:rPr>
      <w:sz w:val="24"/>
      <w:szCs w:val="24"/>
      <w:lang w:eastAsia="ru-RU"/>
    </w:rPr>
  </w:style>
  <w:style w:type="paragraph" w:customStyle="1" w:styleId="1NGP">
    <w:name w:val="Заг 1_NGP"/>
    <w:next w:val="NGP2"/>
    <w:link w:val="1NGP0"/>
    <w:uiPriority w:val="99"/>
    <w:semiHidden/>
    <w:locked/>
    <w:rsid w:val="000149C5"/>
    <w:pPr>
      <w:keepNext/>
      <w:keepLines/>
      <w:pageBreakBefore/>
      <w:numPr>
        <w:numId w:val="8"/>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uiPriority w:val="99"/>
    <w:semiHidden/>
    <w:locked/>
    <w:rsid w:val="000149C5"/>
    <w:pPr>
      <w:keepNext/>
      <w:keepLines/>
      <w:numPr>
        <w:ilvl w:val="1"/>
        <w:numId w:val="8"/>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uiPriority w:val="99"/>
    <w:semiHidden/>
    <w:locked/>
    <w:rsid w:val="000149C5"/>
    <w:pPr>
      <w:keepNext/>
      <w:keepLines/>
      <w:numPr>
        <w:ilvl w:val="2"/>
        <w:numId w:val="8"/>
      </w:numPr>
      <w:suppressAutoHyphens/>
      <w:spacing w:before="120" w:after="120"/>
      <w:ind w:right="170"/>
      <w:jc w:val="both"/>
      <w:outlineLvl w:val="2"/>
    </w:pPr>
    <w:rPr>
      <w:bCs/>
      <w:sz w:val="24"/>
      <w:lang w:val="en-US" w:eastAsia="en-US"/>
    </w:rPr>
  </w:style>
  <w:style w:type="character" w:customStyle="1" w:styleId="3NGP0">
    <w:name w:val="Заг 3_NGP Знак"/>
    <w:link w:val="3NGP"/>
    <w:uiPriority w:val="99"/>
    <w:semiHidden/>
    <w:locked/>
    <w:rsid w:val="000149C5"/>
    <w:rPr>
      <w:bCs/>
      <w:sz w:val="24"/>
      <w:lang w:val="en-US" w:eastAsia="en-US"/>
    </w:rPr>
  </w:style>
  <w:style w:type="character" w:customStyle="1" w:styleId="Heading1Char1">
    <w:name w:val="Heading 1 Char1"/>
    <w:aliases w:val="новая страница Char1,. (1.0) Char1,Заголовок к1 Char1,Gliederung1 Char1,Заголовок А Char1,Заголовок 2-1 Char1,Заголовок 1 Знак1 Char1,Заголовок А Знак Char1,Заголовок к1 Знак Char1,Gliederung1 Знак Char1,. (1.0) Знак Char1,ё Char"/>
    <w:link w:val="Heading1"/>
    <w:uiPriority w:val="99"/>
    <w:locked/>
    <w:rsid w:val="004B26C7"/>
    <w:rPr>
      <w:b/>
      <w:sz w:val="28"/>
      <w:lang w:eastAsia="zh-CN"/>
    </w:rPr>
  </w:style>
  <w:style w:type="paragraph" w:styleId="Title">
    <w:name w:val="Title"/>
    <w:basedOn w:val="Normal"/>
    <w:next w:val="Normal"/>
    <w:link w:val="TitleChar"/>
    <w:uiPriority w:val="99"/>
    <w:qFormat/>
    <w:rsid w:val="004B26C7"/>
    <w:pPr>
      <w:pBdr>
        <w:bottom w:val="single" w:sz="8" w:space="4" w:color="4F81BD"/>
      </w:pBdr>
      <w:spacing w:after="300"/>
      <w:contextualSpacing/>
    </w:pPr>
    <w:rPr>
      <w:rFonts w:ascii="Cambria" w:hAnsi="Cambria"/>
      <w:color w:val="17365D"/>
      <w:spacing w:val="5"/>
      <w:kern w:val="28"/>
      <w:sz w:val="52"/>
      <w:szCs w:val="52"/>
      <w:lang w:eastAsia="ru-RU"/>
    </w:rPr>
  </w:style>
  <w:style w:type="character" w:customStyle="1" w:styleId="TitleChar">
    <w:name w:val="Title Char"/>
    <w:basedOn w:val="DefaultParagraphFont"/>
    <w:link w:val="Title"/>
    <w:uiPriority w:val="99"/>
    <w:locked/>
    <w:rsid w:val="004B26C7"/>
    <w:rPr>
      <w:rFonts w:ascii="Cambria" w:hAnsi="Cambria"/>
      <w:color w:val="17365D"/>
      <w:spacing w:val="5"/>
      <w:kern w:val="28"/>
      <w:sz w:val="52"/>
    </w:rPr>
  </w:style>
  <w:style w:type="character" w:styleId="Emphasis">
    <w:name w:val="Emphasis"/>
    <w:basedOn w:val="DefaultParagraphFont"/>
    <w:uiPriority w:val="99"/>
    <w:qFormat/>
    <w:rsid w:val="004B26C7"/>
    <w:rPr>
      <w:rFonts w:cs="Times New Roman"/>
      <w:i/>
    </w:rPr>
  </w:style>
  <w:style w:type="paragraph" w:styleId="TOC2">
    <w:name w:val="toc 2"/>
    <w:basedOn w:val="Normal"/>
    <w:next w:val="Normal"/>
    <w:autoRedefine/>
    <w:uiPriority w:val="99"/>
    <w:rsid w:val="004B26C7"/>
    <w:pPr>
      <w:tabs>
        <w:tab w:val="left" w:pos="284"/>
        <w:tab w:val="left" w:pos="567"/>
        <w:tab w:val="left" w:pos="709"/>
        <w:tab w:val="right" w:leader="dot" w:pos="9911"/>
      </w:tabs>
      <w:spacing w:after="100"/>
      <w:ind w:right="-425"/>
      <w:jc w:val="both"/>
    </w:pPr>
    <w:rPr>
      <w:b/>
      <w:noProof/>
      <w:sz w:val="28"/>
      <w:szCs w:val="28"/>
      <w:lang w:eastAsia="ru-RU"/>
    </w:rPr>
  </w:style>
  <w:style w:type="paragraph" w:styleId="Quote">
    <w:name w:val="Quote"/>
    <w:basedOn w:val="Normal"/>
    <w:next w:val="Normal"/>
    <w:link w:val="QuoteChar"/>
    <w:uiPriority w:val="99"/>
    <w:qFormat/>
    <w:rsid w:val="004B26C7"/>
    <w:rPr>
      <w:i/>
      <w:iCs/>
      <w:color w:val="000000"/>
      <w:sz w:val="24"/>
      <w:szCs w:val="24"/>
      <w:lang w:eastAsia="ru-RU"/>
    </w:rPr>
  </w:style>
  <w:style w:type="character" w:customStyle="1" w:styleId="QuoteChar">
    <w:name w:val="Quote Char"/>
    <w:basedOn w:val="DefaultParagraphFont"/>
    <w:link w:val="Quote"/>
    <w:uiPriority w:val="99"/>
    <w:locked/>
    <w:rsid w:val="004B26C7"/>
    <w:rPr>
      <w:i/>
      <w:color w:val="000000"/>
      <w:sz w:val="24"/>
    </w:rPr>
  </w:style>
  <w:style w:type="character" w:styleId="IntenseReference">
    <w:name w:val="Intense Reference"/>
    <w:basedOn w:val="DefaultParagraphFont"/>
    <w:uiPriority w:val="99"/>
    <w:qFormat/>
    <w:rsid w:val="004B26C7"/>
    <w:rPr>
      <w:b/>
      <w:smallCaps/>
      <w:color w:val="C0504D"/>
      <w:spacing w:val="5"/>
      <w:u w:val="single"/>
    </w:rPr>
  </w:style>
  <w:style w:type="character" w:styleId="BookTitle">
    <w:name w:val="Book Title"/>
    <w:aliases w:val="Наименование объекта"/>
    <w:basedOn w:val="DefaultParagraphFont"/>
    <w:uiPriority w:val="99"/>
    <w:qFormat/>
    <w:rsid w:val="004B26C7"/>
    <w:rPr>
      <w:b/>
      <w:smallCaps/>
      <w:spacing w:val="5"/>
    </w:rPr>
  </w:style>
  <w:style w:type="paragraph" w:styleId="ListNumber">
    <w:name w:val="List Number"/>
    <w:basedOn w:val="Normal"/>
    <w:next w:val="Normal"/>
    <w:uiPriority w:val="99"/>
    <w:rsid w:val="004B26C7"/>
    <w:pPr>
      <w:tabs>
        <w:tab w:val="num" w:pos="360"/>
      </w:tabs>
      <w:contextualSpacing/>
    </w:pPr>
    <w:rPr>
      <w:sz w:val="24"/>
      <w:szCs w:val="24"/>
      <w:lang w:eastAsia="ru-RU"/>
    </w:rPr>
  </w:style>
  <w:style w:type="paragraph" w:styleId="ListBullet">
    <w:name w:val="List Bullet"/>
    <w:basedOn w:val="Normal"/>
    <w:next w:val="Normal"/>
    <w:uiPriority w:val="99"/>
    <w:rsid w:val="004B26C7"/>
    <w:pPr>
      <w:tabs>
        <w:tab w:val="num" w:pos="360"/>
      </w:tabs>
      <w:contextualSpacing/>
    </w:pPr>
    <w:rPr>
      <w:sz w:val="24"/>
      <w:szCs w:val="24"/>
      <w:lang w:eastAsia="ru-RU"/>
    </w:rPr>
  </w:style>
  <w:style w:type="paragraph" w:customStyle="1" w:styleId="af3">
    <w:name w:val="Заголовок без названия"/>
    <w:basedOn w:val="Heading4"/>
    <w:next w:val="Heading4"/>
    <w:link w:val="af4"/>
    <w:uiPriority w:val="99"/>
    <w:rsid w:val="004B26C7"/>
    <w:pPr>
      <w:pageBreakBefore/>
      <w:pBdr>
        <w:top w:val="none" w:sz="0" w:space="0" w:color="auto"/>
        <w:left w:val="none" w:sz="0" w:space="0" w:color="auto"/>
        <w:bottom w:val="none" w:sz="0" w:space="0" w:color="auto"/>
        <w:right w:val="none" w:sz="0" w:space="0" w:color="auto"/>
      </w:pBdr>
      <w:spacing w:before="200" w:after="120"/>
      <w:ind w:left="431" w:firstLine="0"/>
      <w:jc w:val="left"/>
    </w:pPr>
    <w:rPr>
      <w:rFonts w:ascii="Cambria" w:hAnsi="Cambria"/>
      <w:b w:val="0"/>
      <w:bCs/>
      <w:i w:val="0"/>
      <w:iCs/>
      <w:szCs w:val="24"/>
    </w:rPr>
  </w:style>
  <w:style w:type="character" w:customStyle="1" w:styleId="af4">
    <w:name w:val="Заголовок без названия Знак"/>
    <w:link w:val="af3"/>
    <w:uiPriority w:val="99"/>
    <w:locked/>
    <w:rsid w:val="004B26C7"/>
    <w:rPr>
      <w:rFonts w:ascii="Cambria" w:hAnsi="Cambria"/>
      <w:sz w:val="24"/>
      <w:u w:val="single"/>
      <w:lang w:eastAsia="zh-CN"/>
    </w:rPr>
  </w:style>
  <w:style w:type="paragraph" w:customStyle="1" w:styleId="af5">
    <w:name w:val="заголовок без названия"/>
    <w:basedOn w:val="Normal"/>
    <w:next w:val="Normal"/>
    <w:uiPriority w:val="99"/>
    <w:rsid w:val="004B26C7"/>
    <w:pPr>
      <w:keepNext/>
      <w:pageBreakBefore/>
      <w:spacing w:before="200" w:after="120"/>
      <w:ind w:left="431" w:hanging="431"/>
      <w:jc w:val="center"/>
    </w:pPr>
    <w:rPr>
      <w:sz w:val="24"/>
      <w:szCs w:val="24"/>
      <w:lang w:eastAsia="ru-RU"/>
    </w:rPr>
  </w:style>
  <w:style w:type="paragraph" w:customStyle="1" w:styleId="af6">
    <w:name w:val="Ячейка таблицы"/>
    <w:basedOn w:val="Normal"/>
    <w:next w:val="Normal"/>
    <w:uiPriority w:val="99"/>
    <w:rsid w:val="004B26C7"/>
    <w:pPr>
      <w:keepNext/>
      <w:keepLines/>
    </w:pPr>
    <w:rPr>
      <w:sz w:val="24"/>
      <w:szCs w:val="24"/>
      <w:lang w:eastAsia="ru-RU"/>
    </w:rPr>
  </w:style>
  <w:style w:type="paragraph" w:customStyle="1" w:styleId="af7">
    <w:name w:val="Осн. текст"/>
    <w:basedOn w:val="Normal"/>
    <w:link w:val="af8"/>
    <w:uiPriority w:val="99"/>
    <w:rsid w:val="004B26C7"/>
    <w:pPr>
      <w:spacing w:line="360" w:lineRule="auto"/>
      <w:ind w:firstLine="709"/>
      <w:jc w:val="both"/>
    </w:pPr>
    <w:rPr>
      <w:sz w:val="24"/>
      <w:szCs w:val="24"/>
      <w:lang w:eastAsia="ru-RU"/>
    </w:rPr>
  </w:style>
  <w:style w:type="character" w:customStyle="1" w:styleId="af8">
    <w:name w:val="Осн. текст Знак"/>
    <w:link w:val="af7"/>
    <w:uiPriority w:val="99"/>
    <w:locked/>
    <w:rsid w:val="004B26C7"/>
    <w:rPr>
      <w:sz w:val="24"/>
    </w:rPr>
  </w:style>
  <w:style w:type="paragraph" w:styleId="TOC1">
    <w:name w:val="toc 1"/>
    <w:basedOn w:val="Normal"/>
    <w:next w:val="Normal"/>
    <w:autoRedefine/>
    <w:uiPriority w:val="99"/>
    <w:rsid w:val="004B26C7"/>
    <w:pPr>
      <w:tabs>
        <w:tab w:val="left" w:pos="426"/>
        <w:tab w:val="right" w:leader="dot" w:pos="9923"/>
      </w:tabs>
      <w:ind w:right="-425"/>
      <w:jc w:val="both"/>
    </w:pPr>
    <w:rPr>
      <w:b/>
      <w:noProof/>
      <w:color w:val="000000"/>
      <w:sz w:val="22"/>
      <w:szCs w:val="22"/>
      <w:lang w:eastAsia="ru-RU"/>
    </w:rPr>
  </w:style>
  <w:style w:type="paragraph" w:customStyle="1" w:styleId="af9">
    <w:name w:val="Подчеркнутый"/>
    <w:basedOn w:val="Normal"/>
    <w:link w:val="afa"/>
    <w:uiPriority w:val="99"/>
    <w:semiHidden/>
    <w:rsid w:val="004B26C7"/>
    <w:pPr>
      <w:spacing w:line="360" w:lineRule="auto"/>
      <w:ind w:firstLine="709"/>
      <w:jc w:val="both"/>
    </w:pPr>
    <w:rPr>
      <w:sz w:val="24"/>
      <w:szCs w:val="24"/>
      <w:u w:val="single"/>
      <w:lang w:eastAsia="ru-RU"/>
    </w:rPr>
  </w:style>
  <w:style w:type="character" w:customStyle="1" w:styleId="afa">
    <w:name w:val="Подчеркнутый Знак"/>
    <w:link w:val="af9"/>
    <w:uiPriority w:val="99"/>
    <w:semiHidden/>
    <w:locked/>
    <w:rsid w:val="004B26C7"/>
    <w:rPr>
      <w:sz w:val="24"/>
      <w:u w:val="single"/>
    </w:rPr>
  </w:style>
  <w:style w:type="paragraph" w:customStyle="1" w:styleId="S1">
    <w:name w:val="S_Заголовок 1"/>
    <w:basedOn w:val="Heading1"/>
    <w:uiPriority w:val="99"/>
    <w:rsid w:val="004B26C7"/>
    <w:pPr>
      <w:pageBreakBefore/>
      <w:numPr>
        <w:numId w:val="9"/>
      </w:numPr>
      <w:spacing w:after="120"/>
      <w:ind w:left="1134" w:firstLine="0"/>
      <w:jc w:val="left"/>
    </w:pPr>
    <w:rPr>
      <w:rFonts w:ascii="Cambria" w:hAnsi="Cambria"/>
      <w:bCs/>
      <w:caps/>
      <w:sz w:val="24"/>
      <w:szCs w:val="28"/>
      <w:lang w:eastAsia="ru-RU"/>
    </w:rPr>
  </w:style>
  <w:style w:type="paragraph" w:customStyle="1" w:styleId="S2">
    <w:name w:val="S_Заголовок 2"/>
    <w:basedOn w:val="Heading2"/>
    <w:uiPriority w:val="99"/>
    <w:rsid w:val="004B26C7"/>
    <w:pPr>
      <w:keepNext w:val="0"/>
      <w:tabs>
        <w:tab w:val="num" w:pos="2345"/>
      </w:tabs>
      <w:ind w:left="2345"/>
      <w:jc w:val="both"/>
    </w:pPr>
    <w:rPr>
      <w:sz w:val="24"/>
      <w:szCs w:val="24"/>
      <w:lang w:eastAsia="ru-RU"/>
    </w:rPr>
  </w:style>
  <w:style w:type="paragraph" w:customStyle="1" w:styleId="S3">
    <w:name w:val="S_Заголовок 3"/>
    <w:basedOn w:val="Heading3"/>
    <w:uiPriority w:val="99"/>
    <w:rsid w:val="004B26C7"/>
    <w:pPr>
      <w:keepNext w:val="0"/>
      <w:tabs>
        <w:tab w:val="num" w:pos="2345"/>
      </w:tabs>
      <w:spacing w:line="360" w:lineRule="auto"/>
      <w:ind w:left="2345"/>
      <w:jc w:val="left"/>
    </w:pPr>
    <w:rPr>
      <w:b w:val="0"/>
      <w:szCs w:val="24"/>
      <w:u w:val="single"/>
      <w:lang w:eastAsia="ru-RU"/>
    </w:rPr>
  </w:style>
  <w:style w:type="paragraph" w:customStyle="1" w:styleId="S4">
    <w:name w:val="S_Заголовок 4"/>
    <w:basedOn w:val="Heading4"/>
    <w:uiPriority w:val="99"/>
    <w:rsid w:val="004B26C7"/>
    <w:pPr>
      <w:keepNext w:val="0"/>
      <w:pBdr>
        <w:top w:val="none" w:sz="0" w:space="0" w:color="auto"/>
        <w:left w:val="none" w:sz="0" w:space="0" w:color="auto"/>
        <w:bottom w:val="none" w:sz="0" w:space="0" w:color="auto"/>
        <w:right w:val="none" w:sz="0" w:space="0" w:color="auto"/>
      </w:pBdr>
      <w:tabs>
        <w:tab w:val="num" w:pos="2345"/>
      </w:tabs>
      <w:ind w:left="2345"/>
      <w:jc w:val="left"/>
    </w:pPr>
    <w:rPr>
      <w:b w:val="0"/>
      <w:szCs w:val="24"/>
      <w:u w:val="none"/>
      <w:lang w:eastAsia="ru-RU"/>
    </w:rPr>
  </w:style>
  <w:style w:type="paragraph" w:customStyle="1" w:styleId="S">
    <w:name w:val="S_Маркированный"/>
    <w:basedOn w:val="ListBullet"/>
    <w:link w:val="S0"/>
    <w:uiPriority w:val="99"/>
    <w:rsid w:val="004B26C7"/>
    <w:pPr>
      <w:tabs>
        <w:tab w:val="clear" w:pos="360"/>
        <w:tab w:val="num" w:pos="2149"/>
      </w:tabs>
      <w:spacing w:line="360" w:lineRule="auto"/>
      <w:ind w:left="2149" w:hanging="360"/>
      <w:contextualSpacing w:val="0"/>
      <w:jc w:val="both"/>
    </w:pPr>
  </w:style>
  <w:style w:type="paragraph" w:customStyle="1" w:styleId="S5">
    <w:name w:val="S_Обычный"/>
    <w:basedOn w:val="Normal"/>
    <w:link w:val="S6"/>
    <w:uiPriority w:val="99"/>
    <w:rsid w:val="004B26C7"/>
    <w:pPr>
      <w:spacing w:line="360" w:lineRule="auto"/>
      <w:ind w:firstLine="709"/>
      <w:jc w:val="both"/>
    </w:pPr>
    <w:rPr>
      <w:sz w:val="24"/>
      <w:szCs w:val="24"/>
      <w:lang w:eastAsia="ru-RU"/>
    </w:rPr>
  </w:style>
  <w:style w:type="character" w:customStyle="1" w:styleId="S6">
    <w:name w:val="S_Обычный Знак"/>
    <w:link w:val="S5"/>
    <w:uiPriority w:val="99"/>
    <w:locked/>
    <w:rsid w:val="004B26C7"/>
    <w:rPr>
      <w:sz w:val="24"/>
    </w:rPr>
  </w:style>
  <w:style w:type="character" w:customStyle="1" w:styleId="S0">
    <w:name w:val="S_Маркированный Знак Знак"/>
    <w:link w:val="S"/>
    <w:uiPriority w:val="99"/>
    <w:locked/>
    <w:rsid w:val="004B26C7"/>
    <w:rPr>
      <w:sz w:val="24"/>
    </w:rPr>
  </w:style>
  <w:style w:type="paragraph" w:customStyle="1" w:styleId="18">
    <w:name w:val="Стиль1"/>
    <w:basedOn w:val="S1"/>
    <w:uiPriority w:val="99"/>
    <w:rsid w:val="004B26C7"/>
  </w:style>
  <w:style w:type="paragraph" w:styleId="BodyTextIndent2">
    <w:name w:val="Body Text Indent 2"/>
    <w:basedOn w:val="Normal"/>
    <w:link w:val="BodyTextIndent2Char"/>
    <w:uiPriority w:val="99"/>
    <w:rsid w:val="004B26C7"/>
    <w:pPr>
      <w:spacing w:after="120" w:line="480" w:lineRule="auto"/>
      <w:ind w:left="283"/>
    </w:pPr>
    <w:rPr>
      <w:sz w:val="24"/>
      <w:szCs w:val="24"/>
      <w:lang w:eastAsia="ru-RU"/>
    </w:rPr>
  </w:style>
  <w:style w:type="character" w:customStyle="1" w:styleId="BodyTextIndent2Char">
    <w:name w:val="Body Text Indent 2 Char"/>
    <w:basedOn w:val="DefaultParagraphFont"/>
    <w:link w:val="BodyTextIndent2"/>
    <w:uiPriority w:val="99"/>
    <w:locked/>
    <w:rsid w:val="004B26C7"/>
    <w:rPr>
      <w:sz w:val="24"/>
    </w:rPr>
  </w:style>
  <w:style w:type="paragraph" w:customStyle="1" w:styleId="afb">
    <w:name w:val="Титул"/>
    <w:basedOn w:val="Title"/>
    <w:uiPriority w:val="99"/>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2">
    <w:name w:val="Основной текст (3)"/>
    <w:link w:val="310"/>
    <w:uiPriority w:val="99"/>
    <w:locked/>
    <w:rsid w:val="004B26C7"/>
    <w:rPr>
      <w:i/>
      <w:sz w:val="22"/>
      <w:shd w:val="clear" w:color="auto" w:fill="FFFFFF"/>
    </w:rPr>
  </w:style>
  <w:style w:type="character" w:customStyle="1" w:styleId="5">
    <w:name w:val="Основной текст (5)"/>
    <w:link w:val="51"/>
    <w:uiPriority w:val="99"/>
    <w:locked/>
    <w:rsid w:val="004B26C7"/>
    <w:rPr>
      <w:sz w:val="24"/>
      <w:shd w:val="clear" w:color="auto" w:fill="FFFFFF"/>
    </w:rPr>
  </w:style>
  <w:style w:type="paragraph" w:customStyle="1" w:styleId="310">
    <w:name w:val="Основной текст (3)1"/>
    <w:basedOn w:val="Normal"/>
    <w:link w:val="32"/>
    <w:uiPriority w:val="99"/>
    <w:rsid w:val="004B26C7"/>
    <w:pPr>
      <w:shd w:val="clear" w:color="auto" w:fill="FFFFFF"/>
      <w:spacing w:line="240" w:lineRule="atLeast"/>
    </w:pPr>
    <w:rPr>
      <w:i/>
      <w:iCs/>
      <w:sz w:val="22"/>
      <w:szCs w:val="22"/>
      <w:lang w:eastAsia="ru-RU"/>
    </w:rPr>
  </w:style>
  <w:style w:type="paragraph" w:customStyle="1" w:styleId="51">
    <w:name w:val="Основной текст (5)1"/>
    <w:basedOn w:val="Normal"/>
    <w:link w:val="5"/>
    <w:uiPriority w:val="99"/>
    <w:rsid w:val="004B26C7"/>
    <w:pPr>
      <w:shd w:val="clear" w:color="auto" w:fill="FFFFFF"/>
      <w:spacing w:line="274" w:lineRule="exact"/>
      <w:jc w:val="both"/>
    </w:pPr>
    <w:rPr>
      <w:sz w:val="24"/>
      <w:szCs w:val="24"/>
      <w:lang w:eastAsia="ru-RU"/>
    </w:rPr>
  </w:style>
  <w:style w:type="paragraph" w:styleId="PlainText">
    <w:name w:val="Plain Text"/>
    <w:basedOn w:val="Normal"/>
    <w:link w:val="PlainTextChar"/>
    <w:uiPriority w:val="99"/>
    <w:rsid w:val="004B26C7"/>
    <w:rPr>
      <w:rFonts w:ascii="Courier New" w:hAnsi="Courier New"/>
      <w:bCs/>
      <w:lang w:eastAsia="ru-RU"/>
    </w:rPr>
  </w:style>
  <w:style w:type="character" w:customStyle="1" w:styleId="PlainTextChar">
    <w:name w:val="Plain Text Char"/>
    <w:basedOn w:val="DefaultParagraphFont"/>
    <w:link w:val="PlainText"/>
    <w:uiPriority w:val="99"/>
    <w:locked/>
    <w:rsid w:val="004B26C7"/>
    <w:rPr>
      <w:rFonts w:ascii="Courier New" w:hAnsi="Courier New"/>
    </w:rPr>
  </w:style>
  <w:style w:type="character" w:customStyle="1" w:styleId="st1">
    <w:name w:val="st1"/>
    <w:uiPriority w:val="99"/>
    <w:rsid w:val="004B26C7"/>
  </w:style>
  <w:style w:type="character" w:customStyle="1" w:styleId="apple-converted-space">
    <w:name w:val="apple-converted-space"/>
    <w:uiPriority w:val="99"/>
    <w:rsid w:val="004B26C7"/>
  </w:style>
  <w:style w:type="paragraph" w:customStyle="1" w:styleId="afc">
    <w:name w:val="Обычный.Нормальный"/>
    <w:link w:val="afd"/>
    <w:uiPriority w:val="99"/>
    <w:rsid w:val="004B26C7"/>
    <w:pPr>
      <w:spacing w:after="120"/>
      <w:ind w:firstLine="720"/>
      <w:jc w:val="both"/>
    </w:pPr>
    <w:rPr>
      <w:sz w:val="24"/>
      <w:szCs w:val="20"/>
    </w:rPr>
  </w:style>
  <w:style w:type="character" w:customStyle="1" w:styleId="afd">
    <w:name w:val="Обычный.Нормальный Знак"/>
    <w:link w:val="afc"/>
    <w:uiPriority w:val="99"/>
    <w:locked/>
    <w:rsid w:val="004B26C7"/>
    <w:rPr>
      <w:sz w:val="24"/>
    </w:rPr>
  </w:style>
  <w:style w:type="paragraph" w:customStyle="1" w:styleId="-">
    <w:name w:val="ТНГП - Основной текст"/>
    <w:basedOn w:val="Normal"/>
    <w:link w:val="-0"/>
    <w:autoRedefine/>
    <w:uiPriority w:val="99"/>
    <w:rsid w:val="004B26C7"/>
    <w:pPr>
      <w:ind w:firstLine="708"/>
      <w:jc w:val="both"/>
    </w:pPr>
    <w:rPr>
      <w:b/>
      <w:bCs/>
      <w:sz w:val="24"/>
      <w:szCs w:val="24"/>
      <w:lang w:eastAsia="ru-RU"/>
    </w:rPr>
  </w:style>
  <w:style w:type="character" w:customStyle="1" w:styleId="-0">
    <w:name w:val="ТНГП - Основной текст Знак"/>
    <w:link w:val="-"/>
    <w:uiPriority w:val="99"/>
    <w:locked/>
    <w:rsid w:val="004B26C7"/>
    <w:rPr>
      <w:b/>
      <w:sz w:val="24"/>
    </w:rPr>
  </w:style>
  <w:style w:type="paragraph" w:customStyle="1" w:styleId="afe">
    <w:name w:val="Заголовок статьи"/>
    <w:basedOn w:val="Normal"/>
    <w:next w:val="Normal"/>
    <w:uiPriority w:val="99"/>
    <w:rsid w:val="004B26C7"/>
    <w:pPr>
      <w:widowControl w:val="0"/>
      <w:autoSpaceDE w:val="0"/>
      <w:autoSpaceDN w:val="0"/>
      <w:adjustRightInd w:val="0"/>
      <w:ind w:left="1612" w:hanging="892"/>
      <w:jc w:val="both"/>
    </w:pPr>
    <w:rPr>
      <w:rFonts w:ascii="Arial" w:hAnsi="Arial" w:cs="Arial"/>
      <w:lang w:eastAsia="ru-RU"/>
    </w:rPr>
  </w:style>
  <w:style w:type="paragraph" w:customStyle="1" w:styleId="Text">
    <w:name w:val="Text"/>
    <w:basedOn w:val="Normal"/>
    <w:uiPriority w:val="99"/>
    <w:rsid w:val="004B26C7"/>
    <w:pPr>
      <w:spacing w:after="120"/>
    </w:pPr>
    <w:rPr>
      <w:sz w:val="22"/>
      <w:lang w:val="en-US" w:eastAsia="ru-RU"/>
    </w:rPr>
  </w:style>
  <w:style w:type="character" w:styleId="CommentReference">
    <w:name w:val="annotation reference"/>
    <w:basedOn w:val="DefaultParagraphFont"/>
    <w:uiPriority w:val="99"/>
    <w:rsid w:val="004B26C7"/>
    <w:rPr>
      <w:rFonts w:cs="Times New Roman"/>
      <w:sz w:val="16"/>
    </w:rPr>
  </w:style>
  <w:style w:type="paragraph" w:styleId="CommentText">
    <w:name w:val="annotation text"/>
    <w:basedOn w:val="Normal"/>
    <w:link w:val="CommentTextChar"/>
    <w:uiPriority w:val="99"/>
    <w:semiHidden/>
    <w:rsid w:val="004B26C7"/>
    <w:rPr>
      <w:lang w:eastAsia="ru-RU"/>
    </w:rPr>
  </w:style>
  <w:style w:type="character" w:customStyle="1" w:styleId="CommentTextChar">
    <w:name w:val="Comment Text Char"/>
    <w:basedOn w:val="DefaultParagraphFont"/>
    <w:link w:val="CommentText"/>
    <w:uiPriority w:val="99"/>
    <w:semiHidden/>
    <w:locked/>
    <w:rsid w:val="004B26C7"/>
    <w:rPr>
      <w:rFonts w:cs="Times New Roman"/>
    </w:rPr>
  </w:style>
  <w:style w:type="paragraph" w:styleId="CommentSubject">
    <w:name w:val="annotation subject"/>
    <w:basedOn w:val="CommentText"/>
    <w:next w:val="CommentText"/>
    <w:link w:val="CommentSubjectChar"/>
    <w:uiPriority w:val="99"/>
    <w:semiHidden/>
    <w:rsid w:val="004B26C7"/>
    <w:rPr>
      <w:b/>
      <w:bCs/>
    </w:rPr>
  </w:style>
  <w:style w:type="character" w:customStyle="1" w:styleId="CommentSubjectChar">
    <w:name w:val="Comment Subject Char"/>
    <w:basedOn w:val="CommentTextChar"/>
    <w:link w:val="CommentSubject"/>
    <w:uiPriority w:val="99"/>
    <w:semiHidden/>
    <w:locked/>
    <w:rsid w:val="004B26C7"/>
    <w:rPr>
      <w:b/>
    </w:rPr>
  </w:style>
  <w:style w:type="character" w:styleId="Strong">
    <w:name w:val="Strong"/>
    <w:basedOn w:val="DefaultParagraphFont"/>
    <w:uiPriority w:val="99"/>
    <w:qFormat/>
    <w:rsid w:val="004B26C7"/>
    <w:rPr>
      <w:rFonts w:cs="Times New Roman"/>
      <w:b/>
    </w:rPr>
  </w:style>
  <w:style w:type="paragraph" w:styleId="BodyText3">
    <w:name w:val="Body Text 3"/>
    <w:basedOn w:val="Normal"/>
    <w:link w:val="BodyText3Char"/>
    <w:uiPriority w:val="99"/>
    <w:rsid w:val="004B26C7"/>
    <w:pPr>
      <w:spacing w:after="120" w:line="360" w:lineRule="auto"/>
      <w:ind w:firstLine="709"/>
      <w:jc w:val="both"/>
    </w:pPr>
    <w:rPr>
      <w:rFonts w:ascii="Arial" w:hAnsi="Arial"/>
      <w:sz w:val="16"/>
      <w:szCs w:val="16"/>
      <w:lang w:eastAsia="en-US"/>
    </w:rPr>
  </w:style>
  <w:style w:type="character" w:customStyle="1" w:styleId="BodyText3Char">
    <w:name w:val="Body Text 3 Char"/>
    <w:basedOn w:val="DefaultParagraphFont"/>
    <w:link w:val="BodyText3"/>
    <w:uiPriority w:val="99"/>
    <w:locked/>
    <w:rsid w:val="004B26C7"/>
    <w:rPr>
      <w:rFonts w:ascii="Arial" w:eastAsia="Times New Roman" w:hAnsi="Arial"/>
      <w:sz w:val="16"/>
      <w:lang w:eastAsia="en-US"/>
    </w:rPr>
  </w:style>
  <w:style w:type="character" w:customStyle="1" w:styleId="33">
    <w:name w:val="Основной текст 3 Знак"/>
    <w:uiPriority w:val="99"/>
    <w:rsid w:val="004B26C7"/>
    <w:rPr>
      <w:sz w:val="16"/>
      <w:lang w:eastAsia="zh-CN"/>
    </w:rPr>
  </w:style>
  <w:style w:type="paragraph" w:customStyle="1" w:styleId="50">
    <w:name w:val="Текст (ИОС5)"/>
    <w:basedOn w:val="Normal"/>
    <w:link w:val="52"/>
    <w:uiPriority w:val="99"/>
    <w:rsid w:val="004B26C7"/>
    <w:pPr>
      <w:spacing w:line="360" w:lineRule="auto"/>
      <w:ind w:firstLine="851"/>
      <w:jc w:val="both"/>
    </w:pPr>
    <w:rPr>
      <w:rFonts w:ascii="Arial" w:hAnsi="Arial"/>
      <w:sz w:val="22"/>
      <w:szCs w:val="24"/>
      <w:lang w:eastAsia="en-US"/>
    </w:rPr>
  </w:style>
  <w:style w:type="character" w:customStyle="1" w:styleId="52">
    <w:name w:val="Текст (ИОС5) Знак"/>
    <w:link w:val="50"/>
    <w:uiPriority w:val="99"/>
    <w:locked/>
    <w:rsid w:val="004B26C7"/>
    <w:rPr>
      <w:rFonts w:ascii="Arial" w:eastAsia="Times New Roman" w:hAnsi="Arial"/>
      <w:sz w:val="24"/>
      <w:lang w:eastAsia="en-US"/>
    </w:rPr>
  </w:style>
  <w:style w:type="paragraph" w:customStyle="1" w:styleId="aff">
    <w:name w:val="Обычный Т"/>
    <w:basedOn w:val="Normal"/>
    <w:link w:val="aff0"/>
    <w:uiPriority w:val="99"/>
    <w:semiHidden/>
    <w:rsid w:val="004B26C7"/>
    <w:pPr>
      <w:widowControl w:val="0"/>
      <w:spacing w:before="60" w:after="60"/>
      <w:contextualSpacing/>
    </w:pPr>
    <w:rPr>
      <w:rFonts w:ascii="Arial" w:hAnsi="Arial"/>
      <w:sz w:val="22"/>
      <w:lang w:eastAsia="ru-RU"/>
    </w:rPr>
  </w:style>
  <w:style w:type="character" w:customStyle="1" w:styleId="aff0">
    <w:name w:val="Обычный Т Знак"/>
    <w:link w:val="aff"/>
    <w:uiPriority w:val="99"/>
    <w:semiHidden/>
    <w:locked/>
    <w:rsid w:val="004B26C7"/>
    <w:rPr>
      <w:rFonts w:ascii="Arial" w:hAnsi="Arial"/>
      <w:sz w:val="22"/>
    </w:rPr>
  </w:style>
  <w:style w:type="paragraph" w:customStyle="1" w:styleId="120">
    <w:name w:val="Нормальный 12"/>
    <w:basedOn w:val="Normal"/>
    <w:link w:val="121"/>
    <w:uiPriority w:val="99"/>
    <w:rsid w:val="004B26C7"/>
    <w:pPr>
      <w:widowControl w:val="0"/>
      <w:spacing w:line="360" w:lineRule="auto"/>
      <w:jc w:val="both"/>
    </w:pPr>
    <w:rPr>
      <w:sz w:val="24"/>
      <w:lang w:eastAsia="ru-RU"/>
    </w:rPr>
  </w:style>
  <w:style w:type="character" w:customStyle="1" w:styleId="121">
    <w:name w:val="Нормальный 12 Знак"/>
    <w:link w:val="120"/>
    <w:uiPriority w:val="99"/>
    <w:locked/>
    <w:rsid w:val="004B26C7"/>
    <w:rPr>
      <w:rFonts w:eastAsia="Times New Roman"/>
      <w:sz w:val="24"/>
    </w:rPr>
  </w:style>
  <w:style w:type="paragraph" w:styleId="TOCHeading">
    <w:name w:val="TOC Heading"/>
    <w:basedOn w:val="Heading1"/>
    <w:next w:val="Normal"/>
    <w:uiPriority w:val="99"/>
    <w:qFormat/>
    <w:rsid w:val="004B26C7"/>
    <w:pPr>
      <w:keepLines/>
      <w:spacing w:before="480" w:line="276" w:lineRule="auto"/>
      <w:ind w:left="0" w:firstLine="0"/>
      <w:jc w:val="left"/>
      <w:outlineLvl w:val="9"/>
    </w:pPr>
    <w:rPr>
      <w:rFonts w:ascii="Cambria" w:hAnsi="Cambria"/>
      <w:bCs/>
      <w:color w:val="365F91"/>
      <w:szCs w:val="28"/>
      <w:lang w:eastAsia="ru-RU"/>
    </w:rPr>
  </w:style>
  <w:style w:type="paragraph" w:customStyle="1" w:styleId="19">
    <w:name w:val="Маркированный Стиль1"/>
    <w:basedOn w:val="Normal"/>
    <w:uiPriority w:val="99"/>
    <w:rsid w:val="004B26C7"/>
    <w:pPr>
      <w:tabs>
        <w:tab w:val="left" w:pos="900"/>
        <w:tab w:val="num" w:pos="1440"/>
      </w:tabs>
      <w:ind w:left="1440" w:hanging="360"/>
      <w:jc w:val="both"/>
      <w:outlineLvl w:val="0"/>
    </w:pPr>
    <w:rPr>
      <w:bCs/>
      <w:sz w:val="28"/>
      <w:szCs w:val="28"/>
      <w:lang w:eastAsia="ru-RU"/>
    </w:rPr>
  </w:style>
  <w:style w:type="paragraph" w:styleId="FootnoteText">
    <w:name w:val="footnote text"/>
    <w:basedOn w:val="Normal"/>
    <w:link w:val="FootnoteTextChar"/>
    <w:uiPriority w:val="99"/>
    <w:semiHidden/>
    <w:rsid w:val="004B26C7"/>
    <w:rPr>
      <w:lang w:eastAsia="ru-RU"/>
    </w:rPr>
  </w:style>
  <w:style w:type="character" w:customStyle="1" w:styleId="FootnoteTextChar">
    <w:name w:val="Footnote Text Char"/>
    <w:basedOn w:val="DefaultParagraphFont"/>
    <w:link w:val="FootnoteText"/>
    <w:uiPriority w:val="99"/>
    <w:semiHidden/>
    <w:locked/>
    <w:rsid w:val="004B26C7"/>
    <w:rPr>
      <w:rFonts w:cs="Times New Roman"/>
    </w:rPr>
  </w:style>
  <w:style w:type="character" w:styleId="FootnoteReference">
    <w:name w:val="footnote reference"/>
    <w:basedOn w:val="DefaultParagraphFont"/>
    <w:uiPriority w:val="99"/>
    <w:semiHidden/>
    <w:rsid w:val="004B26C7"/>
    <w:rPr>
      <w:rFonts w:cs="Times New Roman"/>
      <w:vertAlign w:val="superscript"/>
    </w:rPr>
  </w:style>
  <w:style w:type="paragraph" w:customStyle="1" w:styleId="aff1">
    <w:name w:val="для таблиц из договоров"/>
    <w:basedOn w:val="Normal"/>
    <w:uiPriority w:val="99"/>
    <w:rsid w:val="004B26C7"/>
    <w:rPr>
      <w:sz w:val="24"/>
      <w:lang w:eastAsia="ru-RU"/>
    </w:rPr>
  </w:style>
  <w:style w:type="table" w:styleId="TableGrid">
    <w:name w:val="Table Grid"/>
    <w:basedOn w:val="TableNormal"/>
    <w:uiPriority w:val="99"/>
    <w:rsid w:val="004B26C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4B26C7"/>
    <w:pPr>
      <w:widowControl w:val="0"/>
      <w:autoSpaceDE w:val="0"/>
      <w:autoSpaceDN w:val="0"/>
      <w:adjustRightInd w:val="0"/>
      <w:ind w:firstLine="720"/>
      <w:jc w:val="both"/>
    </w:pPr>
    <w:rPr>
      <w:rFonts w:ascii="Arial" w:hAnsi="Arial" w:cs="Arial"/>
      <w:sz w:val="20"/>
      <w:szCs w:val="20"/>
    </w:rPr>
  </w:style>
  <w:style w:type="character" w:customStyle="1" w:styleId="NoSpacingChar">
    <w:name w:val="No Spacing Char"/>
    <w:link w:val="NoSpacing"/>
    <w:uiPriority w:val="99"/>
    <w:locked/>
    <w:rsid w:val="004B26C7"/>
    <w:rPr>
      <w:rFonts w:ascii="Arial" w:hAnsi="Arial"/>
      <w:lang w:val="ru-RU" w:eastAsia="ru-RU"/>
    </w:rPr>
  </w:style>
  <w:style w:type="paragraph" w:styleId="TOC3">
    <w:name w:val="toc 3"/>
    <w:basedOn w:val="Normal"/>
    <w:next w:val="Normal"/>
    <w:autoRedefine/>
    <w:uiPriority w:val="99"/>
    <w:rsid w:val="004B26C7"/>
    <w:pPr>
      <w:ind w:left="480"/>
    </w:pPr>
    <w:rPr>
      <w:sz w:val="24"/>
      <w:szCs w:val="24"/>
      <w:lang w:eastAsia="ru-RU"/>
    </w:rPr>
  </w:style>
  <w:style w:type="character" w:styleId="FollowedHyperlink">
    <w:name w:val="FollowedHyperlink"/>
    <w:basedOn w:val="DefaultParagraphFont"/>
    <w:uiPriority w:val="99"/>
    <w:rsid w:val="004B26C7"/>
    <w:rPr>
      <w:rFonts w:cs="Times New Roman"/>
      <w:color w:val="800080"/>
      <w:u w:val="single"/>
    </w:rPr>
  </w:style>
  <w:style w:type="paragraph" w:customStyle="1" w:styleId="xl63">
    <w:name w:val="xl63"/>
    <w:basedOn w:val="Normal"/>
    <w:uiPriority w:val="99"/>
    <w:rsid w:val="004B26C7"/>
    <w:pPr>
      <w:spacing w:before="100" w:beforeAutospacing="1" w:after="100" w:afterAutospacing="1"/>
      <w:jc w:val="center"/>
    </w:pPr>
    <w:rPr>
      <w:sz w:val="24"/>
      <w:szCs w:val="24"/>
      <w:lang w:eastAsia="ru-RU"/>
    </w:rPr>
  </w:style>
  <w:style w:type="paragraph" w:customStyle="1" w:styleId="xl64">
    <w:name w:val="xl64"/>
    <w:basedOn w:val="Normal"/>
    <w:uiPriority w:val="99"/>
    <w:rsid w:val="004B26C7"/>
    <w:pPr>
      <w:spacing w:before="100" w:beforeAutospacing="1" w:after="100" w:afterAutospacing="1"/>
      <w:jc w:val="center"/>
    </w:pPr>
    <w:rPr>
      <w:sz w:val="24"/>
      <w:szCs w:val="24"/>
      <w:lang w:eastAsia="ru-RU"/>
    </w:rPr>
  </w:style>
  <w:style w:type="paragraph" w:customStyle="1" w:styleId="xl65">
    <w:name w:val="xl65"/>
    <w:basedOn w:val="Normal"/>
    <w:uiPriority w:val="99"/>
    <w:rsid w:val="004B26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66">
    <w:name w:val="xl66"/>
    <w:basedOn w:val="Normal"/>
    <w:uiPriority w:val="99"/>
    <w:rsid w:val="004B26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aff2">
    <w:name w:val="Основной текст СамНИПИ"/>
    <w:link w:val="1a"/>
    <w:uiPriority w:val="99"/>
    <w:rsid w:val="004B26C7"/>
    <w:pPr>
      <w:suppressAutoHyphens/>
      <w:spacing w:before="120"/>
      <w:ind w:firstLine="720"/>
      <w:jc w:val="both"/>
    </w:pPr>
    <w:rPr>
      <w:rFonts w:ascii="Arial" w:hAnsi="Arial"/>
      <w:bCs/>
      <w:sz w:val="20"/>
      <w:szCs w:val="20"/>
    </w:rPr>
  </w:style>
  <w:style w:type="character" w:customStyle="1" w:styleId="1a">
    <w:name w:val="Основной текст СамНИПИ Знак1"/>
    <w:link w:val="aff2"/>
    <w:uiPriority w:val="99"/>
    <w:locked/>
    <w:rsid w:val="004B26C7"/>
    <w:rPr>
      <w:rFonts w:ascii="Arial" w:hAnsi="Arial"/>
      <w:lang w:val="ru-RU" w:eastAsia="ru-RU"/>
    </w:rPr>
  </w:style>
  <w:style w:type="paragraph" w:customStyle="1" w:styleId="aff3">
    <w:name w:val="Обычный.Обычный док"/>
    <w:link w:val="aff4"/>
    <w:uiPriority w:val="99"/>
    <w:rsid w:val="004B26C7"/>
    <w:pPr>
      <w:overflowPunct w:val="0"/>
      <w:autoSpaceDE w:val="0"/>
      <w:autoSpaceDN w:val="0"/>
      <w:adjustRightInd w:val="0"/>
      <w:ind w:firstLine="851"/>
      <w:textAlignment w:val="baseline"/>
    </w:pPr>
    <w:rPr>
      <w:sz w:val="24"/>
      <w:szCs w:val="20"/>
    </w:rPr>
  </w:style>
  <w:style w:type="character" w:customStyle="1" w:styleId="aff4">
    <w:name w:val="Обычный.Обычный док Знак"/>
    <w:link w:val="aff3"/>
    <w:uiPriority w:val="99"/>
    <w:locked/>
    <w:rsid w:val="004B26C7"/>
    <w:rPr>
      <w:sz w:val="24"/>
    </w:rPr>
  </w:style>
  <w:style w:type="paragraph" w:customStyle="1" w:styleId="048">
    <w:name w:val="Стиль Основной текст Югранефтегазпроект + Слева:  048 см Первая с..."/>
    <w:basedOn w:val="Normal"/>
    <w:link w:val="0480"/>
    <w:uiPriority w:val="99"/>
    <w:rsid w:val="004B26C7"/>
    <w:pPr>
      <w:spacing w:line="360" w:lineRule="auto"/>
      <w:ind w:left="270" w:right="284" w:firstLine="450"/>
      <w:jc w:val="both"/>
    </w:pPr>
    <w:rPr>
      <w:rFonts w:ascii="Arial" w:hAnsi="Arial"/>
      <w:sz w:val="22"/>
      <w:lang w:eastAsia="ru-RU"/>
    </w:rPr>
  </w:style>
  <w:style w:type="paragraph" w:customStyle="1" w:styleId="61">
    <w:name w:val="Стиль Основной текст Югранефтегазпроект + По левому краю Перед:  6..."/>
    <w:basedOn w:val="Normal"/>
    <w:link w:val="62"/>
    <w:uiPriority w:val="99"/>
    <w:rsid w:val="004B26C7"/>
    <w:pPr>
      <w:spacing w:before="120" w:after="120" w:line="360" w:lineRule="auto"/>
      <w:ind w:left="709" w:right="284"/>
    </w:pPr>
    <w:rPr>
      <w:rFonts w:ascii="Arial" w:hAnsi="Arial"/>
      <w:sz w:val="22"/>
      <w:lang w:eastAsia="ru-RU"/>
    </w:rPr>
  </w:style>
  <w:style w:type="character" w:customStyle="1" w:styleId="62">
    <w:name w:val="Стиль Основной текст Югранефтегазпроект + По левому краю Перед:  6... Знак"/>
    <w:link w:val="61"/>
    <w:uiPriority w:val="99"/>
    <w:locked/>
    <w:rsid w:val="004B26C7"/>
    <w:rPr>
      <w:rFonts w:ascii="Arial" w:hAnsi="Arial"/>
      <w:sz w:val="22"/>
    </w:rPr>
  </w:style>
  <w:style w:type="paragraph" w:customStyle="1" w:styleId="1-0">
    <w:name w:val="1- таблица"/>
    <w:basedOn w:val="Heading2"/>
    <w:link w:val="1-1"/>
    <w:uiPriority w:val="99"/>
    <w:rsid w:val="004B26C7"/>
    <w:pPr>
      <w:keepNext w:val="0"/>
      <w:ind w:left="0" w:firstLine="0"/>
      <w:outlineLvl w:val="9"/>
    </w:pPr>
    <w:rPr>
      <w:rFonts w:ascii="Arial" w:hAnsi="Arial"/>
      <w:b w:val="0"/>
      <w:sz w:val="22"/>
      <w:szCs w:val="24"/>
      <w:lang w:eastAsia="ru-RU"/>
    </w:rPr>
  </w:style>
  <w:style w:type="character" w:customStyle="1" w:styleId="1-1">
    <w:name w:val="1- таблица Знак"/>
    <w:link w:val="1-0"/>
    <w:uiPriority w:val="99"/>
    <w:locked/>
    <w:rsid w:val="004B26C7"/>
    <w:rPr>
      <w:rFonts w:ascii="Arial" w:hAnsi="Arial"/>
      <w:sz w:val="24"/>
      <w:lang/>
    </w:rPr>
  </w:style>
  <w:style w:type="character" w:customStyle="1" w:styleId="0480">
    <w:name w:val="Стиль Основной текст Югранефтегазпроект + Слева:  048 см Первая с... Знак"/>
    <w:link w:val="048"/>
    <w:uiPriority w:val="99"/>
    <w:locked/>
    <w:rsid w:val="004B26C7"/>
    <w:rPr>
      <w:rFonts w:ascii="Arial" w:hAnsi="Arial"/>
      <w:sz w:val="22"/>
    </w:rPr>
  </w:style>
  <w:style w:type="character" w:customStyle="1" w:styleId="ListParagraphChar">
    <w:name w:val="List Paragraph Char"/>
    <w:aliases w:val="Абзац с отступом Char"/>
    <w:link w:val="ListParagraph"/>
    <w:uiPriority w:val="99"/>
    <w:locked/>
    <w:rsid w:val="004B26C7"/>
    <w:rPr>
      <w:lang w:eastAsia="zh-CN"/>
    </w:rPr>
  </w:style>
  <w:style w:type="character" w:customStyle="1" w:styleId="NormalWebChar">
    <w:name w:val="Normal (Web) Char"/>
    <w:aliases w:val="Обычный (веб) Знак Char,Обычный (Web) Char,Обычный (Web)1 Char"/>
    <w:link w:val="NormalWeb"/>
    <w:uiPriority w:val="99"/>
    <w:locked/>
    <w:rsid w:val="004B26C7"/>
    <w:rPr>
      <w:rFonts w:ascii="Arial" w:hAnsi="Arial"/>
      <w:color w:val="332E2D"/>
      <w:spacing w:val="2"/>
      <w:sz w:val="28"/>
      <w:lang w:eastAsia="zh-CN"/>
    </w:rPr>
  </w:style>
  <w:style w:type="paragraph" w:customStyle="1" w:styleId="1b">
    <w:name w:val="Выделение 1"/>
    <w:basedOn w:val="PlainText"/>
    <w:next w:val="PlainText"/>
    <w:uiPriority w:val="99"/>
    <w:rsid w:val="004B26C7"/>
    <w:pPr>
      <w:widowControl w:val="0"/>
      <w:spacing w:before="120" w:after="120"/>
      <w:jc w:val="center"/>
    </w:pPr>
    <w:rPr>
      <w:rFonts w:ascii="Arial" w:hAnsi="Arial"/>
      <w:b/>
      <w:bCs w:val="0"/>
      <w:sz w:val="24"/>
    </w:rPr>
  </w:style>
  <w:style w:type="paragraph" w:customStyle="1" w:styleId="aff5">
    <w:name w:val="Югранефтегазпроект_Заголовок"/>
    <w:basedOn w:val="Heading1"/>
    <w:link w:val="aff6"/>
    <w:uiPriority w:val="99"/>
    <w:rsid w:val="004B26C7"/>
    <w:pPr>
      <w:keepLines/>
      <w:spacing w:before="120" w:after="120"/>
      <w:ind w:left="0" w:firstLine="0"/>
      <w:jc w:val="both"/>
    </w:pPr>
    <w:rPr>
      <w:rFonts w:ascii="Arial" w:hAnsi="Arial"/>
      <w:sz w:val="24"/>
      <w:szCs w:val="24"/>
      <w:lang w:eastAsia="ru-RU"/>
    </w:rPr>
  </w:style>
  <w:style w:type="character" w:customStyle="1" w:styleId="aff6">
    <w:name w:val="Югранефтегазпроект_Заголовок Знак"/>
    <w:link w:val="aff5"/>
    <w:uiPriority w:val="99"/>
    <w:locked/>
    <w:rsid w:val="004B26C7"/>
    <w:rPr>
      <w:rFonts w:ascii="Arial" w:hAnsi="Arial"/>
      <w:b/>
      <w:sz w:val="24"/>
    </w:rPr>
  </w:style>
  <w:style w:type="character" w:customStyle="1" w:styleId="aff7">
    <w:name w:val="Текст ПЗ Знак"/>
    <w:link w:val="aff8"/>
    <w:uiPriority w:val="99"/>
    <w:locked/>
    <w:rsid w:val="004B26C7"/>
    <w:rPr>
      <w:sz w:val="24"/>
    </w:rPr>
  </w:style>
  <w:style w:type="paragraph" w:customStyle="1" w:styleId="aff8">
    <w:name w:val="Текст ПЗ"/>
    <w:basedOn w:val="Normal"/>
    <w:link w:val="aff7"/>
    <w:uiPriority w:val="99"/>
    <w:rsid w:val="004B26C7"/>
    <w:pPr>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Normal"/>
    <w:uiPriority w:val="99"/>
    <w:rsid w:val="004B26C7"/>
    <w:pPr>
      <w:spacing w:line="360" w:lineRule="auto"/>
      <w:ind w:firstLine="720"/>
    </w:pPr>
    <w:rPr>
      <w:rFonts w:eastAsia="SimSun"/>
      <w:sz w:val="24"/>
      <w:szCs w:val="24"/>
    </w:rPr>
  </w:style>
  <w:style w:type="paragraph" w:customStyle="1" w:styleId="21">
    <w:name w:val="2.1 БашНИПИ список"/>
    <w:basedOn w:val="Normal"/>
    <w:uiPriority w:val="99"/>
    <w:rsid w:val="004B26C7"/>
    <w:pPr>
      <w:numPr>
        <w:numId w:val="12"/>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b/>
      <w:i/>
      <w:sz w:val="28"/>
    </w:rPr>
  </w:style>
  <w:style w:type="paragraph" w:customStyle="1" w:styleId="a4">
    <w:name w:val="Трофимова заголовок"/>
    <w:link w:val="aff9"/>
    <w:uiPriority w:val="99"/>
    <w:rsid w:val="004B26C7"/>
    <w:pPr>
      <w:keepNext/>
      <w:numPr>
        <w:ilvl w:val="1"/>
        <w:numId w:val="11"/>
      </w:numPr>
      <w:tabs>
        <w:tab w:val="left" w:pos="284"/>
        <w:tab w:val="left" w:pos="1134"/>
      </w:tabs>
      <w:suppressAutoHyphens/>
      <w:ind w:left="0" w:firstLine="709"/>
      <w:jc w:val="both"/>
    </w:pPr>
    <w:rPr>
      <w:b/>
      <w:bCs/>
      <w:iCs/>
      <w:sz w:val="28"/>
      <w:szCs w:val="28"/>
      <w:lang w:eastAsia="en-US"/>
    </w:rPr>
  </w:style>
  <w:style w:type="paragraph" w:customStyle="1" w:styleId="1c">
    <w:name w:val="1"/>
    <w:basedOn w:val="Normal"/>
    <w:link w:val="1d"/>
    <w:uiPriority w:val="99"/>
    <w:rsid w:val="004B26C7"/>
    <w:pPr>
      <w:spacing w:line="360" w:lineRule="auto"/>
      <w:ind w:left="284" w:right="284" w:firstLine="709"/>
      <w:jc w:val="both"/>
    </w:pPr>
    <w:rPr>
      <w:rFonts w:ascii="Arial" w:hAnsi="Arial"/>
      <w:sz w:val="22"/>
      <w:lang w:eastAsia="ru-RU"/>
    </w:rPr>
  </w:style>
  <w:style w:type="character" w:customStyle="1" w:styleId="aff9">
    <w:name w:val="Трофимова заголовок Знак"/>
    <w:link w:val="a4"/>
    <w:uiPriority w:val="99"/>
    <w:locked/>
    <w:rsid w:val="004B26C7"/>
    <w:rPr>
      <w:b/>
      <w:bCs/>
      <w:iCs/>
      <w:sz w:val="28"/>
      <w:szCs w:val="28"/>
      <w:lang w:eastAsia="en-US"/>
    </w:rPr>
  </w:style>
  <w:style w:type="character" w:customStyle="1" w:styleId="1d">
    <w:name w:val="1 Знак"/>
    <w:aliases w:val="OG Heading 2 Знак1,- 1 Знак,Знак Знак Знак Знак2,Заголовок 21 Знак1,Заголовок 2 Знак Знак1 Знак1,Heading 2 Char1 Знак1,Heading 2 Char Char Знак1,Heading 2 Char1 Char Char Знак1,Знак Знак Зн Знак2,hseHeading 2 Знак,- 1.1 Знак,Title3 Знак,.1 Зна"/>
    <w:link w:val="1c"/>
    <w:uiPriority w:val="99"/>
    <w:locked/>
    <w:rsid w:val="004B26C7"/>
    <w:rPr>
      <w:rFonts w:ascii="Arial" w:hAnsi="Arial"/>
      <w:sz w:val="22"/>
    </w:rPr>
  </w:style>
  <w:style w:type="paragraph" w:customStyle="1" w:styleId="1-">
    <w:name w:val="1-маркеры"/>
    <w:basedOn w:val="Normal"/>
    <w:next w:val="BodyText"/>
    <w:uiPriority w:val="99"/>
    <w:rsid w:val="004B26C7"/>
    <w:pPr>
      <w:numPr>
        <w:numId w:val="13"/>
      </w:numPr>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rsid w:val="004B26C7"/>
    <w:pPr>
      <w:ind w:left="1353" w:right="283" w:hanging="360"/>
    </w:pPr>
  </w:style>
  <w:style w:type="character" w:customStyle="1" w:styleId="11-0">
    <w:name w:val="11-маркеры Знак"/>
    <w:link w:val="11-"/>
    <w:uiPriority w:val="99"/>
    <w:locked/>
    <w:rsid w:val="004B26C7"/>
    <w:rPr>
      <w:rFonts w:ascii="Arial" w:hAnsi="Arial"/>
      <w:sz w:val="22"/>
    </w:rPr>
  </w:style>
  <w:style w:type="paragraph" w:customStyle="1" w:styleId="affa">
    <w:name w:val="Шрифт абзаца"/>
    <w:basedOn w:val="Normal"/>
    <w:uiPriority w:val="99"/>
    <w:rsid w:val="004B26C7"/>
    <w:pPr>
      <w:ind w:firstLine="720"/>
      <w:jc w:val="both"/>
    </w:pPr>
    <w:rPr>
      <w:rFonts w:ascii="Arial" w:hAnsi="Arial" w:cs="Arial"/>
      <w:sz w:val="28"/>
      <w:szCs w:val="28"/>
      <w:lang w:eastAsia="ru-RU"/>
    </w:rPr>
  </w:style>
  <w:style w:type="paragraph" w:customStyle="1" w:styleId="affb">
    <w:name w:val="текст"/>
    <w:uiPriority w:val="99"/>
    <w:rsid w:val="004B26C7"/>
    <w:pPr>
      <w:spacing w:line="276" w:lineRule="auto"/>
      <w:ind w:firstLine="851"/>
      <w:jc w:val="both"/>
    </w:pPr>
    <w:rPr>
      <w:rFonts w:ascii="Arial" w:hAnsi="Arial"/>
      <w:sz w:val="24"/>
      <w:szCs w:val="20"/>
    </w:rPr>
  </w:style>
  <w:style w:type="paragraph" w:customStyle="1" w:styleId="162">
    <w:name w:val="Стиль Основной текст Югранефтегазпроект + 16 пт полужирный По цен...2"/>
    <w:basedOn w:val="Normal"/>
    <w:uiPriority w:val="99"/>
    <w:rsid w:val="004B26C7"/>
    <w:pPr>
      <w:ind w:left="709" w:right="284"/>
      <w:jc w:val="center"/>
    </w:pPr>
    <w:rPr>
      <w:rFonts w:ascii="Arial" w:hAnsi="Arial"/>
      <w:b/>
      <w:bCs/>
      <w:sz w:val="32"/>
      <w:lang w:eastAsia="ru-RU"/>
    </w:rPr>
  </w:style>
  <w:style w:type="paragraph" w:customStyle="1" w:styleId="affc">
    <w:name w:val="основной тект"/>
    <w:basedOn w:val="Normal"/>
    <w:uiPriority w:val="99"/>
    <w:rsid w:val="004B26C7"/>
    <w:pPr>
      <w:widowControl w:val="0"/>
      <w:spacing w:line="360" w:lineRule="auto"/>
      <w:ind w:firstLine="709"/>
      <w:jc w:val="both"/>
    </w:pPr>
    <w:rPr>
      <w:color w:val="000000"/>
      <w:sz w:val="28"/>
      <w:lang w:eastAsia="ru-RU"/>
    </w:rPr>
  </w:style>
  <w:style w:type="paragraph" w:customStyle="1" w:styleId="Style21">
    <w:name w:val="Style21"/>
    <w:basedOn w:val="Normal"/>
    <w:uiPriority w:val="99"/>
    <w:rsid w:val="004B26C7"/>
    <w:pPr>
      <w:widowControl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b/>
      <w:sz w:val="20"/>
    </w:rPr>
  </w:style>
  <w:style w:type="paragraph" w:customStyle="1" w:styleId="xl67">
    <w:name w:val="xl67"/>
    <w:basedOn w:val="Normal"/>
    <w:uiPriority w:val="99"/>
    <w:rsid w:val="004B26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Normal"/>
    <w:uiPriority w:val="99"/>
    <w:rsid w:val="004B26C7"/>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jc w:val="center"/>
      <w:textAlignment w:val="center"/>
    </w:pPr>
    <w:rPr>
      <w:sz w:val="24"/>
      <w:szCs w:val="24"/>
      <w:lang w:eastAsia="ru-RU"/>
    </w:rPr>
  </w:style>
  <w:style w:type="character" w:styleId="PageNumber">
    <w:name w:val="page number"/>
    <w:basedOn w:val="DefaultParagraphFont"/>
    <w:uiPriority w:val="99"/>
    <w:rsid w:val="00047635"/>
    <w:rPr>
      <w:rFonts w:cs="Times New Roman"/>
    </w:rPr>
  </w:style>
  <w:style w:type="paragraph" w:styleId="BlockText">
    <w:name w:val="Block Text"/>
    <w:basedOn w:val="Normal"/>
    <w:uiPriority w:val="99"/>
    <w:rsid w:val="00047635"/>
    <w:pPr>
      <w:widowControl w:val="0"/>
      <w:ind w:left="567" w:right="849"/>
    </w:pPr>
    <w:rPr>
      <w:sz w:val="24"/>
      <w:lang w:eastAsia="ru-RU"/>
    </w:rPr>
  </w:style>
  <w:style w:type="paragraph" w:styleId="BodyTextIndent3">
    <w:name w:val="Body Text Indent 3"/>
    <w:basedOn w:val="Normal"/>
    <w:link w:val="BodyTextIndent3Char"/>
    <w:uiPriority w:val="99"/>
    <w:rsid w:val="00047635"/>
    <w:pPr>
      <w:widowControl w:val="0"/>
      <w:spacing w:line="360" w:lineRule="auto"/>
      <w:ind w:firstLine="567"/>
      <w:jc w:val="both"/>
    </w:pPr>
    <w:rPr>
      <w:color w:val="800000"/>
      <w:sz w:val="24"/>
      <w:lang w:eastAsia="ru-RU"/>
    </w:rPr>
  </w:style>
  <w:style w:type="character" w:customStyle="1" w:styleId="BodyTextIndent3Char">
    <w:name w:val="Body Text Indent 3 Char"/>
    <w:basedOn w:val="DefaultParagraphFont"/>
    <w:link w:val="BodyTextIndent3"/>
    <w:uiPriority w:val="99"/>
    <w:locked/>
    <w:rsid w:val="00047635"/>
    <w:rPr>
      <w:color w:val="800000"/>
      <w:sz w:val="24"/>
    </w:rPr>
  </w:style>
  <w:style w:type="character" w:customStyle="1" w:styleId="apple-style-span">
    <w:name w:val="apple-style-span"/>
    <w:uiPriority w:val="99"/>
    <w:rsid w:val="00047635"/>
  </w:style>
  <w:style w:type="paragraph" w:customStyle="1" w:styleId="affd">
    <w:name w:val="Текст Центр"/>
    <w:basedOn w:val="Normal"/>
    <w:link w:val="affe"/>
    <w:uiPriority w:val="99"/>
    <w:rsid w:val="00047635"/>
    <w:pPr>
      <w:jc w:val="center"/>
    </w:pPr>
    <w:rPr>
      <w:rFonts w:ascii="Arial" w:hAnsi="Arial"/>
      <w:kern w:val="24"/>
      <w:sz w:val="24"/>
      <w:szCs w:val="24"/>
      <w:lang w:eastAsia="en-US"/>
    </w:rPr>
  </w:style>
  <w:style w:type="character" w:customStyle="1" w:styleId="affe">
    <w:name w:val="Текст Центр Знак"/>
    <w:link w:val="affd"/>
    <w:uiPriority w:val="99"/>
    <w:locked/>
    <w:rsid w:val="00047635"/>
    <w:rPr>
      <w:rFonts w:ascii="Arial" w:eastAsia="Times New Roman" w:hAnsi="Arial"/>
      <w:kern w:val="24"/>
      <w:sz w:val="24"/>
      <w:lang w:eastAsia="en-US"/>
    </w:rPr>
  </w:style>
  <w:style w:type="paragraph" w:styleId="EndnoteText">
    <w:name w:val="endnote text"/>
    <w:basedOn w:val="Normal"/>
    <w:link w:val="EndnoteTextChar"/>
    <w:uiPriority w:val="99"/>
    <w:rsid w:val="00047635"/>
    <w:rPr>
      <w:lang w:eastAsia="ru-RU"/>
    </w:rPr>
  </w:style>
  <w:style w:type="character" w:customStyle="1" w:styleId="EndnoteTextChar">
    <w:name w:val="Endnote Text Char"/>
    <w:basedOn w:val="DefaultParagraphFont"/>
    <w:link w:val="EndnoteText"/>
    <w:uiPriority w:val="99"/>
    <w:locked/>
    <w:rsid w:val="00047635"/>
    <w:rPr>
      <w:rFonts w:cs="Times New Roman"/>
    </w:rPr>
  </w:style>
  <w:style w:type="character" w:styleId="EndnoteReference">
    <w:name w:val="endnote reference"/>
    <w:basedOn w:val="DefaultParagraphFont"/>
    <w:uiPriority w:val="99"/>
    <w:rsid w:val="00047635"/>
    <w:rPr>
      <w:rFonts w:cs="Times New Roman"/>
      <w:vertAlign w:val="superscript"/>
    </w:rPr>
  </w:style>
  <w:style w:type="paragraph" w:customStyle="1" w:styleId="afff">
    <w:name w:val="абзац"/>
    <w:basedOn w:val="Normal"/>
    <w:uiPriority w:val="99"/>
    <w:rsid w:val="00047635"/>
    <w:pPr>
      <w:spacing w:line="360" w:lineRule="auto"/>
      <w:ind w:firstLine="851"/>
      <w:jc w:val="both"/>
    </w:pPr>
    <w:rPr>
      <w:sz w:val="24"/>
      <w:lang w:eastAsia="ru-RU"/>
    </w:rPr>
  </w:style>
  <w:style w:type="paragraph" w:customStyle="1" w:styleId="formattext">
    <w:name w:val="formattext"/>
    <w:basedOn w:val="Normal"/>
    <w:uiPriority w:val="99"/>
    <w:rsid w:val="00047635"/>
    <w:pPr>
      <w:spacing w:before="100" w:beforeAutospacing="1" w:after="100" w:afterAutospacing="1"/>
    </w:pPr>
    <w:rPr>
      <w:sz w:val="24"/>
      <w:szCs w:val="24"/>
      <w:lang w:eastAsia="ru-RU"/>
    </w:rPr>
  </w:style>
  <w:style w:type="character" w:customStyle="1" w:styleId="match">
    <w:name w:val="match"/>
    <w:uiPriority w:val="99"/>
    <w:rsid w:val="00047635"/>
  </w:style>
  <w:style w:type="paragraph" w:customStyle="1" w:styleId="Style30">
    <w:name w:val="Style30"/>
    <w:basedOn w:val="Normal"/>
    <w:uiPriority w:val="99"/>
    <w:rsid w:val="00047635"/>
    <w:pPr>
      <w:widowControl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sz w:val="18"/>
    </w:rPr>
  </w:style>
  <w:style w:type="paragraph" w:customStyle="1" w:styleId="Default">
    <w:name w:val="Default"/>
    <w:uiPriority w:val="99"/>
    <w:rsid w:val="00047635"/>
    <w:pPr>
      <w:autoSpaceDE w:val="0"/>
      <w:autoSpaceDN w:val="0"/>
      <w:adjustRightInd w:val="0"/>
    </w:pPr>
    <w:rPr>
      <w:color w:val="000000"/>
      <w:sz w:val="24"/>
      <w:szCs w:val="24"/>
    </w:rPr>
  </w:style>
  <w:style w:type="paragraph" w:customStyle="1" w:styleId="24">
    <w:name w:val="Заг 2"/>
    <w:basedOn w:val="Normal"/>
    <w:next w:val="Normal"/>
    <w:uiPriority w:val="99"/>
    <w:rsid w:val="00047635"/>
    <w:pPr>
      <w:tabs>
        <w:tab w:val="left" w:pos="1276"/>
      </w:tabs>
      <w:spacing w:before="240" w:after="120"/>
      <w:ind w:right="170" w:firstLine="709"/>
      <w:outlineLvl w:val="1"/>
    </w:pPr>
    <w:rPr>
      <w:b/>
      <w:noProof/>
      <w:sz w:val="24"/>
      <w:szCs w:val="24"/>
      <w:lang w:eastAsia="en-US"/>
    </w:rPr>
  </w:style>
  <w:style w:type="paragraph" w:customStyle="1" w:styleId="34">
    <w:name w:val="Заг 3"/>
    <w:basedOn w:val="Normal"/>
    <w:next w:val="Normal"/>
    <w:uiPriority w:val="99"/>
    <w:rsid w:val="00047635"/>
    <w:pPr>
      <w:tabs>
        <w:tab w:val="left" w:pos="1276"/>
      </w:tabs>
      <w:spacing w:before="120" w:after="120"/>
      <w:ind w:right="170" w:firstLine="709"/>
    </w:pPr>
    <w:rPr>
      <w:sz w:val="24"/>
      <w:szCs w:val="24"/>
      <w:lang w:eastAsia="en-US"/>
    </w:rPr>
  </w:style>
  <w:style w:type="paragraph" w:customStyle="1" w:styleId="afff0">
    <w:name w:val="Заг. таблиц"/>
    <w:basedOn w:val="Normal"/>
    <w:uiPriority w:val="99"/>
    <w:rsid w:val="00047635"/>
    <w:pPr>
      <w:autoSpaceDE w:val="0"/>
      <w:autoSpaceDN w:val="0"/>
      <w:jc w:val="center"/>
    </w:pPr>
    <w:rPr>
      <w:bCs/>
      <w:lang w:eastAsia="en-US"/>
    </w:rPr>
  </w:style>
  <w:style w:type="paragraph" w:customStyle="1" w:styleId="afff1">
    <w:name w:val="Названия Таблиц"/>
    <w:basedOn w:val="Normal"/>
    <w:uiPriority w:val="99"/>
    <w:rsid w:val="00047635"/>
    <w:pPr>
      <w:spacing w:after="120"/>
      <w:ind w:right="170"/>
      <w:jc w:val="both"/>
    </w:pPr>
    <w:rPr>
      <w:sz w:val="24"/>
      <w:szCs w:val="24"/>
      <w:lang w:eastAsia="en-US"/>
    </w:rPr>
  </w:style>
  <w:style w:type="paragraph" w:customStyle="1" w:styleId="afff2">
    <w:name w:val="Обычн. текст"/>
    <w:basedOn w:val="Normal"/>
    <w:link w:val="afff3"/>
    <w:uiPriority w:val="99"/>
    <w:rsid w:val="00047635"/>
    <w:pPr>
      <w:tabs>
        <w:tab w:val="left" w:pos="709"/>
      </w:tabs>
      <w:spacing w:line="360" w:lineRule="auto"/>
      <w:ind w:right="170" w:firstLine="709"/>
      <w:jc w:val="both"/>
    </w:pPr>
    <w:rPr>
      <w:sz w:val="24"/>
      <w:szCs w:val="24"/>
      <w:lang w:eastAsia="ru-RU"/>
    </w:rPr>
  </w:style>
  <w:style w:type="paragraph" w:customStyle="1" w:styleId="afff4">
    <w:name w:val="Приложение"/>
    <w:basedOn w:val="Heading1"/>
    <w:uiPriority w:val="99"/>
    <w:rsid w:val="00047635"/>
    <w:pPr>
      <w:keepLines/>
      <w:tabs>
        <w:tab w:val="left" w:pos="1276"/>
      </w:tabs>
      <w:spacing w:before="360" w:after="240"/>
      <w:ind w:left="709" w:right="170" w:firstLine="0"/>
    </w:pPr>
    <w:rPr>
      <w:bCs/>
      <w:noProof/>
      <w:szCs w:val="24"/>
      <w:lang w:eastAsia="ru-RU"/>
    </w:rPr>
  </w:style>
  <w:style w:type="paragraph" w:customStyle="1" w:styleId="a0">
    <w:name w:val="Список литер."/>
    <w:basedOn w:val="Normal"/>
    <w:uiPriority w:val="99"/>
    <w:rsid w:val="00047635"/>
    <w:pPr>
      <w:numPr>
        <w:numId w:val="14"/>
      </w:numPr>
      <w:tabs>
        <w:tab w:val="left" w:pos="1134"/>
      </w:tabs>
      <w:spacing w:line="360" w:lineRule="auto"/>
      <w:ind w:left="0" w:right="170" w:firstLine="709"/>
    </w:pPr>
    <w:rPr>
      <w:sz w:val="24"/>
      <w:lang w:eastAsia="ru-RU"/>
    </w:rPr>
  </w:style>
  <w:style w:type="paragraph" w:customStyle="1" w:styleId="a">
    <w:name w:val="Стиль маркир. списка"/>
    <w:basedOn w:val="afff2"/>
    <w:link w:val="afff5"/>
    <w:uiPriority w:val="99"/>
    <w:rsid w:val="00047635"/>
    <w:pPr>
      <w:numPr>
        <w:numId w:val="15"/>
      </w:numPr>
    </w:pPr>
  </w:style>
  <w:style w:type="character" w:customStyle="1" w:styleId="afff5">
    <w:name w:val="Стиль маркир. списка Знак"/>
    <w:link w:val="a"/>
    <w:uiPriority w:val="99"/>
    <w:locked/>
    <w:rsid w:val="00047635"/>
    <w:rPr>
      <w:sz w:val="24"/>
      <w:szCs w:val="24"/>
    </w:rPr>
  </w:style>
  <w:style w:type="paragraph" w:customStyle="1" w:styleId="afff6">
    <w:name w:val="Заг. Таблиц"/>
    <w:basedOn w:val="Normal"/>
    <w:uiPriority w:val="99"/>
    <w:rsid w:val="00047635"/>
    <w:pPr>
      <w:autoSpaceDE w:val="0"/>
      <w:autoSpaceDN w:val="0"/>
      <w:jc w:val="center"/>
    </w:pPr>
    <w:rPr>
      <w:bCs/>
      <w:lang w:eastAsia="en-US"/>
    </w:rPr>
  </w:style>
  <w:style w:type="paragraph" w:customStyle="1" w:styleId="afff7">
    <w:name w:val="Названия таблиц"/>
    <w:basedOn w:val="Normal"/>
    <w:uiPriority w:val="99"/>
    <w:rsid w:val="00047635"/>
    <w:pPr>
      <w:spacing w:after="120"/>
      <w:ind w:right="170"/>
      <w:jc w:val="both"/>
    </w:pPr>
    <w:rPr>
      <w:sz w:val="24"/>
      <w:szCs w:val="24"/>
      <w:lang w:eastAsia="en-US"/>
    </w:rPr>
  </w:style>
  <w:style w:type="paragraph" w:customStyle="1" w:styleId="a3">
    <w:name w:val="Маркиров. список"/>
    <w:basedOn w:val="afff2"/>
    <w:link w:val="afff8"/>
    <w:uiPriority w:val="99"/>
    <w:rsid w:val="00047635"/>
    <w:pPr>
      <w:numPr>
        <w:numId w:val="16"/>
      </w:numPr>
    </w:pPr>
  </w:style>
  <w:style w:type="character" w:customStyle="1" w:styleId="afff8">
    <w:name w:val="Маркиров. список Знак"/>
    <w:link w:val="a3"/>
    <w:uiPriority w:val="99"/>
    <w:locked/>
    <w:rsid w:val="00047635"/>
    <w:rPr>
      <w:sz w:val="24"/>
      <w:szCs w:val="24"/>
    </w:rPr>
  </w:style>
  <w:style w:type="paragraph" w:customStyle="1" w:styleId="12NGP">
    <w:name w:val="Табл12_NGP"/>
    <w:link w:val="12NGP0"/>
    <w:uiPriority w:val="99"/>
    <w:rsid w:val="00047635"/>
    <w:rPr>
      <w:sz w:val="24"/>
      <w:lang w:eastAsia="en-US"/>
    </w:rPr>
  </w:style>
  <w:style w:type="character" w:customStyle="1" w:styleId="12NGP0">
    <w:name w:val="Табл12_NGP Знак"/>
    <w:link w:val="12NGP"/>
    <w:uiPriority w:val="99"/>
    <w:locked/>
    <w:rsid w:val="00047635"/>
    <w:rPr>
      <w:rFonts w:eastAsia="Times New Roman"/>
      <w:sz w:val="22"/>
      <w:lang w:eastAsia="en-US"/>
    </w:rPr>
  </w:style>
  <w:style w:type="paragraph" w:customStyle="1" w:styleId="140">
    <w:name w:val="Нормальный 14"/>
    <w:basedOn w:val="Normal"/>
    <w:hidden/>
    <w:uiPriority w:val="99"/>
    <w:rsid w:val="00047635"/>
    <w:pPr>
      <w:spacing w:line="360" w:lineRule="auto"/>
      <w:ind w:firstLine="709"/>
      <w:jc w:val="both"/>
    </w:pPr>
    <w:rPr>
      <w:sz w:val="28"/>
      <w:lang w:eastAsia="ru-RU"/>
    </w:rPr>
  </w:style>
  <w:style w:type="paragraph" w:customStyle="1" w:styleId="122">
    <w:name w:val="Таблица Текст 12 Центр"/>
    <w:basedOn w:val="Normal"/>
    <w:hidden/>
    <w:uiPriority w:val="99"/>
    <w:rsid w:val="00047635"/>
    <w:pPr>
      <w:spacing w:before="80" w:after="80"/>
      <w:ind w:left="57" w:right="57"/>
      <w:jc w:val="center"/>
    </w:pPr>
    <w:rPr>
      <w:sz w:val="24"/>
      <w:szCs w:val="22"/>
      <w:lang w:eastAsia="en-US"/>
    </w:rPr>
  </w:style>
  <w:style w:type="table" w:customStyle="1" w:styleId="1e">
    <w:name w:val="Сетка таблицы1"/>
    <w:uiPriority w:val="99"/>
    <w:rsid w:val="00047635"/>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NGP0">
    <w:name w:val="Нумеров. список_NGP"/>
    <w:link w:val="NGP4"/>
    <w:uiPriority w:val="99"/>
    <w:rsid w:val="00047635"/>
    <w:pPr>
      <w:numPr>
        <w:numId w:val="17"/>
      </w:numPr>
      <w:tabs>
        <w:tab w:val="left" w:pos="709"/>
        <w:tab w:val="left" w:pos="1021"/>
      </w:tabs>
      <w:suppressAutoHyphens/>
      <w:spacing w:line="360" w:lineRule="auto"/>
      <w:ind w:left="0" w:right="170" w:firstLine="709"/>
      <w:jc w:val="both"/>
    </w:pPr>
    <w:rPr>
      <w:sz w:val="24"/>
      <w:lang w:val="en-US" w:eastAsia="en-US"/>
    </w:rPr>
  </w:style>
  <w:style w:type="character" w:customStyle="1" w:styleId="NGP4">
    <w:name w:val="Нумеров. список_NGP Знак"/>
    <w:link w:val="NGP0"/>
    <w:uiPriority w:val="99"/>
    <w:locked/>
    <w:rsid w:val="00047635"/>
    <w:rPr>
      <w:sz w:val="24"/>
      <w:lang w:val="en-US" w:eastAsia="en-US"/>
    </w:rPr>
  </w:style>
  <w:style w:type="paragraph" w:customStyle="1" w:styleId="10NGP">
    <w:name w:val="Табл10_центр_NGP"/>
    <w:link w:val="10NGP0"/>
    <w:uiPriority w:val="99"/>
    <w:rsid w:val="00047635"/>
    <w:pPr>
      <w:jc w:val="center"/>
    </w:pPr>
    <w:rPr>
      <w:sz w:val="20"/>
      <w:lang w:eastAsia="en-US"/>
    </w:rPr>
  </w:style>
  <w:style w:type="character" w:customStyle="1" w:styleId="10NGP0">
    <w:name w:val="Табл10_центр_NGP Знак"/>
    <w:link w:val="10NGP"/>
    <w:uiPriority w:val="99"/>
    <w:locked/>
    <w:rsid w:val="00047635"/>
    <w:rPr>
      <w:rFonts w:eastAsia="Times New Roman"/>
      <w:sz w:val="22"/>
      <w:lang w:eastAsia="en-US"/>
    </w:rPr>
  </w:style>
  <w:style w:type="character" w:customStyle="1" w:styleId="NGP1">
    <w:name w:val="Маркиров. список_NGP Знак"/>
    <w:link w:val="NGP"/>
    <w:uiPriority w:val="99"/>
    <w:locked/>
    <w:rsid w:val="00047635"/>
    <w:rPr>
      <w:sz w:val="24"/>
      <w:lang w:eastAsia="en-US"/>
    </w:rPr>
  </w:style>
  <w:style w:type="character" w:customStyle="1" w:styleId="2NGP0">
    <w:name w:val="Заг 2_NGP Знак"/>
    <w:link w:val="2NGP"/>
    <w:uiPriority w:val="99"/>
    <w:semiHidden/>
    <w:locked/>
    <w:rsid w:val="001B0B91"/>
    <w:rPr>
      <w:b/>
      <w:bCs/>
      <w:sz w:val="24"/>
      <w:szCs w:val="26"/>
      <w:lang w:val="en-US" w:eastAsia="en-US"/>
    </w:rPr>
  </w:style>
  <w:style w:type="character" w:customStyle="1" w:styleId="1NGP0">
    <w:name w:val="Заг 1_NGP Знак"/>
    <w:link w:val="1NGP"/>
    <w:uiPriority w:val="99"/>
    <w:semiHidden/>
    <w:locked/>
    <w:rsid w:val="001B0B91"/>
    <w:rPr>
      <w:b/>
      <w:bCs/>
      <w:sz w:val="28"/>
      <w:szCs w:val="28"/>
      <w:lang w:val="en-US" w:eastAsia="en-US"/>
    </w:rPr>
  </w:style>
  <w:style w:type="paragraph" w:customStyle="1" w:styleId="NGP5">
    <w:name w:val="НазвТабл_NGP"/>
    <w:next w:val="Normal"/>
    <w:link w:val="NGP6"/>
    <w:uiPriority w:val="99"/>
    <w:rsid w:val="001B0B91"/>
    <w:pPr>
      <w:keepNext/>
      <w:keepLines/>
      <w:suppressAutoHyphens/>
      <w:spacing w:after="120"/>
      <w:ind w:right="170"/>
    </w:pPr>
    <w:rPr>
      <w:sz w:val="24"/>
      <w:lang w:val="en-US" w:eastAsia="en-US"/>
    </w:rPr>
  </w:style>
  <w:style w:type="character" w:customStyle="1" w:styleId="NGP6">
    <w:name w:val="НазвТабл_NGP Знак"/>
    <w:basedOn w:val="DefaultParagraphFont"/>
    <w:link w:val="NGP5"/>
    <w:uiPriority w:val="99"/>
    <w:locked/>
    <w:rsid w:val="001B0B91"/>
    <w:rPr>
      <w:rFonts w:eastAsia="Times New Roman" w:cs="Times New Roman"/>
      <w:sz w:val="22"/>
      <w:szCs w:val="22"/>
      <w:lang w:val="en-US" w:eastAsia="en-US" w:bidi="ar-SA"/>
    </w:rPr>
  </w:style>
  <w:style w:type="table" w:styleId="DarkList-Accent4">
    <w:name w:val="Dark List Accent 4"/>
    <w:basedOn w:val="TableNormal"/>
    <w:uiPriority w:val="99"/>
    <w:rsid w:val="001B0B91"/>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25">
    <w:name w:val="Сетка таблицы2"/>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Normal"/>
    <w:uiPriority w:val="99"/>
    <w:rsid w:val="001B0B91"/>
    <w:pPr>
      <w:pBdr>
        <w:top w:val="single" w:sz="4" w:space="0" w:color="auto"/>
        <w:left w:val="single" w:sz="4" w:space="0" w:color="auto"/>
        <w:bottom w:val="single" w:sz="4" w:space="0" w:color="auto"/>
      </w:pBdr>
      <w:spacing w:before="100" w:beforeAutospacing="1" w:after="100" w:afterAutospacing="1"/>
      <w:jc w:val="right"/>
      <w:textAlignment w:val="center"/>
    </w:pPr>
    <w:rPr>
      <w:sz w:val="22"/>
      <w:szCs w:val="22"/>
      <w:lang w:eastAsia="ru-RU"/>
    </w:rPr>
  </w:style>
  <w:style w:type="paragraph" w:customStyle="1" w:styleId="xl71">
    <w:name w:val="xl71"/>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2"/>
      <w:szCs w:val="22"/>
      <w:lang w:eastAsia="ru-RU"/>
    </w:rPr>
  </w:style>
  <w:style w:type="paragraph" w:customStyle="1" w:styleId="xl72">
    <w:name w:val="xl72"/>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73">
    <w:name w:val="xl73"/>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4"/>
      <w:szCs w:val="24"/>
      <w:lang w:eastAsia="ru-RU"/>
    </w:rPr>
  </w:style>
  <w:style w:type="paragraph" w:customStyle="1" w:styleId="xl74">
    <w:name w:val="xl74"/>
    <w:basedOn w:val="Normal"/>
    <w:uiPriority w:val="99"/>
    <w:rsid w:val="001B0B91"/>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75">
    <w:name w:val="xl75"/>
    <w:basedOn w:val="Normal"/>
    <w:uiPriority w:val="99"/>
    <w:rsid w:val="001B0B91"/>
    <w:pPr>
      <w:spacing w:before="100" w:beforeAutospacing="1" w:after="100" w:afterAutospacing="1"/>
      <w:jc w:val="center"/>
      <w:textAlignment w:val="center"/>
    </w:pPr>
    <w:rPr>
      <w:sz w:val="22"/>
      <w:szCs w:val="22"/>
      <w:lang w:eastAsia="ru-RU"/>
    </w:rPr>
  </w:style>
  <w:style w:type="paragraph" w:customStyle="1" w:styleId="xl76">
    <w:name w:val="xl76"/>
    <w:basedOn w:val="Normal"/>
    <w:uiPriority w:val="99"/>
    <w:rsid w:val="001B0B91"/>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77">
    <w:name w:val="xl77"/>
    <w:basedOn w:val="Normal"/>
    <w:uiPriority w:val="99"/>
    <w:rsid w:val="001B0B91"/>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78">
    <w:name w:val="xl78"/>
    <w:basedOn w:val="Normal"/>
    <w:uiPriority w:val="99"/>
    <w:rsid w:val="001B0B91"/>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79">
    <w:name w:val="xl79"/>
    <w:basedOn w:val="Normal"/>
    <w:uiPriority w:val="99"/>
    <w:rsid w:val="001B0B91"/>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80">
    <w:name w:val="xl80"/>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81">
    <w:name w:val="xl81"/>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82">
    <w:name w:val="xl82"/>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83">
    <w:name w:val="xl83"/>
    <w:basedOn w:val="Normal"/>
    <w:uiPriority w:val="99"/>
    <w:rsid w:val="001B0B91"/>
    <w:pPr>
      <w:pBdr>
        <w:top w:val="single" w:sz="4" w:space="0" w:color="auto"/>
        <w:left w:val="single" w:sz="4" w:space="0" w:color="auto"/>
      </w:pBdr>
      <w:spacing w:before="100" w:beforeAutospacing="1" w:after="100" w:afterAutospacing="1"/>
      <w:jc w:val="center"/>
      <w:textAlignment w:val="center"/>
    </w:pPr>
    <w:rPr>
      <w:i/>
      <w:iCs/>
      <w:sz w:val="24"/>
      <w:szCs w:val="24"/>
      <w:lang w:eastAsia="ru-RU"/>
    </w:rPr>
  </w:style>
  <w:style w:type="paragraph" w:customStyle="1" w:styleId="xl84">
    <w:name w:val="xl84"/>
    <w:basedOn w:val="Normal"/>
    <w:uiPriority w:val="99"/>
    <w:rsid w:val="001B0B91"/>
    <w:pPr>
      <w:pBdr>
        <w:top w:val="single" w:sz="4" w:space="0" w:color="auto"/>
      </w:pBdr>
      <w:spacing w:before="100" w:beforeAutospacing="1" w:after="100" w:afterAutospacing="1"/>
      <w:jc w:val="center"/>
      <w:textAlignment w:val="center"/>
    </w:pPr>
    <w:rPr>
      <w:i/>
      <w:iCs/>
      <w:sz w:val="24"/>
      <w:szCs w:val="24"/>
      <w:lang w:eastAsia="ru-RU"/>
    </w:rPr>
  </w:style>
  <w:style w:type="paragraph" w:customStyle="1" w:styleId="xl85">
    <w:name w:val="xl85"/>
    <w:basedOn w:val="Normal"/>
    <w:uiPriority w:val="99"/>
    <w:rsid w:val="001B0B91"/>
    <w:pPr>
      <w:pBdr>
        <w:top w:val="single" w:sz="4" w:space="0" w:color="auto"/>
        <w:right w:val="single" w:sz="4" w:space="0" w:color="auto"/>
      </w:pBdr>
      <w:spacing w:before="100" w:beforeAutospacing="1" w:after="100" w:afterAutospacing="1"/>
      <w:jc w:val="center"/>
      <w:textAlignment w:val="center"/>
    </w:pPr>
    <w:rPr>
      <w:i/>
      <w:iCs/>
      <w:sz w:val="24"/>
      <w:szCs w:val="24"/>
      <w:lang w:eastAsia="ru-RU"/>
    </w:rPr>
  </w:style>
  <w:style w:type="paragraph" w:customStyle="1" w:styleId="xl86">
    <w:name w:val="xl86"/>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87">
    <w:name w:val="xl87"/>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88">
    <w:name w:val="xl88"/>
    <w:basedOn w:val="Normal"/>
    <w:uiPriority w:val="99"/>
    <w:rsid w:val="001B0B91"/>
    <w:pPr>
      <w:pBdr>
        <w:top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89">
    <w:name w:val="xl89"/>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90">
    <w:name w:val="xl90"/>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2"/>
      <w:szCs w:val="22"/>
      <w:lang w:eastAsia="ru-RU"/>
    </w:rPr>
  </w:style>
  <w:style w:type="paragraph" w:customStyle="1" w:styleId="xl91">
    <w:name w:val="xl91"/>
    <w:basedOn w:val="Normal"/>
    <w:uiPriority w:val="99"/>
    <w:rsid w:val="001B0B9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ru-RU"/>
    </w:rPr>
  </w:style>
  <w:style w:type="paragraph" w:customStyle="1" w:styleId="xl92">
    <w:name w:val="xl92"/>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ru-RU"/>
    </w:rPr>
  </w:style>
  <w:style w:type="paragraph" w:customStyle="1" w:styleId="xl93">
    <w:name w:val="xl93"/>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94">
    <w:name w:val="xl94"/>
    <w:basedOn w:val="Normal"/>
    <w:uiPriority w:val="99"/>
    <w:rsid w:val="001B0B91"/>
    <w:pPr>
      <w:pBdr>
        <w:top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95">
    <w:name w:val="xl95"/>
    <w:basedOn w:val="Normal"/>
    <w:uiPriority w:val="99"/>
    <w:rsid w:val="001B0B9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96">
    <w:name w:val="xl96"/>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ru-RU"/>
    </w:rPr>
  </w:style>
  <w:style w:type="paragraph" w:customStyle="1" w:styleId="xl97">
    <w:name w:val="xl97"/>
    <w:basedOn w:val="Normal"/>
    <w:uiPriority w:val="99"/>
    <w:rsid w:val="001B0B91"/>
    <w:pPr>
      <w:pBdr>
        <w:top w:val="single" w:sz="4" w:space="0" w:color="auto"/>
        <w:left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98">
    <w:name w:val="xl98"/>
    <w:basedOn w:val="Normal"/>
    <w:uiPriority w:val="99"/>
    <w:rsid w:val="001B0B91"/>
    <w:pPr>
      <w:pBdr>
        <w:top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99">
    <w:name w:val="xl99"/>
    <w:basedOn w:val="Normal"/>
    <w:uiPriority w:val="99"/>
    <w:rsid w:val="001B0B91"/>
    <w:pPr>
      <w:pBdr>
        <w:top w:val="single" w:sz="4" w:space="0" w:color="auto"/>
        <w:right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100">
    <w:name w:val="xl100"/>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ru-RU"/>
    </w:rPr>
  </w:style>
  <w:style w:type="paragraph" w:customStyle="1" w:styleId="xl101">
    <w:name w:val="xl101"/>
    <w:basedOn w:val="Normal"/>
    <w:uiPriority w:val="99"/>
    <w:rsid w:val="001B0B91"/>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ru-RU"/>
    </w:rPr>
  </w:style>
  <w:style w:type="paragraph" w:customStyle="1" w:styleId="xl102">
    <w:name w:val="xl102"/>
    <w:basedOn w:val="Normal"/>
    <w:uiPriority w:val="99"/>
    <w:rsid w:val="001B0B9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ru-RU"/>
    </w:rPr>
  </w:style>
  <w:style w:type="paragraph" w:customStyle="1" w:styleId="xl103">
    <w:name w:val="xl103"/>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textAlignment w:val="center"/>
    </w:pPr>
    <w:rPr>
      <w:i/>
      <w:iCs/>
      <w:sz w:val="24"/>
      <w:szCs w:val="24"/>
      <w:lang w:eastAsia="ru-RU"/>
    </w:rPr>
  </w:style>
  <w:style w:type="paragraph" w:customStyle="1" w:styleId="xl104">
    <w:name w:val="xl104"/>
    <w:basedOn w:val="Normal"/>
    <w:uiPriority w:val="99"/>
    <w:rsid w:val="001B0B91"/>
    <w:pPr>
      <w:pBdr>
        <w:top w:val="single" w:sz="4" w:space="0" w:color="auto"/>
        <w:bottom w:val="single" w:sz="4" w:space="0" w:color="auto"/>
      </w:pBdr>
      <w:spacing w:before="100" w:beforeAutospacing="1" w:after="100" w:afterAutospacing="1"/>
      <w:jc w:val="center"/>
      <w:textAlignment w:val="center"/>
    </w:pPr>
    <w:rPr>
      <w:i/>
      <w:iCs/>
      <w:sz w:val="24"/>
      <w:szCs w:val="24"/>
      <w:lang w:eastAsia="ru-RU"/>
    </w:rPr>
  </w:style>
  <w:style w:type="paragraph" w:customStyle="1" w:styleId="xl105">
    <w:name w:val="xl105"/>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lang w:eastAsia="ru-RU"/>
    </w:rPr>
  </w:style>
  <w:style w:type="paragraph" w:customStyle="1" w:styleId="xl106">
    <w:name w:val="xl106"/>
    <w:basedOn w:val="Normal"/>
    <w:uiPriority w:val="99"/>
    <w:rsid w:val="001B0B91"/>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07">
    <w:name w:val="xl107"/>
    <w:basedOn w:val="Normal"/>
    <w:uiPriority w:val="99"/>
    <w:rsid w:val="001B0B91"/>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Normal"/>
    <w:uiPriority w:val="99"/>
    <w:rsid w:val="001B0B91"/>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Normal"/>
    <w:uiPriority w:val="99"/>
    <w:rsid w:val="001B0B91"/>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Normal"/>
    <w:uiPriority w:val="99"/>
    <w:rsid w:val="001B0B91"/>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Normal"/>
    <w:uiPriority w:val="99"/>
    <w:rsid w:val="001B0B91"/>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Normal"/>
    <w:uiPriority w:val="99"/>
    <w:rsid w:val="001B0B91"/>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Normal"/>
    <w:uiPriority w:val="99"/>
    <w:rsid w:val="001B0B91"/>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14">
    <w:name w:val="xl114"/>
    <w:basedOn w:val="Normal"/>
    <w:uiPriority w:val="99"/>
    <w:rsid w:val="001B0B91"/>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15">
    <w:name w:val="xl115"/>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6">
    <w:name w:val="xl116"/>
    <w:basedOn w:val="Normal"/>
    <w:uiPriority w:val="99"/>
    <w:rsid w:val="001B0B91"/>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17">
    <w:name w:val="xl117"/>
    <w:basedOn w:val="Normal"/>
    <w:uiPriority w:val="99"/>
    <w:rsid w:val="001B0B91"/>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18">
    <w:name w:val="xl118"/>
    <w:basedOn w:val="Normal"/>
    <w:uiPriority w:val="99"/>
    <w:rsid w:val="001B0B91"/>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9">
    <w:name w:val="xl119"/>
    <w:basedOn w:val="Normal"/>
    <w:uiPriority w:val="99"/>
    <w:rsid w:val="001B0B91"/>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Normal"/>
    <w:uiPriority w:val="99"/>
    <w:rsid w:val="001B0B91"/>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Normal"/>
    <w:uiPriority w:val="99"/>
    <w:rsid w:val="001B0B91"/>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Normal"/>
    <w:uiPriority w:val="99"/>
    <w:rsid w:val="001B0B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123">
    <w:name w:val="xl123"/>
    <w:basedOn w:val="Normal"/>
    <w:uiPriority w:val="99"/>
    <w:rsid w:val="001B0B91"/>
    <w:pPr>
      <w:pBdr>
        <w:top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124">
    <w:name w:val="xl124"/>
    <w:basedOn w:val="Normal"/>
    <w:uiPriority w:val="99"/>
    <w:rsid w:val="001B0B9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lang w:eastAsia="ru-RU"/>
    </w:rPr>
  </w:style>
  <w:style w:type="paragraph" w:customStyle="1" w:styleId="xl125">
    <w:name w:val="xl125"/>
    <w:basedOn w:val="Normal"/>
    <w:uiPriority w:val="99"/>
    <w:rsid w:val="001B0B91"/>
    <w:pPr>
      <w:pBdr>
        <w:top w:val="single" w:sz="4" w:space="0" w:color="auto"/>
        <w:bottom w:val="single" w:sz="4" w:space="0" w:color="auto"/>
      </w:pBdr>
      <w:shd w:val="clear" w:color="000000" w:fill="FFFFFF"/>
      <w:spacing w:before="100" w:beforeAutospacing="1" w:after="100" w:afterAutospacing="1"/>
      <w:jc w:val="center"/>
      <w:textAlignment w:val="center"/>
    </w:pPr>
    <w:rPr>
      <w:b/>
      <w:bCs/>
      <w:i/>
      <w:iCs/>
      <w:sz w:val="22"/>
      <w:szCs w:val="22"/>
      <w:lang w:eastAsia="ru-RU"/>
    </w:rPr>
  </w:style>
  <w:style w:type="paragraph" w:customStyle="1" w:styleId="xl126">
    <w:name w:val="xl126"/>
    <w:basedOn w:val="Normal"/>
    <w:uiPriority w:val="99"/>
    <w:rsid w:val="001B0B9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lang w:eastAsia="ru-RU"/>
    </w:rPr>
  </w:style>
  <w:style w:type="paragraph" w:customStyle="1" w:styleId="xl127">
    <w:name w:val="xl127"/>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Normal"/>
    <w:uiPriority w:val="99"/>
    <w:rsid w:val="001B0B91"/>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table" w:customStyle="1" w:styleId="110">
    <w:name w:val="Сетка таблицы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paragraph">
    <w:name w:val="paragraph"/>
    <w:basedOn w:val="Normal"/>
    <w:uiPriority w:val="99"/>
    <w:rsid w:val="001B0B91"/>
    <w:pPr>
      <w:spacing w:before="100" w:beforeAutospacing="1" w:after="100" w:afterAutospacing="1"/>
    </w:pPr>
    <w:rPr>
      <w:sz w:val="24"/>
      <w:szCs w:val="24"/>
      <w:lang w:eastAsia="ru-RU"/>
    </w:rPr>
  </w:style>
  <w:style w:type="character" w:customStyle="1" w:styleId="normaltextrun">
    <w:name w:val="normaltextrun"/>
    <w:basedOn w:val="DefaultParagraphFont"/>
    <w:uiPriority w:val="99"/>
    <w:rsid w:val="001B0B91"/>
    <w:rPr>
      <w:rFonts w:cs="Times New Roman"/>
    </w:rPr>
  </w:style>
  <w:style w:type="character" w:customStyle="1" w:styleId="eop">
    <w:name w:val="eop"/>
    <w:basedOn w:val="DefaultParagraphFont"/>
    <w:uiPriority w:val="99"/>
    <w:rsid w:val="001B0B91"/>
    <w:rPr>
      <w:rFonts w:cs="Times New Roman"/>
    </w:rPr>
  </w:style>
  <w:style w:type="character" w:customStyle="1" w:styleId="spellingerror">
    <w:name w:val="spellingerror"/>
    <w:basedOn w:val="DefaultParagraphFont"/>
    <w:uiPriority w:val="99"/>
    <w:rsid w:val="001B0B91"/>
    <w:rPr>
      <w:rFonts w:cs="Times New Roman"/>
    </w:rPr>
  </w:style>
  <w:style w:type="table" w:customStyle="1" w:styleId="123">
    <w:name w:val="Сетка таблицы1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2">
    <w:name w:val="xl132"/>
    <w:basedOn w:val="Normal"/>
    <w:uiPriority w:val="99"/>
    <w:rsid w:val="001B0B91"/>
    <w:pPr>
      <w:spacing w:before="100" w:beforeAutospacing="1" w:after="100" w:afterAutospacing="1"/>
      <w:jc w:val="center"/>
      <w:textAlignment w:val="center"/>
    </w:pPr>
    <w:rPr>
      <w:sz w:val="24"/>
      <w:szCs w:val="24"/>
      <w:lang w:eastAsia="ru-RU"/>
    </w:rPr>
  </w:style>
  <w:style w:type="paragraph" w:customStyle="1" w:styleId="xl133">
    <w:name w:val="xl133"/>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34">
    <w:name w:val="xl134"/>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35">
    <w:name w:val="xl135"/>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36">
    <w:name w:val="xl136"/>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37">
    <w:name w:val="xl137"/>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paragraph" w:customStyle="1" w:styleId="xl138">
    <w:name w:val="xl138"/>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39">
    <w:name w:val="xl139"/>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0">
    <w:name w:val="xl140"/>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1">
    <w:name w:val="xl141"/>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2">
    <w:name w:val="xl142"/>
    <w:basedOn w:val="Normal"/>
    <w:uiPriority w:val="99"/>
    <w:rsid w:val="001B0B91"/>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lang w:eastAsia="ru-RU"/>
    </w:rPr>
  </w:style>
  <w:style w:type="paragraph" w:customStyle="1" w:styleId="xl143">
    <w:name w:val="xl14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lang w:eastAsia="ru-RU"/>
    </w:rPr>
  </w:style>
  <w:style w:type="paragraph" w:customStyle="1" w:styleId="xl144">
    <w:name w:val="xl144"/>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45">
    <w:name w:val="xl145"/>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6">
    <w:name w:val="xl146"/>
    <w:basedOn w:val="Normal"/>
    <w:uiPriority w:val="99"/>
    <w:rsid w:val="001B0B91"/>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7">
    <w:name w:val="xl147"/>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8">
    <w:name w:val="xl148"/>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49">
    <w:name w:val="xl149"/>
    <w:basedOn w:val="Normal"/>
    <w:uiPriority w:val="99"/>
    <w:rsid w:val="001B0B91"/>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50">
    <w:name w:val="xl150"/>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51">
    <w:name w:val="xl151"/>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52">
    <w:name w:val="xl152"/>
    <w:basedOn w:val="Normal"/>
    <w:uiPriority w:val="99"/>
    <w:rsid w:val="001B0B91"/>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53">
    <w:name w:val="xl153"/>
    <w:basedOn w:val="Normal"/>
    <w:uiPriority w:val="99"/>
    <w:rsid w:val="001B0B91"/>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54">
    <w:name w:val="xl154"/>
    <w:basedOn w:val="Normal"/>
    <w:uiPriority w:val="99"/>
    <w:rsid w:val="001B0B91"/>
    <w:pPr>
      <w:pBdr>
        <w:left w:val="single" w:sz="4" w:space="0" w:color="auto"/>
        <w:bottom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55">
    <w:name w:val="xl155"/>
    <w:basedOn w:val="Normal"/>
    <w:uiPriority w:val="99"/>
    <w:rsid w:val="001B0B91"/>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lang w:eastAsia="ru-RU"/>
    </w:rPr>
  </w:style>
  <w:style w:type="paragraph" w:customStyle="1" w:styleId="xl156">
    <w:name w:val="xl156"/>
    <w:basedOn w:val="Normal"/>
    <w:uiPriority w:val="99"/>
    <w:rsid w:val="001B0B91"/>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lang w:eastAsia="ru-RU"/>
    </w:rPr>
  </w:style>
  <w:style w:type="paragraph" w:customStyle="1" w:styleId="xl157">
    <w:name w:val="xl157"/>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lang w:eastAsia="ru-RU"/>
    </w:rPr>
  </w:style>
  <w:style w:type="paragraph" w:customStyle="1" w:styleId="xl158">
    <w:name w:val="xl158"/>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sz w:val="24"/>
      <w:szCs w:val="24"/>
      <w:lang w:eastAsia="ru-RU"/>
    </w:rPr>
  </w:style>
  <w:style w:type="paragraph" w:customStyle="1" w:styleId="xl159">
    <w:name w:val="xl159"/>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160">
    <w:name w:val="xl160"/>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sz w:val="24"/>
      <w:szCs w:val="24"/>
      <w:lang w:eastAsia="ru-RU"/>
    </w:rPr>
  </w:style>
  <w:style w:type="paragraph" w:customStyle="1" w:styleId="xl161">
    <w:name w:val="xl161"/>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162">
    <w:name w:val="xl162"/>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63">
    <w:name w:val="xl16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64">
    <w:name w:val="xl164"/>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65">
    <w:name w:val="xl165"/>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lang w:eastAsia="ru-RU"/>
    </w:rPr>
  </w:style>
  <w:style w:type="paragraph" w:customStyle="1" w:styleId="xl166">
    <w:name w:val="xl166"/>
    <w:basedOn w:val="Normal"/>
    <w:uiPriority w:val="99"/>
    <w:rsid w:val="001B0B91"/>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67">
    <w:name w:val="xl167"/>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8">
    <w:name w:val="xl168"/>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9">
    <w:name w:val="xl169"/>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70">
    <w:name w:val="xl170"/>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71">
    <w:name w:val="xl171"/>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xl172">
    <w:name w:val="xl172"/>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173">
    <w:name w:val="xl17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lang w:eastAsia="ru-RU"/>
    </w:rPr>
  </w:style>
  <w:style w:type="paragraph" w:customStyle="1" w:styleId="xl174">
    <w:name w:val="xl174"/>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textAlignment w:val="center"/>
    </w:pPr>
    <w:rPr>
      <w:sz w:val="24"/>
      <w:szCs w:val="24"/>
      <w:lang w:eastAsia="ru-RU"/>
    </w:rPr>
  </w:style>
  <w:style w:type="paragraph" w:customStyle="1" w:styleId="xl175">
    <w:name w:val="xl175"/>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lang w:eastAsia="ru-RU"/>
    </w:rPr>
  </w:style>
  <w:style w:type="paragraph" w:customStyle="1" w:styleId="xl176">
    <w:name w:val="xl176"/>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lang w:eastAsia="ru-RU"/>
    </w:rPr>
  </w:style>
  <w:style w:type="paragraph" w:customStyle="1" w:styleId="xl177">
    <w:name w:val="xl177"/>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sz w:val="24"/>
      <w:szCs w:val="24"/>
      <w:lang w:eastAsia="ru-RU"/>
    </w:rPr>
  </w:style>
  <w:style w:type="paragraph" w:customStyle="1" w:styleId="xl178">
    <w:name w:val="xl178"/>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sz w:val="24"/>
      <w:szCs w:val="24"/>
      <w:lang w:eastAsia="ru-RU"/>
    </w:rPr>
  </w:style>
  <w:style w:type="paragraph" w:customStyle="1" w:styleId="xl179">
    <w:name w:val="xl179"/>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sz w:val="24"/>
      <w:szCs w:val="24"/>
      <w:lang w:eastAsia="ru-RU"/>
    </w:rPr>
  </w:style>
  <w:style w:type="paragraph" w:customStyle="1" w:styleId="xl180">
    <w:name w:val="xl180"/>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lang w:eastAsia="ru-RU"/>
    </w:rPr>
  </w:style>
  <w:style w:type="paragraph" w:customStyle="1" w:styleId="xl181">
    <w:name w:val="xl181"/>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82">
    <w:name w:val="xl182"/>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83">
    <w:name w:val="xl18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24"/>
      <w:szCs w:val="24"/>
      <w:lang w:eastAsia="ru-RU"/>
    </w:rPr>
  </w:style>
  <w:style w:type="table" w:customStyle="1" w:styleId="130">
    <w:name w:val="Сетка таблицы1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41">
    <w:name w:val="Сетка таблицы14"/>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5">
    <w:name w:val="Сетка таблицы3"/>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0">
    <w:name w:val="Сетка таблицы4"/>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2">
    <w:name w:val="Сетка таблицы2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
    <w:name w:val="Сетка таблицы7"/>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1">
    <w:name w:val="Сетка таблицы2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afff9">
    <w:name w:val="!обыч"/>
    <w:basedOn w:val="Normal"/>
    <w:link w:val="afffa"/>
    <w:uiPriority w:val="99"/>
    <w:rsid w:val="001B0B91"/>
    <w:pPr>
      <w:spacing w:line="360" w:lineRule="auto"/>
      <w:ind w:left="142" w:firstLine="710"/>
      <w:jc w:val="both"/>
    </w:pPr>
    <w:rPr>
      <w:sz w:val="24"/>
      <w:szCs w:val="22"/>
      <w:lang w:eastAsia="ru-RU"/>
    </w:rPr>
  </w:style>
  <w:style w:type="character" w:customStyle="1" w:styleId="afffa">
    <w:name w:val="!обыч Знак"/>
    <w:basedOn w:val="DefaultParagraphFont"/>
    <w:link w:val="afff9"/>
    <w:uiPriority w:val="99"/>
    <w:locked/>
    <w:rsid w:val="001B0B91"/>
    <w:rPr>
      <w:rFonts w:cs="Times New Roman"/>
      <w:sz w:val="22"/>
      <w:szCs w:val="22"/>
    </w:rPr>
  </w:style>
  <w:style w:type="table" w:customStyle="1" w:styleId="292">
    <w:name w:val="Сетка таблицы29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80">
    <w:name w:val="Сетка таблицы18"/>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0">
    <w:name w:val="Сетка таблицы2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
    <w:name w:val="Сетка таблицы3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0">
    <w:name w:val="xl130"/>
    <w:basedOn w:val="Normal"/>
    <w:uiPriority w:val="99"/>
    <w:rsid w:val="001B0B91"/>
    <w:pPr>
      <w:pBdr>
        <w:left w:val="single" w:sz="4" w:space="0" w:color="auto"/>
        <w:right w:val="single" w:sz="4" w:space="0" w:color="auto"/>
      </w:pBdr>
      <w:spacing w:before="100" w:beforeAutospacing="1" w:after="100" w:afterAutospacing="1"/>
      <w:jc w:val="center"/>
      <w:textAlignment w:val="center"/>
    </w:pPr>
    <w:rPr>
      <w:sz w:val="28"/>
      <w:szCs w:val="28"/>
      <w:lang w:eastAsia="ru-RU"/>
    </w:rPr>
  </w:style>
  <w:style w:type="paragraph" w:customStyle="1" w:styleId="xl131">
    <w:name w:val="xl131"/>
    <w:basedOn w:val="Normal"/>
    <w:uiPriority w:val="99"/>
    <w:rsid w:val="001B0B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eastAsia="ru-RU"/>
    </w:rPr>
  </w:style>
  <w:style w:type="paragraph" w:customStyle="1" w:styleId="a1">
    <w:name w:val="Маркер"/>
    <w:basedOn w:val="Normal"/>
    <w:uiPriority w:val="99"/>
    <w:rsid w:val="001B0B91"/>
    <w:pPr>
      <w:numPr>
        <w:numId w:val="19"/>
      </w:numPr>
      <w:spacing w:line="360" w:lineRule="auto"/>
      <w:ind w:left="928"/>
      <w:jc w:val="both"/>
    </w:pPr>
    <w:rPr>
      <w:sz w:val="24"/>
      <w:szCs w:val="22"/>
      <w:lang w:eastAsia="en-US"/>
    </w:rPr>
  </w:style>
  <w:style w:type="paragraph" w:customStyle="1" w:styleId="-1">
    <w:name w:val="- Марк 1"/>
    <w:basedOn w:val="1"/>
    <w:uiPriority w:val="99"/>
    <w:rsid w:val="001B0B91"/>
    <w:pPr>
      <w:ind w:left="1429" w:hanging="360"/>
    </w:pPr>
  </w:style>
  <w:style w:type="paragraph" w:customStyle="1" w:styleId="1">
    <w:name w:val="Мар.1"/>
    <w:basedOn w:val="Normal"/>
    <w:uiPriority w:val="99"/>
    <w:rsid w:val="001B0B91"/>
    <w:pPr>
      <w:numPr>
        <w:numId w:val="20"/>
      </w:numPr>
      <w:tabs>
        <w:tab w:val="left" w:pos="1134"/>
      </w:tabs>
      <w:spacing w:line="360" w:lineRule="auto"/>
      <w:ind w:left="0" w:right="170" w:firstLine="709"/>
      <w:jc w:val="both"/>
    </w:pPr>
    <w:rPr>
      <w:color w:val="000000"/>
      <w:sz w:val="24"/>
      <w:szCs w:val="24"/>
      <w:lang w:eastAsia="ru-RU"/>
    </w:rPr>
  </w:style>
  <w:style w:type="paragraph" w:customStyle="1" w:styleId="12NGP1">
    <w:name w:val="Табл12_центр_NGP"/>
    <w:link w:val="12NGP2"/>
    <w:uiPriority w:val="99"/>
    <w:rsid w:val="001B0B91"/>
    <w:pPr>
      <w:jc w:val="center"/>
    </w:pPr>
    <w:rPr>
      <w:sz w:val="24"/>
      <w:lang w:eastAsia="en-US"/>
    </w:rPr>
  </w:style>
  <w:style w:type="character" w:customStyle="1" w:styleId="12NGP2">
    <w:name w:val="Табл12_центр_NGP Знак"/>
    <w:basedOn w:val="DefaultParagraphFont"/>
    <w:link w:val="12NGP1"/>
    <w:uiPriority w:val="99"/>
    <w:locked/>
    <w:rsid w:val="001B0B91"/>
    <w:rPr>
      <w:rFonts w:eastAsia="Times New Roman" w:cs="Times New Roman"/>
      <w:sz w:val="22"/>
      <w:szCs w:val="22"/>
      <w:lang w:val="ru-RU" w:eastAsia="en-US" w:bidi="ar-SA"/>
    </w:rPr>
  </w:style>
  <w:style w:type="paragraph" w:customStyle="1" w:styleId="afffb">
    <w:name w:val="Текст основной ПЗ"/>
    <w:basedOn w:val="Normal"/>
    <w:link w:val="afffc"/>
    <w:hidden/>
    <w:uiPriority w:val="99"/>
    <w:rsid w:val="001B0B91"/>
    <w:pPr>
      <w:spacing w:before="120"/>
      <w:ind w:firstLine="720"/>
      <w:contextualSpacing/>
      <w:jc w:val="both"/>
    </w:pPr>
    <w:rPr>
      <w:sz w:val="24"/>
      <w:szCs w:val="24"/>
      <w:lang w:eastAsia="en-US"/>
    </w:rPr>
  </w:style>
  <w:style w:type="character" w:customStyle="1" w:styleId="afffc">
    <w:name w:val="Текст основной ПЗ Знак"/>
    <w:link w:val="afffb"/>
    <w:uiPriority w:val="99"/>
    <w:locked/>
    <w:rsid w:val="001B0B91"/>
    <w:rPr>
      <w:rFonts w:eastAsia="Times New Roman"/>
      <w:sz w:val="24"/>
      <w:lang w:eastAsia="en-US"/>
    </w:rPr>
  </w:style>
  <w:style w:type="table" w:styleId="ColorfulShading">
    <w:name w:val="Colorful Shading"/>
    <w:basedOn w:val="TableNormal"/>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paragraph" w:styleId="Index5">
    <w:name w:val="index 5"/>
    <w:basedOn w:val="Normal"/>
    <w:next w:val="Normal"/>
    <w:autoRedefine/>
    <w:uiPriority w:val="99"/>
    <w:rsid w:val="001B0B91"/>
    <w:pPr>
      <w:ind w:left="1100" w:hanging="220"/>
      <w:contextualSpacing/>
      <w:jc w:val="both"/>
    </w:pPr>
    <w:rPr>
      <w:sz w:val="24"/>
      <w:szCs w:val="22"/>
      <w:lang w:eastAsia="en-US"/>
    </w:rPr>
  </w:style>
  <w:style w:type="table" w:styleId="ColorfulShading-Accent5">
    <w:name w:val="Colorful Shading Accent 5"/>
    <w:basedOn w:val="TableNormal"/>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paragraph" w:styleId="ListBullet3">
    <w:name w:val="List Bullet 3"/>
    <w:basedOn w:val="Normal"/>
    <w:uiPriority w:val="99"/>
    <w:rsid w:val="001B0B91"/>
    <w:pPr>
      <w:numPr>
        <w:numId w:val="19"/>
      </w:numPr>
      <w:tabs>
        <w:tab w:val="num" w:pos="926"/>
      </w:tabs>
      <w:spacing w:line="360" w:lineRule="auto"/>
      <w:ind w:left="926" w:right="170"/>
      <w:contextualSpacing/>
      <w:jc w:val="both"/>
    </w:pPr>
    <w:rPr>
      <w:sz w:val="24"/>
      <w:szCs w:val="22"/>
      <w:lang w:eastAsia="en-US"/>
    </w:rPr>
  </w:style>
  <w:style w:type="paragraph" w:customStyle="1" w:styleId="NEW">
    <w:name w:val="NEW"/>
    <w:basedOn w:val="Normal"/>
    <w:link w:val="NEW0"/>
    <w:uiPriority w:val="99"/>
    <w:rsid w:val="001B0B91"/>
    <w:pPr>
      <w:spacing w:before="120" w:after="120"/>
      <w:ind w:left="708" w:firstLine="1"/>
    </w:pPr>
    <w:rPr>
      <w:b/>
      <w:sz w:val="24"/>
      <w:szCs w:val="24"/>
      <w:lang w:eastAsia="ru-RU"/>
    </w:rPr>
  </w:style>
  <w:style w:type="character" w:customStyle="1" w:styleId="NEW0">
    <w:name w:val="NEW Знак"/>
    <w:basedOn w:val="DefaultParagraphFont"/>
    <w:link w:val="NEW"/>
    <w:uiPriority w:val="99"/>
    <w:locked/>
    <w:rsid w:val="001B0B91"/>
    <w:rPr>
      <w:rFonts w:cs="Times New Roman"/>
      <w:b/>
      <w:sz w:val="24"/>
      <w:szCs w:val="24"/>
    </w:rPr>
  </w:style>
  <w:style w:type="paragraph" w:customStyle="1" w:styleId="afffd">
    <w:name w:val="ТаблицаТекст центр"/>
    <w:basedOn w:val="Normal"/>
    <w:uiPriority w:val="99"/>
    <w:rsid w:val="001B0B91"/>
    <w:pPr>
      <w:contextualSpacing/>
      <w:jc w:val="center"/>
    </w:pPr>
    <w:rPr>
      <w:kern w:val="32"/>
      <w:sz w:val="22"/>
      <w:szCs w:val="26"/>
      <w:lang w:eastAsia="ru-RU"/>
    </w:rPr>
  </w:style>
  <w:style w:type="paragraph" w:customStyle="1" w:styleId="afffe">
    <w:name w:val="Таблица Текст лево"/>
    <w:basedOn w:val="afffd"/>
    <w:uiPriority w:val="99"/>
    <w:rsid w:val="001B0B91"/>
    <w:pPr>
      <w:jc w:val="left"/>
    </w:pPr>
  </w:style>
  <w:style w:type="paragraph" w:customStyle="1" w:styleId="10NGP1">
    <w:name w:val="Заг. таблиц10_NGP"/>
    <w:next w:val="NGP2"/>
    <w:link w:val="10NGP2"/>
    <w:uiPriority w:val="99"/>
    <w:semiHidden/>
    <w:locked/>
    <w:rsid w:val="001B0B91"/>
    <w:pPr>
      <w:jc w:val="center"/>
    </w:pPr>
    <w:rPr>
      <w:sz w:val="20"/>
      <w:lang w:eastAsia="en-US"/>
    </w:rPr>
  </w:style>
  <w:style w:type="character" w:customStyle="1" w:styleId="10NGP2">
    <w:name w:val="Заг. таблиц10_NGP Знак"/>
    <w:basedOn w:val="DefaultParagraphFont"/>
    <w:link w:val="10NGP1"/>
    <w:uiPriority w:val="99"/>
    <w:semiHidden/>
    <w:locked/>
    <w:rsid w:val="001B0B91"/>
    <w:rPr>
      <w:rFonts w:eastAsia="Times New Roman" w:cs="Times New Roman"/>
      <w:sz w:val="22"/>
      <w:szCs w:val="22"/>
      <w:lang w:val="ru-RU" w:eastAsia="en-US" w:bidi="ar-SA"/>
    </w:rPr>
  </w:style>
  <w:style w:type="table" w:customStyle="1" w:styleId="41">
    <w:name w:val="Сетка таблицы41"/>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Обычный текст"/>
    <w:basedOn w:val="Normal"/>
    <w:link w:val="affff0"/>
    <w:uiPriority w:val="99"/>
    <w:rsid w:val="001B0B91"/>
    <w:pPr>
      <w:tabs>
        <w:tab w:val="left" w:pos="426"/>
        <w:tab w:val="left" w:pos="1276"/>
      </w:tabs>
      <w:spacing w:line="360" w:lineRule="auto"/>
      <w:ind w:right="170" w:firstLine="709"/>
      <w:contextualSpacing/>
      <w:jc w:val="both"/>
    </w:pPr>
    <w:rPr>
      <w:sz w:val="24"/>
      <w:szCs w:val="24"/>
      <w:lang w:eastAsia="ru-RU"/>
    </w:rPr>
  </w:style>
  <w:style w:type="character" w:customStyle="1" w:styleId="affff0">
    <w:name w:val="Обычный текст Знак"/>
    <w:link w:val="affff"/>
    <w:uiPriority w:val="99"/>
    <w:locked/>
    <w:rsid w:val="001B0B91"/>
    <w:rPr>
      <w:sz w:val="24"/>
    </w:rPr>
  </w:style>
  <w:style w:type="paragraph" w:customStyle="1" w:styleId="Twordizme">
    <w:name w:val="Tword_izme"/>
    <w:basedOn w:val="Normal"/>
    <w:link w:val="TwordizmeChar"/>
    <w:uiPriority w:val="99"/>
    <w:rsid w:val="001B0B91"/>
    <w:pPr>
      <w:jc w:val="center"/>
    </w:pPr>
    <w:rPr>
      <w:rFonts w:ascii="ISOCPEUR" w:hAnsi="ISOCPEUR"/>
      <w:i/>
      <w:sz w:val="18"/>
      <w:szCs w:val="24"/>
      <w:lang w:eastAsia="ru-RU"/>
    </w:rPr>
  </w:style>
  <w:style w:type="character" w:customStyle="1" w:styleId="TwordizmeChar">
    <w:name w:val="Tword_izme Char"/>
    <w:link w:val="Twordizme"/>
    <w:uiPriority w:val="99"/>
    <w:locked/>
    <w:rsid w:val="001B0B91"/>
    <w:rPr>
      <w:rFonts w:ascii="ISOCPEUR" w:hAnsi="ISOCPEUR"/>
      <w:i/>
      <w:sz w:val="24"/>
    </w:rPr>
  </w:style>
  <w:style w:type="table" w:styleId="TableList5">
    <w:name w:val="Table List 5"/>
    <w:basedOn w:val="TableNormal"/>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affff1">
    <w:name w:val="ТаблШапка центр"/>
    <w:basedOn w:val="Normal"/>
    <w:uiPriority w:val="99"/>
    <w:rsid w:val="001B0B91"/>
    <w:pPr>
      <w:contextualSpacing/>
      <w:jc w:val="center"/>
    </w:pPr>
    <w:rPr>
      <w:b/>
      <w:kern w:val="32"/>
      <w:sz w:val="22"/>
      <w:szCs w:val="26"/>
      <w:lang w:eastAsia="ru-RU"/>
    </w:rPr>
  </w:style>
  <w:style w:type="paragraph" w:customStyle="1" w:styleId="affff2">
    <w:name w:val="Таблица"/>
    <w:basedOn w:val="Normal"/>
    <w:link w:val="affff3"/>
    <w:uiPriority w:val="99"/>
    <w:rsid w:val="001B0B91"/>
    <w:pPr>
      <w:spacing w:line="360" w:lineRule="auto"/>
      <w:jc w:val="center"/>
    </w:pPr>
    <w:rPr>
      <w:rFonts w:ascii="Pragmatica" w:hAnsi="Pragmatica"/>
      <w:sz w:val="24"/>
      <w:lang w:eastAsia="en-US"/>
    </w:rPr>
  </w:style>
  <w:style w:type="character" w:customStyle="1" w:styleId="affff3">
    <w:name w:val="Таблица Знак"/>
    <w:link w:val="affff2"/>
    <w:uiPriority w:val="99"/>
    <w:locked/>
    <w:rsid w:val="001B0B91"/>
    <w:rPr>
      <w:rFonts w:ascii="Pragmatica" w:hAnsi="Pragmatica"/>
      <w:sz w:val="24"/>
      <w:lang w:eastAsia="en-US"/>
    </w:rPr>
  </w:style>
  <w:style w:type="character" w:customStyle="1" w:styleId="ListContinue2Char">
    <w:name w:val="List Continue 2 Char"/>
    <w:basedOn w:val="DefaultParagraphFont"/>
    <w:link w:val="ListContinue2"/>
    <w:uiPriority w:val="99"/>
    <w:locked/>
    <w:rsid w:val="001B0B91"/>
    <w:rPr>
      <w:rFonts w:cs="Times New Roman"/>
      <w:sz w:val="24"/>
      <w:szCs w:val="24"/>
    </w:rPr>
  </w:style>
  <w:style w:type="paragraph" w:customStyle="1" w:styleId="xl184">
    <w:name w:val="xl184"/>
    <w:basedOn w:val="Normal"/>
    <w:uiPriority w:val="99"/>
    <w:rsid w:val="001B0B91"/>
    <w:pPr>
      <w:pBdr>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85">
    <w:name w:val="xl185"/>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pPr>
    <w:rPr>
      <w:sz w:val="24"/>
      <w:szCs w:val="24"/>
      <w:lang w:eastAsia="ru-RU"/>
    </w:rPr>
  </w:style>
  <w:style w:type="paragraph" w:customStyle="1" w:styleId="xl186">
    <w:name w:val="xl186"/>
    <w:basedOn w:val="Normal"/>
    <w:uiPriority w:val="99"/>
    <w:rsid w:val="001B0B91"/>
    <w:pPr>
      <w:pBdr>
        <w:top w:val="single" w:sz="4" w:space="0" w:color="auto"/>
        <w:bottom w:val="single" w:sz="4" w:space="0" w:color="auto"/>
      </w:pBdr>
      <w:spacing w:before="100" w:beforeAutospacing="1" w:after="100" w:afterAutospacing="1"/>
      <w:jc w:val="center"/>
    </w:pPr>
    <w:rPr>
      <w:sz w:val="24"/>
      <w:szCs w:val="24"/>
      <w:lang w:eastAsia="ru-RU"/>
    </w:rPr>
  </w:style>
  <w:style w:type="paragraph" w:customStyle="1" w:styleId="xl187">
    <w:name w:val="xl187"/>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188">
    <w:name w:val="xl188"/>
    <w:basedOn w:val="Normal"/>
    <w:uiPriority w:val="99"/>
    <w:rsid w:val="001B0B91"/>
    <w:pPr>
      <w:pBdr>
        <w:left w:val="single" w:sz="4" w:space="0" w:color="auto"/>
      </w:pBdr>
      <w:spacing w:before="100" w:beforeAutospacing="1" w:after="100" w:afterAutospacing="1"/>
      <w:jc w:val="center"/>
      <w:textAlignment w:val="center"/>
    </w:pPr>
    <w:rPr>
      <w:b/>
      <w:bCs/>
      <w:sz w:val="24"/>
      <w:szCs w:val="24"/>
      <w:lang w:eastAsia="ru-RU"/>
    </w:rPr>
  </w:style>
  <w:style w:type="paragraph" w:customStyle="1" w:styleId="xl189">
    <w:name w:val="xl189"/>
    <w:basedOn w:val="Normal"/>
    <w:uiPriority w:val="99"/>
    <w:rsid w:val="001B0B91"/>
    <w:pPr>
      <w:spacing w:before="100" w:beforeAutospacing="1" w:after="100" w:afterAutospacing="1"/>
      <w:jc w:val="center"/>
      <w:textAlignment w:val="center"/>
    </w:pPr>
    <w:rPr>
      <w:b/>
      <w:bCs/>
      <w:sz w:val="24"/>
      <w:szCs w:val="24"/>
      <w:lang w:eastAsia="ru-RU"/>
    </w:rPr>
  </w:style>
  <w:style w:type="paragraph" w:customStyle="1" w:styleId="xl190">
    <w:name w:val="xl190"/>
    <w:basedOn w:val="Normal"/>
    <w:uiPriority w:val="99"/>
    <w:rsid w:val="001B0B91"/>
    <w:pPr>
      <w:pBdr>
        <w:right w:val="single" w:sz="4" w:space="0" w:color="auto"/>
      </w:pBdr>
      <w:spacing w:before="100" w:beforeAutospacing="1" w:after="100" w:afterAutospacing="1"/>
      <w:jc w:val="center"/>
      <w:textAlignment w:val="center"/>
    </w:pPr>
    <w:rPr>
      <w:b/>
      <w:bCs/>
      <w:sz w:val="24"/>
      <w:szCs w:val="24"/>
      <w:lang w:eastAsia="ru-RU"/>
    </w:rPr>
  </w:style>
  <w:style w:type="paragraph" w:customStyle="1" w:styleId="xl191">
    <w:name w:val="xl191"/>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192">
    <w:name w:val="xl192"/>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pPr>
    <w:rPr>
      <w:sz w:val="24"/>
      <w:szCs w:val="24"/>
      <w:lang w:eastAsia="ru-RU"/>
    </w:rPr>
  </w:style>
  <w:style w:type="paragraph" w:customStyle="1" w:styleId="xl193">
    <w:name w:val="xl193"/>
    <w:basedOn w:val="Normal"/>
    <w:uiPriority w:val="99"/>
    <w:rsid w:val="001B0B91"/>
    <w:pPr>
      <w:pBdr>
        <w:top w:val="single" w:sz="4" w:space="0" w:color="auto"/>
        <w:bottom w:val="single" w:sz="4" w:space="0" w:color="auto"/>
      </w:pBdr>
      <w:spacing w:before="100" w:beforeAutospacing="1" w:after="100" w:afterAutospacing="1"/>
      <w:jc w:val="center"/>
    </w:pPr>
    <w:rPr>
      <w:sz w:val="24"/>
      <w:szCs w:val="24"/>
      <w:lang w:eastAsia="ru-RU"/>
    </w:rPr>
  </w:style>
  <w:style w:type="paragraph" w:customStyle="1" w:styleId="xl194">
    <w:name w:val="xl194"/>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195">
    <w:name w:val="xl195"/>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97">
    <w:name w:val="xl197"/>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Normal"/>
    <w:uiPriority w:val="99"/>
    <w:rsid w:val="001B0B91"/>
    <w:pPr>
      <w:pBdr>
        <w:top w:val="single" w:sz="4" w:space="0" w:color="auto"/>
        <w:left w:val="single" w:sz="4" w:space="0" w:color="auto"/>
        <w:bottom w:val="single" w:sz="4" w:space="0" w:color="auto"/>
      </w:pBdr>
      <w:spacing w:before="100" w:beforeAutospacing="1" w:after="100" w:afterAutospacing="1"/>
      <w:jc w:val="right"/>
      <w:textAlignment w:val="center"/>
    </w:pPr>
    <w:rPr>
      <w:sz w:val="24"/>
      <w:szCs w:val="24"/>
      <w:lang w:eastAsia="ru-RU"/>
    </w:rPr>
  </w:style>
  <w:style w:type="paragraph" w:customStyle="1" w:styleId="xl200">
    <w:name w:val="xl200"/>
    <w:basedOn w:val="Normal"/>
    <w:uiPriority w:val="99"/>
    <w:rsid w:val="001B0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eastAsia="ru-RU"/>
    </w:rPr>
  </w:style>
  <w:style w:type="paragraph" w:customStyle="1" w:styleId="xl201">
    <w:name w:val="xl201"/>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2">
    <w:name w:val="xl202"/>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3">
    <w:name w:val="xl203"/>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204">
    <w:name w:val="xl204"/>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05">
    <w:name w:val="xl205"/>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b/>
      <w:bCs/>
      <w:i/>
      <w:iCs/>
      <w:sz w:val="24"/>
      <w:szCs w:val="24"/>
      <w:lang w:eastAsia="ru-RU"/>
    </w:rPr>
  </w:style>
  <w:style w:type="paragraph" w:customStyle="1" w:styleId="xl206">
    <w:name w:val="xl206"/>
    <w:basedOn w:val="Normal"/>
    <w:uiPriority w:val="99"/>
    <w:rsid w:val="001B0B91"/>
    <w:pPr>
      <w:pBdr>
        <w:top w:val="single" w:sz="4" w:space="0" w:color="auto"/>
      </w:pBdr>
      <w:spacing w:before="100" w:beforeAutospacing="1" w:after="100" w:afterAutospacing="1"/>
      <w:jc w:val="center"/>
      <w:textAlignment w:val="center"/>
    </w:pPr>
    <w:rPr>
      <w:b/>
      <w:bCs/>
      <w:sz w:val="24"/>
      <w:szCs w:val="24"/>
      <w:lang w:eastAsia="ru-RU"/>
    </w:rPr>
  </w:style>
  <w:style w:type="paragraph" w:customStyle="1" w:styleId="xl207">
    <w:name w:val="xl207"/>
    <w:basedOn w:val="Normal"/>
    <w:uiPriority w:val="99"/>
    <w:rsid w:val="001B0B91"/>
    <w:pPr>
      <w:pBdr>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208">
    <w:name w:val="xl208"/>
    <w:basedOn w:val="Normal"/>
    <w:uiPriority w:val="99"/>
    <w:rsid w:val="001B0B91"/>
    <w:pPr>
      <w:pBdr>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afff3">
    <w:name w:val="Обычн. текст Знак"/>
    <w:basedOn w:val="DefaultParagraphFont"/>
    <w:link w:val="afff2"/>
    <w:uiPriority w:val="99"/>
    <w:locked/>
    <w:rsid w:val="001B0B91"/>
    <w:rPr>
      <w:rFonts w:cs="Times New Roman"/>
      <w:sz w:val="24"/>
      <w:szCs w:val="24"/>
    </w:rPr>
  </w:style>
  <w:style w:type="paragraph" w:customStyle="1" w:styleId="NGP7">
    <w:name w:val="Прил_NGP"/>
    <w:next w:val="NGP2"/>
    <w:link w:val="NGP8"/>
    <w:uiPriority w:val="99"/>
    <w:rsid w:val="001B0B91"/>
    <w:pPr>
      <w:suppressAutoHyphens/>
      <w:spacing w:before="360" w:after="240"/>
      <w:ind w:left="709" w:right="170"/>
      <w:jc w:val="center"/>
      <w:outlineLvl w:val="0"/>
    </w:pPr>
    <w:rPr>
      <w:b/>
      <w:bCs/>
      <w:sz w:val="28"/>
      <w:szCs w:val="28"/>
      <w:lang w:val="en-US" w:eastAsia="en-US"/>
    </w:rPr>
  </w:style>
  <w:style w:type="character" w:customStyle="1" w:styleId="NGP8">
    <w:name w:val="Прил_NGP Знак"/>
    <w:basedOn w:val="DefaultParagraphFont"/>
    <w:link w:val="NGP7"/>
    <w:uiPriority w:val="99"/>
    <w:locked/>
    <w:rsid w:val="001B0B91"/>
    <w:rPr>
      <w:rFonts w:eastAsia="Times New Roman" w:cs="Times New Roman"/>
      <w:b/>
      <w:bCs/>
      <w:sz w:val="28"/>
      <w:szCs w:val="28"/>
      <w:lang w:val="en-US" w:eastAsia="en-US" w:bidi="ar-SA"/>
    </w:rPr>
  </w:style>
  <w:style w:type="paragraph" w:customStyle="1" w:styleId="10NGP3">
    <w:name w:val="Табл10_NGP"/>
    <w:link w:val="10NGP4"/>
    <w:uiPriority w:val="99"/>
    <w:rsid w:val="001B0B91"/>
    <w:rPr>
      <w:sz w:val="20"/>
      <w:lang w:eastAsia="en-US"/>
    </w:rPr>
  </w:style>
  <w:style w:type="character" w:customStyle="1" w:styleId="10NGP4">
    <w:name w:val="Табл10_NGP Знак"/>
    <w:basedOn w:val="DefaultParagraphFont"/>
    <w:link w:val="10NGP3"/>
    <w:uiPriority w:val="99"/>
    <w:locked/>
    <w:rsid w:val="001B0B91"/>
    <w:rPr>
      <w:rFonts w:eastAsia="Times New Roman" w:cs="Times New Roman"/>
      <w:sz w:val="22"/>
      <w:szCs w:val="22"/>
      <w:lang w:val="ru-RU" w:eastAsia="en-US" w:bidi="ar-SA"/>
    </w:rPr>
  </w:style>
  <w:style w:type="table" w:customStyle="1" w:styleId="1f">
    <w:name w:val="Цветная заливка1"/>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
    <w:name w:val="Цветная заливка - Акцент 51"/>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
    <w:name w:val="Сетка таблицы42"/>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320">
    <w:name w:val="Сетка таблицы3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0">
    <w:name w:val="Сетка таблицы3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6">
    <w:name w:val="Цветная заливка2"/>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
    <w:name w:val="Цветная заливка - Акцент 52"/>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
    <w:name w:val="Сетка таблицы43"/>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character" w:customStyle="1" w:styleId="CaptionChar1">
    <w:name w:val="Caption Char1"/>
    <w:aliases w:val="Caption Char Char,Название объекта Знак Знак Знак Char,Название объекта Знак Знак Char,Название объекта Знак Знак Знак Знак Знак Знак Char,Название объекта Знак Знак Знак Знак Знак Знак Знак Char"/>
    <w:link w:val="Caption"/>
    <w:uiPriority w:val="99"/>
    <w:locked/>
    <w:rsid w:val="001B0B91"/>
    <w:rPr>
      <w:i/>
      <w:sz w:val="24"/>
      <w:lang w:eastAsia="zh-CN"/>
    </w:rPr>
  </w:style>
  <w:style w:type="table" w:customStyle="1" w:styleId="510">
    <w:name w:val="Сетка таблицы51"/>
    <w:uiPriority w:val="99"/>
    <w:rsid w:val="001B0B9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0">
    <w:name w:val="Сетка таблицы34"/>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0">
    <w:name w:val="Сетка таблицы12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0">
    <w:name w:val="Сетка таблицы2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0">
    <w:name w:val="Сетка таблицы3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1">
    <w:name w:val="Сетка таблицы13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81">
    <w:name w:val="Сетка таблицы8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90">
    <w:name w:val="Сетка таблицы19"/>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209">
    <w:name w:val="xl209"/>
    <w:basedOn w:val="Normal"/>
    <w:uiPriority w:val="99"/>
    <w:rsid w:val="001B0B91"/>
    <w:pPr>
      <w:pBdr>
        <w:bottom w:val="single" w:sz="4" w:space="0" w:color="auto"/>
      </w:pBdr>
      <w:spacing w:before="100" w:beforeAutospacing="1" w:after="100" w:afterAutospacing="1"/>
      <w:jc w:val="center"/>
      <w:textAlignment w:val="center"/>
    </w:pPr>
    <w:rPr>
      <w:sz w:val="16"/>
      <w:szCs w:val="16"/>
      <w:lang w:eastAsia="ru-RU"/>
    </w:rPr>
  </w:style>
  <w:style w:type="paragraph" w:customStyle="1" w:styleId="xl210">
    <w:name w:val="xl210"/>
    <w:basedOn w:val="Normal"/>
    <w:uiPriority w:val="99"/>
    <w:rsid w:val="001B0B91"/>
    <w:pPr>
      <w:pBdr>
        <w:top w:val="single" w:sz="4" w:space="0" w:color="auto"/>
        <w:left w:val="single" w:sz="4" w:space="0" w:color="auto"/>
      </w:pBdr>
      <w:spacing w:before="100" w:beforeAutospacing="1" w:after="100" w:afterAutospacing="1"/>
      <w:jc w:val="center"/>
      <w:textAlignment w:val="center"/>
    </w:pPr>
    <w:rPr>
      <w:sz w:val="24"/>
      <w:szCs w:val="24"/>
      <w:lang w:eastAsia="ru-RU"/>
    </w:rPr>
  </w:style>
  <w:style w:type="paragraph" w:customStyle="1" w:styleId="xl211">
    <w:name w:val="xl211"/>
    <w:basedOn w:val="Normal"/>
    <w:uiPriority w:val="99"/>
    <w:rsid w:val="001B0B91"/>
    <w:pPr>
      <w:pBdr>
        <w:top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12">
    <w:name w:val="xl212"/>
    <w:basedOn w:val="Normal"/>
    <w:uiPriority w:val="99"/>
    <w:rsid w:val="001B0B91"/>
    <w:pPr>
      <w:pBdr>
        <w:left w:val="single" w:sz="4" w:space="0" w:color="auto"/>
        <w:bottom w:val="double" w:sz="6" w:space="0" w:color="auto"/>
      </w:pBdr>
      <w:spacing w:before="100" w:beforeAutospacing="1" w:after="100" w:afterAutospacing="1"/>
      <w:jc w:val="center"/>
      <w:textAlignment w:val="center"/>
    </w:pPr>
    <w:rPr>
      <w:sz w:val="24"/>
      <w:szCs w:val="24"/>
      <w:lang w:eastAsia="ru-RU"/>
    </w:rPr>
  </w:style>
  <w:style w:type="paragraph" w:customStyle="1" w:styleId="xl213">
    <w:name w:val="xl213"/>
    <w:basedOn w:val="Normal"/>
    <w:uiPriority w:val="99"/>
    <w:rsid w:val="001B0B91"/>
    <w:pPr>
      <w:pBdr>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14">
    <w:name w:val="xl214"/>
    <w:basedOn w:val="Normal"/>
    <w:uiPriority w:val="99"/>
    <w:rsid w:val="001B0B91"/>
    <w:pPr>
      <w:pBdr>
        <w:top w:val="single" w:sz="4" w:space="0" w:color="auto"/>
      </w:pBdr>
      <w:spacing w:before="100" w:beforeAutospacing="1" w:after="100" w:afterAutospacing="1"/>
      <w:jc w:val="center"/>
      <w:textAlignment w:val="center"/>
    </w:pPr>
    <w:rPr>
      <w:sz w:val="24"/>
      <w:szCs w:val="24"/>
      <w:lang w:eastAsia="ru-RU"/>
    </w:rPr>
  </w:style>
  <w:style w:type="paragraph" w:customStyle="1" w:styleId="xl215">
    <w:name w:val="xl215"/>
    <w:basedOn w:val="Normal"/>
    <w:uiPriority w:val="99"/>
    <w:rsid w:val="001B0B91"/>
    <w:pPr>
      <w:pBdr>
        <w:bottom w:val="double" w:sz="6" w:space="0" w:color="auto"/>
      </w:pBdr>
      <w:spacing w:before="100" w:beforeAutospacing="1" w:after="100" w:afterAutospacing="1"/>
      <w:jc w:val="center"/>
      <w:textAlignment w:val="center"/>
    </w:pPr>
    <w:rPr>
      <w:sz w:val="24"/>
      <w:szCs w:val="24"/>
      <w:lang w:eastAsia="ru-RU"/>
    </w:rPr>
  </w:style>
  <w:style w:type="paragraph" w:customStyle="1" w:styleId="xl216">
    <w:name w:val="xl216"/>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17">
    <w:name w:val="xl217"/>
    <w:basedOn w:val="Normal"/>
    <w:uiPriority w:val="99"/>
    <w:rsid w:val="001B0B91"/>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18">
    <w:name w:val="xl218"/>
    <w:basedOn w:val="Normal"/>
    <w:uiPriority w:val="99"/>
    <w:rsid w:val="001B0B91"/>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lang w:eastAsia="ru-RU"/>
    </w:rPr>
  </w:style>
  <w:style w:type="paragraph" w:customStyle="1" w:styleId="xl219">
    <w:name w:val="xl219"/>
    <w:basedOn w:val="Normal"/>
    <w:uiPriority w:val="99"/>
    <w:rsid w:val="001B0B91"/>
    <w:pPr>
      <w:pBdr>
        <w:top w:val="double" w:sz="6" w:space="0" w:color="auto"/>
        <w:bottom w:val="single" w:sz="4" w:space="0" w:color="auto"/>
      </w:pBdr>
      <w:spacing w:before="100" w:beforeAutospacing="1" w:after="100" w:afterAutospacing="1"/>
      <w:jc w:val="center"/>
      <w:textAlignment w:val="center"/>
    </w:pPr>
    <w:rPr>
      <w:b/>
      <w:bCs/>
      <w:i/>
      <w:iCs/>
      <w:sz w:val="16"/>
      <w:szCs w:val="16"/>
      <w:lang w:eastAsia="ru-RU"/>
    </w:rPr>
  </w:style>
  <w:style w:type="paragraph" w:customStyle="1" w:styleId="xl220">
    <w:name w:val="xl220"/>
    <w:basedOn w:val="Normal"/>
    <w:uiPriority w:val="99"/>
    <w:rsid w:val="001B0B91"/>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lang w:eastAsia="ru-RU"/>
    </w:rPr>
  </w:style>
  <w:style w:type="paragraph" w:customStyle="1" w:styleId="xl221">
    <w:name w:val="xl221"/>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22">
    <w:name w:val="xl222"/>
    <w:basedOn w:val="Normal"/>
    <w:uiPriority w:val="99"/>
    <w:rsid w:val="001B0B91"/>
    <w:pPr>
      <w:pBdr>
        <w:left w:val="single" w:sz="4" w:space="0" w:color="auto"/>
        <w:bottom w:val="double" w:sz="6"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23">
    <w:name w:val="xl223"/>
    <w:basedOn w:val="Normal"/>
    <w:uiPriority w:val="99"/>
    <w:rsid w:val="001B0B91"/>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224">
    <w:name w:val="xl224"/>
    <w:basedOn w:val="Normal"/>
    <w:uiPriority w:val="99"/>
    <w:rsid w:val="001B0B91"/>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225">
    <w:name w:val="xl225"/>
    <w:basedOn w:val="Normal"/>
    <w:uiPriority w:val="99"/>
    <w:rsid w:val="001B0B91"/>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26">
    <w:name w:val="xl226"/>
    <w:basedOn w:val="Normal"/>
    <w:uiPriority w:val="99"/>
    <w:rsid w:val="001B0B9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xl227">
    <w:name w:val="xl227"/>
    <w:basedOn w:val="Normal"/>
    <w:uiPriority w:val="99"/>
    <w:rsid w:val="001B0B91"/>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lang w:eastAsia="ru-RU"/>
    </w:rPr>
  </w:style>
  <w:style w:type="numbering" w:styleId="111111">
    <w:name w:val="Outline List 2"/>
    <w:basedOn w:val="NoList"/>
    <w:locked/>
    <w:rsid w:val="00C952BF"/>
    <w:pPr>
      <w:numPr>
        <w:numId w:val="21"/>
      </w:numPr>
    </w:pPr>
  </w:style>
  <w:style w:type="numbering" w:customStyle="1" w:styleId="a2">
    <w:name w:val="Стиль списка"/>
    <w:rsid w:val="00C952BF"/>
    <w:pPr>
      <w:numPr>
        <w:numId w:val="16"/>
      </w:numPr>
    </w:pPr>
  </w:style>
  <w:style w:type="numbering" w:customStyle="1" w:styleId="28">
    <w:name w:val="Стиль28"/>
    <w:rsid w:val="00C952BF"/>
    <w:pPr>
      <w:numPr>
        <w:numId w:val="10"/>
      </w:numPr>
    </w:pPr>
  </w:style>
  <w:style w:type="numbering" w:customStyle="1" w:styleId="115">
    <w:name w:val="Текущий список115"/>
    <w:rsid w:val="00C952BF"/>
    <w:pPr>
      <w:numPr>
        <w:numId w:val="18"/>
      </w:numPr>
    </w:pPr>
  </w:style>
  <w:style w:type="numbering" w:customStyle="1" w:styleId="6">
    <w:name w:val="Статья / Раздел6"/>
    <w:rsid w:val="00C952BF"/>
    <w:pPr>
      <w:numPr>
        <w:numId w:val="23"/>
      </w:numPr>
    </w:pPr>
  </w:style>
  <w:style w:type="numbering" w:customStyle="1" w:styleId="9">
    <w:name w:val="Стиль списка9"/>
    <w:rsid w:val="00C952BF"/>
    <w:pPr>
      <w:numPr>
        <w:numId w:val="24"/>
      </w:numPr>
    </w:pPr>
  </w:style>
</w:styles>
</file>

<file path=word/webSettings.xml><?xml version="1.0" encoding="utf-8"?>
<w:webSettings xmlns:r="http://schemas.openxmlformats.org/officeDocument/2006/relationships" xmlns:w="http://schemas.openxmlformats.org/wordprocessingml/2006/main">
  <w:divs>
    <w:div w:id="2139957171">
      <w:marLeft w:val="0"/>
      <w:marRight w:val="0"/>
      <w:marTop w:val="0"/>
      <w:marBottom w:val="0"/>
      <w:divBdr>
        <w:top w:val="none" w:sz="0" w:space="0" w:color="auto"/>
        <w:left w:val="none" w:sz="0" w:space="0" w:color="auto"/>
        <w:bottom w:val="none" w:sz="0" w:space="0" w:color="auto"/>
        <w:right w:val="none" w:sz="0" w:space="0" w:color="auto"/>
      </w:divBdr>
    </w:div>
    <w:div w:id="2139957172">
      <w:marLeft w:val="0"/>
      <w:marRight w:val="0"/>
      <w:marTop w:val="0"/>
      <w:marBottom w:val="0"/>
      <w:divBdr>
        <w:top w:val="none" w:sz="0" w:space="0" w:color="auto"/>
        <w:left w:val="none" w:sz="0" w:space="0" w:color="auto"/>
        <w:bottom w:val="none" w:sz="0" w:space="0" w:color="auto"/>
        <w:right w:val="none" w:sz="0" w:space="0" w:color="auto"/>
      </w:divBdr>
    </w:div>
    <w:div w:id="2139957173">
      <w:marLeft w:val="0"/>
      <w:marRight w:val="0"/>
      <w:marTop w:val="0"/>
      <w:marBottom w:val="0"/>
      <w:divBdr>
        <w:top w:val="none" w:sz="0" w:space="0" w:color="auto"/>
        <w:left w:val="none" w:sz="0" w:space="0" w:color="auto"/>
        <w:bottom w:val="none" w:sz="0" w:space="0" w:color="auto"/>
        <w:right w:val="none" w:sz="0" w:space="0" w:color="auto"/>
      </w:divBdr>
    </w:div>
    <w:div w:id="21399571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ru.wikipedia.org/wiki/%D0%AD%D0%BB%D0%B5%D0%BA%D1%82%D1%80%D0%B8%D1%87%D0%B5%D1%81%D0%BA%D0%B0%D1%8F_%D1%8D%D0%BD%D0%B5%D1%80%D0%B3%D0%B8%D1%8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666</TotalTime>
  <Pages>29</Pages>
  <Words>7724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elephantик</dc:creator>
  <cp:keywords/>
  <dc:description/>
  <cp:lastModifiedBy>User</cp:lastModifiedBy>
  <cp:revision>32</cp:revision>
  <cp:lastPrinted>2022-04-26T05:07:00Z</cp:lastPrinted>
  <dcterms:created xsi:type="dcterms:W3CDTF">2021-10-25T04:50:00Z</dcterms:created>
  <dcterms:modified xsi:type="dcterms:W3CDTF">2022-04-26T05:35:00Z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2370-2013">
    <vt:lpwstr>отменено </vt:lpwstr>
  </property>
  <property fmtid="{D5CDD505-2E9C-101B-9397-08002B2CF9AE}" pid="3" name="Неудаляемый файл">
    <vt:lpwstr>1</vt:lpwstr>
  </property>
</Properties>
</file>